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0F04F" w14:textId="77777777" w:rsidR="00860775" w:rsidRPr="00221DF0" w:rsidRDefault="00A33F2B" w:rsidP="00724D19">
      <w:pPr>
        <w:spacing w:before="120" w:after="120"/>
        <w:jc w:val="right"/>
        <w:rPr>
          <w:b/>
          <w:lang w:val="lt-LT"/>
        </w:rPr>
      </w:pPr>
      <w:r w:rsidRPr="00221DF0">
        <w:rPr>
          <w:b/>
          <w:lang w:val="lt-LT"/>
        </w:rPr>
        <w:t xml:space="preserve">2 Sąlygų </w:t>
      </w:r>
      <w:r w:rsidR="0074097A" w:rsidRPr="00221DF0">
        <w:rPr>
          <w:b/>
          <w:lang w:val="lt-LT"/>
        </w:rPr>
        <w:t>priedas</w:t>
      </w:r>
    </w:p>
    <w:p w14:paraId="6ED00D31" w14:textId="77777777" w:rsidR="00860775" w:rsidRPr="00221DF0" w:rsidRDefault="00860775" w:rsidP="00724D19">
      <w:pPr>
        <w:spacing w:before="120" w:after="120"/>
        <w:jc w:val="center"/>
        <w:rPr>
          <w:b/>
          <w:lang w:val="lt-LT"/>
        </w:rPr>
      </w:pPr>
    </w:p>
    <w:p w14:paraId="3E9712CD" w14:textId="2A0AA30A" w:rsidR="00226CD4" w:rsidRPr="00221DF0" w:rsidRDefault="00DA0A67" w:rsidP="00724D19">
      <w:pPr>
        <w:spacing w:before="120" w:after="120"/>
        <w:jc w:val="center"/>
        <w:rPr>
          <w:b/>
          <w:lang w:val="lt-LT"/>
        </w:rPr>
      </w:pPr>
      <w:r w:rsidRPr="00221DF0">
        <w:rPr>
          <w:b/>
          <w:lang w:val="lt-LT"/>
        </w:rPr>
        <w:t xml:space="preserve"> </w:t>
      </w:r>
      <w:r w:rsidR="00226CD4" w:rsidRPr="00221DF0">
        <w:rPr>
          <w:b/>
          <w:lang w:val="lt-LT"/>
        </w:rPr>
        <w:t>SPECIFIKACIJOS</w:t>
      </w:r>
    </w:p>
    <w:p w14:paraId="487022C6" w14:textId="77777777" w:rsidR="00FF744F" w:rsidRPr="00221DF0" w:rsidRDefault="00FF744F" w:rsidP="00724D19">
      <w:pPr>
        <w:spacing w:before="120" w:after="120"/>
        <w:rPr>
          <w:lang w:val="lt-LT"/>
        </w:rPr>
      </w:pPr>
    </w:p>
    <w:sdt>
      <w:sdtPr>
        <w:rPr>
          <w:rFonts w:ascii="Arial" w:eastAsiaTheme="minorHAnsi" w:hAnsi="Arial" w:cs="Arial"/>
          <w:b w:val="0"/>
          <w:bCs w:val="0"/>
          <w:caps/>
          <w:color w:val="auto"/>
          <w:sz w:val="20"/>
          <w:szCs w:val="20"/>
          <w:lang w:val="lt-LT"/>
        </w:rPr>
        <w:id w:val="780228491"/>
        <w:docPartObj>
          <w:docPartGallery w:val="Table of Contents"/>
          <w:docPartUnique/>
        </w:docPartObj>
      </w:sdtPr>
      <w:sdtEndPr>
        <w:rPr>
          <w:caps w:val="0"/>
          <w:noProof/>
        </w:rPr>
      </w:sdtEndPr>
      <w:sdtContent>
        <w:p w14:paraId="60857C7A" w14:textId="28FB9A4D" w:rsidR="002068EA" w:rsidRPr="00221DF0" w:rsidRDefault="002068EA" w:rsidP="005510E4">
          <w:pPr>
            <w:pStyle w:val="Turinioantrat"/>
            <w:spacing w:before="120" w:after="120"/>
            <w:rPr>
              <w:lang w:val="lt-LT"/>
            </w:rPr>
          </w:pPr>
        </w:p>
        <w:p w14:paraId="1A294350" w14:textId="77777777" w:rsidR="00CE0DCC" w:rsidRDefault="00864015">
          <w:pPr>
            <w:pStyle w:val="Turinys1"/>
            <w:rPr>
              <w:rFonts w:asciiTheme="minorHAnsi" w:eastAsiaTheme="minorEastAsia" w:hAnsiTheme="minorHAnsi" w:cstheme="minorBidi"/>
              <w:b w:val="0"/>
              <w:lang w:val="lt-LT" w:eastAsia="lt-LT"/>
            </w:rPr>
          </w:pPr>
          <w:r>
            <w:rPr>
              <w:b w:val="0"/>
              <w:lang w:val="lt-LT"/>
            </w:rPr>
            <w:fldChar w:fldCharType="begin"/>
          </w:r>
          <w:r>
            <w:rPr>
              <w:b w:val="0"/>
              <w:lang w:val="lt-LT"/>
            </w:rPr>
            <w:instrText xml:space="preserve"> TOC \o "1-4" \h \z \u </w:instrText>
          </w:r>
          <w:r>
            <w:rPr>
              <w:b w:val="0"/>
              <w:lang w:val="lt-LT"/>
            </w:rPr>
            <w:fldChar w:fldCharType="separate"/>
          </w:r>
          <w:hyperlink w:anchor="_Toc458894087" w:history="1">
            <w:r w:rsidR="00CE0DCC" w:rsidRPr="00E350A9">
              <w:rPr>
                <w:rStyle w:val="Hipersaitas"/>
                <w:lang w:val="lt-LT"/>
              </w:rPr>
              <w:t>1.</w:t>
            </w:r>
            <w:r w:rsidR="00CE0DCC">
              <w:rPr>
                <w:rFonts w:asciiTheme="minorHAnsi" w:eastAsiaTheme="minorEastAsia" w:hAnsiTheme="minorHAnsi" w:cstheme="minorBidi"/>
                <w:b w:val="0"/>
                <w:lang w:val="lt-LT" w:eastAsia="lt-LT"/>
              </w:rPr>
              <w:tab/>
            </w:r>
            <w:r w:rsidR="00CE0DCC" w:rsidRPr="00E350A9">
              <w:rPr>
                <w:rStyle w:val="Hipersaitas"/>
                <w:lang w:val="lt-LT"/>
              </w:rPr>
              <w:t>VARTOJAMOS SĄVOKOS</w:t>
            </w:r>
            <w:r w:rsidR="00CE0DCC">
              <w:rPr>
                <w:webHidden/>
              </w:rPr>
              <w:tab/>
            </w:r>
            <w:r w:rsidR="00CE0DCC">
              <w:rPr>
                <w:webHidden/>
              </w:rPr>
              <w:fldChar w:fldCharType="begin"/>
            </w:r>
            <w:r w:rsidR="00CE0DCC">
              <w:rPr>
                <w:webHidden/>
              </w:rPr>
              <w:instrText xml:space="preserve"> PAGEREF _Toc458894087 \h </w:instrText>
            </w:r>
            <w:r w:rsidR="00CE0DCC">
              <w:rPr>
                <w:webHidden/>
              </w:rPr>
            </w:r>
            <w:r w:rsidR="00CE0DCC">
              <w:rPr>
                <w:webHidden/>
              </w:rPr>
              <w:fldChar w:fldCharType="separate"/>
            </w:r>
            <w:r w:rsidR="00CE0DCC">
              <w:rPr>
                <w:webHidden/>
              </w:rPr>
              <w:t>6</w:t>
            </w:r>
            <w:r w:rsidR="00CE0DCC">
              <w:rPr>
                <w:webHidden/>
              </w:rPr>
              <w:fldChar w:fldCharType="end"/>
            </w:r>
          </w:hyperlink>
        </w:p>
        <w:p w14:paraId="3C082549" w14:textId="77777777" w:rsidR="00CE0DCC" w:rsidRDefault="00635DA5">
          <w:pPr>
            <w:pStyle w:val="Turinys1"/>
            <w:rPr>
              <w:rFonts w:asciiTheme="minorHAnsi" w:eastAsiaTheme="minorEastAsia" w:hAnsiTheme="minorHAnsi" w:cstheme="minorBidi"/>
              <w:b w:val="0"/>
              <w:lang w:val="lt-LT" w:eastAsia="lt-LT"/>
            </w:rPr>
          </w:pPr>
          <w:hyperlink w:anchor="_Toc458894088" w:history="1">
            <w:r w:rsidR="00CE0DCC" w:rsidRPr="00E350A9">
              <w:rPr>
                <w:rStyle w:val="Hipersaitas"/>
                <w:lang w:val="lt-LT"/>
              </w:rPr>
              <w:t>2.</w:t>
            </w:r>
            <w:r w:rsidR="00CE0DCC">
              <w:rPr>
                <w:rFonts w:asciiTheme="minorHAnsi" w:eastAsiaTheme="minorEastAsia" w:hAnsiTheme="minorHAnsi" w:cstheme="minorBidi"/>
                <w:b w:val="0"/>
                <w:lang w:val="lt-LT" w:eastAsia="lt-LT"/>
              </w:rPr>
              <w:tab/>
            </w:r>
            <w:r w:rsidR="00CE0DCC" w:rsidRPr="00E350A9">
              <w:rPr>
                <w:rStyle w:val="Hipersaitas"/>
                <w:lang w:val="lt-LT"/>
              </w:rPr>
              <w:t>INFORMACIJA APIE PROJEKTĄ</w:t>
            </w:r>
            <w:r w:rsidR="00CE0DCC">
              <w:rPr>
                <w:webHidden/>
              </w:rPr>
              <w:tab/>
            </w:r>
            <w:r w:rsidR="00CE0DCC">
              <w:rPr>
                <w:webHidden/>
              </w:rPr>
              <w:fldChar w:fldCharType="begin"/>
            </w:r>
            <w:r w:rsidR="00CE0DCC">
              <w:rPr>
                <w:webHidden/>
              </w:rPr>
              <w:instrText xml:space="preserve"> PAGEREF _Toc458894088 \h </w:instrText>
            </w:r>
            <w:r w:rsidR="00CE0DCC">
              <w:rPr>
                <w:webHidden/>
              </w:rPr>
            </w:r>
            <w:r w:rsidR="00CE0DCC">
              <w:rPr>
                <w:webHidden/>
              </w:rPr>
              <w:fldChar w:fldCharType="separate"/>
            </w:r>
            <w:r w:rsidR="00CE0DCC">
              <w:rPr>
                <w:webHidden/>
              </w:rPr>
              <w:t>8</w:t>
            </w:r>
            <w:r w:rsidR="00CE0DCC">
              <w:rPr>
                <w:webHidden/>
              </w:rPr>
              <w:fldChar w:fldCharType="end"/>
            </w:r>
          </w:hyperlink>
        </w:p>
        <w:p w14:paraId="1F8B3777"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89" w:history="1">
            <w:r w:rsidR="00CE0DCC" w:rsidRPr="00E350A9">
              <w:rPr>
                <w:rStyle w:val="Hipersaitas"/>
                <w:noProof/>
                <w:lang w:val="lt-LT"/>
              </w:rPr>
              <w:t>2.1.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vystymo istorija</w:t>
            </w:r>
            <w:r w:rsidR="00CE0DCC">
              <w:rPr>
                <w:noProof/>
                <w:webHidden/>
              </w:rPr>
              <w:tab/>
            </w:r>
            <w:r w:rsidR="00CE0DCC">
              <w:rPr>
                <w:noProof/>
                <w:webHidden/>
              </w:rPr>
              <w:fldChar w:fldCharType="begin"/>
            </w:r>
            <w:r w:rsidR="00CE0DCC">
              <w:rPr>
                <w:noProof/>
                <w:webHidden/>
              </w:rPr>
              <w:instrText xml:space="preserve"> PAGEREF _Toc458894089 \h </w:instrText>
            </w:r>
            <w:r w:rsidR="00CE0DCC">
              <w:rPr>
                <w:noProof/>
                <w:webHidden/>
              </w:rPr>
            </w:r>
            <w:r w:rsidR="00CE0DCC">
              <w:rPr>
                <w:noProof/>
                <w:webHidden/>
              </w:rPr>
              <w:fldChar w:fldCharType="separate"/>
            </w:r>
            <w:r w:rsidR="00CE0DCC">
              <w:rPr>
                <w:noProof/>
                <w:webHidden/>
              </w:rPr>
              <w:t>8</w:t>
            </w:r>
            <w:r w:rsidR="00CE0DCC">
              <w:rPr>
                <w:noProof/>
                <w:webHidden/>
              </w:rPr>
              <w:fldChar w:fldCharType="end"/>
            </w:r>
          </w:hyperlink>
        </w:p>
        <w:p w14:paraId="3ADB90D2"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0" w:history="1">
            <w:r w:rsidR="00CE0DCC" w:rsidRPr="00E350A9">
              <w:rPr>
                <w:rStyle w:val="Hipersaitas"/>
                <w:noProof/>
                <w:lang w:val="lt-LT"/>
              </w:rPr>
              <w:t>2.2.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bendrovei perduodamos veiklos</w:t>
            </w:r>
            <w:r w:rsidR="00CE0DCC">
              <w:rPr>
                <w:noProof/>
                <w:webHidden/>
              </w:rPr>
              <w:tab/>
            </w:r>
            <w:r w:rsidR="00CE0DCC">
              <w:rPr>
                <w:noProof/>
                <w:webHidden/>
              </w:rPr>
              <w:fldChar w:fldCharType="begin"/>
            </w:r>
            <w:r w:rsidR="00CE0DCC">
              <w:rPr>
                <w:noProof/>
                <w:webHidden/>
              </w:rPr>
              <w:instrText xml:space="preserve"> PAGEREF _Toc458894090 \h </w:instrText>
            </w:r>
            <w:r w:rsidR="00CE0DCC">
              <w:rPr>
                <w:noProof/>
                <w:webHidden/>
              </w:rPr>
            </w:r>
            <w:r w:rsidR="00CE0DCC">
              <w:rPr>
                <w:noProof/>
                <w:webHidden/>
              </w:rPr>
              <w:fldChar w:fldCharType="separate"/>
            </w:r>
            <w:r w:rsidR="00CE0DCC">
              <w:rPr>
                <w:noProof/>
                <w:webHidden/>
              </w:rPr>
              <w:t>8</w:t>
            </w:r>
            <w:r w:rsidR="00CE0DCC">
              <w:rPr>
                <w:noProof/>
                <w:webHidden/>
              </w:rPr>
              <w:fldChar w:fldCharType="end"/>
            </w:r>
          </w:hyperlink>
        </w:p>
        <w:p w14:paraId="144F91CC"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1" w:history="1">
            <w:r w:rsidR="00CE0DCC" w:rsidRPr="00E350A9">
              <w:rPr>
                <w:rStyle w:val="Hipersaitas"/>
                <w:noProof/>
                <w:lang w:val="lt-LT"/>
              </w:rPr>
              <w:t>2.3.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idėjos pristatymas</w:t>
            </w:r>
            <w:r w:rsidR="00CE0DCC">
              <w:rPr>
                <w:noProof/>
                <w:webHidden/>
              </w:rPr>
              <w:tab/>
            </w:r>
            <w:r w:rsidR="00CE0DCC">
              <w:rPr>
                <w:noProof/>
                <w:webHidden/>
              </w:rPr>
              <w:fldChar w:fldCharType="begin"/>
            </w:r>
            <w:r w:rsidR="00CE0DCC">
              <w:rPr>
                <w:noProof/>
                <w:webHidden/>
              </w:rPr>
              <w:instrText xml:space="preserve"> PAGEREF _Toc458894091 \h </w:instrText>
            </w:r>
            <w:r w:rsidR="00CE0DCC">
              <w:rPr>
                <w:noProof/>
                <w:webHidden/>
              </w:rPr>
            </w:r>
            <w:r w:rsidR="00CE0DCC">
              <w:rPr>
                <w:noProof/>
                <w:webHidden/>
              </w:rPr>
              <w:fldChar w:fldCharType="separate"/>
            </w:r>
            <w:r w:rsidR="00CE0DCC">
              <w:rPr>
                <w:noProof/>
                <w:webHidden/>
              </w:rPr>
              <w:t>8</w:t>
            </w:r>
            <w:r w:rsidR="00CE0DCC">
              <w:rPr>
                <w:noProof/>
                <w:webHidden/>
              </w:rPr>
              <w:fldChar w:fldCharType="end"/>
            </w:r>
          </w:hyperlink>
        </w:p>
        <w:p w14:paraId="4B98F9DA"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2" w:history="1">
            <w:r w:rsidR="00CE0DCC" w:rsidRPr="00E350A9">
              <w:rPr>
                <w:rStyle w:val="Hipersaitas"/>
                <w:noProof/>
                <w:lang w:val="lt-LT"/>
              </w:rPr>
              <w:t>2.4.</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įgyvendinimo kontekstas, Projekto poreikis ir jo svarba</w:t>
            </w:r>
            <w:r w:rsidR="00CE0DCC">
              <w:rPr>
                <w:noProof/>
                <w:webHidden/>
              </w:rPr>
              <w:tab/>
            </w:r>
            <w:r w:rsidR="00CE0DCC">
              <w:rPr>
                <w:noProof/>
                <w:webHidden/>
              </w:rPr>
              <w:fldChar w:fldCharType="begin"/>
            </w:r>
            <w:r w:rsidR="00CE0DCC">
              <w:rPr>
                <w:noProof/>
                <w:webHidden/>
              </w:rPr>
              <w:instrText xml:space="preserve"> PAGEREF _Toc458894092 \h </w:instrText>
            </w:r>
            <w:r w:rsidR="00CE0DCC">
              <w:rPr>
                <w:noProof/>
                <w:webHidden/>
              </w:rPr>
            </w:r>
            <w:r w:rsidR="00CE0DCC">
              <w:rPr>
                <w:noProof/>
                <w:webHidden/>
              </w:rPr>
              <w:fldChar w:fldCharType="separate"/>
            </w:r>
            <w:r w:rsidR="00CE0DCC">
              <w:rPr>
                <w:noProof/>
                <w:webHidden/>
              </w:rPr>
              <w:t>8</w:t>
            </w:r>
            <w:r w:rsidR="00CE0DCC">
              <w:rPr>
                <w:noProof/>
                <w:webHidden/>
              </w:rPr>
              <w:fldChar w:fldCharType="end"/>
            </w:r>
          </w:hyperlink>
        </w:p>
        <w:p w14:paraId="46B6099F"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093" w:history="1">
            <w:r w:rsidR="00CE0DCC" w:rsidRPr="00E350A9">
              <w:rPr>
                <w:rStyle w:val="Hipersaitas"/>
                <w:b/>
                <w:lang w:val="lt-LT"/>
              </w:rPr>
              <w:t>2.4.1.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Sveikatinimo ir fizinė veikla</w:t>
            </w:r>
            <w:r w:rsidR="00CE0DCC">
              <w:rPr>
                <w:webHidden/>
              </w:rPr>
              <w:tab/>
            </w:r>
            <w:r w:rsidR="00CE0DCC">
              <w:rPr>
                <w:webHidden/>
              </w:rPr>
              <w:fldChar w:fldCharType="begin"/>
            </w:r>
            <w:r w:rsidR="00CE0DCC">
              <w:rPr>
                <w:webHidden/>
              </w:rPr>
              <w:instrText xml:space="preserve"> PAGEREF _Toc458894093 \h </w:instrText>
            </w:r>
            <w:r w:rsidR="00CE0DCC">
              <w:rPr>
                <w:webHidden/>
              </w:rPr>
            </w:r>
            <w:r w:rsidR="00CE0DCC">
              <w:rPr>
                <w:webHidden/>
              </w:rPr>
              <w:fldChar w:fldCharType="separate"/>
            </w:r>
            <w:r w:rsidR="00CE0DCC">
              <w:rPr>
                <w:webHidden/>
              </w:rPr>
              <w:t>8</w:t>
            </w:r>
            <w:r w:rsidR="00CE0DCC">
              <w:rPr>
                <w:webHidden/>
              </w:rPr>
              <w:fldChar w:fldCharType="end"/>
            </w:r>
          </w:hyperlink>
        </w:p>
        <w:p w14:paraId="509BE20A"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094" w:history="1">
            <w:r w:rsidR="00CE0DCC" w:rsidRPr="00E350A9">
              <w:rPr>
                <w:rStyle w:val="Hipersaitas"/>
                <w:b/>
                <w:lang w:val="lt-LT"/>
              </w:rPr>
              <w:t>2.4.2.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Kultūros ir kūrybingumo skatinimas</w:t>
            </w:r>
            <w:r w:rsidR="00CE0DCC">
              <w:rPr>
                <w:webHidden/>
              </w:rPr>
              <w:tab/>
            </w:r>
            <w:r w:rsidR="00CE0DCC">
              <w:rPr>
                <w:webHidden/>
              </w:rPr>
              <w:fldChar w:fldCharType="begin"/>
            </w:r>
            <w:r w:rsidR="00CE0DCC">
              <w:rPr>
                <w:webHidden/>
              </w:rPr>
              <w:instrText xml:space="preserve"> PAGEREF _Toc458894094 \h </w:instrText>
            </w:r>
            <w:r w:rsidR="00CE0DCC">
              <w:rPr>
                <w:webHidden/>
              </w:rPr>
            </w:r>
            <w:r w:rsidR="00CE0DCC">
              <w:rPr>
                <w:webHidden/>
              </w:rPr>
              <w:fldChar w:fldCharType="separate"/>
            </w:r>
            <w:r w:rsidR="00CE0DCC">
              <w:rPr>
                <w:webHidden/>
              </w:rPr>
              <w:t>9</w:t>
            </w:r>
            <w:r w:rsidR="00CE0DCC">
              <w:rPr>
                <w:webHidden/>
              </w:rPr>
              <w:fldChar w:fldCharType="end"/>
            </w:r>
          </w:hyperlink>
        </w:p>
        <w:p w14:paraId="073B8C3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095" w:history="1">
            <w:r w:rsidR="00CE0DCC" w:rsidRPr="00E350A9">
              <w:rPr>
                <w:rStyle w:val="Hipersaitas"/>
                <w:b/>
                <w:lang w:val="lt-LT"/>
              </w:rPr>
              <w:t>2.4.3.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Verslas ir užimtumas</w:t>
            </w:r>
            <w:r w:rsidR="00CE0DCC">
              <w:rPr>
                <w:webHidden/>
              </w:rPr>
              <w:tab/>
            </w:r>
            <w:r w:rsidR="00CE0DCC">
              <w:rPr>
                <w:webHidden/>
              </w:rPr>
              <w:fldChar w:fldCharType="begin"/>
            </w:r>
            <w:r w:rsidR="00CE0DCC">
              <w:rPr>
                <w:webHidden/>
              </w:rPr>
              <w:instrText xml:space="preserve"> PAGEREF _Toc458894095 \h </w:instrText>
            </w:r>
            <w:r w:rsidR="00CE0DCC">
              <w:rPr>
                <w:webHidden/>
              </w:rPr>
            </w:r>
            <w:r w:rsidR="00CE0DCC">
              <w:rPr>
                <w:webHidden/>
              </w:rPr>
              <w:fldChar w:fldCharType="separate"/>
            </w:r>
            <w:r w:rsidR="00CE0DCC">
              <w:rPr>
                <w:webHidden/>
              </w:rPr>
              <w:t>9</w:t>
            </w:r>
            <w:r w:rsidR="00CE0DCC">
              <w:rPr>
                <w:webHidden/>
              </w:rPr>
              <w:fldChar w:fldCharType="end"/>
            </w:r>
          </w:hyperlink>
        </w:p>
        <w:p w14:paraId="127E4FF4" w14:textId="77777777" w:rsidR="00CE0DCC" w:rsidRDefault="00635DA5">
          <w:pPr>
            <w:pStyle w:val="Turinys1"/>
            <w:rPr>
              <w:rFonts w:asciiTheme="minorHAnsi" w:eastAsiaTheme="minorEastAsia" w:hAnsiTheme="minorHAnsi" w:cstheme="minorBidi"/>
              <w:b w:val="0"/>
              <w:lang w:val="lt-LT" w:eastAsia="lt-LT"/>
            </w:rPr>
          </w:pPr>
          <w:hyperlink w:anchor="_Toc458894096" w:history="1">
            <w:r w:rsidR="00CE0DCC" w:rsidRPr="00E350A9">
              <w:rPr>
                <w:rStyle w:val="Hipersaitas"/>
                <w:lang w:val="lt-LT"/>
              </w:rPr>
              <w:t>3.</w:t>
            </w:r>
            <w:r w:rsidR="00CE0DCC">
              <w:rPr>
                <w:rFonts w:asciiTheme="minorHAnsi" w:eastAsiaTheme="minorEastAsia" w:hAnsiTheme="minorHAnsi" w:cstheme="minorBidi"/>
                <w:b w:val="0"/>
                <w:lang w:val="lt-LT" w:eastAsia="lt-LT"/>
              </w:rPr>
              <w:tab/>
            </w:r>
            <w:r w:rsidR="00CE0DCC" w:rsidRPr="00E350A9">
              <w:rPr>
                <w:rStyle w:val="Hipersaitas"/>
                <w:lang w:val="lt-LT"/>
              </w:rPr>
              <w:t>SUINTERESUOTOSIOS PROJEKTO ŠALYS</w:t>
            </w:r>
            <w:r w:rsidR="00CE0DCC">
              <w:rPr>
                <w:webHidden/>
              </w:rPr>
              <w:tab/>
            </w:r>
            <w:r w:rsidR="00CE0DCC">
              <w:rPr>
                <w:webHidden/>
              </w:rPr>
              <w:fldChar w:fldCharType="begin"/>
            </w:r>
            <w:r w:rsidR="00CE0DCC">
              <w:rPr>
                <w:webHidden/>
              </w:rPr>
              <w:instrText xml:space="preserve"> PAGEREF _Toc458894096 \h </w:instrText>
            </w:r>
            <w:r w:rsidR="00CE0DCC">
              <w:rPr>
                <w:webHidden/>
              </w:rPr>
            </w:r>
            <w:r w:rsidR="00CE0DCC">
              <w:rPr>
                <w:webHidden/>
              </w:rPr>
              <w:fldChar w:fldCharType="separate"/>
            </w:r>
            <w:r w:rsidR="00CE0DCC">
              <w:rPr>
                <w:webHidden/>
              </w:rPr>
              <w:t>10</w:t>
            </w:r>
            <w:r w:rsidR="00CE0DCC">
              <w:rPr>
                <w:webHidden/>
              </w:rPr>
              <w:fldChar w:fldCharType="end"/>
            </w:r>
          </w:hyperlink>
        </w:p>
        <w:p w14:paraId="12CE0BCD"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7" w:history="1">
            <w:r w:rsidR="00CE0DCC" w:rsidRPr="00E350A9">
              <w:rPr>
                <w:rStyle w:val="Hipersaitas"/>
                <w:noProof/>
                <w:lang w:val="lt-LT"/>
              </w:rPr>
              <w:t>3.1.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Suteikiančiosios institucijos</w:t>
            </w:r>
            <w:r w:rsidR="00CE0DCC">
              <w:rPr>
                <w:noProof/>
                <w:webHidden/>
              </w:rPr>
              <w:tab/>
            </w:r>
            <w:r w:rsidR="00CE0DCC">
              <w:rPr>
                <w:noProof/>
                <w:webHidden/>
              </w:rPr>
              <w:fldChar w:fldCharType="begin"/>
            </w:r>
            <w:r w:rsidR="00CE0DCC">
              <w:rPr>
                <w:noProof/>
                <w:webHidden/>
              </w:rPr>
              <w:instrText xml:space="preserve"> PAGEREF _Toc458894097 \h </w:instrText>
            </w:r>
            <w:r w:rsidR="00CE0DCC">
              <w:rPr>
                <w:noProof/>
                <w:webHidden/>
              </w:rPr>
            </w:r>
            <w:r w:rsidR="00CE0DCC">
              <w:rPr>
                <w:noProof/>
                <w:webHidden/>
              </w:rPr>
              <w:fldChar w:fldCharType="separate"/>
            </w:r>
            <w:r w:rsidR="00CE0DCC">
              <w:rPr>
                <w:noProof/>
                <w:webHidden/>
              </w:rPr>
              <w:t>10</w:t>
            </w:r>
            <w:r w:rsidR="00CE0DCC">
              <w:rPr>
                <w:noProof/>
                <w:webHidden/>
              </w:rPr>
              <w:fldChar w:fldCharType="end"/>
            </w:r>
          </w:hyperlink>
        </w:p>
        <w:p w14:paraId="05A767E1"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8" w:history="1">
            <w:r w:rsidR="00CE0DCC" w:rsidRPr="00E350A9">
              <w:rPr>
                <w:rStyle w:val="Hipersaitas"/>
                <w:noProof/>
                <w:lang w:val="lt-LT"/>
              </w:rPr>
              <w:t>3.2.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Institucijos, vykdančios Daugiafunkciame komplekse jų funkcijoms priskirtą veiklą</w:t>
            </w:r>
            <w:r w:rsidR="00CE0DCC">
              <w:rPr>
                <w:noProof/>
                <w:webHidden/>
              </w:rPr>
              <w:tab/>
            </w:r>
            <w:r w:rsidR="00CE0DCC">
              <w:rPr>
                <w:noProof/>
                <w:webHidden/>
              </w:rPr>
              <w:fldChar w:fldCharType="begin"/>
            </w:r>
            <w:r w:rsidR="00CE0DCC">
              <w:rPr>
                <w:noProof/>
                <w:webHidden/>
              </w:rPr>
              <w:instrText xml:space="preserve"> PAGEREF _Toc458894098 \h </w:instrText>
            </w:r>
            <w:r w:rsidR="00CE0DCC">
              <w:rPr>
                <w:noProof/>
                <w:webHidden/>
              </w:rPr>
            </w:r>
            <w:r w:rsidR="00CE0DCC">
              <w:rPr>
                <w:noProof/>
                <w:webHidden/>
              </w:rPr>
              <w:fldChar w:fldCharType="separate"/>
            </w:r>
            <w:r w:rsidR="00CE0DCC">
              <w:rPr>
                <w:noProof/>
                <w:webHidden/>
              </w:rPr>
              <w:t>10</w:t>
            </w:r>
            <w:r w:rsidR="00CE0DCC">
              <w:rPr>
                <w:noProof/>
                <w:webHidden/>
              </w:rPr>
              <w:fldChar w:fldCharType="end"/>
            </w:r>
          </w:hyperlink>
        </w:p>
        <w:p w14:paraId="0248E341"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099" w:history="1">
            <w:r w:rsidR="00CE0DCC" w:rsidRPr="00E350A9">
              <w:rPr>
                <w:rStyle w:val="Hipersaitas"/>
                <w:noProof/>
                <w:lang w:val="lt-LT"/>
              </w:rPr>
              <w:t>3.3.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tikslinės naudotojų grupės</w:t>
            </w:r>
            <w:r w:rsidR="00CE0DCC">
              <w:rPr>
                <w:noProof/>
                <w:webHidden/>
              </w:rPr>
              <w:tab/>
            </w:r>
            <w:r w:rsidR="00CE0DCC">
              <w:rPr>
                <w:noProof/>
                <w:webHidden/>
              </w:rPr>
              <w:fldChar w:fldCharType="begin"/>
            </w:r>
            <w:r w:rsidR="00CE0DCC">
              <w:rPr>
                <w:noProof/>
                <w:webHidden/>
              </w:rPr>
              <w:instrText xml:space="preserve"> PAGEREF _Toc458894099 \h </w:instrText>
            </w:r>
            <w:r w:rsidR="00CE0DCC">
              <w:rPr>
                <w:noProof/>
                <w:webHidden/>
              </w:rPr>
            </w:r>
            <w:r w:rsidR="00CE0DCC">
              <w:rPr>
                <w:noProof/>
                <w:webHidden/>
              </w:rPr>
              <w:fldChar w:fldCharType="separate"/>
            </w:r>
            <w:r w:rsidR="00CE0DCC">
              <w:rPr>
                <w:noProof/>
                <w:webHidden/>
              </w:rPr>
              <w:t>10</w:t>
            </w:r>
            <w:r w:rsidR="00CE0DCC">
              <w:rPr>
                <w:noProof/>
                <w:webHidden/>
              </w:rPr>
              <w:fldChar w:fldCharType="end"/>
            </w:r>
          </w:hyperlink>
        </w:p>
        <w:p w14:paraId="4142F726" w14:textId="77777777" w:rsidR="00CE0DCC" w:rsidRDefault="00635DA5">
          <w:pPr>
            <w:pStyle w:val="Turinys1"/>
            <w:rPr>
              <w:rFonts w:asciiTheme="minorHAnsi" w:eastAsiaTheme="minorEastAsia" w:hAnsiTheme="minorHAnsi" w:cstheme="minorBidi"/>
              <w:b w:val="0"/>
              <w:lang w:val="lt-LT" w:eastAsia="lt-LT"/>
            </w:rPr>
          </w:pPr>
          <w:hyperlink w:anchor="_Toc458894100" w:history="1">
            <w:r w:rsidR="00CE0DCC" w:rsidRPr="00E350A9">
              <w:rPr>
                <w:rStyle w:val="Hipersaitas"/>
                <w:lang w:val="lt-LT"/>
              </w:rPr>
              <w:t>4.</w:t>
            </w:r>
            <w:r w:rsidR="00CE0DCC">
              <w:rPr>
                <w:rFonts w:asciiTheme="minorHAnsi" w:eastAsiaTheme="minorEastAsia" w:hAnsiTheme="minorHAnsi" w:cstheme="minorBidi"/>
                <w:b w:val="0"/>
                <w:lang w:val="lt-LT" w:eastAsia="lt-LT"/>
              </w:rPr>
              <w:tab/>
            </w:r>
            <w:r w:rsidR="00CE0DCC" w:rsidRPr="00E350A9">
              <w:rPr>
                <w:rStyle w:val="Hipersaitas"/>
                <w:lang w:val="lt-LT"/>
              </w:rPr>
              <w:t>PROJEKTO SPRENDINIAI</w:t>
            </w:r>
            <w:r w:rsidR="00CE0DCC">
              <w:rPr>
                <w:webHidden/>
              </w:rPr>
              <w:tab/>
            </w:r>
            <w:r w:rsidR="00CE0DCC">
              <w:rPr>
                <w:webHidden/>
              </w:rPr>
              <w:fldChar w:fldCharType="begin"/>
            </w:r>
            <w:r w:rsidR="00CE0DCC">
              <w:rPr>
                <w:webHidden/>
              </w:rPr>
              <w:instrText xml:space="preserve"> PAGEREF _Toc458894100 \h </w:instrText>
            </w:r>
            <w:r w:rsidR="00CE0DCC">
              <w:rPr>
                <w:webHidden/>
              </w:rPr>
            </w:r>
            <w:r w:rsidR="00CE0DCC">
              <w:rPr>
                <w:webHidden/>
              </w:rPr>
              <w:fldChar w:fldCharType="separate"/>
            </w:r>
            <w:r w:rsidR="00CE0DCC">
              <w:rPr>
                <w:webHidden/>
              </w:rPr>
              <w:t>11</w:t>
            </w:r>
            <w:r w:rsidR="00CE0DCC">
              <w:rPr>
                <w:webHidden/>
              </w:rPr>
              <w:fldChar w:fldCharType="end"/>
            </w:r>
          </w:hyperlink>
        </w:p>
        <w:p w14:paraId="41105209"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01" w:history="1">
            <w:r w:rsidR="00CE0DCC" w:rsidRPr="00E350A9">
              <w:rPr>
                <w:rStyle w:val="Hipersaitas"/>
                <w:noProof/>
                <w:lang w:val="lt-LT"/>
              </w:rPr>
              <w:t>4.1.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vietos pristatymas</w:t>
            </w:r>
            <w:r w:rsidR="00CE0DCC">
              <w:rPr>
                <w:noProof/>
                <w:webHidden/>
              </w:rPr>
              <w:tab/>
            </w:r>
            <w:r w:rsidR="00CE0DCC">
              <w:rPr>
                <w:noProof/>
                <w:webHidden/>
              </w:rPr>
              <w:fldChar w:fldCharType="begin"/>
            </w:r>
            <w:r w:rsidR="00CE0DCC">
              <w:rPr>
                <w:noProof/>
                <w:webHidden/>
              </w:rPr>
              <w:instrText xml:space="preserve"> PAGEREF _Toc458894101 \h </w:instrText>
            </w:r>
            <w:r w:rsidR="00CE0DCC">
              <w:rPr>
                <w:noProof/>
                <w:webHidden/>
              </w:rPr>
            </w:r>
            <w:r w:rsidR="00CE0DCC">
              <w:rPr>
                <w:noProof/>
                <w:webHidden/>
              </w:rPr>
              <w:fldChar w:fldCharType="separate"/>
            </w:r>
            <w:r w:rsidR="00CE0DCC">
              <w:rPr>
                <w:noProof/>
                <w:webHidden/>
              </w:rPr>
              <w:t>11</w:t>
            </w:r>
            <w:r w:rsidR="00CE0DCC">
              <w:rPr>
                <w:noProof/>
                <w:webHidden/>
              </w:rPr>
              <w:fldChar w:fldCharType="end"/>
            </w:r>
          </w:hyperlink>
        </w:p>
        <w:p w14:paraId="2A27FCF6"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02" w:history="1">
            <w:r w:rsidR="00CE0DCC" w:rsidRPr="00E350A9">
              <w:rPr>
                <w:rStyle w:val="Hipersaitas"/>
                <w:noProof/>
                <w:lang w:val="lt-LT"/>
              </w:rPr>
              <w:t>4.2.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Kiti gretimi projektai</w:t>
            </w:r>
            <w:r w:rsidR="00CE0DCC">
              <w:rPr>
                <w:noProof/>
                <w:webHidden/>
              </w:rPr>
              <w:tab/>
            </w:r>
            <w:r w:rsidR="00CE0DCC">
              <w:rPr>
                <w:noProof/>
                <w:webHidden/>
              </w:rPr>
              <w:fldChar w:fldCharType="begin"/>
            </w:r>
            <w:r w:rsidR="00CE0DCC">
              <w:rPr>
                <w:noProof/>
                <w:webHidden/>
              </w:rPr>
              <w:instrText xml:space="preserve"> PAGEREF _Toc458894102 \h </w:instrText>
            </w:r>
            <w:r w:rsidR="00CE0DCC">
              <w:rPr>
                <w:noProof/>
                <w:webHidden/>
              </w:rPr>
            </w:r>
            <w:r w:rsidR="00CE0DCC">
              <w:rPr>
                <w:noProof/>
                <w:webHidden/>
              </w:rPr>
              <w:fldChar w:fldCharType="separate"/>
            </w:r>
            <w:r w:rsidR="00CE0DCC">
              <w:rPr>
                <w:noProof/>
                <w:webHidden/>
              </w:rPr>
              <w:t>12</w:t>
            </w:r>
            <w:r w:rsidR="00CE0DCC">
              <w:rPr>
                <w:noProof/>
                <w:webHidden/>
              </w:rPr>
              <w:fldChar w:fldCharType="end"/>
            </w:r>
          </w:hyperlink>
        </w:p>
        <w:p w14:paraId="5B202D1A"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03" w:history="1">
            <w:r w:rsidR="00CE0DCC" w:rsidRPr="00E350A9">
              <w:rPr>
                <w:rStyle w:val="Hipersaitas"/>
                <w:noProof/>
                <w:lang w:val="lt-LT"/>
              </w:rPr>
              <w:t>4.3.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Objektų sukūrimo specifikacijos</w:t>
            </w:r>
            <w:r w:rsidR="00CE0DCC">
              <w:rPr>
                <w:noProof/>
                <w:webHidden/>
              </w:rPr>
              <w:tab/>
            </w:r>
            <w:r w:rsidR="00CE0DCC">
              <w:rPr>
                <w:noProof/>
                <w:webHidden/>
              </w:rPr>
              <w:fldChar w:fldCharType="begin"/>
            </w:r>
            <w:r w:rsidR="00CE0DCC">
              <w:rPr>
                <w:noProof/>
                <w:webHidden/>
              </w:rPr>
              <w:instrText xml:space="preserve"> PAGEREF _Toc458894103 \h </w:instrText>
            </w:r>
            <w:r w:rsidR="00CE0DCC">
              <w:rPr>
                <w:noProof/>
                <w:webHidden/>
              </w:rPr>
            </w:r>
            <w:r w:rsidR="00CE0DCC">
              <w:rPr>
                <w:noProof/>
                <w:webHidden/>
              </w:rPr>
              <w:fldChar w:fldCharType="separate"/>
            </w:r>
            <w:r w:rsidR="00CE0DCC">
              <w:rPr>
                <w:noProof/>
                <w:webHidden/>
              </w:rPr>
              <w:t>14</w:t>
            </w:r>
            <w:r w:rsidR="00CE0DCC">
              <w:rPr>
                <w:noProof/>
                <w:webHidden/>
              </w:rPr>
              <w:fldChar w:fldCharType="end"/>
            </w:r>
          </w:hyperlink>
        </w:p>
        <w:p w14:paraId="7C6F201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4" w:history="1">
            <w:r w:rsidR="00CE0DCC" w:rsidRPr="00E350A9">
              <w:rPr>
                <w:rStyle w:val="Hipersaitas"/>
                <w:b/>
                <w:lang w:val="lt-LT"/>
              </w:rPr>
              <w:t>4.3.1.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Įvadas</w:t>
            </w:r>
            <w:r w:rsidR="00CE0DCC">
              <w:rPr>
                <w:webHidden/>
              </w:rPr>
              <w:tab/>
            </w:r>
            <w:r w:rsidR="00CE0DCC">
              <w:rPr>
                <w:webHidden/>
              </w:rPr>
              <w:fldChar w:fldCharType="begin"/>
            </w:r>
            <w:r w:rsidR="00CE0DCC">
              <w:rPr>
                <w:webHidden/>
              </w:rPr>
              <w:instrText xml:space="preserve"> PAGEREF _Toc458894104 \h </w:instrText>
            </w:r>
            <w:r w:rsidR="00CE0DCC">
              <w:rPr>
                <w:webHidden/>
              </w:rPr>
            </w:r>
            <w:r w:rsidR="00CE0DCC">
              <w:rPr>
                <w:webHidden/>
              </w:rPr>
              <w:fldChar w:fldCharType="separate"/>
            </w:r>
            <w:r w:rsidR="00CE0DCC">
              <w:rPr>
                <w:webHidden/>
              </w:rPr>
              <w:t>14</w:t>
            </w:r>
            <w:r w:rsidR="00CE0DCC">
              <w:rPr>
                <w:webHidden/>
              </w:rPr>
              <w:fldChar w:fldCharType="end"/>
            </w:r>
          </w:hyperlink>
        </w:p>
        <w:p w14:paraId="4E2E6CBE"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5" w:history="1">
            <w:r w:rsidR="00CE0DCC" w:rsidRPr="00E350A9">
              <w:rPr>
                <w:rStyle w:val="Hipersaitas"/>
                <w:b/>
                <w:lang w:val="lt-LT"/>
              </w:rPr>
              <w:t>4.3.2.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Objektai</w:t>
            </w:r>
            <w:r w:rsidR="00CE0DCC">
              <w:rPr>
                <w:webHidden/>
              </w:rPr>
              <w:tab/>
            </w:r>
            <w:r w:rsidR="00CE0DCC">
              <w:rPr>
                <w:webHidden/>
              </w:rPr>
              <w:fldChar w:fldCharType="begin"/>
            </w:r>
            <w:r w:rsidR="00CE0DCC">
              <w:rPr>
                <w:webHidden/>
              </w:rPr>
              <w:instrText xml:space="preserve"> PAGEREF _Toc458894105 \h </w:instrText>
            </w:r>
            <w:r w:rsidR="00CE0DCC">
              <w:rPr>
                <w:webHidden/>
              </w:rPr>
            </w:r>
            <w:r w:rsidR="00CE0DCC">
              <w:rPr>
                <w:webHidden/>
              </w:rPr>
              <w:fldChar w:fldCharType="separate"/>
            </w:r>
            <w:r w:rsidR="00CE0DCC">
              <w:rPr>
                <w:webHidden/>
              </w:rPr>
              <w:t>14</w:t>
            </w:r>
            <w:r w:rsidR="00CE0DCC">
              <w:rPr>
                <w:webHidden/>
              </w:rPr>
              <w:fldChar w:fldCharType="end"/>
            </w:r>
          </w:hyperlink>
        </w:p>
        <w:p w14:paraId="660E87F8"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6" w:history="1">
            <w:r w:rsidR="00CE0DCC" w:rsidRPr="00E350A9">
              <w:rPr>
                <w:rStyle w:val="Hipersaitas"/>
                <w:b/>
                <w:lang w:val="lt-LT"/>
              </w:rPr>
              <w:t>4.3.3.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Projekto vietos planas</w:t>
            </w:r>
            <w:r w:rsidR="00CE0DCC">
              <w:rPr>
                <w:webHidden/>
              </w:rPr>
              <w:tab/>
            </w:r>
            <w:r w:rsidR="00CE0DCC">
              <w:rPr>
                <w:webHidden/>
              </w:rPr>
              <w:fldChar w:fldCharType="begin"/>
            </w:r>
            <w:r w:rsidR="00CE0DCC">
              <w:rPr>
                <w:webHidden/>
              </w:rPr>
              <w:instrText xml:space="preserve"> PAGEREF _Toc458894106 \h </w:instrText>
            </w:r>
            <w:r w:rsidR="00CE0DCC">
              <w:rPr>
                <w:webHidden/>
              </w:rPr>
            </w:r>
            <w:r w:rsidR="00CE0DCC">
              <w:rPr>
                <w:webHidden/>
              </w:rPr>
              <w:fldChar w:fldCharType="separate"/>
            </w:r>
            <w:r w:rsidR="00CE0DCC">
              <w:rPr>
                <w:webHidden/>
              </w:rPr>
              <w:t>15</w:t>
            </w:r>
            <w:r w:rsidR="00CE0DCC">
              <w:rPr>
                <w:webHidden/>
              </w:rPr>
              <w:fldChar w:fldCharType="end"/>
            </w:r>
          </w:hyperlink>
        </w:p>
        <w:p w14:paraId="568311D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7" w:history="1">
            <w:r w:rsidR="00CE0DCC" w:rsidRPr="00E350A9">
              <w:rPr>
                <w:rStyle w:val="Hipersaitas"/>
                <w:b/>
                <w:lang w:val="lt-LT"/>
              </w:rPr>
              <w:t>4.3.4.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Vaikų darželio objektas</w:t>
            </w:r>
            <w:r w:rsidR="00CE0DCC">
              <w:rPr>
                <w:webHidden/>
              </w:rPr>
              <w:tab/>
            </w:r>
            <w:r w:rsidR="00CE0DCC">
              <w:rPr>
                <w:webHidden/>
              </w:rPr>
              <w:fldChar w:fldCharType="begin"/>
            </w:r>
            <w:r w:rsidR="00CE0DCC">
              <w:rPr>
                <w:webHidden/>
              </w:rPr>
              <w:instrText xml:space="preserve"> PAGEREF _Toc458894107 \h </w:instrText>
            </w:r>
            <w:r w:rsidR="00CE0DCC">
              <w:rPr>
                <w:webHidden/>
              </w:rPr>
            </w:r>
            <w:r w:rsidR="00CE0DCC">
              <w:rPr>
                <w:webHidden/>
              </w:rPr>
              <w:fldChar w:fldCharType="separate"/>
            </w:r>
            <w:r w:rsidR="00CE0DCC">
              <w:rPr>
                <w:webHidden/>
              </w:rPr>
              <w:t>17</w:t>
            </w:r>
            <w:r w:rsidR="00CE0DCC">
              <w:rPr>
                <w:webHidden/>
              </w:rPr>
              <w:fldChar w:fldCharType="end"/>
            </w:r>
          </w:hyperlink>
        </w:p>
        <w:p w14:paraId="7D50D37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8" w:history="1">
            <w:r w:rsidR="00CE0DCC" w:rsidRPr="00E350A9">
              <w:rPr>
                <w:rStyle w:val="Hipersaitas"/>
                <w:b/>
                <w:lang w:val="lt-LT"/>
              </w:rPr>
              <w:t>4.3.5.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Neformaliojo ugdymo veiklai skirti sporto objektai</w:t>
            </w:r>
            <w:r w:rsidR="00CE0DCC">
              <w:rPr>
                <w:webHidden/>
              </w:rPr>
              <w:tab/>
            </w:r>
            <w:r w:rsidR="00CE0DCC">
              <w:rPr>
                <w:webHidden/>
              </w:rPr>
              <w:fldChar w:fldCharType="begin"/>
            </w:r>
            <w:r w:rsidR="00CE0DCC">
              <w:rPr>
                <w:webHidden/>
              </w:rPr>
              <w:instrText xml:space="preserve"> PAGEREF _Toc458894108 \h </w:instrText>
            </w:r>
            <w:r w:rsidR="00CE0DCC">
              <w:rPr>
                <w:webHidden/>
              </w:rPr>
            </w:r>
            <w:r w:rsidR="00CE0DCC">
              <w:rPr>
                <w:webHidden/>
              </w:rPr>
              <w:fldChar w:fldCharType="separate"/>
            </w:r>
            <w:r w:rsidR="00CE0DCC">
              <w:rPr>
                <w:webHidden/>
              </w:rPr>
              <w:t>19</w:t>
            </w:r>
            <w:r w:rsidR="00CE0DCC">
              <w:rPr>
                <w:webHidden/>
              </w:rPr>
              <w:fldChar w:fldCharType="end"/>
            </w:r>
          </w:hyperlink>
        </w:p>
        <w:p w14:paraId="20CCDB4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09" w:history="1">
            <w:r w:rsidR="00CE0DCC" w:rsidRPr="00E350A9">
              <w:rPr>
                <w:rStyle w:val="Hipersaitas"/>
                <w:b/>
                <w:lang w:val="lt-LT"/>
              </w:rPr>
              <w:t>4.3.6.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Kultūros ir ugdymo centro ir bibliotekos objektas</w:t>
            </w:r>
            <w:r w:rsidR="00CE0DCC">
              <w:rPr>
                <w:webHidden/>
              </w:rPr>
              <w:tab/>
            </w:r>
            <w:r w:rsidR="00CE0DCC">
              <w:rPr>
                <w:webHidden/>
              </w:rPr>
              <w:fldChar w:fldCharType="begin"/>
            </w:r>
            <w:r w:rsidR="00CE0DCC">
              <w:rPr>
                <w:webHidden/>
              </w:rPr>
              <w:instrText xml:space="preserve"> PAGEREF _Toc458894109 \h </w:instrText>
            </w:r>
            <w:r w:rsidR="00CE0DCC">
              <w:rPr>
                <w:webHidden/>
              </w:rPr>
            </w:r>
            <w:r w:rsidR="00CE0DCC">
              <w:rPr>
                <w:webHidden/>
              </w:rPr>
              <w:fldChar w:fldCharType="separate"/>
            </w:r>
            <w:r w:rsidR="00CE0DCC">
              <w:rPr>
                <w:webHidden/>
              </w:rPr>
              <w:t>21</w:t>
            </w:r>
            <w:r w:rsidR="00CE0DCC">
              <w:rPr>
                <w:webHidden/>
              </w:rPr>
              <w:fldChar w:fldCharType="end"/>
            </w:r>
          </w:hyperlink>
        </w:p>
        <w:p w14:paraId="6E04762C"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0" w:history="1">
            <w:r w:rsidR="00CE0DCC" w:rsidRPr="00E350A9">
              <w:rPr>
                <w:rStyle w:val="Hipersaitas"/>
                <w:b/>
                <w:lang w:val="lt-LT"/>
              </w:rPr>
              <w:t>4.3.7.</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Nacionalinio sporto muziejaus objektas</w:t>
            </w:r>
            <w:r w:rsidR="00CE0DCC">
              <w:rPr>
                <w:webHidden/>
              </w:rPr>
              <w:tab/>
            </w:r>
            <w:r w:rsidR="00CE0DCC">
              <w:rPr>
                <w:webHidden/>
              </w:rPr>
              <w:fldChar w:fldCharType="begin"/>
            </w:r>
            <w:r w:rsidR="00CE0DCC">
              <w:rPr>
                <w:webHidden/>
              </w:rPr>
              <w:instrText xml:space="preserve"> PAGEREF _Toc458894110 \h </w:instrText>
            </w:r>
            <w:r w:rsidR="00CE0DCC">
              <w:rPr>
                <w:webHidden/>
              </w:rPr>
            </w:r>
            <w:r w:rsidR="00CE0DCC">
              <w:rPr>
                <w:webHidden/>
              </w:rPr>
              <w:fldChar w:fldCharType="separate"/>
            </w:r>
            <w:r w:rsidR="00CE0DCC">
              <w:rPr>
                <w:webHidden/>
              </w:rPr>
              <w:t>24</w:t>
            </w:r>
            <w:r w:rsidR="00CE0DCC">
              <w:rPr>
                <w:webHidden/>
              </w:rPr>
              <w:fldChar w:fldCharType="end"/>
            </w:r>
          </w:hyperlink>
        </w:p>
        <w:p w14:paraId="3C36783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1" w:history="1">
            <w:r w:rsidR="00CE0DCC" w:rsidRPr="00E350A9">
              <w:rPr>
                <w:rStyle w:val="Hipersaitas"/>
                <w:b/>
                <w:lang w:val="lt-LT"/>
              </w:rPr>
              <w:t>4.3.8.</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Viešųjų kultūros ir sporto renginių infrastruktūros objektas</w:t>
            </w:r>
            <w:r w:rsidR="00CE0DCC">
              <w:rPr>
                <w:webHidden/>
              </w:rPr>
              <w:tab/>
            </w:r>
            <w:r w:rsidR="00CE0DCC">
              <w:rPr>
                <w:webHidden/>
              </w:rPr>
              <w:fldChar w:fldCharType="begin"/>
            </w:r>
            <w:r w:rsidR="00CE0DCC">
              <w:rPr>
                <w:webHidden/>
              </w:rPr>
              <w:instrText xml:space="preserve"> PAGEREF _Toc458894111 \h </w:instrText>
            </w:r>
            <w:r w:rsidR="00CE0DCC">
              <w:rPr>
                <w:webHidden/>
              </w:rPr>
            </w:r>
            <w:r w:rsidR="00CE0DCC">
              <w:rPr>
                <w:webHidden/>
              </w:rPr>
              <w:fldChar w:fldCharType="separate"/>
            </w:r>
            <w:r w:rsidR="00CE0DCC">
              <w:rPr>
                <w:webHidden/>
              </w:rPr>
              <w:t>24</w:t>
            </w:r>
            <w:r w:rsidR="00CE0DCC">
              <w:rPr>
                <w:webHidden/>
              </w:rPr>
              <w:fldChar w:fldCharType="end"/>
            </w:r>
          </w:hyperlink>
        </w:p>
        <w:p w14:paraId="10AE7DC5" w14:textId="77777777" w:rsidR="00CE0DCC" w:rsidRDefault="00635DA5">
          <w:pPr>
            <w:pStyle w:val="Turinys1"/>
            <w:rPr>
              <w:rFonts w:asciiTheme="minorHAnsi" w:eastAsiaTheme="minorEastAsia" w:hAnsiTheme="minorHAnsi" w:cstheme="minorBidi"/>
              <w:b w:val="0"/>
              <w:lang w:val="lt-LT" w:eastAsia="lt-LT"/>
            </w:rPr>
          </w:pPr>
          <w:hyperlink w:anchor="_Toc458894112" w:history="1">
            <w:r w:rsidR="00CE0DCC" w:rsidRPr="00E350A9">
              <w:rPr>
                <w:rStyle w:val="Hipersaitas"/>
                <w:lang w:val="lt-LT"/>
              </w:rPr>
              <w:t>5.</w:t>
            </w:r>
            <w:r w:rsidR="00CE0DCC">
              <w:rPr>
                <w:rFonts w:asciiTheme="minorHAnsi" w:eastAsiaTheme="minorEastAsia" w:hAnsiTheme="minorHAnsi" w:cstheme="minorBidi"/>
                <w:b w:val="0"/>
                <w:lang w:val="lt-LT" w:eastAsia="lt-LT"/>
              </w:rPr>
              <w:tab/>
            </w:r>
            <w:r w:rsidR="00CE0DCC" w:rsidRPr="00E350A9">
              <w:rPr>
                <w:rStyle w:val="Hipersaitas"/>
                <w:lang w:val="lt-LT"/>
              </w:rPr>
              <w:t>PASLAUGŲ SPECIFIKACIJOS</w:t>
            </w:r>
            <w:r w:rsidR="00CE0DCC">
              <w:rPr>
                <w:webHidden/>
              </w:rPr>
              <w:tab/>
            </w:r>
            <w:r w:rsidR="00CE0DCC">
              <w:rPr>
                <w:webHidden/>
              </w:rPr>
              <w:fldChar w:fldCharType="begin"/>
            </w:r>
            <w:r w:rsidR="00CE0DCC">
              <w:rPr>
                <w:webHidden/>
              </w:rPr>
              <w:instrText xml:space="preserve"> PAGEREF _Toc458894112 \h </w:instrText>
            </w:r>
            <w:r w:rsidR="00CE0DCC">
              <w:rPr>
                <w:webHidden/>
              </w:rPr>
            </w:r>
            <w:r w:rsidR="00CE0DCC">
              <w:rPr>
                <w:webHidden/>
              </w:rPr>
              <w:fldChar w:fldCharType="separate"/>
            </w:r>
            <w:r w:rsidR="00CE0DCC">
              <w:rPr>
                <w:webHidden/>
              </w:rPr>
              <w:t>26</w:t>
            </w:r>
            <w:r w:rsidR="00CE0DCC">
              <w:rPr>
                <w:webHidden/>
              </w:rPr>
              <w:fldChar w:fldCharType="end"/>
            </w:r>
          </w:hyperlink>
        </w:p>
        <w:p w14:paraId="111BB35B"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13" w:history="1">
            <w:r w:rsidR="00CE0DCC" w:rsidRPr="00E350A9">
              <w:rPr>
                <w:rStyle w:val="Hipersaitas"/>
                <w:noProof/>
                <w:lang w:val="lt-LT"/>
              </w:rPr>
              <w:t>5.1.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Įvadas</w:t>
            </w:r>
            <w:r w:rsidR="00CE0DCC">
              <w:rPr>
                <w:noProof/>
                <w:webHidden/>
              </w:rPr>
              <w:tab/>
            </w:r>
            <w:r w:rsidR="00CE0DCC">
              <w:rPr>
                <w:noProof/>
                <w:webHidden/>
              </w:rPr>
              <w:fldChar w:fldCharType="begin"/>
            </w:r>
            <w:r w:rsidR="00CE0DCC">
              <w:rPr>
                <w:noProof/>
                <w:webHidden/>
              </w:rPr>
              <w:instrText xml:space="preserve"> PAGEREF _Toc458894113 \h </w:instrText>
            </w:r>
            <w:r w:rsidR="00CE0DCC">
              <w:rPr>
                <w:noProof/>
                <w:webHidden/>
              </w:rPr>
            </w:r>
            <w:r w:rsidR="00CE0DCC">
              <w:rPr>
                <w:noProof/>
                <w:webHidden/>
              </w:rPr>
              <w:fldChar w:fldCharType="separate"/>
            </w:r>
            <w:r w:rsidR="00CE0DCC">
              <w:rPr>
                <w:noProof/>
                <w:webHidden/>
              </w:rPr>
              <w:t>26</w:t>
            </w:r>
            <w:r w:rsidR="00CE0DCC">
              <w:rPr>
                <w:noProof/>
                <w:webHidden/>
              </w:rPr>
              <w:fldChar w:fldCharType="end"/>
            </w:r>
          </w:hyperlink>
        </w:p>
        <w:p w14:paraId="6EBC53CB"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14" w:history="1">
            <w:r w:rsidR="00CE0DCC" w:rsidRPr="00E350A9">
              <w:rPr>
                <w:rStyle w:val="Hipersaitas"/>
                <w:noProof/>
                <w:lang w:val="lt-LT"/>
              </w:rPr>
              <w:t>5.2.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Pagrindiniai paslaugų uždaviniai ir aprėptis</w:t>
            </w:r>
            <w:r w:rsidR="00CE0DCC">
              <w:rPr>
                <w:noProof/>
                <w:webHidden/>
              </w:rPr>
              <w:tab/>
            </w:r>
            <w:r w:rsidR="00CE0DCC">
              <w:rPr>
                <w:noProof/>
                <w:webHidden/>
              </w:rPr>
              <w:fldChar w:fldCharType="begin"/>
            </w:r>
            <w:r w:rsidR="00CE0DCC">
              <w:rPr>
                <w:noProof/>
                <w:webHidden/>
              </w:rPr>
              <w:instrText xml:space="preserve"> PAGEREF _Toc458894114 \h </w:instrText>
            </w:r>
            <w:r w:rsidR="00CE0DCC">
              <w:rPr>
                <w:noProof/>
                <w:webHidden/>
              </w:rPr>
            </w:r>
            <w:r w:rsidR="00CE0DCC">
              <w:rPr>
                <w:noProof/>
                <w:webHidden/>
              </w:rPr>
              <w:fldChar w:fldCharType="separate"/>
            </w:r>
            <w:r w:rsidR="00CE0DCC">
              <w:rPr>
                <w:noProof/>
                <w:webHidden/>
              </w:rPr>
              <w:t>26</w:t>
            </w:r>
            <w:r w:rsidR="00CE0DCC">
              <w:rPr>
                <w:noProof/>
                <w:webHidden/>
              </w:rPr>
              <w:fldChar w:fldCharType="end"/>
            </w:r>
          </w:hyperlink>
        </w:p>
        <w:p w14:paraId="49E77341"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5" w:history="1">
            <w:r w:rsidR="00CE0DCC" w:rsidRPr="00E350A9">
              <w:rPr>
                <w:rStyle w:val="Hipersaitas"/>
                <w:b/>
                <w:lang w:val="lt-LT"/>
              </w:rPr>
              <w:t>5.2.1.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ir Naujo turto, reikalingo Paslaugų teikimui, valdymo aprėptis</w:t>
            </w:r>
            <w:r w:rsidR="00CE0DCC">
              <w:rPr>
                <w:webHidden/>
              </w:rPr>
              <w:tab/>
            </w:r>
            <w:r w:rsidR="00CE0DCC">
              <w:rPr>
                <w:webHidden/>
              </w:rPr>
              <w:fldChar w:fldCharType="begin"/>
            </w:r>
            <w:r w:rsidR="00CE0DCC">
              <w:rPr>
                <w:webHidden/>
              </w:rPr>
              <w:instrText xml:space="preserve"> PAGEREF _Toc458894115 \h </w:instrText>
            </w:r>
            <w:r w:rsidR="00CE0DCC">
              <w:rPr>
                <w:webHidden/>
              </w:rPr>
            </w:r>
            <w:r w:rsidR="00CE0DCC">
              <w:rPr>
                <w:webHidden/>
              </w:rPr>
              <w:fldChar w:fldCharType="separate"/>
            </w:r>
            <w:r w:rsidR="00CE0DCC">
              <w:rPr>
                <w:webHidden/>
              </w:rPr>
              <w:t>26</w:t>
            </w:r>
            <w:r w:rsidR="00CE0DCC">
              <w:rPr>
                <w:webHidden/>
              </w:rPr>
              <w:fldChar w:fldCharType="end"/>
            </w:r>
          </w:hyperlink>
        </w:p>
        <w:p w14:paraId="4F3D5CA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6" w:history="1">
            <w:r w:rsidR="00CE0DCC" w:rsidRPr="00E350A9">
              <w:rPr>
                <w:rStyle w:val="Hipersaitas"/>
                <w:b/>
                <w:lang w:val="lt-LT"/>
              </w:rPr>
              <w:t>5.2.2.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Pagrindiniai Paslaugų teikimo uždaviniai</w:t>
            </w:r>
            <w:r w:rsidR="00CE0DCC">
              <w:rPr>
                <w:webHidden/>
              </w:rPr>
              <w:tab/>
            </w:r>
            <w:r w:rsidR="00CE0DCC">
              <w:rPr>
                <w:webHidden/>
              </w:rPr>
              <w:fldChar w:fldCharType="begin"/>
            </w:r>
            <w:r w:rsidR="00CE0DCC">
              <w:rPr>
                <w:webHidden/>
              </w:rPr>
              <w:instrText xml:space="preserve"> PAGEREF _Toc458894116 \h </w:instrText>
            </w:r>
            <w:r w:rsidR="00CE0DCC">
              <w:rPr>
                <w:webHidden/>
              </w:rPr>
            </w:r>
            <w:r w:rsidR="00CE0DCC">
              <w:rPr>
                <w:webHidden/>
              </w:rPr>
              <w:fldChar w:fldCharType="separate"/>
            </w:r>
            <w:r w:rsidR="00CE0DCC">
              <w:rPr>
                <w:webHidden/>
              </w:rPr>
              <w:t>26</w:t>
            </w:r>
            <w:r w:rsidR="00CE0DCC">
              <w:rPr>
                <w:webHidden/>
              </w:rPr>
              <w:fldChar w:fldCharType="end"/>
            </w:r>
          </w:hyperlink>
        </w:p>
        <w:p w14:paraId="00185CEC"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7" w:history="1">
            <w:r w:rsidR="00CE0DCC" w:rsidRPr="00E350A9">
              <w:rPr>
                <w:rStyle w:val="Hipersaitas"/>
                <w:b/>
                <w:lang w:val="lt-LT"/>
              </w:rPr>
              <w:t>5.2.3.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Uždavinių vykdymo būtinieji veiksmai</w:t>
            </w:r>
            <w:r w:rsidR="00CE0DCC">
              <w:rPr>
                <w:webHidden/>
              </w:rPr>
              <w:tab/>
            </w:r>
            <w:r w:rsidR="00CE0DCC">
              <w:rPr>
                <w:webHidden/>
              </w:rPr>
              <w:fldChar w:fldCharType="begin"/>
            </w:r>
            <w:r w:rsidR="00CE0DCC">
              <w:rPr>
                <w:webHidden/>
              </w:rPr>
              <w:instrText xml:space="preserve"> PAGEREF _Toc458894117 \h </w:instrText>
            </w:r>
            <w:r w:rsidR="00CE0DCC">
              <w:rPr>
                <w:webHidden/>
              </w:rPr>
            </w:r>
            <w:r w:rsidR="00CE0DCC">
              <w:rPr>
                <w:webHidden/>
              </w:rPr>
              <w:fldChar w:fldCharType="separate"/>
            </w:r>
            <w:r w:rsidR="00CE0DCC">
              <w:rPr>
                <w:webHidden/>
              </w:rPr>
              <w:t>26</w:t>
            </w:r>
            <w:r w:rsidR="00CE0DCC">
              <w:rPr>
                <w:webHidden/>
              </w:rPr>
              <w:fldChar w:fldCharType="end"/>
            </w:r>
          </w:hyperlink>
        </w:p>
        <w:p w14:paraId="41B16C94"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18" w:history="1">
            <w:r w:rsidR="00CE0DCC" w:rsidRPr="00E350A9">
              <w:rPr>
                <w:rStyle w:val="Hipersaitas"/>
                <w:noProof/>
                <w:lang w:val="lt-LT"/>
              </w:rPr>
              <w:t>5.3.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Techninės priežiūros paslaugų specifikacija</w:t>
            </w:r>
            <w:r w:rsidR="00CE0DCC">
              <w:rPr>
                <w:noProof/>
                <w:webHidden/>
              </w:rPr>
              <w:tab/>
            </w:r>
            <w:r w:rsidR="00CE0DCC">
              <w:rPr>
                <w:noProof/>
                <w:webHidden/>
              </w:rPr>
              <w:fldChar w:fldCharType="begin"/>
            </w:r>
            <w:r w:rsidR="00CE0DCC">
              <w:rPr>
                <w:noProof/>
                <w:webHidden/>
              </w:rPr>
              <w:instrText xml:space="preserve"> PAGEREF _Toc458894118 \h </w:instrText>
            </w:r>
            <w:r w:rsidR="00CE0DCC">
              <w:rPr>
                <w:noProof/>
                <w:webHidden/>
              </w:rPr>
            </w:r>
            <w:r w:rsidR="00CE0DCC">
              <w:rPr>
                <w:noProof/>
                <w:webHidden/>
              </w:rPr>
              <w:fldChar w:fldCharType="separate"/>
            </w:r>
            <w:r w:rsidR="00CE0DCC">
              <w:rPr>
                <w:noProof/>
                <w:webHidden/>
              </w:rPr>
              <w:t>27</w:t>
            </w:r>
            <w:r w:rsidR="00CE0DCC">
              <w:rPr>
                <w:noProof/>
                <w:webHidden/>
              </w:rPr>
              <w:fldChar w:fldCharType="end"/>
            </w:r>
          </w:hyperlink>
        </w:p>
        <w:p w14:paraId="4E9F2F00"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19" w:history="1">
            <w:r w:rsidR="00CE0DCC" w:rsidRPr="00E350A9">
              <w:rPr>
                <w:rStyle w:val="Hipersaitas"/>
                <w:b/>
                <w:lang w:val="lt-LT"/>
              </w:rPr>
              <w:t>5.3.1.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Techninės priežiūros aprėptis</w:t>
            </w:r>
            <w:r w:rsidR="00CE0DCC">
              <w:rPr>
                <w:webHidden/>
              </w:rPr>
              <w:tab/>
            </w:r>
            <w:r w:rsidR="00CE0DCC">
              <w:rPr>
                <w:webHidden/>
              </w:rPr>
              <w:fldChar w:fldCharType="begin"/>
            </w:r>
            <w:r w:rsidR="00CE0DCC">
              <w:rPr>
                <w:webHidden/>
              </w:rPr>
              <w:instrText xml:space="preserve"> PAGEREF _Toc458894119 \h </w:instrText>
            </w:r>
            <w:r w:rsidR="00CE0DCC">
              <w:rPr>
                <w:webHidden/>
              </w:rPr>
            </w:r>
            <w:r w:rsidR="00CE0DCC">
              <w:rPr>
                <w:webHidden/>
              </w:rPr>
              <w:fldChar w:fldCharType="separate"/>
            </w:r>
            <w:r w:rsidR="00CE0DCC">
              <w:rPr>
                <w:webHidden/>
              </w:rPr>
              <w:t>27</w:t>
            </w:r>
            <w:r w:rsidR="00CE0DCC">
              <w:rPr>
                <w:webHidden/>
              </w:rPr>
              <w:fldChar w:fldCharType="end"/>
            </w:r>
          </w:hyperlink>
        </w:p>
        <w:p w14:paraId="4BDAF42E"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20" w:history="1">
            <w:r w:rsidR="00CE0DCC" w:rsidRPr="00E350A9">
              <w:rPr>
                <w:rStyle w:val="Hipersaitas"/>
                <w:b/>
                <w:lang w:val="lt-LT"/>
              </w:rPr>
              <w:t>5.3.2.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Techninės priežiūros paslaugų lygmenys</w:t>
            </w:r>
            <w:r w:rsidR="00CE0DCC">
              <w:rPr>
                <w:webHidden/>
              </w:rPr>
              <w:tab/>
            </w:r>
            <w:r w:rsidR="00CE0DCC">
              <w:rPr>
                <w:webHidden/>
              </w:rPr>
              <w:fldChar w:fldCharType="begin"/>
            </w:r>
            <w:r w:rsidR="00CE0DCC">
              <w:rPr>
                <w:webHidden/>
              </w:rPr>
              <w:instrText xml:space="preserve"> PAGEREF _Toc458894120 \h </w:instrText>
            </w:r>
            <w:r w:rsidR="00CE0DCC">
              <w:rPr>
                <w:webHidden/>
              </w:rPr>
            </w:r>
            <w:r w:rsidR="00CE0DCC">
              <w:rPr>
                <w:webHidden/>
              </w:rPr>
              <w:fldChar w:fldCharType="separate"/>
            </w:r>
            <w:r w:rsidR="00CE0DCC">
              <w:rPr>
                <w:webHidden/>
              </w:rPr>
              <w:t>28</w:t>
            </w:r>
            <w:r w:rsidR="00CE0DCC">
              <w:rPr>
                <w:webHidden/>
              </w:rPr>
              <w:fldChar w:fldCharType="end"/>
            </w:r>
          </w:hyperlink>
        </w:p>
        <w:p w14:paraId="29D6791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21" w:history="1">
            <w:r w:rsidR="00CE0DCC" w:rsidRPr="00E350A9">
              <w:rPr>
                <w:rStyle w:val="Hipersaitas"/>
                <w:b/>
                <w:lang w:val="lt-LT"/>
              </w:rPr>
              <w:t>5.3.3.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Techninės priežiūros planas</w:t>
            </w:r>
            <w:r w:rsidR="00CE0DCC">
              <w:rPr>
                <w:webHidden/>
              </w:rPr>
              <w:tab/>
            </w:r>
            <w:r w:rsidR="00CE0DCC">
              <w:rPr>
                <w:webHidden/>
              </w:rPr>
              <w:fldChar w:fldCharType="begin"/>
            </w:r>
            <w:r w:rsidR="00CE0DCC">
              <w:rPr>
                <w:webHidden/>
              </w:rPr>
              <w:instrText xml:space="preserve"> PAGEREF _Toc458894121 \h </w:instrText>
            </w:r>
            <w:r w:rsidR="00CE0DCC">
              <w:rPr>
                <w:webHidden/>
              </w:rPr>
            </w:r>
            <w:r w:rsidR="00CE0DCC">
              <w:rPr>
                <w:webHidden/>
              </w:rPr>
              <w:fldChar w:fldCharType="separate"/>
            </w:r>
            <w:r w:rsidR="00CE0DCC">
              <w:rPr>
                <w:webHidden/>
              </w:rPr>
              <w:t>33</w:t>
            </w:r>
            <w:r w:rsidR="00CE0DCC">
              <w:rPr>
                <w:webHidden/>
              </w:rPr>
              <w:fldChar w:fldCharType="end"/>
            </w:r>
          </w:hyperlink>
        </w:p>
        <w:p w14:paraId="23F0C5F8"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22" w:history="1">
            <w:r w:rsidR="00CE0DCC" w:rsidRPr="00E350A9">
              <w:rPr>
                <w:rStyle w:val="Hipersaitas"/>
                <w:noProof/>
                <w:lang w:val="lt-LT"/>
              </w:rPr>
              <w:t>5.4.</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Apsaugos paslaugos</w:t>
            </w:r>
            <w:r w:rsidR="00CE0DCC">
              <w:rPr>
                <w:noProof/>
                <w:webHidden/>
              </w:rPr>
              <w:tab/>
            </w:r>
            <w:r w:rsidR="00CE0DCC">
              <w:rPr>
                <w:noProof/>
                <w:webHidden/>
              </w:rPr>
              <w:fldChar w:fldCharType="begin"/>
            </w:r>
            <w:r w:rsidR="00CE0DCC">
              <w:rPr>
                <w:noProof/>
                <w:webHidden/>
              </w:rPr>
              <w:instrText xml:space="preserve"> PAGEREF _Toc458894122 \h </w:instrText>
            </w:r>
            <w:r w:rsidR="00CE0DCC">
              <w:rPr>
                <w:noProof/>
                <w:webHidden/>
              </w:rPr>
            </w:r>
            <w:r w:rsidR="00CE0DCC">
              <w:rPr>
                <w:noProof/>
                <w:webHidden/>
              </w:rPr>
              <w:fldChar w:fldCharType="separate"/>
            </w:r>
            <w:r w:rsidR="00CE0DCC">
              <w:rPr>
                <w:noProof/>
                <w:webHidden/>
              </w:rPr>
              <w:t>33</w:t>
            </w:r>
            <w:r w:rsidR="00CE0DCC">
              <w:rPr>
                <w:noProof/>
                <w:webHidden/>
              </w:rPr>
              <w:fldChar w:fldCharType="end"/>
            </w:r>
          </w:hyperlink>
        </w:p>
        <w:p w14:paraId="66E787AB"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23" w:history="1">
            <w:r w:rsidR="00CE0DCC" w:rsidRPr="00E350A9">
              <w:rPr>
                <w:rStyle w:val="Hipersaitas"/>
                <w:noProof/>
                <w:lang w:val="lt-LT"/>
              </w:rPr>
              <w:t>5.5.</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Valymo ir generalinio valymo, bei atliekų tvarkymo paslaugos</w:t>
            </w:r>
            <w:r w:rsidR="00CE0DCC">
              <w:rPr>
                <w:noProof/>
                <w:webHidden/>
              </w:rPr>
              <w:tab/>
            </w:r>
            <w:r w:rsidR="00CE0DCC">
              <w:rPr>
                <w:noProof/>
                <w:webHidden/>
              </w:rPr>
              <w:fldChar w:fldCharType="begin"/>
            </w:r>
            <w:r w:rsidR="00CE0DCC">
              <w:rPr>
                <w:noProof/>
                <w:webHidden/>
              </w:rPr>
              <w:instrText xml:space="preserve"> PAGEREF _Toc458894123 \h </w:instrText>
            </w:r>
            <w:r w:rsidR="00CE0DCC">
              <w:rPr>
                <w:noProof/>
                <w:webHidden/>
              </w:rPr>
            </w:r>
            <w:r w:rsidR="00CE0DCC">
              <w:rPr>
                <w:noProof/>
                <w:webHidden/>
              </w:rPr>
              <w:fldChar w:fldCharType="separate"/>
            </w:r>
            <w:r w:rsidR="00CE0DCC">
              <w:rPr>
                <w:noProof/>
                <w:webHidden/>
              </w:rPr>
              <w:t>34</w:t>
            </w:r>
            <w:r w:rsidR="00CE0DCC">
              <w:rPr>
                <w:noProof/>
                <w:webHidden/>
              </w:rPr>
              <w:fldChar w:fldCharType="end"/>
            </w:r>
          </w:hyperlink>
        </w:p>
        <w:p w14:paraId="5B4C9D63"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24" w:history="1">
            <w:r w:rsidR="00CE0DCC" w:rsidRPr="00E350A9">
              <w:rPr>
                <w:rStyle w:val="Hipersaitas"/>
                <w:noProof/>
                <w:lang w:val="lt-LT"/>
              </w:rPr>
              <w:t>5.6.</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Žaliųjų zonų priežiūra</w:t>
            </w:r>
            <w:r w:rsidR="00CE0DCC">
              <w:rPr>
                <w:noProof/>
                <w:webHidden/>
              </w:rPr>
              <w:tab/>
            </w:r>
            <w:r w:rsidR="00CE0DCC">
              <w:rPr>
                <w:noProof/>
                <w:webHidden/>
              </w:rPr>
              <w:fldChar w:fldCharType="begin"/>
            </w:r>
            <w:r w:rsidR="00CE0DCC">
              <w:rPr>
                <w:noProof/>
                <w:webHidden/>
              </w:rPr>
              <w:instrText xml:space="preserve"> PAGEREF _Toc458894124 \h </w:instrText>
            </w:r>
            <w:r w:rsidR="00CE0DCC">
              <w:rPr>
                <w:noProof/>
                <w:webHidden/>
              </w:rPr>
            </w:r>
            <w:r w:rsidR="00CE0DCC">
              <w:rPr>
                <w:noProof/>
                <w:webHidden/>
              </w:rPr>
              <w:fldChar w:fldCharType="separate"/>
            </w:r>
            <w:r w:rsidR="00CE0DCC">
              <w:rPr>
                <w:noProof/>
                <w:webHidden/>
              </w:rPr>
              <w:t>35</w:t>
            </w:r>
            <w:r w:rsidR="00CE0DCC">
              <w:rPr>
                <w:noProof/>
                <w:webHidden/>
              </w:rPr>
              <w:fldChar w:fldCharType="end"/>
            </w:r>
          </w:hyperlink>
        </w:p>
        <w:p w14:paraId="253EB8E1"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25" w:history="1">
            <w:r w:rsidR="00CE0DCC" w:rsidRPr="00E350A9">
              <w:rPr>
                <w:rStyle w:val="Hipersaitas"/>
                <w:noProof/>
                <w:lang w:val="lt-LT"/>
              </w:rPr>
              <w:t>5.7.</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Renginių organizavimo paslaugos</w:t>
            </w:r>
            <w:r w:rsidR="00CE0DCC">
              <w:rPr>
                <w:noProof/>
                <w:webHidden/>
              </w:rPr>
              <w:tab/>
            </w:r>
            <w:r w:rsidR="00CE0DCC">
              <w:rPr>
                <w:noProof/>
                <w:webHidden/>
              </w:rPr>
              <w:fldChar w:fldCharType="begin"/>
            </w:r>
            <w:r w:rsidR="00CE0DCC">
              <w:rPr>
                <w:noProof/>
                <w:webHidden/>
              </w:rPr>
              <w:instrText xml:space="preserve"> PAGEREF _Toc458894125 \h </w:instrText>
            </w:r>
            <w:r w:rsidR="00CE0DCC">
              <w:rPr>
                <w:noProof/>
                <w:webHidden/>
              </w:rPr>
            </w:r>
            <w:r w:rsidR="00CE0DCC">
              <w:rPr>
                <w:noProof/>
                <w:webHidden/>
              </w:rPr>
              <w:fldChar w:fldCharType="separate"/>
            </w:r>
            <w:r w:rsidR="00CE0DCC">
              <w:rPr>
                <w:noProof/>
                <w:webHidden/>
              </w:rPr>
              <w:t>36</w:t>
            </w:r>
            <w:r w:rsidR="00CE0DCC">
              <w:rPr>
                <w:noProof/>
                <w:webHidden/>
              </w:rPr>
              <w:fldChar w:fldCharType="end"/>
            </w:r>
          </w:hyperlink>
        </w:p>
        <w:p w14:paraId="72476860"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26" w:history="1">
            <w:r w:rsidR="00CE0DCC" w:rsidRPr="00E350A9">
              <w:rPr>
                <w:rStyle w:val="Hipersaitas"/>
                <w:noProof/>
                <w:lang w:val="lt-LT"/>
              </w:rPr>
              <w:t>5.8.</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Komunalinės paslaugos</w:t>
            </w:r>
            <w:r w:rsidR="00CE0DCC">
              <w:rPr>
                <w:noProof/>
                <w:webHidden/>
              </w:rPr>
              <w:tab/>
            </w:r>
            <w:r w:rsidR="00CE0DCC">
              <w:rPr>
                <w:noProof/>
                <w:webHidden/>
              </w:rPr>
              <w:fldChar w:fldCharType="begin"/>
            </w:r>
            <w:r w:rsidR="00CE0DCC">
              <w:rPr>
                <w:noProof/>
                <w:webHidden/>
              </w:rPr>
              <w:instrText xml:space="preserve"> PAGEREF _Toc458894126 \h </w:instrText>
            </w:r>
            <w:r w:rsidR="00CE0DCC">
              <w:rPr>
                <w:noProof/>
                <w:webHidden/>
              </w:rPr>
            </w:r>
            <w:r w:rsidR="00CE0DCC">
              <w:rPr>
                <w:noProof/>
                <w:webHidden/>
              </w:rPr>
              <w:fldChar w:fldCharType="separate"/>
            </w:r>
            <w:r w:rsidR="00CE0DCC">
              <w:rPr>
                <w:noProof/>
                <w:webHidden/>
              </w:rPr>
              <w:t>36</w:t>
            </w:r>
            <w:r w:rsidR="00CE0DCC">
              <w:rPr>
                <w:noProof/>
                <w:webHidden/>
              </w:rPr>
              <w:fldChar w:fldCharType="end"/>
            </w:r>
          </w:hyperlink>
        </w:p>
        <w:p w14:paraId="387C2682"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27" w:history="1">
            <w:r w:rsidR="00CE0DCC" w:rsidRPr="00E350A9">
              <w:rPr>
                <w:rStyle w:val="Hipersaitas"/>
                <w:b/>
                <w:lang w:val="lt-LT"/>
              </w:rPr>
              <w:t>5.8.1.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Energijos ir vandens matavimas bei stebėjimas</w:t>
            </w:r>
            <w:r w:rsidR="00CE0DCC">
              <w:rPr>
                <w:webHidden/>
              </w:rPr>
              <w:tab/>
            </w:r>
            <w:r w:rsidR="00CE0DCC">
              <w:rPr>
                <w:webHidden/>
              </w:rPr>
              <w:fldChar w:fldCharType="begin"/>
            </w:r>
            <w:r w:rsidR="00CE0DCC">
              <w:rPr>
                <w:webHidden/>
              </w:rPr>
              <w:instrText xml:space="preserve"> PAGEREF _Toc458894127 \h </w:instrText>
            </w:r>
            <w:r w:rsidR="00CE0DCC">
              <w:rPr>
                <w:webHidden/>
              </w:rPr>
            </w:r>
            <w:r w:rsidR="00CE0DCC">
              <w:rPr>
                <w:webHidden/>
              </w:rPr>
              <w:fldChar w:fldCharType="separate"/>
            </w:r>
            <w:r w:rsidR="00CE0DCC">
              <w:rPr>
                <w:webHidden/>
              </w:rPr>
              <w:t>36</w:t>
            </w:r>
            <w:r w:rsidR="00CE0DCC">
              <w:rPr>
                <w:webHidden/>
              </w:rPr>
              <w:fldChar w:fldCharType="end"/>
            </w:r>
          </w:hyperlink>
        </w:p>
        <w:p w14:paraId="0DDE17F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28" w:history="1">
            <w:r w:rsidR="00CE0DCC" w:rsidRPr="00E350A9">
              <w:rPr>
                <w:rStyle w:val="Hipersaitas"/>
                <w:b/>
                <w:lang w:val="lt-LT"/>
              </w:rPr>
              <w:t>5.8.2.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Energijos ir vandens sutarčių valdymas</w:t>
            </w:r>
            <w:r w:rsidR="00CE0DCC">
              <w:rPr>
                <w:webHidden/>
              </w:rPr>
              <w:tab/>
            </w:r>
            <w:r w:rsidR="00CE0DCC">
              <w:rPr>
                <w:webHidden/>
              </w:rPr>
              <w:fldChar w:fldCharType="begin"/>
            </w:r>
            <w:r w:rsidR="00CE0DCC">
              <w:rPr>
                <w:webHidden/>
              </w:rPr>
              <w:instrText xml:space="preserve"> PAGEREF _Toc458894128 \h </w:instrText>
            </w:r>
            <w:r w:rsidR="00CE0DCC">
              <w:rPr>
                <w:webHidden/>
              </w:rPr>
            </w:r>
            <w:r w:rsidR="00CE0DCC">
              <w:rPr>
                <w:webHidden/>
              </w:rPr>
              <w:fldChar w:fldCharType="separate"/>
            </w:r>
            <w:r w:rsidR="00CE0DCC">
              <w:rPr>
                <w:webHidden/>
              </w:rPr>
              <w:t>37</w:t>
            </w:r>
            <w:r w:rsidR="00CE0DCC">
              <w:rPr>
                <w:webHidden/>
              </w:rPr>
              <w:fldChar w:fldCharType="end"/>
            </w:r>
          </w:hyperlink>
        </w:p>
        <w:p w14:paraId="1C4AA7FE"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29" w:history="1">
            <w:r w:rsidR="00CE0DCC" w:rsidRPr="00E350A9">
              <w:rPr>
                <w:rStyle w:val="Hipersaitas"/>
                <w:b/>
                <w:lang w:val="lt-LT"/>
              </w:rPr>
              <w:t>5.8.3.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Vartojamos sąvokų apibrėžtys</w:t>
            </w:r>
            <w:r w:rsidR="00CE0DCC">
              <w:rPr>
                <w:webHidden/>
              </w:rPr>
              <w:tab/>
            </w:r>
            <w:r w:rsidR="00CE0DCC">
              <w:rPr>
                <w:webHidden/>
              </w:rPr>
              <w:fldChar w:fldCharType="begin"/>
            </w:r>
            <w:r w:rsidR="00CE0DCC">
              <w:rPr>
                <w:webHidden/>
              </w:rPr>
              <w:instrText xml:space="preserve"> PAGEREF _Toc458894129 \h </w:instrText>
            </w:r>
            <w:r w:rsidR="00CE0DCC">
              <w:rPr>
                <w:webHidden/>
              </w:rPr>
            </w:r>
            <w:r w:rsidR="00CE0DCC">
              <w:rPr>
                <w:webHidden/>
              </w:rPr>
              <w:fldChar w:fldCharType="separate"/>
            </w:r>
            <w:r w:rsidR="00CE0DCC">
              <w:rPr>
                <w:webHidden/>
              </w:rPr>
              <w:t>37</w:t>
            </w:r>
            <w:r w:rsidR="00CE0DCC">
              <w:rPr>
                <w:webHidden/>
              </w:rPr>
              <w:fldChar w:fldCharType="end"/>
            </w:r>
          </w:hyperlink>
        </w:p>
        <w:p w14:paraId="771B6A6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0" w:history="1">
            <w:r w:rsidR="00CE0DCC" w:rsidRPr="00E350A9">
              <w:rPr>
                <w:rStyle w:val="Hipersaitas"/>
                <w:b/>
                <w:lang w:val="lt-LT"/>
              </w:rPr>
              <w:t>5.8.4.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Bazinio vartojimo koeficiento įsipareigojimų lentelė</w:t>
            </w:r>
            <w:r w:rsidR="00CE0DCC">
              <w:rPr>
                <w:webHidden/>
              </w:rPr>
              <w:tab/>
            </w:r>
            <w:r w:rsidR="00CE0DCC">
              <w:rPr>
                <w:webHidden/>
              </w:rPr>
              <w:fldChar w:fldCharType="begin"/>
            </w:r>
            <w:r w:rsidR="00CE0DCC">
              <w:rPr>
                <w:webHidden/>
              </w:rPr>
              <w:instrText xml:space="preserve"> PAGEREF _Toc458894130 \h </w:instrText>
            </w:r>
            <w:r w:rsidR="00CE0DCC">
              <w:rPr>
                <w:webHidden/>
              </w:rPr>
            </w:r>
            <w:r w:rsidR="00CE0DCC">
              <w:rPr>
                <w:webHidden/>
              </w:rPr>
              <w:fldChar w:fldCharType="separate"/>
            </w:r>
            <w:r w:rsidR="00CE0DCC">
              <w:rPr>
                <w:webHidden/>
              </w:rPr>
              <w:t>37</w:t>
            </w:r>
            <w:r w:rsidR="00CE0DCC">
              <w:rPr>
                <w:webHidden/>
              </w:rPr>
              <w:fldChar w:fldCharType="end"/>
            </w:r>
          </w:hyperlink>
        </w:p>
        <w:p w14:paraId="71CDD4EC"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1" w:history="1">
            <w:r w:rsidR="00CE0DCC" w:rsidRPr="00E350A9">
              <w:rPr>
                <w:rStyle w:val="Hipersaitas"/>
                <w:b/>
                <w:lang w:val="lt-LT"/>
              </w:rPr>
              <w:t>5.8.5.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Bazinio vartojimo koeficiento (BVK) perkalibravimas</w:t>
            </w:r>
            <w:r w:rsidR="00CE0DCC">
              <w:rPr>
                <w:webHidden/>
              </w:rPr>
              <w:tab/>
            </w:r>
            <w:r w:rsidR="00CE0DCC">
              <w:rPr>
                <w:webHidden/>
              </w:rPr>
              <w:fldChar w:fldCharType="begin"/>
            </w:r>
            <w:r w:rsidR="00CE0DCC">
              <w:rPr>
                <w:webHidden/>
              </w:rPr>
              <w:instrText xml:space="preserve"> PAGEREF _Toc458894131 \h </w:instrText>
            </w:r>
            <w:r w:rsidR="00CE0DCC">
              <w:rPr>
                <w:webHidden/>
              </w:rPr>
            </w:r>
            <w:r w:rsidR="00CE0DCC">
              <w:rPr>
                <w:webHidden/>
              </w:rPr>
              <w:fldChar w:fldCharType="separate"/>
            </w:r>
            <w:r w:rsidR="00CE0DCC">
              <w:rPr>
                <w:webHidden/>
              </w:rPr>
              <w:t>38</w:t>
            </w:r>
            <w:r w:rsidR="00CE0DCC">
              <w:rPr>
                <w:webHidden/>
              </w:rPr>
              <w:fldChar w:fldCharType="end"/>
            </w:r>
          </w:hyperlink>
        </w:p>
        <w:p w14:paraId="006E43F8"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2" w:history="1">
            <w:r w:rsidR="00CE0DCC" w:rsidRPr="00E350A9">
              <w:rPr>
                <w:rStyle w:val="Hipersaitas"/>
                <w:b/>
                <w:lang w:val="lt-LT"/>
              </w:rPr>
              <w:t>5.8.6.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Dėl klimato sąlygų šildymo ir (arba) vėsinimo skaičiavimams taikomos metinės korekcijos</w:t>
            </w:r>
            <w:r w:rsidR="00CE0DCC">
              <w:rPr>
                <w:webHidden/>
              </w:rPr>
              <w:tab/>
            </w:r>
            <w:r w:rsidR="00CE0DCC">
              <w:rPr>
                <w:webHidden/>
              </w:rPr>
              <w:fldChar w:fldCharType="begin"/>
            </w:r>
            <w:r w:rsidR="00CE0DCC">
              <w:rPr>
                <w:webHidden/>
              </w:rPr>
              <w:instrText xml:space="preserve"> PAGEREF _Toc458894132 \h </w:instrText>
            </w:r>
            <w:r w:rsidR="00CE0DCC">
              <w:rPr>
                <w:webHidden/>
              </w:rPr>
            </w:r>
            <w:r w:rsidR="00CE0DCC">
              <w:rPr>
                <w:webHidden/>
              </w:rPr>
              <w:fldChar w:fldCharType="separate"/>
            </w:r>
            <w:r w:rsidR="00CE0DCC">
              <w:rPr>
                <w:webHidden/>
              </w:rPr>
              <w:t>38</w:t>
            </w:r>
            <w:r w:rsidR="00CE0DCC">
              <w:rPr>
                <w:webHidden/>
              </w:rPr>
              <w:fldChar w:fldCharType="end"/>
            </w:r>
          </w:hyperlink>
        </w:p>
        <w:p w14:paraId="213239A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3" w:history="1">
            <w:r w:rsidR="00CE0DCC" w:rsidRPr="00E350A9">
              <w:rPr>
                <w:rStyle w:val="Hipersaitas"/>
                <w:b/>
                <w:lang w:val="lt-LT"/>
              </w:rPr>
              <w:t>5.8.7.</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Įsipareigojimo principas</w:t>
            </w:r>
            <w:r w:rsidR="00CE0DCC">
              <w:rPr>
                <w:webHidden/>
              </w:rPr>
              <w:tab/>
            </w:r>
            <w:r w:rsidR="00CE0DCC">
              <w:rPr>
                <w:webHidden/>
              </w:rPr>
              <w:fldChar w:fldCharType="begin"/>
            </w:r>
            <w:r w:rsidR="00CE0DCC">
              <w:rPr>
                <w:webHidden/>
              </w:rPr>
              <w:instrText xml:space="preserve"> PAGEREF _Toc458894133 \h </w:instrText>
            </w:r>
            <w:r w:rsidR="00CE0DCC">
              <w:rPr>
                <w:webHidden/>
              </w:rPr>
            </w:r>
            <w:r w:rsidR="00CE0DCC">
              <w:rPr>
                <w:webHidden/>
              </w:rPr>
              <w:fldChar w:fldCharType="separate"/>
            </w:r>
            <w:r w:rsidR="00CE0DCC">
              <w:rPr>
                <w:webHidden/>
              </w:rPr>
              <w:t>39</w:t>
            </w:r>
            <w:r w:rsidR="00CE0DCC">
              <w:rPr>
                <w:webHidden/>
              </w:rPr>
              <w:fldChar w:fldCharType="end"/>
            </w:r>
          </w:hyperlink>
        </w:p>
        <w:p w14:paraId="1EDB0DEC"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4" w:history="1">
            <w:r w:rsidR="00CE0DCC" w:rsidRPr="00E350A9">
              <w:rPr>
                <w:rStyle w:val="Hipersaitas"/>
                <w:b/>
                <w:lang w:val="lt-LT"/>
              </w:rPr>
              <w:t>5.8.8.</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Suvartojamos energijos perviršis ir mažesnis suvartojimas</w:t>
            </w:r>
            <w:r w:rsidR="00CE0DCC">
              <w:rPr>
                <w:webHidden/>
              </w:rPr>
              <w:tab/>
            </w:r>
            <w:r w:rsidR="00CE0DCC">
              <w:rPr>
                <w:webHidden/>
              </w:rPr>
              <w:fldChar w:fldCharType="begin"/>
            </w:r>
            <w:r w:rsidR="00CE0DCC">
              <w:rPr>
                <w:webHidden/>
              </w:rPr>
              <w:instrText xml:space="preserve"> PAGEREF _Toc458894134 \h </w:instrText>
            </w:r>
            <w:r w:rsidR="00CE0DCC">
              <w:rPr>
                <w:webHidden/>
              </w:rPr>
            </w:r>
            <w:r w:rsidR="00CE0DCC">
              <w:rPr>
                <w:webHidden/>
              </w:rPr>
              <w:fldChar w:fldCharType="separate"/>
            </w:r>
            <w:r w:rsidR="00CE0DCC">
              <w:rPr>
                <w:webHidden/>
              </w:rPr>
              <w:t>39</w:t>
            </w:r>
            <w:r w:rsidR="00CE0DCC">
              <w:rPr>
                <w:webHidden/>
              </w:rPr>
              <w:fldChar w:fldCharType="end"/>
            </w:r>
          </w:hyperlink>
        </w:p>
        <w:p w14:paraId="54B1C993"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35" w:history="1">
            <w:r w:rsidR="00CE0DCC" w:rsidRPr="00E350A9">
              <w:rPr>
                <w:rStyle w:val="Hipersaitas"/>
                <w:noProof/>
                <w:lang w:val="lt-LT"/>
              </w:rPr>
              <w:t>5.9.</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Paslaugų teikimo bendrosios sąlygos</w:t>
            </w:r>
            <w:r w:rsidR="00CE0DCC">
              <w:rPr>
                <w:noProof/>
                <w:webHidden/>
              </w:rPr>
              <w:tab/>
            </w:r>
            <w:r w:rsidR="00CE0DCC">
              <w:rPr>
                <w:noProof/>
                <w:webHidden/>
              </w:rPr>
              <w:fldChar w:fldCharType="begin"/>
            </w:r>
            <w:r w:rsidR="00CE0DCC">
              <w:rPr>
                <w:noProof/>
                <w:webHidden/>
              </w:rPr>
              <w:instrText xml:space="preserve"> PAGEREF _Toc458894135 \h </w:instrText>
            </w:r>
            <w:r w:rsidR="00CE0DCC">
              <w:rPr>
                <w:noProof/>
                <w:webHidden/>
              </w:rPr>
            </w:r>
            <w:r w:rsidR="00CE0DCC">
              <w:rPr>
                <w:noProof/>
                <w:webHidden/>
              </w:rPr>
              <w:fldChar w:fldCharType="separate"/>
            </w:r>
            <w:r w:rsidR="00CE0DCC">
              <w:rPr>
                <w:noProof/>
                <w:webHidden/>
              </w:rPr>
              <w:t>40</w:t>
            </w:r>
            <w:r w:rsidR="00CE0DCC">
              <w:rPr>
                <w:noProof/>
                <w:webHidden/>
              </w:rPr>
              <w:fldChar w:fldCharType="end"/>
            </w:r>
          </w:hyperlink>
        </w:p>
        <w:p w14:paraId="438EDC6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6" w:history="1">
            <w:r w:rsidR="00CE0DCC" w:rsidRPr="00E350A9">
              <w:rPr>
                <w:rStyle w:val="Hipersaitas"/>
                <w:b/>
                <w:lang w:val="lt-LT"/>
              </w:rPr>
              <w:t>5.9.1.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objekto Eksploatuotojai</w:t>
            </w:r>
            <w:r w:rsidR="00CE0DCC">
              <w:rPr>
                <w:webHidden/>
              </w:rPr>
              <w:tab/>
            </w:r>
            <w:r w:rsidR="00CE0DCC">
              <w:rPr>
                <w:webHidden/>
              </w:rPr>
              <w:fldChar w:fldCharType="begin"/>
            </w:r>
            <w:r w:rsidR="00CE0DCC">
              <w:rPr>
                <w:webHidden/>
              </w:rPr>
              <w:instrText xml:space="preserve"> PAGEREF _Toc458894136 \h </w:instrText>
            </w:r>
            <w:r w:rsidR="00CE0DCC">
              <w:rPr>
                <w:webHidden/>
              </w:rPr>
            </w:r>
            <w:r w:rsidR="00CE0DCC">
              <w:rPr>
                <w:webHidden/>
              </w:rPr>
              <w:fldChar w:fldCharType="separate"/>
            </w:r>
            <w:r w:rsidR="00CE0DCC">
              <w:rPr>
                <w:webHidden/>
              </w:rPr>
              <w:t>40</w:t>
            </w:r>
            <w:r w:rsidR="00CE0DCC">
              <w:rPr>
                <w:webHidden/>
              </w:rPr>
              <w:fldChar w:fldCharType="end"/>
            </w:r>
          </w:hyperlink>
        </w:p>
        <w:p w14:paraId="5AA9AB2A"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7" w:history="1">
            <w:r w:rsidR="00CE0DCC" w:rsidRPr="00E350A9">
              <w:rPr>
                <w:rStyle w:val="Hipersaitas"/>
                <w:b/>
                <w:lang w:val="lt-LT"/>
              </w:rPr>
              <w:t>5.9.2.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Projekto bendrovės atstovai</w:t>
            </w:r>
            <w:r w:rsidR="00CE0DCC">
              <w:rPr>
                <w:webHidden/>
              </w:rPr>
              <w:tab/>
            </w:r>
            <w:r w:rsidR="00CE0DCC">
              <w:rPr>
                <w:webHidden/>
              </w:rPr>
              <w:fldChar w:fldCharType="begin"/>
            </w:r>
            <w:r w:rsidR="00CE0DCC">
              <w:rPr>
                <w:webHidden/>
              </w:rPr>
              <w:instrText xml:space="preserve"> PAGEREF _Toc458894137 \h </w:instrText>
            </w:r>
            <w:r w:rsidR="00CE0DCC">
              <w:rPr>
                <w:webHidden/>
              </w:rPr>
            </w:r>
            <w:r w:rsidR="00CE0DCC">
              <w:rPr>
                <w:webHidden/>
              </w:rPr>
              <w:fldChar w:fldCharType="separate"/>
            </w:r>
            <w:r w:rsidR="00CE0DCC">
              <w:rPr>
                <w:webHidden/>
              </w:rPr>
              <w:t>40</w:t>
            </w:r>
            <w:r w:rsidR="00CE0DCC">
              <w:rPr>
                <w:webHidden/>
              </w:rPr>
              <w:fldChar w:fldCharType="end"/>
            </w:r>
          </w:hyperlink>
        </w:p>
        <w:p w14:paraId="3A1844FF"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8" w:history="1">
            <w:r w:rsidR="00CE0DCC" w:rsidRPr="00E350A9">
              <w:rPr>
                <w:rStyle w:val="Hipersaitas"/>
                <w:b/>
                <w:lang w:val="lt-LT"/>
              </w:rPr>
              <w:t>5.9.3.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Projekto bendrovės darbuotojai ir Subtiekėjai</w:t>
            </w:r>
            <w:r w:rsidR="00CE0DCC">
              <w:rPr>
                <w:webHidden/>
              </w:rPr>
              <w:tab/>
            </w:r>
            <w:r w:rsidR="00CE0DCC">
              <w:rPr>
                <w:webHidden/>
              </w:rPr>
              <w:fldChar w:fldCharType="begin"/>
            </w:r>
            <w:r w:rsidR="00CE0DCC">
              <w:rPr>
                <w:webHidden/>
              </w:rPr>
              <w:instrText xml:space="preserve"> PAGEREF _Toc458894138 \h </w:instrText>
            </w:r>
            <w:r w:rsidR="00CE0DCC">
              <w:rPr>
                <w:webHidden/>
              </w:rPr>
            </w:r>
            <w:r w:rsidR="00CE0DCC">
              <w:rPr>
                <w:webHidden/>
              </w:rPr>
              <w:fldChar w:fldCharType="separate"/>
            </w:r>
            <w:r w:rsidR="00CE0DCC">
              <w:rPr>
                <w:webHidden/>
              </w:rPr>
              <w:t>40</w:t>
            </w:r>
            <w:r w:rsidR="00CE0DCC">
              <w:rPr>
                <w:webHidden/>
              </w:rPr>
              <w:fldChar w:fldCharType="end"/>
            </w:r>
          </w:hyperlink>
        </w:p>
        <w:p w14:paraId="501BC33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39" w:history="1">
            <w:r w:rsidR="00CE0DCC" w:rsidRPr="00E350A9">
              <w:rPr>
                <w:rStyle w:val="Hipersaitas"/>
                <w:b/>
                <w:lang w:val="lt-LT"/>
              </w:rPr>
              <w:t>5.9.4.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Projekto bendrovės darbuotojų akreditacija ir profesinės kvalifikacijos</w:t>
            </w:r>
            <w:r w:rsidR="00CE0DCC">
              <w:rPr>
                <w:webHidden/>
              </w:rPr>
              <w:tab/>
            </w:r>
            <w:r w:rsidR="00CE0DCC">
              <w:rPr>
                <w:webHidden/>
              </w:rPr>
              <w:fldChar w:fldCharType="begin"/>
            </w:r>
            <w:r w:rsidR="00CE0DCC">
              <w:rPr>
                <w:webHidden/>
              </w:rPr>
              <w:instrText xml:space="preserve"> PAGEREF _Toc458894139 \h </w:instrText>
            </w:r>
            <w:r w:rsidR="00CE0DCC">
              <w:rPr>
                <w:webHidden/>
              </w:rPr>
            </w:r>
            <w:r w:rsidR="00CE0DCC">
              <w:rPr>
                <w:webHidden/>
              </w:rPr>
              <w:fldChar w:fldCharType="separate"/>
            </w:r>
            <w:r w:rsidR="00CE0DCC">
              <w:rPr>
                <w:webHidden/>
              </w:rPr>
              <w:t>40</w:t>
            </w:r>
            <w:r w:rsidR="00CE0DCC">
              <w:rPr>
                <w:webHidden/>
              </w:rPr>
              <w:fldChar w:fldCharType="end"/>
            </w:r>
          </w:hyperlink>
        </w:p>
        <w:p w14:paraId="541C7031"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40" w:history="1">
            <w:r w:rsidR="00CE0DCC" w:rsidRPr="00E350A9">
              <w:rPr>
                <w:rStyle w:val="Hipersaitas"/>
                <w:b/>
                <w:lang w:val="lt-LT"/>
              </w:rPr>
              <w:t>5.9.5.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Eksploataciniai režimai</w:t>
            </w:r>
            <w:r w:rsidR="00CE0DCC">
              <w:rPr>
                <w:webHidden/>
              </w:rPr>
              <w:tab/>
            </w:r>
            <w:r w:rsidR="00CE0DCC">
              <w:rPr>
                <w:webHidden/>
              </w:rPr>
              <w:fldChar w:fldCharType="begin"/>
            </w:r>
            <w:r w:rsidR="00CE0DCC">
              <w:rPr>
                <w:webHidden/>
              </w:rPr>
              <w:instrText xml:space="preserve"> PAGEREF _Toc458894140 \h </w:instrText>
            </w:r>
            <w:r w:rsidR="00CE0DCC">
              <w:rPr>
                <w:webHidden/>
              </w:rPr>
            </w:r>
            <w:r w:rsidR="00CE0DCC">
              <w:rPr>
                <w:webHidden/>
              </w:rPr>
              <w:fldChar w:fldCharType="separate"/>
            </w:r>
            <w:r w:rsidR="00CE0DCC">
              <w:rPr>
                <w:webHidden/>
              </w:rPr>
              <w:t>41</w:t>
            </w:r>
            <w:r w:rsidR="00CE0DCC">
              <w:rPr>
                <w:webHidden/>
              </w:rPr>
              <w:fldChar w:fldCharType="end"/>
            </w:r>
          </w:hyperlink>
        </w:p>
        <w:p w14:paraId="6208DA8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1" w:history="1">
            <w:r w:rsidR="00CE0DCC" w:rsidRPr="00E350A9">
              <w:rPr>
                <w:rStyle w:val="Hipersaitas"/>
                <w:lang w:val="lt-LT"/>
              </w:rPr>
              <w:t>5.9.5.1.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Renginio režimas</w:t>
            </w:r>
            <w:r w:rsidR="00CE0DCC">
              <w:rPr>
                <w:webHidden/>
              </w:rPr>
              <w:tab/>
            </w:r>
            <w:r w:rsidR="00CE0DCC">
              <w:rPr>
                <w:webHidden/>
              </w:rPr>
              <w:fldChar w:fldCharType="begin"/>
            </w:r>
            <w:r w:rsidR="00CE0DCC">
              <w:rPr>
                <w:webHidden/>
              </w:rPr>
              <w:instrText xml:space="preserve"> PAGEREF _Toc458894141 \h </w:instrText>
            </w:r>
            <w:r w:rsidR="00CE0DCC">
              <w:rPr>
                <w:webHidden/>
              </w:rPr>
            </w:r>
            <w:r w:rsidR="00CE0DCC">
              <w:rPr>
                <w:webHidden/>
              </w:rPr>
              <w:fldChar w:fldCharType="separate"/>
            </w:r>
            <w:r w:rsidR="00CE0DCC">
              <w:rPr>
                <w:webHidden/>
              </w:rPr>
              <w:t>41</w:t>
            </w:r>
            <w:r w:rsidR="00CE0DCC">
              <w:rPr>
                <w:webHidden/>
              </w:rPr>
              <w:fldChar w:fldCharType="end"/>
            </w:r>
          </w:hyperlink>
        </w:p>
        <w:p w14:paraId="08B40E8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2" w:history="1">
            <w:r w:rsidR="00CE0DCC" w:rsidRPr="00E350A9">
              <w:rPr>
                <w:rStyle w:val="Hipersaitas"/>
                <w:lang w:val="lt-LT"/>
              </w:rPr>
              <w:t>5.9.5.2.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Ne renginio režimas</w:t>
            </w:r>
            <w:r w:rsidR="00CE0DCC">
              <w:rPr>
                <w:webHidden/>
              </w:rPr>
              <w:tab/>
            </w:r>
            <w:r w:rsidR="00CE0DCC">
              <w:rPr>
                <w:webHidden/>
              </w:rPr>
              <w:fldChar w:fldCharType="begin"/>
            </w:r>
            <w:r w:rsidR="00CE0DCC">
              <w:rPr>
                <w:webHidden/>
              </w:rPr>
              <w:instrText xml:space="preserve"> PAGEREF _Toc458894142 \h </w:instrText>
            </w:r>
            <w:r w:rsidR="00CE0DCC">
              <w:rPr>
                <w:webHidden/>
              </w:rPr>
            </w:r>
            <w:r w:rsidR="00CE0DCC">
              <w:rPr>
                <w:webHidden/>
              </w:rPr>
              <w:fldChar w:fldCharType="separate"/>
            </w:r>
            <w:r w:rsidR="00CE0DCC">
              <w:rPr>
                <w:webHidden/>
              </w:rPr>
              <w:t>41</w:t>
            </w:r>
            <w:r w:rsidR="00CE0DCC">
              <w:rPr>
                <w:webHidden/>
              </w:rPr>
              <w:fldChar w:fldCharType="end"/>
            </w:r>
          </w:hyperlink>
        </w:p>
        <w:p w14:paraId="7E9E7F0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3" w:history="1">
            <w:r w:rsidR="00CE0DCC" w:rsidRPr="00E350A9">
              <w:rPr>
                <w:rStyle w:val="Hipersaitas"/>
                <w:lang w:val="lt-LT"/>
              </w:rPr>
              <w:t>5.9.5.3.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Paslaugų teikimo laikotarpiai</w:t>
            </w:r>
            <w:r w:rsidR="00CE0DCC">
              <w:rPr>
                <w:webHidden/>
              </w:rPr>
              <w:tab/>
            </w:r>
            <w:r w:rsidR="00CE0DCC">
              <w:rPr>
                <w:webHidden/>
              </w:rPr>
              <w:fldChar w:fldCharType="begin"/>
            </w:r>
            <w:r w:rsidR="00CE0DCC">
              <w:rPr>
                <w:webHidden/>
              </w:rPr>
              <w:instrText xml:space="preserve"> PAGEREF _Toc458894143 \h </w:instrText>
            </w:r>
            <w:r w:rsidR="00CE0DCC">
              <w:rPr>
                <w:webHidden/>
              </w:rPr>
            </w:r>
            <w:r w:rsidR="00CE0DCC">
              <w:rPr>
                <w:webHidden/>
              </w:rPr>
              <w:fldChar w:fldCharType="separate"/>
            </w:r>
            <w:r w:rsidR="00CE0DCC">
              <w:rPr>
                <w:webHidden/>
              </w:rPr>
              <w:t>41</w:t>
            </w:r>
            <w:r w:rsidR="00CE0DCC">
              <w:rPr>
                <w:webHidden/>
              </w:rPr>
              <w:fldChar w:fldCharType="end"/>
            </w:r>
          </w:hyperlink>
        </w:p>
        <w:p w14:paraId="217C008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4" w:history="1">
            <w:r w:rsidR="00CE0DCC" w:rsidRPr="00E350A9">
              <w:rPr>
                <w:rStyle w:val="Hipersaitas"/>
                <w:lang w:val="lt-LT"/>
              </w:rPr>
              <w:t>5.9.5.4.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Projekto bendrovės darbuotojų skaičius teritorijoje</w:t>
            </w:r>
            <w:r w:rsidR="00CE0DCC">
              <w:rPr>
                <w:webHidden/>
              </w:rPr>
              <w:tab/>
            </w:r>
            <w:r w:rsidR="00CE0DCC">
              <w:rPr>
                <w:webHidden/>
              </w:rPr>
              <w:fldChar w:fldCharType="begin"/>
            </w:r>
            <w:r w:rsidR="00CE0DCC">
              <w:rPr>
                <w:webHidden/>
              </w:rPr>
              <w:instrText xml:space="preserve"> PAGEREF _Toc458894144 \h </w:instrText>
            </w:r>
            <w:r w:rsidR="00CE0DCC">
              <w:rPr>
                <w:webHidden/>
              </w:rPr>
            </w:r>
            <w:r w:rsidR="00CE0DCC">
              <w:rPr>
                <w:webHidden/>
              </w:rPr>
              <w:fldChar w:fldCharType="separate"/>
            </w:r>
            <w:r w:rsidR="00CE0DCC">
              <w:rPr>
                <w:webHidden/>
              </w:rPr>
              <w:t>41</w:t>
            </w:r>
            <w:r w:rsidR="00CE0DCC">
              <w:rPr>
                <w:webHidden/>
              </w:rPr>
              <w:fldChar w:fldCharType="end"/>
            </w:r>
          </w:hyperlink>
        </w:p>
        <w:p w14:paraId="2D2D959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5" w:history="1">
            <w:r w:rsidR="00CE0DCC" w:rsidRPr="00E350A9">
              <w:rPr>
                <w:rStyle w:val="Hipersaitas"/>
                <w:lang w:val="lt-LT"/>
              </w:rPr>
              <w:t>5.9.5.5.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Intervenciniai režimai</w:t>
            </w:r>
            <w:r w:rsidR="00CE0DCC">
              <w:rPr>
                <w:webHidden/>
              </w:rPr>
              <w:tab/>
            </w:r>
            <w:r w:rsidR="00CE0DCC">
              <w:rPr>
                <w:webHidden/>
              </w:rPr>
              <w:fldChar w:fldCharType="begin"/>
            </w:r>
            <w:r w:rsidR="00CE0DCC">
              <w:rPr>
                <w:webHidden/>
              </w:rPr>
              <w:instrText xml:space="preserve"> PAGEREF _Toc458894145 \h </w:instrText>
            </w:r>
            <w:r w:rsidR="00CE0DCC">
              <w:rPr>
                <w:webHidden/>
              </w:rPr>
            </w:r>
            <w:r w:rsidR="00CE0DCC">
              <w:rPr>
                <w:webHidden/>
              </w:rPr>
              <w:fldChar w:fldCharType="separate"/>
            </w:r>
            <w:r w:rsidR="00CE0DCC">
              <w:rPr>
                <w:webHidden/>
              </w:rPr>
              <w:t>41</w:t>
            </w:r>
            <w:r w:rsidR="00CE0DCC">
              <w:rPr>
                <w:webHidden/>
              </w:rPr>
              <w:fldChar w:fldCharType="end"/>
            </w:r>
          </w:hyperlink>
        </w:p>
        <w:p w14:paraId="48D1559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46" w:history="1">
            <w:r w:rsidR="00CE0DCC" w:rsidRPr="00E350A9">
              <w:rPr>
                <w:rStyle w:val="Hipersaitas"/>
                <w:lang w:val="lt-LT"/>
              </w:rPr>
              <w:t>5.9.5.6.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Budėjimo pareiga</w:t>
            </w:r>
            <w:r w:rsidR="00CE0DCC">
              <w:rPr>
                <w:webHidden/>
              </w:rPr>
              <w:tab/>
            </w:r>
            <w:r w:rsidR="00CE0DCC">
              <w:rPr>
                <w:webHidden/>
              </w:rPr>
              <w:fldChar w:fldCharType="begin"/>
            </w:r>
            <w:r w:rsidR="00CE0DCC">
              <w:rPr>
                <w:webHidden/>
              </w:rPr>
              <w:instrText xml:space="preserve"> PAGEREF _Toc458894146 \h </w:instrText>
            </w:r>
            <w:r w:rsidR="00CE0DCC">
              <w:rPr>
                <w:webHidden/>
              </w:rPr>
            </w:r>
            <w:r w:rsidR="00CE0DCC">
              <w:rPr>
                <w:webHidden/>
              </w:rPr>
              <w:fldChar w:fldCharType="separate"/>
            </w:r>
            <w:r w:rsidR="00CE0DCC">
              <w:rPr>
                <w:webHidden/>
              </w:rPr>
              <w:t>42</w:t>
            </w:r>
            <w:r w:rsidR="00CE0DCC">
              <w:rPr>
                <w:webHidden/>
              </w:rPr>
              <w:fldChar w:fldCharType="end"/>
            </w:r>
          </w:hyperlink>
        </w:p>
        <w:p w14:paraId="21CD6C7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47" w:history="1">
            <w:r w:rsidR="00CE0DCC" w:rsidRPr="00E350A9">
              <w:rPr>
                <w:rStyle w:val="Hipersaitas"/>
                <w:b/>
                <w:lang w:val="lt-LT"/>
              </w:rPr>
              <w:t>5.9.6.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Naujo turto vienetai, Atsarginės dalys ir atsargos</w:t>
            </w:r>
            <w:r w:rsidR="00CE0DCC">
              <w:rPr>
                <w:webHidden/>
              </w:rPr>
              <w:tab/>
            </w:r>
            <w:r w:rsidR="00CE0DCC">
              <w:rPr>
                <w:webHidden/>
              </w:rPr>
              <w:fldChar w:fldCharType="begin"/>
            </w:r>
            <w:r w:rsidR="00CE0DCC">
              <w:rPr>
                <w:webHidden/>
              </w:rPr>
              <w:instrText xml:space="preserve"> PAGEREF _Toc458894147 \h </w:instrText>
            </w:r>
            <w:r w:rsidR="00CE0DCC">
              <w:rPr>
                <w:webHidden/>
              </w:rPr>
            </w:r>
            <w:r w:rsidR="00CE0DCC">
              <w:rPr>
                <w:webHidden/>
              </w:rPr>
              <w:fldChar w:fldCharType="separate"/>
            </w:r>
            <w:r w:rsidR="00CE0DCC">
              <w:rPr>
                <w:webHidden/>
              </w:rPr>
              <w:t>42</w:t>
            </w:r>
            <w:r w:rsidR="00CE0DCC">
              <w:rPr>
                <w:webHidden/>
              </w:rPr>
              <w:fldChar w:fldCharType="end"/>
            </w:r>
          </w:hyperlink>
        </w:p>
        <w:p w14:paraId="60C7705D"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48" w:history="1">
            <w:r w:rsidR="00CE0DCC" w:rsidRPr="00E350A9">
              <w:rPr>
                <w:rStyle w:val="Hipersaitas"/>
                <w:noProof/>
                <w:lang w:val="lt-LT"/>
              </w:rPr>
              <w:t>5.10.</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Chuliganizmas</w:t>
            </w:r>
            <w:r w:rsidR="00CE0DCC">
              <w:rPr>
                <w:noProof/>
                <w:webHidden/>
              </w:rPr>
              <w:tab/>
            </w:r>
            <w:r w:rsidR="00CE0DCC">
              <w:rPr>
                <w:noProof/>
                <w:webHidden/>
              </w:rPr>
              <w:fldChar w:fldCharType="begin"/>
            </w:r>
            <w:r w:rsidR="00CE0DCC">
              <w:rPr>
                <w:noProof/>
                <w:webHidden/>
              </w:rPr>
              <w:instrText xml:space="preserve"> PAGEREF _Toc458894148 \h </w:instrText>
            </w:r>
            <w:r w:rsidR="00CE0DCC">
              <w:rPr>
                <w:noProof/>
                <w:webHidden/>
              </w:rPr>
            </w:r>
            <w:r w:rsidR="00CE0DCC">
              <w:rPr>
                <w:noProof/>
                <w:webHidden/>
              </w:rPr>
              <w:fldChar w:fldCharType="separate"/>
            </w:r>
            <w:r w:rsidR="00CE0DCC">
              <w:rPr>
                <w:noProof/>
                <w:webHidden/>
              </w:rPr>
              <w:t>42</w:t>
            </w:r>
            <w:r w:rsidR="00CE0DCC">
              <w:rPr>
                <w:noProof/>
                <w:webHidden/>
              </w:rPr>
              <w:fldChar w:fldCharType="end"/>
            </w:r>
          </w:hyperlink>
        </w:p>
        <w:p w14:paraId="5E2E9D23"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49" w:history="1">
            <w:r w:rsidR="00CE0DCC" w:rsidRPr="00E350A9">
              <w:rPr>
                <w:rStyle w:val="Hipersaitas"/>
                <w:noProof/>
                <w:lang w:val="lt-LT"/>
              </w:rPr>
              <w:t>5.11.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Laikinosios priemonės</w:t>
            </w:r>
            <w:r w:rsidR="00CE0DCC">
              <w:rPr>
                <w:noProof/>
                <w:webHidden/>
              </w:rPr>
              <w:tab/>
            </w:r>
            <w:r w:rsidR="00CE0DCC">
              <w:rPr>
                <w:noProof/>
                <w:webHidden/>
              </w:rPr>
              <w:fldChar w:fldCharType="begin"/>
            </w:r>
            <w:r w:rsidR="00CE0DCC">
              <w:rPr>
                <w:noProof/>
                <w:webHidden/>
              </w:rPr>
              <w:instrText xml:space="preserve"> PAGEREF _Toc458894149 \h </w:instrText>
            </w:r>
            <w:r w:rsidR="00CE0DCC">
              <w:rPr>
                <w:noProof/>
                <w:webHidden/>
              </w:rPr>
            </w:r>
            <w:r w:rsidR="00CE0DCC">
              <w:rPr>
                <w:noProof/>
                <w:webHidden/>
              </w:rPr>
              <w:fldChar w:fldCharType="separate"/>
            </w:r>
            <w:r w:rsidR="00CE0DCC">
              <w:rPr>
                <w:noProof/>
                <w:webHidden/>
              </w:rPr>
              <w:t>42</w:t>
            </w:r>
            <w:r w:rsidR="00CE0DCC">
              <w:rPr>
                <w:noProof/>
                <w:webHidden/>
              </w:rPr>
              <w:fldChar w:fldCharType="end"/>
            </w:r>
          </w:hyperlink>
        </w:p>
        <w:p w14:paraId="3D4F437F"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50" w:history="1">
            <w:r w:rsidR="00CE0DCC" w:rsidRPr="00E350A9">
              <w:rPr>
                <w:rStyle w:val="Hipersaitas"/>
                <w:noProof/>
                <w:lang w:val="lt-LT"/>
              </w:rPr>
              <w:t>5.12.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Paslaugų dokumentas</w:t>
            </w:r>
            <w:r w:rsidR="00CE0DCC">
              <w:rPr>
                <w:noProof/>
                <w:webHidden/>
              </w:rPr>
              <w:tab/>
            </w:r>
            <w:r w:rsidR="00CE0DCC">
              <w:rPr>
                <w:noProof/>
                <w:webHidden/>
              </w:rPr>
              <w:fldChar w:fldCharType="begin"/>
            </w:r>
            <w:r w:rsidR="00CE0DCC">
              <w:rPr>
                <w:noProof/>
                <w:webHidden/>
              </w:rPr>
              <w:instrText xml:space="preserve"> PAGEREF _Toc458894150 \h </w:instrText>
            </w:r>
            <w:r w:rsidR="00CE0DCC">
              <w:rPr>
                <w:noProof/>
                <w:webHidden/>
              </w:rPr>
            </w:r>
            <w:r w:rsidR="00CE0DCC">
              <w:rPr>
                <w:noProof/>
                <w:webHidden/>
              </w:rPr>
              <w:fldChar w:fldCharType="separate"/>
            </w:r>
            <w:r w:rsidR="00CE0DCC">
              <w:rPr>
                <w:noProof/>
                <w:webHidden/>
              </w:rPr>
              <w:t>43</w:t>
            </w:r>
            <w:r w:rsidR="00CE0DCC">
              <w:rPr>
                <w:noProof/>
                <w:webHidden/>
              </w:rPr>
              <w:fldChar w:fldCharType="end"/>
            </w:r>
          </w:hyperlink>
        </w:p>
        <w:p w14:paraId="24DD3BAD"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51" w:history="1">
            <w:r w:rsidR="00CE0DCC" w:rsidRPr="00E350A9">
              <w:rPr>
                <w:rStyle w:val="Hipersaitas"/>
                <w:noProof/>
                <w:lang w:val="lt-LT"/>
              </w:rPr>
              <w:t>5.13.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Projekto bendrovės savikontrolė</w:t>
            </w:r>
            <w:r w:rsidR="00CE0DCC">
              <w:rPr>
                <w:noProof/>
                <w:webHidden/>
              </w:rPr>
              <w:tab/>
            </w:r>
            <w:r w:rsidR="00CE0DCC">
              <w:rPr>
                <w:noProof/>
                <w:webHidden/>
              </w:rPr>
              <w:fldChar w:fldCharType="begin"/>
            </w:r>
            <w:r w:rsidR="00CE0DCC">
              <w:rPr>
                <w:noProof/>
                <w:webHidden/>
              </w:rPr>
              <w:instrText xml:space="preserve"> PAGEREF _Toc458894151 \h </w:instrText>
            </w:r>
            <w:r w:rsidR="00CE0DCC">
              <w:rPr>
                <w:noProof/>
                <w:webHidden/>
              </w:rPr>
            </w:r>
            <w:r w:rsidR="00CE0DCC">
              <w:rPr>
                <w:noProof/>
                <w:webHidden/>
              </w:rPr>
              <w:fldChar w:fldCharType="separate"/>
            </w:r>
            <w:r w:rsidR="00CE0DCC">
              <w:rPr>
                <w:noProof/>
                <w:webHidden/>
              </w:rPr>
              <w:t>44</w:t>
            </w:r>
            <w:r w:rsidR="00CE0DCC">
              <w:rPr>
                <w:noProof/>
                <w:webHidden/>
              </w:rPr>
              <w:fldChar w:fldCharType="end"/>
            </w:r>
          </w:hyperlink>
        </w:p>
        <w:p w14:paraId="56471BD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52" w:history="1">
            <w:r w:rsidR="00CE0DCC" w:rsidRPr="00E350A9">
              <w:rPr>
                <w:rStyle w:val="Hipersaitas"/>
                <w:b/>
                <w:lang w:val="lt-LT"/>
              </w:rPr>
              <w:t>5.13.1.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Reguliavimo kontrolė</w:t>
            </w:r>
            <w:r w:rsidR="00CE0DCC">
              <w:rPr>
                <w:webHidden/>
              </w:rPr>
              <w:tab/>
            </w:r>
            <w:r w:rsidR="00CE0DCC">
              <w:rPr>
                <w:webHidden/>
              </w:rPr>
              <w:fldChar w:fldCharType="begin"/>
            </w:r>
            <w:r w:rsidR="00CE0DCC">
              <w:rPr>
                <w:webHidden/>
              </w:rPr>
              <w:instrText xml:space="preserve"> PAGEREF _Toc458894152 \h </w:instrText>
            </w:r>
            <w:r w:rsidR="00CE0DCC">
              <w:rPr>
                <w:webHidden/>
              </w:rPr>
            </w:r>
            <w:r w:rsidR="00CE0DCC">
              <w:rPr>
                <w:webHidden/>
              </w:rPr>
              <w:fldChar w:fldCharType="separate"/>
            </w:r>
            <w:r w:rsidR="00CE0DCC">
              <w:rPr>
                <w:webHidden/>
              </w:rPr>
              <w:t>44</w:t>
            </w:r>
            <w:r w:rsidR="00CE0DCC">
              <w:rPr>
                <w:webHidden/>
              </w:rPr>
              <w:fldChar w:fldCharType="end"/>
            </w:r>
          </w:hyperlink>
        </w:p>
        <w:p w14:paraId="0103BF3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53" w:history="1">
            <w:r w:rsidR="00CE0DCC" w:rsidRPr="00E350A9">
              <w:rPr>
                <w:rStyle w:val="Hipersaitas"/>
                <w:b/>
                <w:lang w:val="lt-LT"/>
              </w:rPr>
              <w:t>5.13.2.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Mėnesinės veiklos ataskaitos</w:t>
            </w:r>
            <w:r w:rsidR="00CE0DCC">
              <w:rPr>
                <w:webHidden/>
              </w:rPr>
              <w:tab/>
            </w:r>
            <w:r w:rsidR="00CE0DCC">
              <w:rPr>
                <w:webHidden/>
              </w:rPr>
              <w:fldChar w:fldCharType="begin"/>
            </w:r>
            <w:r w:rsidR="00CE0DCC">
              <w:rPr>
                <w:webHidden/>
              </w:rPr>
              <w:instrText xml:space="preserve"> PAGEREF _Toc458894153 \h </w:instrText>
            </w:r>
            <w:r w:rsidR="00CE0DCC">
              <w:rPr>
                <w:webHidden/>
              </w:rPr>
            </w:r>
            <w:r w:rsidR="00CE0DCC">
              <w:rPr>
                <w:webHidden/>
              </w:rPr>
              <w:fldChar w:fldCharType="separate"/>
            </w:r>
            <w:r w:rsidR="00CE0DCC">
              <w:rPr>
                <w:webHidden/>
              </w:rPr>
              <w:t>44</w:t>
            </w:r>
            <w:r w:rsidR="00CE0DCC">
              <w:rPr>
                <w:webHidden/>
              </w:rPr>
              <w:fldChar w:fldCharType="end"/>
            </w:r>
          </w:hyperlink>
        </w:p>
        <w:p w14:paraId="07CBEFC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54" w:history="1">
            <w:r w:rsidR="00CE0DCC" w:rsidRPr="00E350A9">
              <w:rPr>
                <w:rStyle w:val="Hipersaitas"/>
                <w:lang w:val="lt-LT"/>
              </w:rPr>
              <w:t>5.13.2.1.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Aprašymas</w:t>
            </w:r>
            <w:r w:rsidR="00CE0DCC">
              <w:rPr>
                <w:webHidden/>
              </w:rPr>
              <w:tab/>
            </w:r>
            <w:r w:rsidR="00CE0DCC">
              <w:rPr>
                <w:webHidden/>
              </w:rPr>
              <w:fldChar w:fldCharType="begin"/>
            </w:r>
            <w:r w:rsidR="00CE0DCC">
              <w:rPr>
                <w:webHidden/>
              </w:rPr>
              <w:instrText xml:space="preserve"> PAGEREF _Toc458894154 \h </w:instrText>
            </w:r>
            <w:r w:rsidR="00CE0DCC">
              <w:rPr>
                <w:webHidden/>
              </w:rPr>
            </w:r>
            <w:r w:rsidR="00CE0DCC">
              <w:rPr>
                <w:webHidden/>
              </w:rPr>
              <w:fldChar w:fldCharType="separate"/>
            </w:r>
            <w:r w:rsidR="00CE0DCC">
              <w:rPr>
                <w:webHidden/>
              </w:rPr>
              <w:t>45</w:t>
            </w:r>
            <w:r w:rsidR="00CE0DCC">
              <w:rPr>
                <w:webHidden/>
              </w:rPr>
              <w:fldChar w:fldCharType="end"/>
            </w:r>
          </w:hyperlink>
        </w:p>
        <w:p w14:paraId="35BAB21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55" w:history="1">
            <w:r w:rsidR="00CE0DCC" w:rsidRPr="00E350A9">
              <w:rPr>
                <w:rStyle w:val="Hipersaitas"/>
                <w:lang w:val="lt-LT"/>
              </w:rPr>
              <w:t>5.13.2.2.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Mėnesinėms veiklos ataskaitoms taikomi reikalavimai</w:t>
            </w:r>
            <w:r w:rsidR="00CE0DCC">
              <w:rPr>
                <w:webHidden/>
              </w:rPr>
              <w:tab/>
            </w:r>
            <w:r w:rsidR="00CE0DCC">
              <w:rPr>
                <w:webHidden/>
              </w:rPr>
              <w:fldChar w:fldCharType="begin"/>
            </w:r>
            <w:r w:rsidR="00CE0DCC">
              <w:rPr>
                <w:webHidden/>
              </w:rPr>
              <w:instrText xml:space="preserve"> PAGEREF _Toc458894155 \h </w:instrText>
            </w:r>
            <w:r w:rsidR="00CE0DCC">
              <w:rPr>
                <w:webHidden/>
              </w:rPr>
            </w:r>
            <w:r w:rsidR="00CE0DCC">
              <w:rPr>
                <w:webHidden/>
              </w:rPr>
              <w:fldChar w:fldCharType="separate"/>
            </w:r>
            <w:r w:rsidR="00CE0DCC">
              <w:rPr>
                <w:webHidden/>
              </w:rPr>
              <w:t>45</w:t>
            </w:r>
            <w:r w:rsidR="00CE0DCC">
              <w:rPr>
                <w:webHidden/>
              </w:rPr>
              <w:fldChar w:fldCharType="end"/>
            </w:r>
          </w:hyperlink>
        </w:p>
        <w:p w14:paraId="564EC09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56" w:history="1">
            <w:r w:rsidR="00CE0DCC" w:rsidRPr="00E350A9">
              <w:rPr>
                <w:rStyle w:val="Hipersaitas"/>
                <w:b/>
                <w:lang w:val="lt-LT"/>
              </w:rPr>
              <w:t>5.13.3.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Metinė veiklos ataskaita</w:t>
            </w:r>
            <w:r w:rsidR="00CE0DCC">
              <w:rPr>
                <w:webHidden/>
              </w:rPr>
              <w:tab/>
            </w:r>
            <w:r w:rsidR="00CE0DCC">
              <w:rPr>
                <w:webHidden/>
              </w:rPr>
              <w:fldChar w:fldCharType="begin"/>
            </w:r>
            <w:r w:rsidR="00CE0DCC">
              <w:rPr>
                <w:webHidden/>
              </w:rPr>
              <w:instrText xml:space="preserve"> PAGEREF _Toc458894156 \h </w:instrText>
            </w:r>
            <w:r w:rsidR="00CE0DCC">
              <w:rPr>
                <w:webHidden/>
              </w:rPr>
            </w:r>
            <w:r w:rsidR="00CE0DCC">
              <w:rPr>
                <w:webHidden/>
              </w:rPr>
              <w:fldChar w:fldCharType="separate"/>
            </w:r>
            <w:r w:rsidR="00CE0DCC">
              <w:rPr>
                <w:webHidden/>
              </w:rPr>
              <w:t>46</w:t>
            </w:r>
            <w:r w:rsidR="00CE0DCC">
              <w:rPr>
                <w:webHidden/>
              </w:rPr>
              <w:fldChar w:fldCharType="end"/>
            </w:r>
          </w:hyperlink>
        </w:p>
        <w:p w14:paraId="263EFA5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57" w:history="1">
            <w:r w:rsidR="00CE0DCC" w:rsidRPr="00E350A9">
              <w:rPr>
                <w:rStyle w:val="Hipersaitas"/>
                <w:b/>
                <w:lang w:val="lt-LT"/>
              </w:rPr>
              <w:t>5.13.4.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Teikiamų Paslaugų stebėsenos patikros</w:t>
            </w:r>
            <w:r w:rsidR="00CE0DCC">
              <w:rPr>
                <w:webHidden/>
              </w:rPr>
              <w:tab/>
            </w:r>
            <w:r w:rsidR="00CE0DCC">
              <w:rPr>
                <w:webHidden/>
              </w:rPr>
              <w:fldChar w:fldCharType="begin"/>
            </w:r>
            <w:r w:rsidR="00CE0DCC">
              <w:rPr>
                <w:webHidden/>
              </w:rPr>
              <w:instrText xml:space="preserve"> PAGEREF _Toc458894157 \h </w:instrText>
            </w:r>
            <w:r w:rsidR="00CE0DCC">
              <w:rPr>
                <w:webHidden/>
              </w:rPr>
            </w:r>
            <w:r w:rsidR="00CE0DCC">
              <w:rPr>
                <w:webHidden/>
              </w:rPr>
              <w:fldChar w:fldCharType="separate"/>
            </w:r>
            <w:r w:rsidR="00CE0DCC">
              <w:rPr>
                <w:webHidden/>
              </w:rPr>
              <w:t>46</w:t>
            </w:r>
            <w:r w:rsidR="00CE0DCC">
              <w:rPr>
                <w:webHidden/>
              </w:rPr>
              <w:fldChar w:fldCharType="end"/>
            </w:r>
          </w:hyperlink>
        </w:p>
        <w:p w14:paraId="59165F6D"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58" w:history="1">
            <w:r w:rsidR="00CE0DCC" w:rsidRPr="00E350A9">
              <w:rPr>
                <w:rStyle w:val="Hipersaitas"/>
                <w:noProof/>
                <w:lang w:val="lt-LT"/>
              </w:rPr>
              <w:t>5.14.</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Paslaugų nesuteikimo valdymas</w:t>
            </w:r>
            <w:r w:rsidR="00CE0DCC">
              <w:rPr>
                <w:noProof/>
                <w:webHidden/>
              </w:rPr>
              <w:tab/>
            </w:r>
            <w:r w:rsidR="00CE0DCC">
              <w:rPr>
                <w:noProof/>
                <w:webHidden/>
              </w:rPr>
              <w:fldChar w:fldCharType="begin"/>
            </w:r>
            <w:r w:rsidR="00CE0DCC">
              <w:rPr>
                <w:noProof/>
                <w:webHidden/>
              </w:rPr>
              <w:instrText xml:space="preserve"> PAGEREF _Toc458894158 \h </w:instrText>
            </w:r>
            <w:r w:rsidR="00CE0DCC">
              <w:rPr>
                <w:noProof/>
                <w:webHidden/>
              </w:rPr>
            </w:r>
            <w:r w:rsidR="00CE0DCC">
              <w:rPr>
                <w:noProof/>
                <w:webHidden/>
              </w:rPr>
              <w:fldChar w:fldCharType="separate"/>
            </w:r>
            <w:r w:rsidR="00CE0DCC">
              <w:rPr>
                <w:noProof/>
                <w:webHidden/>
              </w:rPr>
              <w:t>47</w:t>
            </w:r>
            <w:r w:rsidR="00CE0DCC">
              <w:rPr>
                <w:noProof/>
                <w:webHidden/>
              </w:rPr>
              <w:fldChar w:fldCharType="end"/>
            </w:r>
          </w:hyperlink>
        </w:p>
        <w:p w14:paraId="4A57BC8D"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59" w:history="1">
            <w:r w:rsidR="00CE0DCC" w:rsidRPr="00E350A9">
              <w:rPr>
                <w:rStyle w:val="Hipersaitas"/>
                <w:b/>
                <w:lang w:val="lt-LT"/>
              </w:rPr>
              <w:t>5.14.1.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Pagalbos centras</w:t>
            </w:r>
            <w:r w:rsidR="00CE0DCC">
              <w:rPr>
                <w:webHidden/>
              </w:rPr>
              <w:tab/>
            </w:r>
            <w:r w:rsidR="00CE0DCC">
              <w:rPr>
                <w:webHidden/>
              </w:rPr>
              <w:fldChar w:fldCharType="begin"/>
            </w:r>
            <w:r w:rsidR="00CE0DCC">
              <w:rPr>
                <w:webHidden/>
              </w:rPr>
              <w:instrText xml:space="preserve"> PAGEREF _Toc458894159 \h </w:instrText>
            </w:r>
            <w:r w:rsidR="00CE0DCC">
              <w:rPr>
                <w:webHidden/>
              </w:rPr>
            </w:r>
            <w:r w:rsidR="00CE0DCC">
              <w:rPr>
                <w:webHidden/>
              </w:rPr>
              <w:fldChar w:fldCharType="separate"/>
            </w:r>
            <w:r w:rsidR="00CE0DCC">
              <w:rPr>
                <w:webHidden/>
              </w:rPr>
              <w:t>47</w:t>
            </w:r>
            <w:r w:rsidR="00CE0DCC">
              <w:rPr>
                <w:webHidden/>
              </w:rPr>
              <w:fldChar w:fldCharType="end"/>
            </w:r>
          </w:hyperlink>
        </w:p>
        <w:p w14:paraId="22E952E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60" w:history="1">
            <w:r w:rsidR="00CE0DCC" w:rsidRPr="00E350A9">
              <w:rPr>
                <w:rStyle w:val="Hipersaitas"/>
                <w:b/>
                <w:lang w:val="lt-LT"/>
              </w:rPr>
              <w:t>5.14.2.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Apimtis</w:t>
            </w:r>
            <w:r w:rsidR="00CE0DCC">
              <w:rPr>
                <w:webHidden/>
              </w:rPr>
              <w:tab/>
            </w:r>
            <w:r w:rsidR="00CE0DCC">
              <w:rPr>
                <w:webHidden/>
              </w:rPr>
              <w:fldChar w:fldCharType="begin"/>
            </w:r>
            <w:r w:rsidR="00CE0DCC">
              <w:rPr>
                <w:webHidden/>
              </w:rPr>
              <w:instrText xml:space="preserve"> PAGEREF _Toc458894160 \h </w:instrText>
            </w:r>
            <w:r w:rsidR="00CE0DCC">
              <w:rPr>
                <w:webHidden/>
              </w:rPr>
            </w:r>
            <w:r w:rsidR="00CE0DCC">
              <w:rPr>
                <w:webHidden/>
              </w:rPr>
              <w:fldChar w:fldCharType="separate"/>
            </w:r>
            <w:r w:rsidR="00CE0DCC">
              <w:rPr>
                <w:webHidden/>
              </w:rPr>
              <w:t>47</w:t>
            </w:r>
            <w:r w:rsidR="00CE0DCC">
              <w:rPr>
                <w:webHidden/>
              </w:rPr>
              <w:fldChar w:fldCharType="end"/>
            </w:r>
          </w:hyperlink>
        </w:p>
        <w:p w14:paraId="6C1E2E0C"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61" w:history="1">
            <w:r w:rsidR="00CE0DCC" w:rsidRPr="00E350A9">
              <w:rPr>
                <w:rStyle w:val="Hipersaitas"/>
                <w:b/>
                <w:lang w:val="lt-LT"/>
              </w:rPr>
              <w:t>5.14.3.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Intervencinių veiksmų prašymų valdymas</w:t>
            </w:r>
            <w:r w:rsidR="00CE0DCC">
              <w:rPr>
                <w:webHidden/>
              </w:rPr>
              <w:tab/>
            </w:r>
            <w:r w:rsidR="00CE0DCC">
              <w:rPr>
                <w:webHidden/>
              </w:rPr>
              <w:fldChar w:fldCharType="begin"/>
            </w:r>
            <w:r w:rsidR="00CE0DCC">
              <w:rPr>
                <w:webHidden/>
              </w:rPr>
              <w:instrText xml:space="preserve"> PAGEREF _Toc458894161 \h </w:instrText>
            </w:r>
            <w:r w:rsidR="00CE0DCC">
              <w:rPr>
                <w:webHidden/>
              </w:rPr>
            </w:r>
            <w:r w:rsidR="00CE0DCC">
              <w:rPr>
                <w:webHidden/>
              </w:rPr>
              <w:fldChar w:fldCharType="separate"/>
            </w:r>
            <w:r w:rsidR="00CE0DCC">
              <w:rPr>
                <w:webHidden/>
              </w:rPr>
              <w:t>47</w:t>
            </w:r>
            <w:r w:rsidR="00CE0DCC">
              <w:rPr>
                <w:webHidden/>
              </w:rPr>
              <w:fldChar w:fldCharType="end"/>
            </w:r>
          </w:hyperlink>
        </w:p>
        <w:p w14:paraId="5CD9832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62" w:history="1">
            <w:r w:rsidR="00CE0DCC" w:rsidRPr="00E350A9">
              <w:rPr>
                <w:rStyle w:val="Hipersaitas"/>
                <w:lang w:val="lt-LT"/>
              </w:rPr>
              <w:t>5.14.3.1.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Intervencinio veiksmo prašymas</w:t>
            </w:r>
            <w:r w:rsidR="00CE0DCC">
              <w:rPr>
                <w:webHidden/>
              </w:rPr>
              <w:tab/>
            </w:r>
            <w:r w:rsidR="00CE0DCC">
              <w:rPr>
                <w:webHidden/>
              </w:rPr>
              <w:fldChar w:fldCharType="begin"/>
            </w:r>
            <w:r w:rsidR="00CE0DCC">
              <w:rPr>
                <w:webHidden/>
              </w:rPr>
              <w:instrText xml:space="preserve"> PAGEREF _Toc458894162 \h </w:instrText>
            </w:r>
            <w:r w:rsidR="00CE0DCC">
              <w:rPr>
                <w:webHidden/>
              </w:rPr>
            </w:r>
            <w:r w:rsidR="00CE0DCC">
              <w:rPr>
                <w:webHidden/>
              </w:rPr>
              <w:fldChar w:fldCharType="separate"/>
            </w:r>
            <w:r w:rsidR="00CE0DCC">
              <w:rPr>
                <w:webHidden/>
              </w:rPr>
              <w:t>47</w:t>
            </w:r>
            <w:r w:rsidR="00CE0DCC">
              <w:rPr>
                <w:webHidden/>
              </w:rPr>
              <w:fldChar w:fldCharType="end"/>
            </w:r>
          </w:hyperlink>
        </w:p>
        <w:p w14:paraId="1F899F0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63" w:history="1">
            <w:r w:rsidR="00CE0DCC" w:rsidRPr="00E350A9">
              <w:rPr>
                <w:rStyle w:val="Hipersaitas"/>
                <w:lang w:val="lt-LT"/>
              </w:rPr>
              <w:t>5.14.3.2.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Įvykių žurnalo valdymo programinė įranga</w:t>
            </w:r>
            <w:r w:rsidR="00CE0DCC">
              <w:rPr>
                <w:webHidden/>
              </w:rPr>
              <w:tab/>
            </w:r>
            <w:r w:rsidR="00CE0DCC">
              <w:rPr>
                <w:webHidden/>
              </w:rPr>
              <w:fldChar w:fldCharType="begin"/>
            </w:r>
            <w:r w:rsidR="00CE0DCC">
              <w:rPr>
                <w:webHidden/>
              </w:rPr>
              <w:instrText xml:space="preserve"> PAGEREF _Toc458894163 \h </w:instrText>
            </w:r>
            <w:r w:rsidR="00CE0DCC">
              <w:rPr>
                <w:webHidden/>
              </w:rPr>
            </w:r>
            <w:r w:rsidR="00CE0DCC">
              <w:rPr>
                <w:webHidden/>
              </w:rPr>
              <w:fldChar w:fldCharType="separate"/>
            </w:r>
            <w:r w:rsidR="00CE0DCC">
              <w:rPr>
                <w:webHidden/>
              </w:rPr>
              <w:t>48</w:t>
            </w:r>
            <w:r w:rsidR="00CE0DCC">
              <w:rPr>
                <w:webHidden/>
              </w:rPr>
              <w:fldChar w:fldCharType="end"/>
            </w:r>
          </w:hyperlink>
        </w:p>
        <w:p w14:paraId="7DA68EE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64" w:history="1">
            <w:r w:rsidR="00CE0DCC" w:rsidRPr="00E350A9">
              <w:rPr>
                <w:rStyle w:val="Hipersaitas"/>
                <w:lang w:val="lt-LT"/>
              </w:rPr>
              <w:t>5.14.3.3.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Internetinės komunikacijos portalas</w:t>
            </w:r>
            <w:r w:rsidR="00CE0DCC">
              <w:rPr>
                <w:webHidden/>
              </w:rPr>
              <w:tab/>
            </w:r>
            <w:r w:rsidR="00CE0DCC">
              <w:rPr>
                <w:webHidden/>
              </w:rPr>
              <w:fldChar w:fldCharType="begin"/>
            </w:r>
            <w:r w:rsidR="00CE0DCC">
              <w:rPr>
                <w:webHidden/>
              </w:rPr>
              <w:instrText xml:space="preserve"> PAGEREF _Toc458894164 \h </w:instrText>
            </w:r>
            <w:r w:rsidR="00CE0DCC">
              <w:rPr>
                <w:webHidden/>
              </w:rPr>
            </w:r>
            <w:r w:rsidR="00CE0DCC">
              <w:rPr>
                <w:webHidden/>
              </w:rPr>
              <w:fldChar w:fldCharType="separate"/>
            </w:r>
            <w:r w:rsidR="00CE0DCC">
              <w:rPr>
                <w:webHidden/>
              </w:rPr>
              <w:t>48</w:t>
            </w:r>
            <w:r w:rsidR="00CE0DCC">
              <w:rPr>
                <w:webHidden/>
              </w:rPr>
              <w:fldChar w:fldCharType="end"/>
            </w:r>
          </w:hyperlink>
        </w:p>
        <w:p w14:paraId="79C633EC"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65" w:history="1">
            <w:r w:rsidR="00CE0DCC" w:rsidRPr="00E350A9">
              <w:rPr>
                <w:rStyle w:val="Hipersaitas"/>
                <w:noProof/>
                <w:lang w:val="lt-LT"/>
              </w:rPr>
              <w:t>5.15.</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Kompiuterizuota techninės priežiūros valdymo sistema</w:t>
            </w:r>
            <w:r w:rsidR="00CE0DCC">
              <w:rPr>
                <w:noProof/>
                <w:webHidden/>
              </w:rPr>
              <w:tab/>
            </w:r>
            <w:r w:rsidR="00CE0DCC">
              <w:rPr>
                <w:noProof/>
                <w:webHidden/>
              </w:rPr>
              <w:fldChar w:fldCharType="begin"/>
            </w:r>
            <w:r w:rsidR="00CE0DCC">
              <w:rPr>
                <w:noProof/>
                <w:webHidden/>
              </w:rPr>
              <w:instrText xml:space="preserve"> PAGEREF _Toc458894165 \h </w:instrText>
            </w:r>
            <w:r w:rsidR="00CE0DCC">
              <w:rPr>
                <w:noProof/>
                <w:webHidden/>
              </w:rPr>
            </w:r>
            <w:r w:rsidR="00CE0DCC">
              <w:rPr>
                <w:noProof/>
                <w:webHidden/>
              </w:rPr>
              <w:fldChar w:fldCharType="separate"/>
            </w:r>
            <w:r w:rsidR="00CE0DCC">
              <w:rPr>
                <w:noProof/>
                <w:webHidden/>
              </w:rPr>
              <w:t>48</w:t>
            </w:r>
            <w:r w:rsidR="00CE0DCC">
              <w:rPr>
                <w:noProof/>
                <w:webHidden/>
              </w:rPr>
              <w:fldChar w:fldCharType="end"/>
            </w:r>
          </w:hyperlink>
        </w:p>
        <w:p w14:paraId="43C2E17D"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66" w:history="1">
            <w:r w:rsidR="00CE0DCC" w:rsidRPr="00E350A9">
              <w:rPr>
                <w:rStyle w:val="Hipersaitas"/>
                <w:noProof/>
                <w:lang w:val="lt-LT"/>
              </w:rPr>
              <w:t>5.16.</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Paslaugų teikimo rezultatų kontrolė</w:t>
            </w:r>
            <w:r w:rsidR="00CE0DCC">
              <w:rPr>
                <w:noProof/>
                <w:webHidden/>
              </w:rPr>
              <w:tab/>
            </w:r>
            <w:r w:rsidR="00CE0DCC">
              <w:rPr>
                <w:noProof/>
                <w:webHidden/>
              </w:rPr>
              <w:fldChar w:fldCharType="begin"/>
            </w:r>
            <w:r w:rsidR="00CE0DCC">
              <w:rPr>
                <w:noProof/>
                <w:webHidden/>
              </w:rPr>
              <w:instrText xml:space="preserve"> PAGEREF _Toc458894166 \h </w:instrText>
            </w:r>
            <w:r w:rsidR="00CE0DCC">
              <w:rPr>
                <w:noProof/>
                <w:webHidden/>
              </w:rPr>
            </w:r>
            <w:r w:rsidR="00CE0DCC">
              <w:rPr>
                <w:noProof/>
                <w:webHidden/>
              </w:rPr>
              <w:fldChar w:fldCharType="separate"/>
            </w:r>
            <w:r w:rsidR="00CE0DCC">
              <w:rPr>
                <w:noProof/>
                <w:webHidden/>
              </w:rPr>
              <w:t>49</w:t>
            </w:r>
            <w:r w:rsidR="00CE0DCC">
              <w:rPr>
                <w:noProof/>
                <w:webHidden/>
              </w:rPr>
              <w:fldChar w:fldCharType="end"/>
            </w:r>
          </w:hyperlink>
        </w:p>
        <w:p w14:paraId="265162E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67" w:history="1">
            <w:r w:rsidR="00CE0DCC" w:rsidRPr="00E350A9">
              <w:rPr>
                <w:rStyle w:val="Hipersaitas"/>
                <w:b/>
                <w:lang w:val="lt-LT"/>
              </w:rPr>
              <w:t>5.16.1.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Svarbiausio Objektų infrastruktūros dalys</w:t>
            </w:r>
            <w:r w:rsidR="00CE0DCC">
              <w:rPr>
                <w:webHidden/>
              </w:rPr>
              <w:tab/>
            </w:r>
            <w:r w:rsidR="00CE0DCC">
              <w:rPr>
                <w:webHidden/>
              </w:rPr>
              <w:fldChar w:fldCharType="begin"/>
            </w:r>
            <w:r w:rsidR="00CE0DCC">
              <w:rPr>
                <w:webHidden/>
              </w:rPr>
              <w:instrText xml:space="preserve"> PAGEREF _Toc458894167 \h </w:instrText>
            </w:r>
            <w:r w:rsidR="00CE0DCC">
              <w:rPr>
                <w:webHidden/>
              </w:rPr>
            </w:r>
            <w:r w:rsidR="00CE0DCC">
              <w:rPr>
                <w:webHidden/>
              </w:rPr>
              <w:fldChar w:fldCharType="separate"/>
            </w:r>
            <w:r w:rsidR="00CE0DCC">
              <w:rPr>
                <w:webHidden/>
              </w:rPr>
              <w:t>49</w:t>
            </w:r>
            <w:r w:rsidR="00CE0DCC">
              <w:rPr>
                <w:webHidden/>
              </w:rPr>
              <w:fldChar w:fldCharType="end"/>
            </w:r>
          </w:hyperlink>
        </w:p>
        <w:p w14:paraId="1B4B563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68" w:history="1">
            <w:r w:rsidR="00CE0DCC" w:rsidRPr="00E350A9">
              <w:rPr>
                <w:rStyle w:val="Hipersaitas"/>
                <w:b/>
                <w:lang w:val="lt-LT"/>
              </w:rPr>
              <w:t>5.16.2.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Svarbiausių Daugiafunkcio komplekso Objektų zonų sąrašas</w:t>
            </w:r>
            <w:r w:rsidR="00CE0DCC">
              <w:rPr>
                <w:webHidden/>
              </w:rPr>
              <w:tab/>
            </w:r>
            <w:r w:rsidR="00CE0DCC">
              <w:rPr>
                <w:webHidden/>
              </w:rPr>
              <w:fldChar w:fldCharType="begin"/>
            </w:r>
            <w:r w:rsidR="00CE0DCC">
              <w:rPr>
                <w:webHidden/>
              </w:rPr>
              <w:instrText xml:space="preserve"> PAGEREF _Toc458894168 \h </w:instrText>
            </w:r>
            <w:r w:rsidR="00CE0DCC">
              <w:rPr>
                <w:webHidden/>
              </w:rPr>
            </w:r>
            <w:r w:rsidR="00CE0DCC">
              <w:rPr>
                <w:webHidden/>
              </w:rPr>
              <w:fldChar w:fldCharType="separate"/>
            </w:r>
            <w:r w:rsidR="00CE0DCC">
              <w:rPr>
                <w:webHidden/>
              </w:rPr>
              <w:t>49</w:t>
            </w:r>
            <w:r w:rsidR="00CE0DCC">
              <w:rPr>
                <w:webHidden/>
              </w:rPr>
              <w:fldChar w:fldCharType="end"/>
            </w:r>
          </w:hyperlink>
        </w:p>
        <w:p w14:paraId="343734DA"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69" w:history="1">
            <w:r w:rsidR="00CE0DCC" w:rsidRPr="00E350A9">
              <w:rPr>
                <w:rStyle w:val="Hipersaitas"/>
                <w:b/>
                <w:lang w:val="lt-LT"/>
              </w:rPr>
              <w:t>5.16.3.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Pasikartojantis gedimas</w:t>
            </w:r>
            <w:r w:rsidR="00CE0DCC">
              <w:rPr>
                <w:webHidden/>
              </w:rPr>
              <w:tab/>
            </w:r>
            <w:r w:rsidR="00CE0DCC">
              <w:rPr>
                <w:webHidden/>
              </w:rPr>
              <w:fldChar w:fldCharType="begin"/>
            </w:r>
            <w:r w:rsidR="00CE0DCC">
              <w:rPr>
                <w:webHidden/>
              </w:rPr>
              <w:instrText xml:space="preserve"> PAGEREF _Toc458894169 \h </w:instrText>
            </w:r>
            <w:r w:rsidR="00CE0DCC">
              <w:rPr>
                <w:webHidden/>
              </w:rPr>
            </w:r>
            <w:r w:rsidR="00CE0DCC">
              <w:rPr>
                <w:webHidden/>
              </w:rPr>
              <w:fldChar w:fldCharType="separate"/>
            </w:r>
            <w:r w:rsidR="00CE0DCC">
              <w:rPr>
                <w:webHidden/>
              </w:rPr>
              <w:t>50</w:t>
            </w:r>
            <w:r w:rsidR="00CE0DCC">
              <w:rPr>
                <w:webHidden/>
              </w:rPr>
              <w:fldChar w:fldCharType="end"/>
            </w:r>
          </w:hyperlink>
        </w:p>
        <w:p w14:paraId="44F363DD"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70" w:history="1">
            <w:r w:rsidR="00CE0DCC" w:rsidRPr="00E350A9">
              <w:rPr>
                <w:rStyle w:val="Hipersaitas"/>
                <w:b/>
                <w:lang w:val="lt-LT"/>
              </w:rPr>
              <w:t>5.16.4.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Reagavimo laikas ir Paslaugų nesuteikimo lygmenys</w:t>
            </w:r>
            <w:r w:rsidR="00CE0DCC">
              <w:rPr>
                <w:webHidden/>
              </w:rPr>
              <w:tab/>
            </w:r>
            <w:r w:rsidR="00CE0DCC">
              <w:rPr>
                <w:webHidden/>
              </w:rPr>
              <w:fldChar w:fldCharType="begin"/>
            </w:r>
            <w:r w:rsidR="00CE0DCC">
              <w:rPr>
                <w:webHidden/>
              </w:rPr>
              <w:instrText xml:space="preserve"> PAGEREF _Toc458894170 \h </w:instrText>
            </w:r>
            <w:r w:rsidR="00CE0DCC">
              <w:rPr>
                <w:webHidden/>
              </w:rPr>
            </w:r>
            <w:r w:rsidR="00CE0DCC">
              <w:rPr>
                <w:webHidden/>
              </w:rPr>
              <w:fldChar w:fldCharType="separate"/>
            </w:r>
            <w:r w:rsidR="00CE0DCC">
              <w:rPr>
                <w:webHidden/>
              </w:rPr>
              <w:t>50</w:t>
            </w:r>
            <w:r w:rsidR="00CE0DCC">
              <w:rPr>
                <w:webHidden/>
              </w:rPr>
              <w:fldChar w:fldCharType="end"/>
            </w:r>
          </w:hyperlink>
        </w:p>
        <w:p w14:paraId="484AF8D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1" w:history="1">
            <w:r w:rsidR="00CE0DCC" w:rsidRPr="00E350A9">
              <w:rPr>
                <w:rStyle w:val="Hipersaitas"/>
                <w:lang w:val="lt-LT"/>
              </w:rPr>
              <w:t>5.16.4.1.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Įspėjimas ir intervencija</w:t>
            </w:r>
            <w:r w:rsidR="00CE0DCC">
              <w:rPr>
                <w:webHidden/>
              </w:rPr>
              <w:tab/>
            </w:r>
            <w:r w:rsidR="00CE0DCC">
              <w:rPr>
                <w:webHidden/>
              </w:rPr>
              <w:fldChar w:fldCharType="begin"/>
            </w:r>
            <w:r w:rsidR="00CE0DCC">
              <w:rPr>
                <w:webHidden/>
              </w:rPr>
              <w:instrText xml:space="preserve"> PAGEREF _Toc458894171 \h </w:instrText>
            </w:r>
            <w:r w:rsidR="00CE0DCC">
              <w:rPr>
                <w:webHidden/>
              </w:rPr>
            </w:r>
            <w:r w:rsidR="00CE0DCC">
              <w:rPr>
                <w:webHidden/>
              </w:rPr>
              <w:fldChar w:fldCharType="separate"/>
            </w:r>
            <w:r w:rsidR="00CE0DCC">
              <w:rPr>
                <w:webHidden/>
              </w:rPr>
              <w:t>50</w:t>
            </w:r>
            <w:r w:rsidR="00CE0DCC">
              <w:rPr>
                <w:webHidden/>
              </w:rPr>
              <w:fldChar w:fldCharType="end"/>
            </w:r>
          </w:hyperlink>
        </w:p>
        <w:p w14:paraId="7F3A1F7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2" w:history="1">
            <w:r w:rsidR="00CE0DCC" w:rsidRPr="00E350A9">
              <w:rPr>
                <w:rStyle w:val="Hipersaitas"/>
                <w:lang w:val="lt-LT"/>
              </w:rPr>
              <w:t>5.16.4.2.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Paslaugų nesuteikimo lygmenų apibrėžtys</w:t>
            </w:r>
            <w:r w:rsidR="00CE0DCC">
              <w:rPr>
                <w:webHidden/>
              </w:rPr>
              <w:tab/>
            </w:r>
            <w:r w:rsidR="00CE0DCC">
              <w:rPr>
                <w:webHidden/>
              </w:rPr>
              <w:fldChar w:fldCharType="begin"/>
            </w:r>
            <w:r w:rsidR="00CE0DCC">
              <w:rPr>
                <w:webHidden/>
              </w:rPr>
              <w:instrText xml:space="preserve"> PAGEREF _Toc458894172 \h </w:instrText>
            </w:r>
            <w:r w:rsidR="00CE0DCC">
              <w:rPr>
                <w:webHidden/>
              </w:rPr>
            </w:r>
            <w:r w:rsidR="00CE0DCC">
              <w:rPr>
                <w:webHidden/>
              </w:rPr>
              <w:fldChar w:fldCharType="separate"/>
            </w:r>
            <w:r w:rsidR="00CE0DCC">
              <w:rPr>
                <w:webHidden/>
              </w:rPr>
              <w:t>50</w:t>
            </w:r>
            <w:r w:rsidR="00CE0DCC">
              <w:rPr>
                <w:webHidden/>
              </w:rPr>
              <w:fldChar w:fldCharType="end"/>
            </w:r>
          </w:hyperlink>
        </w:p>
        <w:p w14:paraId="73D6B2C8"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73" w:history="1">
            <w:r w:rsidR="00CE0DCC" w:rsidRPr="00E350A9">
              <w:rPr>
                <w:rStyle w:val="Hipersaitas"/>
                <w:b/>
                <w:lang w:val="lt-LT"/>
              </w:rPr>
              <w:t>5.16.5.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Reagavimo laikas ir (arba) ištaisymo laikotarpis bei galutinio taisymo laikotarpis</w:t>
            </w:r>
            <w:r w:rsidR="00CE0DCC">
              <w:rPr>
                <w:webHidden/>
              </w:rPr>
              <w:tab/>
            </w:r>
            <w:r w:rsidR="00CE0DCC">
              <w:rPr>
                <w:webHidden/>
              </w:rPr>
              <w:fldChar w:fldCharType="begin"/>
            </w:r>
            <w:r w:rsidR="00CE0DCC">
              <w:rPr>
                <w:webHidden/>
              </w:rPr>
              <w:instrText xml:space="preserve"> PAGEREF _Toc458894173 \h </w:instrText>
            </w:r>
            <w:r w:rsidR="00CE0DCC">
              <w:rPr>
                <w:webHidden/>
              </w:rPr>
            </w:r>
            <w:r w:rsidR="00CE0DCC">
              <w:rPr>
                <w:webHidden/>
              </w:rPr>
              <w:fldChar w:fldCharType="separate"/>
            </w:r>
            <w:r w:rsidR="00CE0DCC">
              <w:rPr>
                <w:webHidden/>
              </w:rPr>
              <w:t>51</w:t>
            </w:r>
            <w:r w:rsidR="00CE0DCC">
              <w:rPr>
                <w:webHidden/>
              </w:rPr>
              <w:fldChar w:fldCharType="end"/>
            </w:r>
          </w:hyperlink>
        </w:p>
        <w:p w14:paraId="0E95A1A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4" w:history="1">
            <w:r w:rsidR="00CE0DCC" w:rsidRPr="00E350A9">
              <w:rPr>
                <w:rStyle w:val="Hipersaitas"/>
                <w:lang w:val="lt-LT"/>
              </w:rPr>
              <w:t>5.16.5.1.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Reagavimo laikas</w:t>
            </w:r>
            <w:r w:rsidR="00CE0DCC">
              <w:rPr>
                <w:webHidden/>
              </w:rPr>
              <w:tab/>
            </w:r>
            <w:r w:rsidR="00CE0DCC">
              <w:rPr>
                <w:webHidden/>
              </w:rPr>
              <w:fldChar w:fldCharType="begin"/>
            </w:r>
            <w:r w:rsidR="00CE0DCC">
              <w:rPr>
                <w:webHidden/>
              </w:rPr>
              <w:instrText xml:space="preserve"> PAGEREF _Toc458894174 \h </w:instrText>
            </w:r>
            <w:r w:rsidR="00CE0DCC">
              <w:rPr>
                <w:webHidden/>
              </w:rPr>
            </w:r>
            <w:r w:rsidR="00CE0DCC">
              <w:rPr>
                <w:webHidden/>
              </w:rPr>
              <w:fldChar w:fldCharType="separate"/>
            </w:r>
            <w:r w:rsidR="00CE0DCC">
              <w:rPr>
                <w:webHidden/>
              </w:rPr>
              <w:t>51</w:t>
            </w:r>
            <w:r w:rsidR="00CE0DCC">
              <w:rPr>
                <w:webHidden/>
              </w:rPr>
              <w:fldChar w:fldCharType="end"/>
            </w:r>
          </w:hyperlink>
        </w:p>
        <w:p w14:paraId="1D67A5B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5" w:history="1">
            <w:r w:rsidR="00CE0DCC" w:rsidRPr="00E350A9">
              <w:rPr>
                <w:rStyle w:val="Hipersaitas"/>
                <w:lang w:val="lt-LT"/>
              </w:rPr>
              <w:t>5.16.5.2.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Taisymo laikotarpis ir (arba) laikinasis remontas</w:t>
            </w:r>
            <w:r w:rsidR="00CE0DCC">
              <w:rPr>
                <w:webHidden/>
              </w:rPr>
              <w:tab/>
            </w:r>
            <w:r w:rsidR="00CE0DCC">
              <w:rPr>
                <w:webHidden/>
              </w:rPr>
              <w:fldChar w:fldCharType="begin"/>
            </w:r>
            <w:r w:rsidR="00CE0DCC">
              <w:rPr>
                <w:webHidden/>
              </w:rPr>
              <w:instrText xml:space="preserve"> PAGEREF _Toc458894175 \h </w:instrText>
            </w:r>
            <w:r w:rsidR="00CE0DCC">
              <w:rPr>
                <w:webHidden/>
              </w:rPr>
            </w:r>
            <w:r w:rsidR="00CE0DCC">
              <w:rPr>
                <w:webHidden/>
              </w:rPr>
              <w:fldChar w:fldCharType="separate"/>
            </w:r>
            <w:r w:rsidR="00CE0DCC">
              <w:rPr>
                <w:webHidden/>
              </w:rPr>
              <w:t>51</w:t>
            </w:r>
            <w:r w:rsidR="00CE0DCC">
              <w:rPr>
                <w:webHidden/>
              </w:rPr>
              <w:fldChar w:fldCharType="end"/>
            </w:r>
          </w:hyperlink>
        </w:p>
        <w:p w14:paraId="2C4E193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6" w:history="1">
            <w:r w:rsidR="00CE0DCC" w:rsidRPr="00E350A9">
              <w:rPr>
                <w:rStyle w:val="Hipersaitas"/>
                <w:lang w:val="lt-LT"/>
              </w:rPr>
              <w:t>5.16.5.3.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Laikinojo remonto sprendinių įgyvendinimas</w:t>
            </w:r>
            <w:r w:rsidR="00CE0DCC">
              <w:rPr>
                <w:webHidden/>
              </w:rPr>
              <w:tab/>
            </w:r>
            <w:r w:rsidR="00CE0DCC">
              <w:rPr>
                <w:webHidden/>
              </w:rPr>
              <w:fldChar w:fldCharType="begin"/>
            </w:r>
            <w:r w:rsidR="00CE0DCC">
              <w:rPr>
                <w:webHidden/>
              </w:rPr>
              <w:instrText xml:space="preserve"> PAGEREF _Toc458894176 \h </w:instrText>
            </w:r>
            <w:r w:rsidR="00CE0DCC">
              <w:rPr>
                <w:webHidden/>
              </w:rPr>
            </w:r>
            <w:r w:rsidR="00CE0DCC">
              <w:rPr>
                <w:webHidden/>
              </w:rPr>
              <w:fldChar w:fldCharType="separate"/>
            </w:r>
            <w:r w:rsidR="00CE0DCC">
              <w:rPr>
                <w:webHidden/>
              </w:rPr>
              <w:t>51</w:t>
            </w:r>
            <w:r w:rsidR="00CE0DCC">
              <w:rPr>
                <w:webHidden/>
              </w:rPr>
              <w:fldChar w:fldCharType="end"/>
            </w:r>
          </w:hyperlink>
        </w:p>
        <w:p w14:paraId="4B2AB08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7" w:history="1">
            <w:r w:rsidR="00CE0DCC" w:rsidRPr="00E350A9">
              <w:rPr>
                <w:rStyle w:val="Hipersaitas"/>
                <w:lang w:val="lt-LT"/>
              </w:rPr>
              <w:t>5.16.5.4.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Galutinio taisymo laikotarpis</w:t>
            </w:r>
            <w:r w:rsidR="00CE0DCC">
              <w:rPr>
                <w:webHidden/>
              </w:rPr>
              <w:tab/>
            </w:r>
            <w:r w:rsidR="00CE0DCC">
              <w:rPr>
                <w:webHidden/>
              </w:rPr>
              <w:fldChar w:fldCharType="begin"/>
            </w:r>
            <w:r w:rsidR="00CE0DCC">
              <w:rPr>
                <w:webHidden/>
              </w:rPr>
              <w:instrText xml:space="preserve"> PAGEREF _Toc458894177 \h </w:instrText>
            </w:r>
            <w:r w:rsidR="00CE0DCC">
              <w:rPr>
                <w:webHidden/>
              </w:rPr>
            </w:r>
            <w:r w:rsidR="00CE0DCC">
              <w:rPr>
                <w:webHidden/>
              </w:rPr>
              <w:fldChar w:fldCharType="separate"/>
            </w:r>
            <w:r w:rsidR="00CE0DCC">
              <w:rPr>
                <w:webHidden/>
              </w:rPr>
              <w:t>52</w:t>
            </w:r>
            <w:r w:rsidR="00CE0DCC">
              <w:rPr>
                <w:webHidden/>
              </w:rPr>
              <w:fldChar w:fldCharType="end"/>
            </w:r>
          </w:hyperlink>
        </w:p>
        <w:p w14:paraId="3FC3A29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8" w:history="1">
            <w:r w:rsidR="00CE0DCC" w:rsidRPr="00E350A9">
              <w:rPr>
                <w:rStyle w:val="Hipersaitas"/>
                <w:lang w:val="lt-LT"/>
              </w:rPr>
              <w:t>5.16.5.5.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Taisymo plano įgyvendinimas</w:t>
            </w:r>
            <w:r w:rsidR="00CE0DCC">
              <w:rPr>
                <w:webHidden/>
              </w:rPr>
              <w:tab/>
            </w:r>
            <w:r w:rsidR="00CE0DCC">
              <w:rPr>
                <w:webHidden/>
              </w:rPr>
              <w:fldChar w:fldCharType="begin"/>
            </w:r>
            <w:r w:rsidR="00CE0DCC">
              <w:rPr>
                <w:webHidden/>
              </w:rPr>
              <w:instrText xml:space="preserve"> PAGEREF _Toc458894178 \h </w:instrText>
            </w:r>
            <w:r w:rsidR="00CE0DCC">
              <w:rPr>
                <w:webHidden/>
              </w:rPr>
            </w:r>
            <w:r w:rsidR="00CE0DCC">
              <w:rPr>
                <w:webHidden/>
              </w:rPr>
              <w:fldChar w:fldCharType="separate"/>
            </w:r>
            <w:r w:rsidR="00CE0DCC">
              <w:rPr>
                <w:webHidden/>
              </w:rPr>
              <w:t>52</w:t>
            </w:r>
            <w:r w:rsidR="00CE0DCC">
              <w:rPr>
                <w:webHidden/>
              </w:rPr>
              <w:fldChar w:fldCharType="end"/>
            </w:r>
          </w:hyperlink>
        </w:p>
        <w:p w14:paraId="4F41F38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79" w:history="1">
            <w:r w:rsidR="00CE0DCC" w:rsidRPr="00E350A9">
              <w:rPr>
                <w:rStyle w:val="Hipersaitas"/>
                <w:lang w:val="lt-LT"/>
              </w:rPr>
              <w:t>5.16.5.6.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Reagavimo laiko, taisymo ir galutinio taisymo laikotarpių reikalavimai</w:t>
            </w:r>
            <w:r w:rsidR="00CE0DCC">
              <w:rPr>
                <w:webHidden/>
              </w:rPr>
              <w:tab/>
            </w:r>
            <w:r w:rsidR="00CE0DCC">
              <w:rPr>
                <w:webHidden/>
              </w:rPr>
              <w:fldChar w:fldCharType="begin"/>
            </w:r>
            <w:r w:rsidR="00CE0DCC">
              <w:rPr>
                <w:webHidden/>
              </w:rPr>
              <w:instrText xml:space="preserve"> PAGEREF _Toc458894179 \h </w:instrText>
            </w:r>
            <w:r w:rsidR="00CE0DCC">
              <w:rPr>
                <w:webHidden/>
              </w:rPr>
            </w:r>
            <w:r w:rsidR="00CE0DCC">
              <w:rPr>
                <w:webHidden/>
              </w:rPr>
              <w:fldChar w:fldCharType="separate"/>
            </w:r>
            <w:r w:rsidR="00CE0DCC">
              <w:rPr>
                <w:webHidden/>
              </w:rPr>
              <w:t>52</w:t>
            </w:r>
            <w:r w:rsidR="00CE0DCC">
              <w:rPr>
                <w:webHidden/>
              </w:rPr>
              <w:fldChar w:fldCharType="end"/>
            </w:r>
          </w:hyperlink>
        </w:p>
        <w:p w14:paraId="3028F02B"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80" w:history="1">
            <w:r w:rsidR="00CE0DCC" w:rsidRPr="00E350A9">
              <w:rPr>
                <w:rStyle w:val="Hipersaitas"/>
                <w:noProof/>
                <w:lang w:val="lt-LT"/>
              </w:rPr>
              <w:t>5.17.</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Neprieinamumas</w:t>
            </w:r>
            <w:r w:rsidR="00CE0DCC">
              <w:rPr>
                <w:noProof/>
                <w:webHidden/>
              </w:rPr>
              <w:tab/>
            </w:r>
            <w:r w:rsidR="00CE0DCC">
              <w:rPr>
                <w:noProof/>
                <w:webHidden/>
              </w:rPr>
              <w:fldChar w:fldCharType="begin"/>
            </w:r>
            <w:r w:rsidR="00CE0DCC">
              <w:rPr>
                <w:noProof/>
                <w:webHidden/>
              </w:rPr>
              <w:instrText xml:space="preserve"> PAGEREF _Toc458894180 \h </w:instrText>
            </w:r>
            <w:r w:rsidR="00CE0DCC">
              <w:rPr>
                <w:noProof/>
                <w:webHidden/>
              </w:rPr>
            </w:r>
            <w:r w:rsidR="00CE0DCC">
              <w:rPr>
                <w:noProof/>
                <w:webHidden/>
              </w:rPr>
              <w:fldChar w:fldCharType="separate"/>
            </w:r>
            <w:r w:rsidR="00CE0DCC">
              <w:rPr>
                <w:noProof/>
                <w:webHidden/>
              </w:rPr>
              <w:t>52</w:t>
            </w:r>
            <w:r w:rsidR="00CE0DCC">
              <w:rPr>
                <w:noProof/>
                <w:webHidden/>
              </w:rPr>
              <w:fldChar w:fldCharType="end"/>
            </w:r>
          </w:hyperlink>
        </w:p>
        <w:p w14:paraId="2D925ED7"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81" w:history="1">
            <w:r w:rsidR="00CE0DCC" w:rsidRPr="00E350A9">
              <w:rPr>
                <w:rStyle w:val="Hipersaitas"/>
                <w:noProof/>
                <w:lang w:val="lt-LT"/>
              </w:rPr>
              <w:t>5.18.</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Išskaitų struktūra</w:t>
            </w:r>
            <w:r w:rsidR="00CE0DCC">
              <w:rPr>
                <w:noProof/>
                <w:webHidden/>
              </w:rPr>
              <w:tab/>
            </w:r>
            <w:r w:rsidR="00CE0DCC">
              <w:rPr>
                <w:noProof/>
                <w:webHidden/>
              </w:rPr>
              <w:fldChar w:fldCharType="begin"/>
            </w:r>
            <w:r w:rsidR="00CE0DCC">
              <w:rPr>
                <w:noProof/>
                <w:webHidden/>
              </w:rPr>
              <w:instrText xml:space="preserve"> PAGEREF _Toc458894181 \h </w:instrText>
            </w:r>
            <w:r w:rsidR="00CE0DCC">
              <w:rPr>
                <w:noProof/>
                <w:webHidden/>
              </w:rPr>
            </w:r>
            <w:r w:rsidR="00CE0DCC">
              <w:rPr>
                <w:noProof/>
                <w:webHidden/>
              </w:rPr>
              <w:fldChar w:fldCharType="separate"/>
            </w:r>
            <w:r w:rsidR="00CE0DCC">
              <w:rPr>
                <w:noProof/>
                <w:webHidden/>
              </w:rPr>
              <w:t>53</w:t>
            </w:r>
            <w:r w:rsidR="00CE0DCC">
              <w:rPr>
                <w:noProof/>
                <w:webHidden/>
              </w:rPr>
              <w:fldChar w:fldCharType="end"/>
            </w:r>
          </w:hyperlink>
        </w:p>
        <w:p w14:paraId="634D20F1"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82" w:history="1">
            <w:r w:rsidR="00CE0DCC" w:rsidRPr="00E350A9">
              <w:rPr>
                <w:rStyle w:val="Hipersaitas"/>
                <w:noProof/>
                <w:lang w:val="lt-LT"/>
              </w:rPr>
              <w:t>5.19.</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Pagrindiniai veiklos rezultatų rodikliai (PVRR) ir susijusios išskaitos</w:t>
            </w:r>
            <w:r w:rsidR="00CE0DCC">
              <w:rPr>
                <w:noProof/>
                <w:webHidden/>
              </w:rPr>
              <w:tab/>
            </w:r>
            <w:r w:rsidR="00CE0DCC">
              <w:rPr>
                <w:noProof/>
                <w:webHidden/>
              </w:rPr>
              <w:fldChar w:fldCharType="begin"/>
            </w:r>
            <w:r w:rsidR="00CE0DCC">
              <w:rPr>
                <w:noProof/>
                <w:webHidden/>
              </w:rPr>
              <w:instrText xml:space="preserve"> PAGEREF _Toc458894182 \h </w:instrText>
            </w:r>
            <w:r w:rsidR="00CE0DCC">
              <w:rPr>
                <w:noProof/>
                <w:webHidden/>
              </w:rPr>
            </w:r>
            <w:r w:rsidR="00CE0DCC">
              <w:rPr>
                <w:noProof/>
                <w:webHidden/>
              </w:rPr>
              <w:fldChar w:fldCharType="separate"/>
            </w:r>
            <w:r w:rsidR="00CE0DCC">
              <w:rPr>
                <w:noProof/>
                <w:webHidden/>
              </w:rPr>
              <w:t>53</w:t>
            </w:r>
            <w:r w:rsidR="00CE0DCC">
              <w:rPr>
                <w:noProof/>
                <w:webHidden/>
              </w:rPr>
              <w:fldChar w:fldCharType="end"/>
            </w:r>
          </w:hyperlink>
        </w:p>
        <w:p w14:paraId="20F5984B" w14:textId="77777777" w:rsidR="00CE0DCC" w:rsidRDefault="00635DA5">
          <w:pPr>
            <w:pStyle w:val="Turinys1"/>
            <w:rPr>
              <w:rFonts w:asciiTheme="minorHAnsi" w:eastAsiaTheme="minorEastAsia" w:hAnsiTheme="minorHAnsi" w:cstheme="minorBidi"/>
              <w:b w:val="0"/>
              <w:lang w:val="lt-LT" w:eastAsia="lt-LT"/>
            </w:rPr>
          </w:pPr>
          <w:hyperlink w:anchor="_Toc458894183" w:history="1">
            <w:r w:rsidR="00CE0DCC" w:rsidRPr="00E350A9">
              <w:rPr>
                <w:rStyle w:val="Hipersaitas"/>
                <w:lang w:val="lt-LT"/>
              </w:rPr>
              <w:t>6.</w:t>
            </w:r>
            <w:r w:rsidR="00CE0DCC">
              <w:rPr>
                <w:rFonts w:asciiTheme="minorHAnsi" w:eastAsiaTheme="minorEastAsia" w:hAnsiTheme="minorHAnsi" w:cstheme="minorBidi"/>
                <w:b w:val="0"/>
                <w:lang w:val="lt-LT" w:eastAsia="lt-LT"/>
              </w:rPr>
              <w:tab/>
            </w:r>
            <w:r w:rsidR="00CE0DCC" w:rsidRPr="00E350A9">
              <w:rPr>
                <w:rStyle w:val="Hipersaitas"/>
                <w:lang w:val="lt-LT"/>
              </w:rPr>
              <w:t>TECHNINIAI REIKALAVIMAI</w:t>
            </w:r>
            <w:r w:rsidR="00CE0DCC">
              <w:rPr>
                <w:webHidden/>
              </w:rPr>
              <w:tab/>
            </w:r>
            <w:r w:rsidR="00CE0DCC">
              <w:rPr>
                <w:webHidden/>
              </w:rPr>
              <w:fldChar w:fldCharType="begin"/>
            </w:r>
            <w:r w:rsidR="00CE0DCC">
              <w:rPr>
                <w:webHidden/>
              </w:rPr>
              <w:instrText xml:space="preserve"> PAGEREF _Toc458894183 \h </w:instrText>
            </w:r>
            <w:r w:rsidR="00CE0DCC">
              <w:rPr>
                <w:webHidden/>
              </w:rPr>
            </w:r>
            <w:r w:rsidR="00CE0DCC">
              <w:rPr>
                <w:webHidden/>
              </w:rPr>
              <w:fldChar w:fldCharType="separate"/>
            </w:r>
            <w:r w:rsidR="00CE0DCC">
              <w:rPr>
                <w:webHidden/>
              </w:rPr>
              <w:t>54</w:t>
            </w:r>
            <w:r w:rsidR="00CE0DCC">
              <w:rPr>
                <w:webHidden/>
              </w:rPr>
              <w:fldChar w:fldCharType="end"/>
            </w:r>
          </w:hyperlink>
        </w:p>
        <w:p w14:paraId="08E02774"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84" w:history="1">
            <w:r w:rsidR="00CE0DCC" w:rsidRPr="00E350A9">
              <w:rPr>
                <w:rStyle w:val="Hipersaitas"/>
                <w:noProof/>
                <w:lang w:val="lt-LT"/>
              </w:rPr>
              <w:t>6.1.</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Bendrieji techniniai reikalavimai</w:t>
            </w:r>
            <w:r w:rsidR="00CE0DCC">
              <w:rPr>
                <w:noProof/>
                <w:webHidden/>
              </w:rPr>
              <w:tab/>
            </w:r>
            <w:r w:rsidR="00CE0DCC">
              <w:rPr>
                <w:noProof/>
                <w:webHidden/>
              </w:rPr>
              <w:fldChar w:fldCharType="begin"/>
            </w:r>
            <w:r w:rsidR="00CE0DCC">
              <w:rPr>
                <w:noProof/>
                <w:webHidden/>
              </w:rPr>
              <w:instrText xml:space="preserve"> PAGEREF _Toc458894184 \h </w:instrText>
            </w:r>
            <w:r w:rsidR="00CE0DCC">
              <w:rPr>
                <w:noProof/>
                <w:webHidden/>
              </w:rPr>
            </w:r>
            <w:r w:rsidR="00CE0DCC">
              <w:rPr>
                <w:noProof/>
                <w:webHidden/>
              </w:rPr>
              <w:fldChar w:fldCharType="separate"/>
            </w:r>
            <w:r w:rsidR="00CE0DCC">
              <w:rPr>
                <w:noProof/>
                <w:webHidden/>
              </w:rPr>
              <w:t>54</w:t>
            </w:r>
            <w:r w:rsidR="00CE0DCC">
              <w:rPr>
                <w:noProof/>
                <w:webHidden/>
              </w:rPr>
              <w:fldChar w:fldCharType="end"/>
            </w:r>
          </w:hyperlink>
        </w:p>
        <w:p w14:paraId="1A56351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85" w:history="1">
            <w:r w:rsidR="00CE0DCC" w:rsidRPr="00E350A9">
              <w:rPr>
                <w:rStyle w:val="Hipersaitas"/>
                <w:b/>
                <w:lang w:val="lt-LT"/>
              </w:rPr>
              <w:t>6.1.1.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Išlaidų valdymas</w:t>
            </w:r>
            <w:r w:rsidR="00CE0DCC">
              <w:rPr>
                <w:webHidden/>
              </w:rPr>
              <w:tab/>
            </w:r>
            <w:r w:rsidR="00CE0DCC">
              <w:rPr>
                <w:webHidden/>
              </w:rPr>
              <w:fldChar w:fldCharType="begin"/>
            </w:r>
            <w:r w:rsidR="00CE0DCC">
              <w:rPr>
                <w:webHidden/>
              </w:rPr>
              <w:instrText xml:space="preserve"> PAGEREF _Toc458894185 \h </w:instrText>
            </w:r>
            <w:r w:rsidR="00CE0DCC">
              <w:rPr>
                <w:webHidden/>
              </w:rPr>
            </w:r>
            <w:r w:rsidR="00CE0DCC">
              <w:rPr>
                <w:webHidden/>
              </w:rPr>
              <w:fldChar w:fldCharType="separate"/>
            </w:r>
            <w:r w:rsidR="00CE0DCC">
              <w:rPr>
                <w:webHidden/>
              </w:rPr>
              <w:t>54</w:t>
            </w:r>
            <w:r w:rsidR="00CE0DCC">
              <w:rPr>
                <w:webHidden/>
              </w:rPr>
              <w:fldChar w:fldCharType="end"/>
            </w:r>
          </w:hyperlink>
        </w:p>
        <w:p w14:paraId="783F12F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86" w:history="1">
            <w:r w:rsidR="00CE0DCC" w:rsidRPr="00E350A9">
              <w:rPr>
                <w:rStyle w:val="Hipersaitas"/>
                <w:lang w:val="lt-LT"/>
              </w:rPr>
              <w:t>6.1.1.1.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Eksploatavimo trukmė</w:t>
            </w:r>
            <w:r w:rsidR="00CE0DCC">
              <w:rPr>
                <w:webHidden/>
              </w:rPr>
              <w:tab/>
            </w:r>
            <w:r w:rsidR="00CE0DCC">
              <w:rPr>
                <w:webHidden/>
              </w:rPr>
              <w:fldChar w:fldCharType="begin"/>
            </w:r>
            <w:r w:rsidR="00CE0DCC">
              <w:rPr>
                <w:webHidden/>
              </w:rPr>
              <w:instrText xml:space="preserve"> PAGEREF _Toc458894186 \h </w:instrText>
            </w:r>
            <w:r w:rsidR="00CE0DCC">
              <w:rPr>
                <w:webHidden/>
              </w:rPr>
            </w:r>
            <w:r w:rsidR="00CE0DCC">
              <w:rPr>
                <w:webHidden/>
              </w:rPr>
              <w:fldChar w:fldCharType="separate"/>
            </w:r>
            <w:r w:rsidR="00CE0DCC">
              <w:rPr>
                <w:webHidden/>
              </w:rPr>
              <w:t>54</w:t>
            </w:r>
            <w:r w:rsidR="00CE0DCC">
              <w:rPr>
                <w:webHidden/>
              </w:rPr>
              <w:fldChar w:fldCharType="end"/>
            </w:r>
          </w:hyperlink>
        </w:p>
        <w:p w14:paraId="26C83BC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87" w:history="1">
            <w:r w:rsidR="00CE0DCC" w:rsidRPr="00E350A9">
              <w:rPr>
                <w:rStyle w:val="Hipersaitas"/>
                <w:lang w:val="lt-LT"/>
              </w:rPr>
              <w:t>6.1.1.2.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Tvarumas</w:t>
            </w:r>
            <w:r w:rsidR="00CE0DCC">
              <w:rPr>
                <w:webHidden/>
              </w:rPr>
              <w:tab/>
            </w:r>
            <w:r w:rsidR="00CE0DCC">
              <w:rPr>
                <w:webHidden/>
              </w:rPr>
              <w:fldChar w:fldCharType="begin"/>
            </w:r>
            <w:r w:rsidR="00CE0DCC">
              <w:rPr>
                <w:webHidden/>
              </w:rPr>
              <w:instrText xml:space="preserve"> PAGEREF _Toc458894187 \h </w:instrText>
            </w:r>
            <w:r w:rsidR="00CE0DCC">
              <w:rPr>
                <w:webHidden/>
              </w:rPr>
            </w:r>
            <w:r w:rsidR="00CE0DCC">
              <w:rPr>
                <w:webHidden/>
              </w:rPr>
              <w:fldChar w:fldCharType="separate"/>
            </w:r>
            <w:r w:rsidR="00CE0DCC">
              <w:rPr>
                <w:webHidden/>
              </w:rPr>
              <w:t>55</w:t>
            </w:r>
            <w:r w:rsidR="00CE0DCC">
              <w:rPr>
                <w:webHidden/>
              </w:rPr>
              <w:fldChar w:fldCharType="end"/>
            </w:r>
          </w:hyperlink>
        </w:p>
        <w:p w14:paraId="6AA9AF8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88" w:history="1">
            <w:r w:rsidR="00CE0DCC" w:rsidRPr="00E350A9">
              <w:rPr>
                <w:rStyle w:val="Hipersaitas"/>
                <w:lang w:val="lt-LT"/>
              </w:rPr>
              <w:t>6.1.1.3.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Daugiafunkcio komplekso informacinis modeliavimas (ang.BIM)</w:t>
            </w:r>
            <w:r w:rsidR="00CE0DCC">
              <w:rPr>
                <w:webHidden/>
              </w:rPr>
              <w:tab/>
            </w:r>
            <w:r w:rsidR="00CE0DCC">
              <w:rPr>
                <w:webHidden/>
              </w:rPr>
              <w:fldChar w:fldCharType="begin"/>
            </w:r>
            <w:r w:rsidR="00CE0DCC">
              <w:rPr>
                <w:webHidden/>
              </w:rPr>
              <w:instrText xml:space="preserve"> PAGEREF _Toc458894188 \h </w:instrText>
            </w:r>
            <w:r w:rsidR="00CE0DCC">
              <w:rPr>
                <w:webHidden/>
              </w:rPr>
            </w:r>
            <w:r w:rsidR="00CE0DCC">
              <w:rPr>
                <w:webHidden/>
              </w:rPr>
              <w:fldChar w:fldCharType="separate"/>
            </w:r>
            <w:r w:rsidR="00CE0DCC">
              <w:rPr>
                <w:webHidden/>
              </w:rPr>
              <w:t>56</w:t>
            </w:r>
            <w:r w:rsidR="00CE0DCC">
              <w:rPr>
                <w:webHidden/>
              </w:rPr>
              <w:fldChar w:fldCharType="end"/>
            </w:r>
          </w:hyperlink>
        </w:p>
        <w:p w14:paraId="0ABFF2BD"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89" w:history="1">
            <w:r w:rsidR="00CE0DCC" w:rsidRPr="00E350A9">
              <w:rPr>
                <w:rStyle w:val="Hipersaitas"/>
                <w:b/>
                <w:lang w:val="lt-LT"/>
              </w:rPr>
              <w:t>6.1.2.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Reikalavimai dėl Daugiafunkcio komplekso objektų energijos sąnaudų klasės</w:t>
            </w:r>
            <w:r w:rsidR="00CE0DCC">
              <w:rPr>
                <w:webHidden/>
              </w:rPr>
              <w:tab/>
            </w:r>
            <w:r w:rsidR="00CE0DCC">
              <w:rPr>
                <w:webHidden/>
              </w:rPr>
              <w:fldChar w:fldCharType="begin"/>
            </w:r>
            <w:r w:rsidR="00CE0DCC">
              <w:rPr>
                <w:webHidden/>
              </w:rPr>
              <w:instrText xml:space="preserve"> PAGEREF _Toc458894189 \h </w:instrText>
            </w:r>
            <w:r w:rsidR="00CE0DCC">
              <w:rPr>
                <w:webHidden/>
              </w:rPr>
            </w:r>
            <w:r w:rsidR="00CE0DCC">
              <w:rPr>
                <w:webHidden/>
              </w:rPr>
              <w:fldChar w:fldCharType="separate"/>
            </w:r>
            <w:r w:rsidR="00CE0DCC">
              <w:rPr>
                <w:webHidden/>
              </w:rPr>
              <w:t>59</w:t>
            </w:r>
            <w:r w:rsidR="00CE0DCC">
              <w:rPr>
                <w:webHidden/>
              </w:rPr>
              <w:fldChar w:fldCharType="end"/>
            </w:r>
          </w:hyperlink>
        </w:p>
        <w:p w14:paraId="00CFF99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0" w:history="1">
            <w:r w:rsidR="00CE0DCC" w:rsidRPr="00E350A9">
              <w:rPr>
                <w:rStyle w:val="Hipersaitas"/>
                <w:b/>
                <w:lang w:val="lt-LT"/>
              </w:rPr>
              <w:t>6.1.3.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Techninės priežiūros patalpos</w:t>
            </w:r>
            <w:r w:rsidR="00CE0DCC">
              <w:rPr>
                <w:webHidden/>
              </w:rPr>
              <w:tab/>
            </w:r>
            <w:r w:rsidR="00CE0DCC">
              <w:rPr>
                <w:webHidden/>
              </w:rPr>
              <w:fldChar w:fldCharType="begin"/>
            </w:r>
            <w:r w:rsidR="00CE0DCC">
              <w:rPr>
                <w:webHidden/>
              </w:rPr>
              <w:instrText xml:space="preserve"> PAGEREF _Toc458894190 \h </w:instrText>
            </w:r>
            <w:r w:rsidR="00CE0DCC">
              <w:rPr>
                <w:webHidden/>
              </w:rPr>
            </w:r>
            <w:r w:rsidR="00CE0DCC">
              <w:rPr>
                <w:webHidden/>
              </w:rPr>
              <w:fldChar w:fldCharType="separate"/>
            </w:r>
            <w:r w:rsidR="00CE0DCC">
              <w:rPr>
                <w:webHidden/>
              </w:rPr>
              <w:t>59</w:t>
            </w:r>
            <w:r w:rsidR="00CE0DCC">
              <w:rPr>
                <w:webHidden/>
              </w:rPr>
              <w:fldChar w:fldCharType="end"/>
            </w:r>
          </w:hyperlink>
        </w:p>
        <w:p w14:paraId="45A6701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1" w:history="1">
            <w:r w:rsidR="00CE0DCC" w:rsidRPr="00E350A9">
              <w:rPr>
                <w:rStyle w:val="Hipersaitas"/>
                <w:b/>
                <w:lang w:val="lt-LT"/>
              </w:rPr>
              <w:t>6.1.4.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Aplinkosaugos reikalavimai</w:t>
            </w:r>
            <w:r w:rsidR="00CE0DCC">
              <w:rPr>
                <w:webHidden/>
              </w:rPr>
              <w:tab/>
            </w:r>
            <w:r w:rsidR="00CE0DCC">
              <w:rPr>
                <w:webHidden/>
              </w:rPr>
              <w:fldChar w:fldCharType="begin"/>
            </w:r>
            <w:r w:rsidR="00CE0DCC">
              <w:rPr>
                <w:webHidden/>
              </w:rPr>
              <w:instrText xml:space="preserve"> PAGEREF _Toc458894191 \h </w:instrText>
            </w:r>
            <w:r w:rsidR="00CE0DCC">
              <w:rPr>
                <w:webHidden/>
              </w:rPr>
            </w:r>
            <w:r w:rsidR="00CE0DCC">
              <w:rPr>
                <w:webHidden/>
              </w:rPr>
              <w:fldChar w:fldCharType="separate"/>
            </w:r>
            <w:r w:rsidR="00CE0DCC">
              <w:rPr>
                <w:webHidden/>
              </w:rPr>
              <w:t>59</w:t>
            </w:r>
            <w:r w:rsidR="00CE0DCC">
              <w:rPr>
                <w:webHidden/>
              </w:rPr>
              <w:fldChar w:fldCharType="end"/>
            </w:r>
          </w:hyperlink>
        </w:p>
        <w:p w14:paraId="1D270D9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2" w:history="1">
            <w:r w:rsidR="00CE0DCC" w:rsidRPr="00E350A9">
              <w:rPr>
                <w:rStyle w:val="Hipersaitas"/>
                <w:b/>
                <w:lang w:val="lt-LT"/>
              </w:rPr>
              <w:t>6.1.5.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Atliekų valdymo infrastruktūra</w:t>
            </w:r>
            <w:r w:rsidR="00CE0DCC">
              <w:rPr>
                <w:webHidden/>
              </w:rPr>
              <w:tab/>
            </w:r>
            <w:r w:rsidR="00CE0DCC">
              <w:rPr>
                <w:webHidden/>
              </w:rPr>
              <w:fldChar w:fldCharType="begin"/>
            </w:r>
            <w:r w:rsidR="00CE0DCC">
              <w:rPr>
                <w:webHidden/>
              </w:rPr>
              <w:instrText xml:space="preserve"> PAGEREF _Toc458894192 \h </w:instrText>
            </w:r>
            <w:r w:rsidR="00CE0DCC">
              <w:rPr>
                <w:webHidden/>
              </w:rPr>
            </w:r>
            <w:r w:rsidR="00CE0DCC">
              <w:rPr>
                <w:webHidden/>
              </w:rPr>
              <w:fldChar w:fldCharType="separate"/>
            </w:r>
            <w:r w:rsidR="00CE0DCC">
              <w:rPr>
                <w:webHidden/>
              </w:rPr>
              <w:t>59</w:t>
            </w:r>
            <w:r w:rsidR="00CE0DCC">
              <w:rPr>
                <w:webHidden/>
              </w:rPr>
              <w:fldChar w:fldCharType="end"/>
            </w:r>
          </w:hyperlink>
        </w:p>
        <w:p w14:paraId="7E40C94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3" w:history="1">
            <w:r w:rsidR="00CE0DCC" w:rsidRPr="00E350A9">
              <w:rPr>
                <w:rStyle w:val="Hipersaitas"/>
                <w:b/>
                <w:lang w:val="lt-LT"/>
              </w:rPr>
              <w:t>6.1.6.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Prieiga neįgaliems asmenims</w:t>
            </w:r>
            <w:r w:rsidR="00CE0DCC">
              <w:rPr>
                <w:webHidden/>
              </w:rPr>
              <w:tab/>
            </w:r>
            <w:r w:rsidR="00CE0DCC">
              <w:rPr>
                <w:webHidden/>
              </w:rPr>
              <w:fldChar w:fldCharType="begin"/>
            </w:r>
            <w:r w:rsidR="00CE0DCC">
              <w:rPr>
                <w:webHidden/>
              </w:rPr>
              <w:instrText xml:space="preserve"> PAGEREF _Toc458894193 \h </w:instrText>
            </w:r>
            <w:r w:rsidR="00CE0DCC">
              <w:rPr>
                <w:webHidden/>
              </w:rPr>
            </w:r>
            <w:r w:rsidR="00CE0DCC">
              <w:rPr>
                <w:webHidden/>
              </w:rPr>
              <w:fldChar w:fldCharType="separate"/>
            </w:r>
            <w:r w:rsidR="00CE0DCC">
              <w:rPr>
                <w:webHidden/>
              </w:rPr>
              <w:t>59</w:t>
            </w:r>
            <w:r w:rsidR="00CE0DCC">
              <w:rPr>
                <w:webHidden/>
              </w:rPr>
              <w:fldChar w:fldCharType="end"/>
            </w:r>
          </w:hyperlink>
        </w:p>
        <w:p w14:paraId="16773CF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4" w:history="1">
            <w:r w:rsidR="00CE0DCC" w:rsidRPr="00E350A9">
              <w:rPr>
                <w:rStyle w:val="Hipersaitas"/>
                <w:b/>
                <w:lang w:val="lt-LT"/>
              </w:rPr>
              <w:t>6.1.7.</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Priešgaisrinė sauga</w:t>
            </w:r>
            <w:r w:rsidR="00CE0DCC">
              <w:rPr>
                <w:webHidden/>
              </w:rPr>
              <w:tab/>
            </w:r>
            <w:r w:rsidR="00CE0DCC">
              <w:rPr>
                <w:webHidden/>
              </w:rPr>
              <w:fldChar w:fldCharType="begin"/>
            </w:r>
            <w:r w:rsidR="00CE0DCC">
              <w:rPr>
                <w:webHidden/>
              </w:rPr>
              <w:instrText xml:space="preserve"> PAGEREF _Toc458894194 \h </w:instrText>
            </w:r>
            <w:r w:rsidR="00CE0DCC">
              <w:rPr>
                <w:webHidden/>
              </w:rPr>
            </w:r>
            <w:r w:rsidR="00CE0DCC">
              <w:rPr>
                <w:webHidden/>
              </w:rPr>
              <w:fldChar w:fldCharType="separate"/>
            </w:r>
            <w:r w:rsidR="00CE0DCC">
              <w:rPr>
                <w:webHidden/>
              </w:rPr>
              <w:t>60</w:t>
            </w:r>
            <w:r w:rsidR="00CE0DCC">
              <w:rPr>
                <w:webHidden/>
              </w:rPr>
              <w:fldChar w:fldCharType="end"/>
            </w:r>
          </w:hyperlink>
        </w:p>
        <w:p w14:paraId="776B3109"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195" w:history="1">
            <w:r w:rsidR="00CE0DCC" w:rsidRPr="00E350A9">
              <w:rPr>
                <w:rStyle w:val="Hipersaitas"/>
                <w:noProof/>
                <w:lang w:val="lt-LT"/>
              </w:rPr>
              <w:t>6.2.</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Konstrukciniai reikalavimai Daugiafunkcio komplekso objektams</w:t>
            </w:r>
            <w:r w:rsidR="00CE0DCC">
              <w:rPr>
                <w:noProof/>
                <w:webHidden/>
              </w:rPr>
              <w:tab/>
            </w:r>
            <w:r w:rsidR="00CE0DCC">
              <w:rPr>
                <w:noProof/>
                <w:webHidden/>
              </w:rPr>
              <w:fldChar w:fldCharType="begin"/>
            </w:r>
            <w:r w:rsidR="00CE0DCC">
              <w:rPr>
                <w:noProof/>
                <w:webHidden/>
              </w:rPr>
              <w:instrText xml:space="preserve"> PAGEREF _Toc458894195 \h </w:instrText>
            </w:r>
            <w:r w:rsidR="00CE0DCC">
              <w:rPr>
                <w:noProof/>
                <w:webHidden/>
              </w:rPr>
            </w:r>
            <w:r w:rsidR="00CE0DCC">
              <w:rPr>
                <w:noProof/>
                <w:webHidden/>
              </w:rPr>
              <w:fldChar w:fldCharType="separate"/>
            </w:r>
            <w:r w:rsidR="00CE0DCC">
              <w:rPr>
                <w:noProof/>
                <w:webHidden/>
              </w:rPr>
              <w:t>61</w:t>
            </w:r>
            <w:r w:rsidR="00CE0DCC">
              <w:rPr>
                <w:noProof/>
                <w:webHidden/>
              </w:rPr>
              <w:fldChar w:fldCharType="end"/>
            </w:r>
          </w:hyperlink>
        </w:p>
        <w:p w14:paraId="66452DE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6" w:history="1">
            <w:r w:rsidR="00CE0DCC" w:rsidRPr="00E350A9">
              <w:rPr>
                <w:rStyle w:val="Hipersaitas"/>
                <w:b/>
                <w:lang w:val="lt-LT"/>
              </w:rPr>
              <w:t>6.2.1.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Bendrieji reikalavimai</w:t>
            </w:r>
            <w:r w:rsidR="00CE0DCC">
              <w:rPr>
                <w:webHidden/>
              </w:rPr>
              <w:tab/>
            </w:r>
            <w:r w:rsidR="00CE0DCC">
              <w:rPr>
                <w:webHidden/>
              </w:rPr>
              <w:fldChar w:fldCharType="begin"/>
            </w:r>
            <w:r w:rsidR="00CE0DCC">
              <w:rPr>
                <w:webHidden/>
              </w:rPr>
              <w:instrText xml:space="preserve"> PAGEREF _Toc458894196 \h </w:instrText>
            </w:r>
            <w:r w:rsidR="00CE0DCC">
              <w:rPr>
                <w:webHidden/>
              </w:rPr>
            </w:r>
            <w:r w:rsidR="00CE0DCC">
              <w:rPr>
                <w:webHidden/>
              </w:rPr>
              <w:fldChar w:fldCharType="separate"/>
            </w:r>
            <w:r w:rsidR="00CE0DCC">
              <w:rPr>
                <w:webHidden/>
              </w:rPr>
              <w:t>61</w:t>
            </w:r>
            <w:r w:rsidR="00CE0DCC">
              <w:rPr>
                <w:webHidden/>
              </w:rPr>
              <w:fldChar w:fldCharType="end"/>
            </w:r>
          </w:hyperlink>
        </w:p>
        <w:p w14:paraId="06FE54F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7" w:history="1">
            <w:r w:rsidR="00CE0DCC" w:rsidRPr="00E350A9">
              <w:rPr>
                <w:rStyle w:val="Hipersaitas"/>
                <w:b/>
                <w:lang w:val="lt-LT"/>
              </w:rPr>
              <w:t>6.2.2.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Pamatai</w:t>
            </w:r>
            <w:r w:rsidR="00CE0DCC">
              <w:rPr>
                <w:webHidden/>
              </w:rPr>
              <w:tab/>
            </w:r>
            <w:r w:rsidR="00CE0DCC">
              <w:rPr>
                <w:webHidden/>
              </w:rPr>
              <w:fldChar w:fldCharType="begin"/>
            </w:r>
            <w:r w:rsidR="00CE0DCC">
              <w:rPr>
                <w:webHidden/>
              </w:rPr>
              <w:instrText xml:space="preserve"> PAGEREF _Toc458894197 \h </w:instrText>
            </w:r>
            <w:r w:rsidR="00CE0DCC">
              <w:rPr>
                <w:webHidden/>
              </w:rPr>
            </w:r>
            <w:r w:rsidR="00CE0DCC">
              <w:rPr>
                <w:webHidden/>
              </w:rPr>
              <w:fldChar w:fldCharType="separate"/>
            </w:r>
            <w:r w:rsidR="00CE0DCC">
              <w:rPr>
                <w:webHidden/>
              </w:rPr>
              <w:t>61</w:t>
            </w:r>
            <w:r w:rsidR="00CE0DCC">
              <w:rPr>
                <w:webHidden/>
              </w:rPr>
              <w:fldChar w:fldCharType="end"/>
            </w:r>
          </w:hyperlink>
        </w:p>
        <w:p w14:paraId="660EC9CB"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198" w:history="1">
            <w:r w:rsidR="00CE0DCC" w:rsidRPr="00E350A9">
              <w:rPr>
                <w:rStyle w:val="Hipersaitas"/>
                <w:b/>
                <w:lang w:val="lt-LT"/>
              </w:rPr>
              <w:t>6.2.3.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konstrukcija</w:t>
            </w:r>
            <w:r w:rsidR="00CE0DCC">
              <w:rPr>
                <w:webHidden/>
              </w:rPr>
              <w:tab/>
            </w:r>
            <w:r w:rsidR="00CE0DCC">
              <w:rPr>
                <w:webHidden/>
              </w:rPr>
              <w:fldChar w:fldCharType="begin"/>
            </w:r>
            <w:r w:rsidR="00CE0DCC">
              <w:rPr>
                <w:webHidden/>
              </w:rPr>
              <w:instrText xml:space="preserve"> PAGEREF _Toc458894198 \h </w:instrText>
            </w:r>
            <w:r w:rsidR="00CE0DCC">
              <w:rPr>
                <w:webHidden/>
              </w:rPr>
            </w:r>
            <w:r w:rsidR="00CE0DCC">
              <w:rPr>
                <w:webHidden/>
              </w:rPr>
              <w:fldChar w:fldCharType="separate"/>
            </w:r>
            <w:r w:rsidR="00CE0DCC">
              <w:rPr>
                <w:webHidden/>
              </w:rPr>
              <w:t>61</w:t>
            </w:r>
            <w:r w:rsidR="00CE0DCC">
              <w:rPr>
                <w:webHidden/>
              </w:rPr>
              <w:fldChar w:fldCharType="end"/>
            </w:r>
          </w:hyperlink>
        </w:p>
        <w:p w14:paraId="60605BD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199" w:history="1">
            <w:r w:rsidR="00CE0DCC" w:rsidRPr="00E350A9">
              <w:rPr>
                <w:rStyle w:val="Hipersaitas"/>
                <w:lang w:val="lt-LT"/>
              </w:rPr>
              <w:t>6.2.3.1.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 Daugiafunkcio komlekso konstrukcijai</w:t>
            </w:r>
            <w:r w:rsidR="00CE0DCC">
              <w:rPr>
                <w:webHidden/>
              </w:rPr>
              <w:tab/>
            </w:r>
            <w:r w:rsidR="00CE0DCC">
              <w:rPr>
                <w:webHidden/>
              </w:rPr>
              <w:fldChar w:fldCharType="begin"/>
            </w:r>
            <w:r w:rsidR="00CE0DCC">
              <w:rPr>
                <w:webHidden/>
              </w:rPr>
              <w:instrText xml:space="preserve"> PAGEREF _Toc458894199 \h </w:instrText>
            </w:r>
            <w:r w:rsidR="00CE0DCC">
              <w:rPr>
                <w:webHidden/>
              </w:rPr>
            </w:r>
            <w:r w:rsidR="00CE0DCC">
              <w:rPr>
                <w:webHidden/>
              </w:rPr>
              <w:fldChar w:fldCharType="separate"/>
            </w:r>
            <w:r w:rsidR="00CE0DCC">
              <w:rPr>
                <w:webHidden/>
              </w:rPr>
              <w:t>62</w:t>
            </w:r>
            <w:r w:rsidR="00CE0DCC">
              <w:rPr>
                <w:webHidden/>
              </w:rPr>
              <w:fldChar w:fldCharType="end"/>
            </w:r>
          </w:hyperlink>
        </w:p>
        <w:p w14:paraId="6BAF506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0" w:history="1">
            <w:r w:rsidR="00CE0DCC" w:rsidRPr="00E350A9">
              <w:rPr>
                <w:rStyle w:val="Hipersaitas"/>
                <w:lang w:val="lt-LT"/>
              </w:rPr>
              <w:t>6.2.3.2.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infrastruktūra ir Neformaliojo ugdymo veiklai skirta sporto infrastruktūra (sporto infrastruktūra, įskaitant sporto sales)</w:t>
            </w:r>
            <w:r w:rsidR="00CE0DCC">
              <w:rPr>
                <w:webHidden/>
              </w:rPr>
              <w:tab/>
            </w:r>
            <w:r w:rsidR="00CE0DCC">
              <w:rPr>
                <w:webHidden/>
              </w:rPr>
              <w:fldChar w:fldCharType="begin"/>
            </w:r>
            <w:r w:rsidR="00CE0DCC">
              <w:rPr>
                <w:webHidden/>
              </w:rPr>
              <w:instrText xml:space="preserve"> PAGEREF _Toc458894200 \h </w:instrText>
            </w:r>
            <w:r w:rsidR="00CE0DCC">
              <w:rPr>
                <w:webHidden/>
              </w:rPr>
            </w:r>
            <w:r w:rsidR="00CE0DCC">
              <w:rPr>
                <w:webHidden/>
              </w:rPr>
              <w:fldChar w:fldCharType="separate"/>
            </w:r>
            <w:r w:rsidR="00CE0DCC">
              <w:rPr>
                <w:webHidden/>
              </w:rPr>
              <w:t>62</w:t>
            </w:r>
            <w:r w:rsidR="00CE0DCC">
              <w:rPr>
                <w:webHidden/>
              </w:rPr>
              <w:fldChar w:fldCharType="end"/>
            </w:r>
          </w:hyperlink>
        </w:p>
        <w:p w14:paraId="3FACFD80"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1" w:history="1">
            <w:r w:rsidR="00CE0DCC" w:rsidRPr="00E350A9">
              <w:rPr>
                <w:rStyle w:val="Hipersaitas"/>
                <w:lang w:val="lt-LT"/>
              </w:rPr>
              <w:t>6.2.3.3.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infrastruktūros centrinės tribūnos su stacionariu stogu</w:t>
            </w:r>
            <w:r w:rsidR="00CE0DCC">
              <w:rPr>
                <w:webHidden/>
              </w:rPr>
              <w:tab/>
            </w:r>
            <w:r w:rsidR="00CE0DCC">
              <w:rPr>
                <w:webHidden/>
              </w:rPr>
              <w:fldChar w:fldCharType="begin"/>
            </w:r>
            <w:r w:rsidR="00CE0DCC">
              <w:rPr>
                <w:webHidden/>
              </w:rPr>
              <w:instrText xml:space="preserve"> PAGEREF _Toc458894201 \h </w:instrText>
            </w:r>
            <w:r w:rsidR="00CE0DCC">
              <w:rPr>
                <w:webHidden/>
              </w:rPr>
            </w:r>
            <w:r w:rsidR="00CE0DCC">
              <w:rPr>
                <w:webHidden/>
              </w:rPr>
              <w:fldChar w:fldCharType="separate"/>
            </w:r>
            <w:r w:rsidR="00CE0DCC">
              <w:rPr>
                <w:webHidden/>
              </w:rPr>
              <w:t>63</w:t>
            </w:r>
            <w:r w:rsidR="00CE0DCC">
              <w:rPr>
                <w:webHidden/>
              </w:rPr>
              <w:fldChar w:fldCharType="end"/>
            </w:r>
          </w:hyperlink>
        </w:p>
        <w:p w14:paraId="6A85EF3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2" w:history="1">
            <w:r w:rsidR="00CE0DCC" w:rsidRPr="00E350A9">
              <w:rPr>
                <w:rStyle w:val="Hipersaitas"/>
                <w:lang w:val="lt-LT"/>
              </w:rPr>
              <w:t>6.2.3.4.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Biurų / administracijos plotai su pagalbinėmis patalpomis</w:t>
            </w:r>
            <w:r w:rsidR="00CE0DCC">
              <w:rPr>
                <w:webHidden/>
              </w:rPr>
              <w:tab/>
            </w:r>
            <w:r w:rsidR="00CE0DCC">
              <w:rPr>
                <w:webHidden/>
              </w:rPr>
              <w:fldChar w:fldCharType="begin"/>
            </w:r>
            <w:r w:rsidR="00CE0DCC">
              <w:rPr>
                <w:webHidden/>
              </w:rPr>
              <w:instrText xml:space="preserve"> PAGEREF _Toc458894202 \h </w:instrText>
            </w:r>
            <w:r w:rsidR="00CE0DCC">
              <w:rPr>
                <w:webHidden/>
              </w:rPr>
            </w:r>
            <w:r w:rsidR="00CE0DCC">
              <w:rPr>
                <w:webHidden/>
              </w:rPr>
              <w:fldChar w:fldCharType="separate"/>
            </w:r>
            <w:r w:rsidR="00CE0DCC">
              <w:rPr>
                <w:webHidden/>
              </w:rPr>
              <w:t>63</w:t>
            </w:r>
            <w:r w:rsidR="00CE0DCC">
              <w:rPr>
                <w:webHidden/>
              </w:rPr>
              <w:fldChar w:fldCharType="end"/>
            </w:r>
          </w:hyperlink>
        </w:p>
        <w:p w14:paraId="2F37EBE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3" w:history="1">
            <w:r w:rsidR="00CE0DCC" w:rsidRPr="00E350A9">
              <w:rPr>
                <w:rStyle w:val="Hipersaitas"/>
                <w:lang w:val="lt-LT"/>
              </w:rPr>
              <w:t>6.2.3.5.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Konferencijų salė</w:t>
            </w:r>
            <w:r w:rsidR="00CE0DCC">
              <w:rPr>
                <w:webHidden/>
              </w:rPr>
              <w:tab/>
            </w:r>
            <w:r w:rsidR="00CE0DCC">
              <w:rPr>
                <w:webHidden/>
              </w:rPr>
              <w:fldChar w:fldCharType="begin"/>
            </w:r>
            <w:r w:rsidR="00CE0DCC">
              <w:rPr>
                <w:webHidden/>
              </w:rPr>
              <w:instrText xml:space="preserve"> PAGEREF _Toc458894203 \h </w:instrText>
            </w:r>
            <w:r w:rsidR="00CE0DCC">
              <w:rPr>
                <w:webHidden/>
              </w:rPr>
            </w:r>
            <w:r w:rsidR="00CE0DCC">
              <w:rPr>
                <w:webHidden/>
              </w:rPr>
              <w:fldChar w:fldCharType="separate"/>
            </w:r>
            <w:r w:rsidR="00CE0DCC">
              <w:rPr>
                <w:webHidden/>
              </w:rPr>
              <w:t>63</w:t>
            </w:r>
            <w:r w:rsidR="00CE0DCC">
              <w:rPr>
                <w:webHidden/>
              </w:rPr>
              <w:fldChar w:fldCharType="end"/>
            </w:r>
          </w:hyperlink>
        </w:p>
        <w:p w14:paraId="0F61B03F"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4" w:history="1">
            <w:r w:rsidR="00CE0DCC" w:rsidRPr="00E350A9">
              <w:rPr>
                <w:rStyle w:val="Hipersaitas"/>
                <w:lang w:val="lt-LT"/>
              </w:rPr>
              <w:t>6.2.3.6.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Vaikų darželis</w:t>
            </w:r>
            <w:r w:rsidR="00CE0DCC">
              <w:rPr>
                <w:webHidden/>
              </w:rPr>
              <w:tab/>
            </w:r>
            <w:r w:rsidR="00CE0DCC">
              <w:rPr>
                <w:webHidden/>
              </w:rPr>
              <w:fldChar w:fldCharType="begin"/>
            </w:r>
            <w:r w:rsidR="00CE0DCC">
              <w:rPr>
                <w:webHidden/>
              </w:rPr>
              <w:instrText xml:space="preserve"> PAGEREF _Toc458894204 \h </w:instrText>
            </w:r>
            <w:r w:rsidR="00CE0DCC">
              <w:rPr>
                <w:webHidden/>
              </w:rPr>
            </w:r>
            <w:r w:rsidR="00CE0DCC">
              <w:rPr>
                <w:webHidden/>
              </w:rPr>
              <w:fldChar w:fldCharType="separate"/>
            </w:r>
            <w:r w:rsidR="00CE0DCC">
              <w:rPr>
                <w:webHidden/>
              </w:rPr>
              <w:t>63</w:t>
            </w:r>
            <w:r w:rsidR="00CE0DCC">
              <w:rPr>
                <w:webHidden/>
              </w:rPr>
              <w:fldChar w:fldCharType="end"/>
            </w:r>
          </w:hyperlink>
        </w:p>
        <w:p w14:paraId="31B324A0"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5" w:history="1">
            <w:r w:rsidR="00CE0DCC" w:rsidRPr="00E350A9">
              <w:rPr>
                <w:rStyle w:val="Hipersaitas"/>
                <w:lang w:val="lt-LT"/>
              </w:rPr>
              <w:t>6.2.3.7.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Nacionalinis sporto muziejus</w:t>
            </w:r>
            <w:r w:rsidR="00CE0DCC">
              <w:rPr>
                <w:webHidden/>
              </w:rPr>
              <w:tab/>
            </w:r>
            <w:r w:rsidR="00CE0DCC">
              <w:rPr>
                <w:webHidden/>
              </w:rPr>
              <w:fldChar w:fldCharType="begin"/>
            </w:r>
            <w:r w:rsidR="00CE0DCC">
              <w:rPr>
                <w:webHidden/>
              </w:rPr>
              <w:instrText xml:space="preserve"> PAGEREF _Toc458894205 \h </w:instrText>
            </w:r>
            <w:r w:rsidR="00CE0DCC">
              <w:rPr>
                <w:webHidden/>
              </w:rPr>
            </w:r>
            <w:r w:rsidR="00CE0DCC">
              <w:rPr>
                <w:webHidden/>
              </w:rPr>
              <w:fldChar w:fldCharType="separate"/>
            </w:r>
            <w:r w:rsidR="00CE0DCC">
              <w:rPr>
                <w:webHidden/>
              </w:rPr>
              <w:t>64</w:t>
            </w:r>
            <w:r w:rsidR="00CE0DCC">
              <w:rPr>
                <w:webHidden/>
              </w:rPr>
              <w:fldChar w:fldCharType="end"/>
            </w:r>
          </w:hyperlink>
        </w:p>
        <w:p w14:paraId="4090C96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6" w:history="1">
            <w:r w:rsidR="00CE0DCC" w:rsidRPr="00E350A9">
              <w:rPr>
                <w:rStyle w:val="Hipersaitas"/>
                <w:lang w:val="lt-LT"/>
              </w:rPr>
              <w:t>6.2.3.8.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Kultūros ir ugdymo centras ir bilioteka</w:t>
            </w:r>
            <w:r w:rsidR="00CE0DCC">
              <w:rPr>
                <w:webHidden/>
              </w:rPr>
              <w:tab/>
            </w:r>
            <w:r w:rsidR="00CE0DCC">
              <w:rPr>
                <w:webHidden/>
              </w:rPr>
              <w:fldChar w:fldCharType="begin"/>
            </w:r>
            <w:r w:rsidR="00CE0DCC">
              <w:rPr>
                <w:webHidden/>
              </w:rPr>
              <w:instrText xml:space="preserve"> PAGEREF _Toc458894206 \h </w:instrText>
            </w:r>
            <w:r w:rsidR="00CE0DCC">
              <w:rPr>
                <w:webHidden/>
              </w:rPr>
            </w:r>
            <w:r w:rsidR="00CE0DCC">
              <w:rPr>
                <w:webHidden/>
              </w:rPr>
              <w:fldChar w:fldCharType="separate"/>
            </w:r>
            <w:r w:rsidR="00CE0DCC">
              <w:rPr>
                <w:webHidden/>
              </w:rPr>
              <w:t>64</w:t>
            </w:r>
            <w:r w:rsidR="00CE0DCC">
              <w:rPr>
                <w:webHidden/>
              </w:rPr>
              <w:fldChar w:fldCharType="end"/>
            </w:r>
          </w:hyperlink>
        </w:p>
        <w:p w14:paraId="0D8AF52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7" w:history="1">
            <w:r w:rsidR="00CE0DCC" w:rsidRPr="00E350A9">
              <w:rPr>
                <w:rStyle w:val="Hipersaitas"/>
                <w:lang w:val="lt-LT"/>
              </w:rPr>
              <w:t>6.2.3.9.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Komunalinės, administracinės ir pagalbinės patalpos</w:t>
            </w:r>
            <w:r w:rsidR="00CE0DCC">
              <w:rPr>
                <w:webHidden/>
              </w:rPr>
              <w:tab/>
            </w:r>
            <w:r w:rsidR="00CE0DCC">
              <w:rPr>
                <w:webHidden/>
              </w:rPr>
              <w:fldChar w:fldCharType="begin"/>
            </w:r>
            <w:r w:rsidR="00CE0DCC">
              <w:rPr>
                <w:webHidden/>
              </w:rPr>
              <w:instrText xml:space="preserve"> PAGEREF _Toc458894207 \h </w:instrText>
            </w:r>
            <w:r w:rsidR="00CE0DCC">
              <w:rPr>
                <w:webHidden/>
              </w:rPr>
            </w:r>
            <w:r w:rsidR="00CE0DCC">
              <w:rPr>
                <w:webHidden/>
              </w:rPr>
              <w:fldChar w:fldCharType="separate"/>
            </w:r>
            <w:r w:rsidR="00CE0DCC">
              <w:rPr>
                <w:webHidden/>
              </w:rPr>
              <w:t>64</w:t>
            </w:r>
            <w:r w:rsidR="00CE0DCC">
              <w:rPr>
                <w:webHidden/>
              </w:rPr>
              <w:fldChar w:fldCharType="end"/>
            </w:r>
          </w:hyperlink>
        </w:p>
        <w:p w14:paraId="26EC456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08" w:history="1">
            <w:r w:rsidR="00CE0DCC" w:rsidRPr="00E350A9">
              <w:rPr>
                <w:rStyle w:val="Hipersaitas"/>
                <w:lang w:val="lt-LT"/>
              </w:rPr>
              <w:t>6.2.3.10.</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Transporto priemonių stovėjimo aikštelės</w:t>
            </w:r>
            <w:r w:rsidR="00CE0DCC">
              <w:rPr>
                <w:webHidden/>
              </w:rPr>
              <w:tab/>
            </w:r>
            <w:r w:rsidR="00CE0DCC">
              <w:rPr>
                <w:webHidden/>
              </w:rPr>
              <w:fldChar w:fldCharType="begin"/>
            </w:r>
            <w:r w:rsidR="00CE0DCC">
              <w:rPr>
                <w:webHidden/>
              </w:rPr>
              <w:instrText xml:space="preserve"> PAGEREF _Toc458894208 \h </w:instrText>
            </w:r>
            <w:r w:rsidR="00CE0DCC">
              <w:rPr>
                <w:webHidden/>
              </w:rPr>
            </w:r>
            <w:r w:rsidR="00CE0DCC">
              <w:rPr>
                <w:webHidden/>
              </w:rPr>
              <w:fldChar w:fldCharType="separate"/>
            </w:r>
            <w:r w:rsidR="00CE0DCC">
              <w:rPr>
                <w:webHidden/>
              </w:rPr>
              <w:t>64</w:t>
            </w:r>
            <w:r w:rsidR="00CE0DCC">
              <w:rPr>
                <w:webHidden/>
              </w:rPr>
              <w:fldChar w:fldCharType="end"/>
            </w:r>
          </w:hyperlink>
        </w:p>
        <w:p w14:paraId="512FE8B2"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09" w:history="1">
            <w:r w:rsidR="00CE0DCC" w:rsidRPr="00E350A9">
              <w:rPr>
                <w:rStyle w:val="Hipersaitas"/>
                <w:b/>
                <w:lang w:val="lt-LT"/>
              </w:rPr>
              <w:t>6.2.4.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objektų stogo danga</w:t>
            </w:r>
            <w:r w:rsidR="00CE0DCC">
              <w:rPr>
                <w:webHidden/>
              </w:rPr>
              <w:tab/>
            </w:r>
            <w:r w:rsidR="00CE0DCC">
              <w:rPr>
                <w:webHidden/>
              </w:rPr>
              <w:fldChar w:fldCharType="begin"/>
            </w:r>
            <w:r w:rsidR="00CE0DCC">
              <w:rPr>
                <w:webHidden/>
              </w:rPr>
              <w:instrText xml:space="preserve"> PAGEREF _Toc458894209 \h </w:instrText>
            </w:r>
            <w:r w:rsidR="00CE0DCC">
              <w:rPr>
                <w:webHidden/>
              </w:rPr>
            </w:r>
            <w:r w:rsidR="00CE0DCC">
              <w:rPr>
                <w:webHidden/>
              </w:rPr>
              <w:fldChar w:fldCharType="separate"/>
            </w:r>
            <w:r w:rsidR="00CE0DCC">
              <w:rPr>
                <w:webHidden/>
              </w:rPr>
              <w:t>64</w:t>
            </w:r>
            <w:r w:rsidR="00CE0DCC">
              <w:rPr>
                <w:webHidden/>
              </w:rPr>
              <w:fldChar w:fldCharType="end"/>
            </w:r>
          </w:hyperlink>
        </w:p>
        <w:p w14:paraId="35FED1C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0" w:history="1">
            <w:r w:rsidR="00CE0DCC" w:rsidRPr="00E350A9">
              <w:rPr>
                <w:rStyle w:val="Hipersaitas"/>
                <w:lang w:val="lt-LT"/>
              </w:rPr>
              <w:t>6.2.4.1.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_Toc458894210 \h </w:instrText>
            </w:r>
            <w:r w:rsidR="00CE0DCC">
              <w:rPr>
                <w:webHidden/>
              </w:rPr>
            </w:r>
            <w:r w:rsidR="00CE0DCC">
              <w:rPr>
                <w:webHidden/>
              </w:rPr>
              <w:fldChar w:fldCharType="separate"/>
            </w:r>
            <w:r w:rsidR="00CE0DCC">
              <w:rPr>
                <w:webHidden/>
              </w:rPr>
              <w:t>64</w:t>
            </w:r>
            <w:r w:rsidR="00CE0DCC">
              <w:rPr>
                <w:webHidden/>
              </w:rPr>
              <w:fldChar w:fldCharType="end"/>
            </w:r>
          </w:hyperlink>
        </w:p>
        <w:p w14:paraId="0BC376D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1" w:history="1">
            <w:r w:rsidR="00CE0DCC" w:rsidRPr="00E350A9">
              <w:rPr>
                <w:rStyle w:val="Hipersaitas"/>
                <w:lang w:val="lt-LT"/>
              </w:rPr>
              <w:t>6.2.4.2.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infrastruktūra ir Neformaliojo ugdymo veiklai skirta sporto infrastruktūra</w:t>
            </w:r>
            <w:r w:rsidR="00CE0DCC">
              <w:rPr>
                <w:webHidden/>
              </w:rPr>
              <w:tab/>
            </w:r>
            <w:r w:rsidR="00CE0DCC">
              <w:rPr>
                <w:webHidden/>
              </w:rPr>
              <w:fldChar w:fldCharType="begin"/>
            </w:r>
            <w:r w:rsidR="00CE0DCC">
              <w:rPr>
                <w:webHidden/>
              </w:rPr>
              <w:instrText xml:space="preserve"> PAGEREF _Toc458894211 \h </w:instrText>
            </w:r>
            <w:r w:rsidR="00CE0DCC">
              <w:rPr>
                <w:webHidden/>
              </w:rPr>
            </w:r>
            <w:r w:rsidR="00CE0DCC">
              <w:rPr>
                <w:webHidden/>
              </w:rPr>
              <w:fldChar w:fldCharType="separate"/>
            </w:r>
            <w:r w:rsidR="00CE0DCC">
              <w:rPr>
                <w:webHidden/>
              </w:rPr>
              <w:t>65</w:t>
            </w:r>
            <w:r w:rsidR="00CE0DCC">
              <w:rPr>
                <w:webHidden/>
              </w:rPr>
              <w:fldChar w:fldCharType="end"/>
            </w:r>
          </w:hyperlink>
        </w:p>
        <w:p w14:paraId="64B32059"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12" w:history="1">
            <w:r w:rsidR="00CE0DCC" w:rsidRPr="00E350A9">
              <w:rPr>
                <w:rStyle w:val="Hipersaitas"/>
                <w:b/>
                <w:lang w:val="lt-LT"/>
              </w:rPr>
              <w:t>6.2.5.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išorinės atitvaros</w:t>
            </w:r>
            <w:r w:rsidR="00CE0DCC">
              <w:rPr>
                <w:webHidden/>
              </w:rPr>
              <w:tab/>
            </w:r>
            <w:r w:rsidR="00CE0DCC">
              <w:rPr>
                <w:webHidden/>
              </w:rPr>
              <w:fldChar w:fldCharType="begin"/>
            </w:r>
            <w:r w:rsidR="00CE0DCC">
              <w:rPr>
                <w:webHidden/>
              </w:rPr>
              <w:instrText xml:space="preserve"> PAGEREF _Toc458894212 \h </w:instrText>
            </w:r>
            <w:r w:rsidR="00CE0DCC">
              <w:rPr>
                <w:webHidden/>
              </w:rPr>
            </w:r>
            <w:r w:rsidR="00CE0DCC">
              <w:rPr>
                <w:webHidden/>
              </w:rPr>
              <w:fldChar w:fldCharType="separate"/>
            </w:r>
            <w:r w:rsidR="00CE0DCC">
              <w:rPr>
                <w:webHidden/>
              </w:rPr>
              <w:t>65</w:t>
            </w:r>
            <w:r w:rsidR="00CE0DCC">
              <w:rPr>
                <w:webHidden/>
              </w:rPr>
              <w:fldChar w:fldCharType="end"/>
            </w:r>
          </w:hyperlink>
        </w:p>
        <w:p w14:paraId="46ECD50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3" w:history="1">
            <w:r w:rsidR="00CE0DCC" w:rsidRPr="00E350A9">
              <w:rPr>
                <w:rStyle w:val="Hipersaitas"/>
                <w:lang w:val="lt-LT"/>
              </w:rPr>
              <w:t>6.2.5.1.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_Toc458894213 \h </w:instrText>
            </w:r>
            <w:r w:rsidR="00CE0DCC">
              <w:rPr>
                <w:webHidden/>
              </w:rPr>
            </w:r>
            <w:r w:rsidR="00CE0DCC">
              <w:rPr>
                <w:webHidden/>
              </w:rPr>
              <w:fldChar w:fldCharType="separate"/>
            </w:r>
            <w:r w:rsidR="00CE0DCC">
              <w:rPr>
                <w:webHidden/>
              </w:rPr>
              <w:t>65</w:t>
            </w:r>
            <w:r w:rsidR="00CE0DCC">
              <w:rPr>
                <w:webHidden/>
              </w:rPr>
              <w:fldChar w:fldCharType="end"/>
            </w:r>
          </w:hyperlink>
        </w:p>
        <w:p w14:paraId="06B5D14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4" w:history="1">
            <w:r w:rsidR="00CE0DCC" w:rsidRPr="00E350A9">
              <w:rPr>
                <w:rStyle w:val="Hipersaitas"/>
                <w:lang w:val="lt-LT"/>
              </w:rPr>
              <w:t>6.2.5.2.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Sienos</w:t>
            </w:r>
            <w:r w:rsidR="00CE0DCC">
              <w:rPr>
                <w:webHidden/>
              </w:rPr>
              <w:tab/>
            </w:r>
            <w:r w:rsidR="00CE0DCC">
              <w:rPr>
                <w:webHidden/>
              </w:rPr>
              <w:fldChar w:fldCharType="begin"/>
            </w:r>
            <w:r w:rsidR="00CE0DCC">
              <w:rPr>
                <w:webHidden/>
              </w:rPr>
              <w:instrText xml:space="preserve"> PAGEREF _Toc458894214 \h </w:instrText>
            </w:r>
            <w:r w:rsidR="00CE0DCC">
              <w:rPr>
                <w:webHidden/>
              </w:rPr>
            </w:r>
            <w:r w:rsidR="00CE0DCC">
              <w:rPr>
                <w:webHidden/>
              </w:rPr>
              <w:fldChar w:fldCharType="separate"/>
            </w:r>
            <w:r w:rsidR="00CE0DCC">
              <w:rPr>
                <w:webHidden/>
              </w:rPr>
              <w:t>65</w:t>
            </w:r>
            <w:r w:rsidR="00CE0DCC">
              <w:rPr>
                <w:webHidden/>
              </w:rPr>
              <w:fldChar w:fldCharType="end"/>
            </w:r>
          </w:hyperlink>
        </w:p>
        <w:p w14:paraId="08295E5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5" w:history="1">
            <w:r w:rsidR="00CE0DCC" w:rsidRPr="00E350A9">
              <w:rPr>
                <w:rStyle w:val="Hipersaitas"/>
                <w:lang w:val="lt-LT"/>
              </w:rPr>
              <w:t>6.2.5.3.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Perdangos</w:t>
            </w:r>
            <w:r w:rsidR="00CE0DCC">
              <w:rPr>
                <w:webHidden/>
              </w:rPr>
              <w:tab/>
            </w:r>
            <w:r w:rsidR="00CE0DCC">
              <w:rPr>
                <w:webHidden/>
              </w:rPr>
              <w:fldChar w:fldCharType="begin"/>
            </w:r>
            <w:r w:rsidR="00CE0DCC">
              <w:rPr>
                <w:webHidden/>
              </w:rPr>
              <w:instrText xml:space="preserve"> PAGEREF _Toc458894215 \h </w:instrText>
            </w:r>
            <w:r w:rsidR="00CE0DCC">
              <w:rPr>
                <w:webHidden/>
              </w:rPr>
            </w:r>
            <w:r w:rsidR="00CE0DCC">
              <w:rPr>
                <w:webHidden/>
              </w:rPr>
              <w:fldChar w:fldCharType="separate"/>
            </w:r>
            <w:r w:rsidR="00CE0DCC">
              <w:rPr>
                <w:webHidden/>
              </w:rPr>
              <w:t>66</w:t>
            </w:r>
            <w:r w:rsidR="00CE0DCC">
              <w:rPr>
                <w:webHidden/>
              </w:rPr>
              <w:fldChar w:fldCharType="end"/>
            </w:r>
          </w:hyperlink>
        </w:p>
        <w:p w14:paraId="361409A4"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6" w:history="1">
            <w:r w:rsidR="00CE0DCC" w:rsidRPr="00E350A9">
              <w:rPr>
                <w:rStyle w:val="Hipersaitas"/>
                <w:lang w:val="lt-LT"/>
              </w:rPr>
              <w:t>6.2.5.4.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Grindys</w:t>
            </w:r>
            <w:r w:rsidR="00CE0DCC">
              <w:rPr>
                <w:webHidden/>
              </w:rPr>
              <w:tab/>
            </w:r>
            <w:r w:rsidR="00CE0DCC">
              <w:rPr>
                <w:webHidden/>
              </w:rPr>
              <w:fldChar w:fldCharType="begin"/>
            </w:r>
            <w:r w:rsidR="00CE0DCC">
              <w:rPr>
                <w:webHidden/>
              </w:rPr>
              <w:instrText xml:space="preserve"> PAGEREF _Toc458894216 \h </w:instrText>
            </w:r>
            <w:r w:rsidR="00CE0DCC">
              <w:rPr>
                <w:webHidden/>
              </w:rPr>
            </w:r>
            <w:r w:rsidR="00CE0DCC">
              <w:rPr>
                <w:webHidden/>
              </w:rPr>
              <w:fldChar w:fldCharType="separate"/>
            </w:r>
            <w:r w:rsidR="00CE0DCC">
              <w:rPr>
                <w:webHidden/>
              </w:rPr>
              <w:t>66</w:t>
            </w:r>
            <w:r w:rsidR="00CE0DCC">
              <w:rPr>
                <w:webHidden/>
              </w:rPr>
              <w:fldChar w:fldCharType="end"/>
            </w:r>
          </w:hyperlink>
        </w:p>
        <w:p w14:paraId="39C2A59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7" w:history="1">
            <w:r w:rsidR="00CE0DCC" w:rsidRPr="00E350A9">
              <w:rPr>
                <w:rStyle w:val="Hipersaitas"/>
                <w:lang w:val="lt-LT"/>
              </w:rPr>
              <w:t>6.2.5.5.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infrastruktūros centrinės tribūnos</w:t>
            </w:r>
            <w:r w:rsidR="00CE0DCC">
              <w:rPr>
                <w:webHidden/>
              </w:rPr>
              <w:tab/>
            </w:r>
            <w:r w:rsidR="00CE0DCC">
              <w:rPr>
                <w:webHidden/>
              </w:rPr>
              <w:fldChar w:fldCharType="begin"/>
            </w:r>
            <w:r w:rsidR="00CE0DCC">
              <w:rPr>
                <w:webHidden/>
              </w:rPr>
              <w:instrText xml:space="preserve"> PAGEREF _Toc458894217 \h </w:instrText>
            </w:r>
            <w:r w:rsidR="00CE0DCC">
              <w:rPr>
                <w:webHidden/>
              </w:rPr>
            </w:r>
            <w:r w:rsidR="00CE0DCC">
              <w:rPr>
                <w:webHidden/>
              </w:rPr>
              <w:fldChar w:fldCharType="separate"/>
            </w:r>
            <w:r w:rsidR="00CE0DCC">
              <w:rPr>
                <w:webHidden/>
              </w:rPr>
              <w:t>66</w:t>
            </w:r>
            <w:r w:rsidR="00CE0DCC">
              <w:rPr>
                <w:webHidden/>
              </w:rPr>
              <w:fldChar w:fldCharType="end"/>
            </w:r>
          </w:hyperlink>
        </w:p>
        <w:p w14:paraId="7B57FAA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18" w:history="1">
            <w:r w:rsidR="00CE0DCC" w:rsidRPr="00E350A9">
              <w:rPr>
                <w:rStyle w:val="Hipersaitas"/>
                <w:lang w:val="lt-LT"/>
              </w:rPr>
              <w:t>6.2.5.6.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Kultūros ir ugdymo centras ir bilioteka</w:t>
            </w:r>
            <w:r w:rsidR="00CE0DCC">
              <w:rPr>
                <w:webHidden/>
              </w:rPr>
              <w:tab/>
            </w:r>
            <w:r w:rsidR="00CE0DCC">
              <w:rPr>
                <w:webHidden/>
              </w:rPr>
              <w:fldChar w:fldCharType="begin"/>
            </w:r>
            <w:r w:rsidR="00CE0DCC">
              <w:rPr>
                <w:webHidden/>
              </w:rPr>
              <w:instrText xml:space="preserve"> PAGEREF _Toc458894218 \h </w:instrText>
            </w:r>
            <w:r w:rsidR="00CE0DCC">
              <w:rPr>
                <w:webHidden/>
              </w:rPr>
            </w:r>
            <w:r w:rsidR="00CE0DCC">
              <w:rPr>
                <w:webHidden/>
              </w:rPr>
              <w:fldChar w:fldCharType="separate"/>
            </w:r>
            <w:r w:rsidR="00CE0DCC">
              <w:rPr>
                <w:webHidden/>
              </w:rPr>
              <w:t>66</w:t>
            </w:r>
            <w:r w:rsidR="00CE0DCC">
              <w:rPr>
                <w:webHidden/>
              </w:rPr>
              <w:fldChar w:fldCharType="end"/>
            </w:r>
          </w:hyperlink>
        </w:p>
        <w:p w14:paraId="7937E69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19" w:history="1">
            <w:r w:rsidR="00CE0DCC" w:rsidRPr="00E350A9">
              <w:rPr>
                <w:rStyle w:val="Hipersaitas"/>
                <w:b/>
                <w:lang w:val="lt-LT"/>
              </w:rPr>
              <w:t>6.2.6.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išorinė apdaila</w:t>
            </w:r>
            <w:r w:rsidR="00CE0DCC">
              <w:rPr>
                <w:webHidden/>
              </w:rPr>
              <w:tab/>
            </w:r>
            <w:r w:rsidR="00CE0DCC">
              <w:rPr>
                <w:webHidden/>
              </w:rPr>
              <w:fldChar w:fldCharType="begin"/>
            </w:r>
            <w:r w:rsidR="00CE0DCC">
              <w:rPr>
                <w:webHidden/>
              </w:rPr>
              <w:instrText xml:space="preserve"> PAGEREF _Toc458894219 \h </w:instrText>
            </w:r>
            <w:r w:rsidR="00CE0DCC">
              <w:rPr>
                <w:webHidden/>
              </w:rPr>
            </w:r>
            <w:r w:rsidR="00CE0DCC">
              <w:rPr>
                <w:webHidden/>
              </w:rPr>
              <w:fldChar w:fldCharType="separate"/>
            </w:r>
            <w:r w:rsidR="00CE0DCC">
              <w:rPr>
                <w:webHidden/>
              </w:rPr>
              <w:t>66</w:t>
            </w:r>
            <w:r w:rsidR="00CE0DCC">
              <w:rPr>
                <w:webHidden/>
              </w:rPr>
              <w:fldChar w:fldCharType="end"/>
            </w:r>
          </w:hyperlink>
        </w:p>
        <w:p w14:paraId="7095BD2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0" w:history="1">
            <w:r w:rsidR="00CE0DCC" w:rsidRPr="00E350A9">
              <w:rPr>
                <w:rStyle w:val="Hipersaitas"/>
                <w:lang w:val="lt-LT"/>
              </w:rPr>
              <w:t>6.2.6.1.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_Toc458894220 \h </w:instrText>
            </w:r>
            <w:r w:rsidR="00CE0DCC">
              <w:rPr>
                <w:webHidden/>
              </w:rPr>
            </w:r>
            <w:r w:rsidR="00CE0DCC">
              <w:rPr>
                <w:webHidden/>
              </w:rPr>
              <w:fldChar w:fldCharType="separate"/>
            </w:r>
            <w:r w:rsidR="00CE0DCC">
              <w:rPr>
                <w:webHidden/>
              </w:rPr>
              <w:t>66</w:t>
            </w:r>
            <w:r w:rsidR="00CE0DCC">
              <w:rPr>
                <w:webHidden/>
              </w:rPr>
              <w:fldChar w:fldCharType="end"/>
            </w:r>
          </w:hyperlink>
        </w:p>
        <w:p w14:paraId="3B86E8C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1" w:history="1">
            <w:r w:rsidR="00CE0DCC" w:rsidRPr="00E350A9">
              <w:rPr>
                <w:rStyle w:val="Hipersaitas"/>
                <w:lang w:val="lt-LT"/>
              </w:rPr>
              <w:t>6.2.6.2.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Fasadai</w:t>
            </w:r>
            <w:r w:rsidR="00CE0DCC">
              <w:rPr>
                <w:webHidden/>
              </w:rPr>
              <w:tab/>
            </w:r>
            <w:r w:rsidR="00CE0DCC">
              <w:rPr>
                <w:webHidden/>
              </w:rPr>
              <w:fldChar w:fldCharType="begin"/>
            </w:r>
            <w:r w:rsidR="00CE0DCC">
              <w:rPr>
                <w:webHidden/>
              </w:rPr>
              <w:instrText xml:space="preserve"> PAGEREF _Toc458894221 \h </w:instrText>
            </w:r>
            <w:r w:rsidR="00CE0DCC">
              <w:rPr>
                <w:webHidden/>
              </w:rPr>
            </w:r>
            <w:r w:rsidR="00CE0DCC">
              <w:rPr>
                <w:webHidden/>
              </w:rPr>
              <w:fldChar w:fldCharType="separate"/>
            </w:r>
            <w:r w:rsidR="00CE0DCC">
              <w:rPr>
                <w:webHidden/>
              </w:rPr>
              <w:t>67</w:t>
            </w:r>
            <w:r w:rsidR="00CE0DCC">
              <w:rPr>
                <w:webHidden/>
              </w:rPr>
              <w:fldChar w:fldCharType="end"/>
            </w:r>
          </w:hyperlink>
        </w:p>
        <w:p w14:paraId="419CB8CA"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22" w:history="1">
            <w:r w:rsidR="00CE0DCC" w:rsidRPr="00E350A9">
              <w:rPr>
                <w:rStyle w:val="Hipersaitas"/>
                <w:b/>
                <w:lang w:val="lt-LT"/>
              </w:rPr>
              <w:t>6.2.7.</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objektų vidinė apdaila</w:t>
            </w:r>
            <w:r w:rsidR="00CE0DCC">
              <w:rPr>
                <w:webHidden/>
              </w:rPr>
              <w:tab/>
            </w:r>
            <w:r w:rsidR="00CE0DCC">
              <w:rPr>
                <w:webHidden/>
              </w:rPr>
              <w:fldChar w:fldCharType="begin"/>
            </w:r>
            <w:r w:rsidR="00CE0DCC">
              <w:rPr>
                <w:webHidden/>
              </w:rPr>
              <w:instrText xml:space="preserve"> PAGEREF _Toc458894222 \h </w:instrText>
            </w:r>
            <w:r w:rsidR="00CE0DCC">
              <w:rPr>
                <w:webHidden/>
              </w:rPr>
            </w:r>
            <w:r w:rsidR="00CE0DCC">
              <w:rPr>
                <w:webHidden/>
              </w:rPr>
              <w:fldChar w:fldCharType="separate"/>
            </w:r>
            <w:r w:rsidR="00CE0DCC">
              <w:rPr>
                <w:webHidden/>
              </w:rPr>
              <w:t>67</w:t>
            </w:r>
            <w:r w:rsidR="00CE0DCC">
              <w:rPr>
                <w:webHidden/>
              </w:rPr>
              <w:fldChar w:fldCharType="end"/>
            </w:r>
          </w:hyperlink>
        </w:p>
        <w:p w14:paraId="3469F473"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3" w:history="1">
            <w:r w:rsidR="00CE0DCC" w:rsidRPr="00E350A9">
              <w:rPr>
                <w:rStyle w:val="Hipersaitas"/>
                <w:lang w:val="lt-LT"/>
              </w:rPr>
              <w:t>6.2.7.1.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Grindys</w:t>
            </w:r>
            <w:r w:rsidR="00CE0DCC">
              <w:rPr>
                <w:webHidden/>
              </w:rPr>
              <w:tab/>
            </w:r>
            <w:r w:rsidR="00CE0DCC">
              <w:rPr>
                <w:webHidden/>
              </w:rPr>
              <w:fldChar w:fldCharType="begin"/>
            </w:r>
            <w:r w:rsidR="00CE0DCC">
              <w:rPr>
                <w:webHidden/>
              </w:rPr>
              <w:instrText xml:space="preserve"> PAGEREF _Toc458894223 \h </w:instrText>
            </w:r>
            <w:r w:rsidR="00CE0DCC">
              <w:rPr>
                <w:webHidden/>
              </w:rPr>
            </w:r>
            <w:r w:rsidR="00CE0DCC">
              <w:rPr>
                <w:webHidden/>
              </w:rPr>
              <w:fldChar w:fldCharType="separate"/>
            </w:r>
            <w:r w:rsidR="00CE0DCC">
              <w:rPr>
                <w:webHidden/>
              </w:rPr>
              <w:t>67</w:t>
            </w:r>
            <w:r w:rsidR="00CE0DCC">
              <w:rPr>
                <w:webHidden/>
              </w:rPr>
              <w:fldChar w:fldCharType="end"/>
            </w:r>
          </w:hyperlink>
        </w:p>
        <w:p w14:paraId="5FD3BC2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4" w:history="1">
            <w:r w:rsidR="00CE0DCC" w:rsidRPr="00E350A9">
              <w:rPr>
                <w:rStyle w:val="Hipersaitas"/>
                <w:lang w:val="lt-LT"/>
              </w:rPr>
              <w:t>6.2.7.2.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Sienų danga</w:t>
            </w:r>
            <w:r w:rsidR="00CE0DCC">
              <w:rPr>
                <w:webHidden/>
              </w:rPr>
              <w:tab/>
            </w:r>
            <w:r w:rsidR="00CE0DCC">
              <w:rPr>
                <w:webHidden/>
              </w:rPr>
              <w:fldChar w:fldCharType="begin"/>
            </w:r>
            <w:r w:rsidR="00CE0DCC">
              <w:rPr>
                <w:webHidden/>
              </w:rPr>
              <w:instrText xml:space="preserve"> PAGEREF _Toc458894224 \h </w:instrText>
            </w:r>
            <w:r w:rsidR="00CE0DCC">
              <w:rPr>
                <w:webHidden/>
              </w:rPr>
            </w:r>
            <w:r w:rsidR="00CE0DCC">
              <w:rPr>
                <w:webHidden/>
              </w:rPr>
              <w:fldChar w:fldCharType="separate"/>
            </w:r>
            <w:r w:rsidR="00CE0DCC">
              <w:rPr>
                <w:webHidden/>
              </w:rPr>
              <w:t>67</w:t>
            </w:r>
            <w:r w:rsidR="00CE0DCC">
              <w:rPr>
                <w:webHidden/>
              </w:rPr>
              <w:fldChar w:fldCharType="end"/>
            </w:r>
          </w:hyperlink>
        </w:p>
        <w:p w14:paraId="58E66FA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5" w:history="1">
            <w:r w:rsidR="00CE0DCC" w:rsidRPr="00E350A9">
              <w:rPr>
                <w:rStyle w:val="Hipersaitas"/>
                <w:lang w:val="lt-LT"/>
              </w:rPr>
              <w:t>6.2.7.3.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Lubos</w:t>
            </w:r>
            <w:r w:rsidR="00CE0DCC">
              <w:rPr>
                <w:webHidden/>
              </w:rPr>
              <w:tab/>
            </w:r>
            <w:r w:rsidR="00CE0DCC">
              <w:rPr>
                <w:webHidden/>
              </w:rPr>
              <w:fldChar w:fldCharType="begin"/>
            </w:r>
            <w:r w:rsidR="00CE0DCC">
              <w:rPr>
                <w:webHidden/>
              </w:rPr>
              <w:instrText xml:space="preserve"> PAGEREF _Toc458894225 \h </w:instrText>
            </w:r>
            <w:r w:rsidR="00CE0DCC">
              <w:rPr>
                <w:webHidden/>
              </w:rPr>
            </w:r>
            <w:r w:rsidR="00CE0DCC">
              <w:rPr>
                <w:webHidden/>
              </w:rPr>
              <w:fldChar w:fldCharType="separate"/>
            </w:r>
            <w:r w:rsidR="00CE0DCC">
              <w:rPr>
                <w:webHidden/>
              </w:rPr>
              <w:t>68</w:t>
            </w:r>
            <w:r w:rsidR="00CE0DCC">
              <w:rPr>
                <w:webHidden/>
              </w:rPr>
              <w:fldChar w:fldCharType="end"/>
            </w:r>
          </w:hyperlink>
        </w:p>
        <w:p w14:paraId="1B57003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26" w:history="1">
            <w:r w:rsidR="00CE0DCC" w:rsidRPr="00E350A9">
              <w:rPr>
                <w:rStyle w:val="Hipersaitas"/>
                <w:b/>
                <w:lang w:val="lt-LT"/>
              </w:rPr>
              <w:t>6.2.8.</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objektų išoriniai langai ir durys</w:t>
            </w:r>
            <w:r w:rsidR="00CE0DCC">
              <w:rPr>
                <w:webHidden/>
              </w:rPr>
              <w:tab/>
            </w:r>
            <w:r w:rsidR="00CE0DCC">
              <w:rPr>
                <w:webHidden/>
              </w:rPr>
              <w:fldChar w:fldCharType="begin"/>
            </w:r>
            <w:r w:rsidR="00CE0DCC">
              <w:rPr>
                <w:webHidden/>
              </w:rPr>
              <w:instrText xml:space="preserve"> PAGEREF _Toc458894226 \h </w:instrText>
            </w:r>
            <w:r w:rsidR="00CE0DCC">
              <w:rPr>
                <w:webHidden/>
              </w:rPr>
            </w:r>
            <w:r w:rsidR="00CE0DCC">
              <w:rPr>
                <w:webHidden/>
              </w:rPr>
              <w:fldChar w:fldCharType="separate"/>
            </w:r>
            <w:r w:rsidR="00CE0DCC">
              <w:rPr>
                <w:webHidden/>
              </w:rPr>
              <w:t>68</w:t>
            </w:r>
            <w:r w:rsidR="00CE0DCC">
              <w:rPr>
                <w:webHidden/>
              </w:rPr>
              <w:fldChar w:fldCharType="end"/>
            </w:r>
          </w:hyperlink>
        </w:p>
        <w:p w14:paraId="73AFF294"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7" w:history="1">
            <w:r w:rsidR="00CE0DCC" w:rsidRPr="00E350A9">
              <w:rPr>
                <w:rStyle w:val="Hipersaitas"/>
                <w:lang w:val="lt-LT"/>
              </w:rPr>
              <w:t>6.2.8.1.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_Toc458894227 \h </w:instrText>
            </w:r>
            <w:r w:rsidR="00CE0DCC">
              <w:rPr>
                <w:webHidden/>
              </w:rPr>
            </w:r>
            <w:r w:rsidR="00CE0DCC">
              <w:rPr>
                <w:webHidden/>
              </w:rPr>
              <w:fldChar w:fldCharType="separate"/>
            </w:r>
            <w:r w:rsidR="00CE0DCC">
              <w:rPr>
                <w:webHidden/>
              </w:rPr>
              <w:t>68</w:t>
            </w:r>
            <w:r w:rsidR="00CE0DCC">
              <w:rPr>
                <w:webHidden/>
              </w:rPr>
              <w:fldChar w:fldCharType="end"/>
            </w:r>
          </w:hyperlink>
        </w:p>
        <w:p w14:paraId="3FFA053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8" w:history="1">
            <w:r w:rsidR="00CE0DCC" w:rsidRPr="00E350A9">
              <w:rPr>
                <w:rStyle w:val="Hipersaitas"/>
                <w:lang w:val="lt-LT"/>
              </w:rPr>
              <w:t>6.2.8.2.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Išoriniai langai</w:t>
            </w:r>
            <w:r w:rsidR="00CE0DCC">
              <w:rPr>
                <w:webHidden/>
              </w:rPr>
              <w:tab/>
            </w:r>
            <w:r w:rsidR="00CE0DCC">
              <w:rPr>
                <w:webHidden/>
              </w:rPr>
              <w:fldChar w:fldCharType="begin"/>
            </w:r>
            <w:r w:rsidR="00CE0DCC">
              <w:rPr>
                <w:webHidden/>
              </w:rPr>
              <w:instrText xml:space="preserve"> PAGEREF _Toc458894228 \h </w:instrText>
            </w:r>
            <w:r w:rsidR="00CE0DCC">
              <w:rPr>
                <w:webHidden/>
              </w:rPr>
            </w:r>
            <w:r w:rsidR="00CE0DCC">
              <w:rPr>
                <w:webHidden/>
              </w:rPr>
              <w:fldChar w:fldCharType="separate"/>
            </w:r>
            <w:r w:rsidR="00CE0DCC">
              <w:rPr>
                <w:webHidden/>
              </w:rPr>
              <w:t>68</w:t>
            </w:r>
            <w:r w:rsidR="00CE0DCC">
              <w:rPr>
                <w:webHidden/>
              </w:rPr>
              <w:fldChar w:fldCharType="end"/>
            </w:r>
          </w:hyperlink>
        </w:p>
        <w:p w14:paraId="75A7B72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29" w:history="1">
            <w:r w:rsidR="00CE0DCC" w:rsidRPr="00E350A9">
              <w:rPr>
                <w:rStyle w:val="Hipersaitas"/>
                <w:lang w:val="lt-LT"/>
              </w:rPr>
              <w:t>6.2.8.3.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Išorinės durys</w:t>
            </w:r>
            <w:r w:rsidR="00CE0DCC">
              <w:rPr>
                <w:webHidden/>
              </w:rPr>
              <w:tab/>
            </w:r>
            <w:r w:rsidR="00CE0DCC">
              <w:rPr>
                <w:webHidden/>
              </w:rPr>
              <w:fldChar w:fldCharType="begin"/>
            </w:r>
            <w:r w:rsidR="00CE0DCC">
              <w:rPr>
                <w:webHidden/>
              </w:rPr>
              <w:instrText xml:space="preserve"> PAGEREF _Toc458894229 \h </w:instrText>
            </w:r>
            <w:r w:rsidR="00CE0DCC">
              <w:rPr>
                <w:webHidden/>
              </w:rPr>
            </w:r>
            <w:r w:rsidR="00CE0DCC">
              <w:rPr>
                <w:webHidden/>
              </w:rPr>
              <w:fldChar w:fldCharType="separate"/>
            </w:r>
            <w:r w:rsidR="00CE0DCC">
              <w:rPr>
                <w:webHidden/>
              </w:rPr>
              <w:t>69</w:t>
            </w:r>
            <w:r w:rsidR="00CE0DCC">
              <w:rPr>
                <w:webHidden/>
              </w:rPr>
              <w:fldChar w:fldCharType="end"/>
            </w:r>
          </w:hyperlink>
        </w:p>
        <w:p w14:paraId="3E2AEDC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0" w:history="1">
            <w:r w:rsidR="00CE0DCC" w:rsidRPr="00E350A9">
              <w:rPr>
                <w:rStyle w:val="Hipersaitas"/>
                <w:lang w:val="lt-LT"/>
              </w:rPr>
              <w:t>6.2.8.4.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Durų ir langų įranga</w:t>
            </w:r>
            <w:r w:rsidR="00CE0DCC">
              <w:rPr>
                <w:webHidden/>
              </w:rPr>
              <w:tab/>
            </w:r>
            <w:r w:rsidR="00CE0DCC">
              <w:rPr>
                <w:webHidden/>
              </w:rPr>
              <w:fldChar w:fldCharType="begin"/>
            </w:r>
            <w:r w:rsidR="00CE0DCC">
              <w:rPr>
                <w:webHidden/>
              </w:rPr>
              <w:instrText xml:space="preserve"> PAGEREF _Toc458894230 \h </w:instrText>
            </w:r>
            <w:r w:rsidR="00CE0DCC">
              <w:rPr>
                <w:webHidden/>
              </w:rPr>
            </w:r>
            <w:r w:rsidR="00CE0DCC">
              <w:rPr>
                <w:webHidden/>
              </w:rPr>
              <w:fldChar w:fldCharType="separate"/>
            </w:r>
            <w:r w:rsidR="00CE0DCC">
              <w:rPr>
                <w:webHidden/>
              </w:rPr>
              <w:t>69</w:t>
            </w:r>
            <w:r w:rsidR="00CE0DCC">
              <w:rPr>
                <w:webHidden/>
              </w:rPr>
              <w:fldChar w:fldCharType="end"/>
            </w:r>
          </w:hyperlink>
        </w:p>
        <w:p w14:paraId="0FF18AA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1" w:history="1">
            <w:r w:rsidR="00CE0DCC" w:rsidRPr="00E350A9">
              <w:rPr>
                <w:rStyle w:val="Hipersaitas"/>
                <w:lang w:val="lt-LT"/>
              </w:rPr>
              <w:t>6.2.8.5.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Durų valdymo sistema</w:t>
            </w:r>
            <w:r w:rsidR="00CE0DCC">
              <w:rPr>
                <w:webHidden/>
              </w:rPr>
              <w:tab/>
            </w:r>
            <w:r w:rsidR="00CE0DCC">
              <w:rPr>
                <w:webHidden/>
              </w:rPr>
              <w:fldChar w:fldCharType="begin"/>
            </w:r>
            <w:r w:rsidR="00CE0DCC">
              <w:rPr>
                <w:webHidden/>
              </w:rPr>
              <w:instrText xml:space="preserve"> PAGEREF _Toc458894231 \h </w:instrText>
            </w:r>
            <w:r w:rsidR="00CE0DCC">
              <w:rPr>
                <w:webHidden/>
              </w:rPr>
            </w:r>
            <w:r w:rsidR="00CE0DCC">
              <w:rPr>
                <w:webHidden/>
              </w:rPr>
              <w:fldChar w:fldCharType="separate"/>
            </w:r>
            <w:r w:rsidR="00CE0DCC">
              <w:rPr>
                <w:webHidden/>
              </w:rPr>
              <w:t>69</w:t>
            </w:r>
            <w:r w:rsidR="00CE0DCC">
              <w:rPr>
                <w:webHidden/>
              </w:rPr>
              <w:fldChar w:fldCharType="end"/>
            </w:r>
          </w:hyperlink>
        </w:p>
        <w:p w14:paraId="4060A61F"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32" w:history="1">
            <w:r w:rsidR="00CE0DCC" w:rsidRPr="00E350A9">
              <w:rPr>
                <w:rStyle w:val="Hipersaitas"/>
                <w:b/>
                <w:lang w:val="lt-LT"/>
              </w:rPr>
              <w:t>6.2.9.</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vidiniai langai ir durys</w:t>
            </w:r>
            <w:r w:rsidR="00CE0DCC">
              <w:rPr>
                <w:webHidden/>
              </w:rPr>
              <w:tab/>
            </w:r>
            <w:r w:rsidR="00CE0DCC">
              <w:rPr>
                <w:webHidden/>
              </w:rPr>
              <w:fldChar w:fldCharType="begin"/>
            </w:r>
            <w:r w:rsidR="00CE0DCC">
              <w:rPr>
                <w:webHidden/>
              </w:rPr>
              <w:instrText xml:space="preserve"> PAGEREF _Toc458894232 \h </w:instrText>
            </w:r>
            <w:r w:rsidR="00CE0DCC">
              <w:rPr>
                <w:webHidden/>
              </w:rPr>
            </w:r>
            <w:r w:rsidR="00CE0DCC">
              <w:rPr>
                <w:webHidden/>
              </w:rPr>
              <w:fldChar w:fldCharType="separate"/>
            </w:r>
            <w:r w:rsidR="00CE0DCC">
              <w:rPr>
                <w:webHidden/>
              </w:rPr>
              <w:t>70</w:t>
            </w:r>
            <w:r w:rsidR="00CE0DCC">
              <w:rPr>
                <w:webHidden/>
              </w:rPr>
              <w:fldChar w:fldCharType="end"/>
            </w:r>
          </w:hyperlink>
        </w:p>
        <w:p w14:paraId="56D1C65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3" w:history="1">
            <w:r w:rsidR="00CE0DCC" w:rsidRPr="00E350A9">
              <w:rPr>
                <w:rStyle w:val="Hipersaitas"/>
                <w:lang w:val="lt-LT"/>
              </w:rPr>
              <w:t>6.2.9.1.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_Toc458894233 \h </w:instrText>
            </w:r>
            <w:r w:rsidR="00CE0DCC">
              <w:rPr>
                <w:webHidden/>
              </w:rPr>
            </w:r>
            <w:r w:rsidR="00CE0DCC">
              <w:rPr>
                <w:webHidden/>
              </w:rPr>
              <w:fldChar w:fldCharType="separate"/>
            </w:r>
            <w:r w:rsidR="00CE0DCC">
              <w:rPr>
                <w:webHidden/>
              </w:rPr>
              <w:t>70</w:t>
            </w:r>
            <w:r w:rsidR="00CE0DCC">
              <w:rPr>
                <w:webHidden/>
              </w:rPr>
              <w:fldChar w:fldCharType="end"/>
            </w:r>
          </w:hyperlink>
        </w:p>
        <w:p w14:paraId="48B37BC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4" w:history="1">
            <w:r w:rsidR="00CE0DCC" w:rsidRPr="00E350A9">
              <w:rPr>
                <w:rStyle w:val="Hipersaitas"/>
                <w:lang w:val="lt-LT"/>
              </w:rPr>
              <w:t>6.2.9.2.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Kultūros ir ugdymo centras</w:t>
            </w:r>
            <w:r w:rsidR="00CE0DCC">
              <w:rPr>
                <w:webHidden/>
              </w:rPr>
              <w:tab/>
            </w:r>
            <w:r w:rsidR="00CE0DCC">
              <w:rPr>
                <w:webHidden/>
              </w:rPr>
              <w:fldChar w:fldCharType="begin"/>
            </w:r>
            <w:r w:rsidR="00CE0DCC">
              <w:rPr>
                <w:webHidden/>
              </w:rPr>
              <w:instrText xml:space="preserve"> PAGEREF _Toc458894234 \h </w:instrText>
            </w:r>
            <w:r w:rsidR="00CE0DCC">
              <w:rPr>
                <w:webHidden/>
              </w:rPr>
            </w:r>
            <w:r w:rsidR="00CE0DCC">
              <w:rPr>
                <w:webHidden/>
              </w:rPr>
              <w:fldChar w:fldCharType="separate"/>
            </w:r>
            <w:r w:rsidR="00CE0DCC">
              <w:rPr>
                <w:webHidden/>
              </w:rPr>
              <w:t>70</w:t>
            </w:r>
            <w:r w:rsidR="00CE0DCC">
              <w:rPr>
                <w:webHidden/>
              </w:rPr>
              <w:fldChar w:fldCharType="end"/>
            </w:r>
          </w:hyperlink>
        </w:p>
        <w:p w14:paraId="289F8E21"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35" w:history="1">
            <w:r w:rsidR="00CE0DCC" w:rsidRPr="00E350A9">
              <w:rPr>
                <w:rStyle w:val="Hipersaitas"/>
                <w:b/>
                <w:lang w:val="lt-LT"/>
              </w:rPr>
              <w:t>6.2.10.</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vidinės erdvės</w:t>
            </w:r>
            <w:r w:rsidR="00CE0DCC">
              <w:rPr>
                <w:webHidden/>
              </w:rPr>
              <w:tab/>
            </w:r>
            <w:r w:rsidR="00CE0DCC">
              <w:rPr>
                <w:webHidden/>
              </w:rPr>
              <w:fldChar w:fldCharType="begin"/>
            </w:r>
            <w:r w:rsidR="00CE0DCC">
              <w:rPr>
                <w:webHidden/>
              </w:rPr>
              <w:instrText xml:space="preserve"> PAGEREF _Toc458894235 \h </w:instrText>
            </w:r>
            <w:r w:rsidR="00CE0DCC">
              <w:rPr>
                <w:webHidden/>
              </w:rPr>
            </w:r>
            <w:r w:rsidR="00CE0DCC">
              <w:rPr>
                <w:webHidden/>
              </w:rPr>
              <w:fldChar w:fldCharType="separate"/>
            </w:r>
            <w:r w:rsidR="00CE0DCC">
              <w:rPr>
                <w:webHidden/>
              </w:rPr>
              <w:t>70</w:t>
            </w:r>
            <w:r w:rsidR="00CE0DCC">
              <w:rPr>
                <w:webHidden/>
              </w:rPr>
              <w:fldChar w:fldCharType="end"/>
            </w:r>
          </w:hyperlink>
        </w:p>
        <w:p w14:paraId="0C1C5AD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6" w:history="1">
            <w:r w:rsidR="00CE0DCC" w:rsidRPr="00E350A9">
              <w:rPr>
                <w:rStyle w:val="Hipersaitas"/>
                <w:lang w:val="lt-LT"/>
              </w:rPr>
              <w:t>6.2.10.1.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_Toc458894236 \h </w:instrText>
            </w:r>
            <w:r w:rsidR="00CE0DCC">
              <w:rPr>
                <w:webHidden/>
              </w:rPr>
            </w:r>
            <w:r w:rsidR="00CE0DCC">
              <w:rPr>
                <w:webHidden/>
              </w:rPr>
              <w:fldChar w:fldCharType="separate"/>
            </w:r>
            <w:r w:rsidR="00CE0DCC">
              <w:rPr>
                <w:webHidden/>
              </w:rPr>
              <w:t>70</w:t>
            </w:r>
            <w:r w:rsidR="00CE0DCC">
              <w:rPr>
                <w:webHidden/>
              </w:rPr>
              <w:fldChar w:fldCharType="end"/>
            </w:r>
          </w:hyperlink>
        </w:p>
        <w:p w14:paraId="36D67FB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7" w:history="1">
            <w:r w:rsidR="00CE0DCC" w:rsidRPr="00E350A9">
              <w:rPr>
                <w:rStyle w:val="Hipersaitas"/>
                <w:lang w:val="lt-LT"/>
              </w:rPr>
              <w:t>6.2.10.2.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Naudotojų horizontalus judėjimas Daugiafunkcio komplekso objektuose</w:t>
            </w:r>
            <w:r w:rsidR="00CE0DCC">
              <w:rPr>
                <w:webHidden/>
              </w:rPr>
              <w:tab/>
            </w:r>
            <w:r w:rsidR="00CE0DCC">
              <w:rPr>
                <w:webHidden/>
              </w:rPr>
              <w:fldChar w:fldCharType="begin"/>
            </w:r>
            <w:r w:rsidR="00CE0DCC">
              <w:rPr>
                <w:webHidden/>
              </w:rPr>
              <w:instrText xml:space="preserve"> PAGEREF _Toc458894237 \h </w:instrText>
            </w:r>
            <w:r w:rsidR="00CE0DCC">
              <w:rPr>
                <w:webHidden/>
              </w:rPr>
            </w:r>
            <w:r w:rsidR="00CE0DCC">
              <w:rPr>
                <w:webHidden/>
              </w:rPr>
              <w:fldChar w:fldCharType="separate"/>
            </w:r>
            <w:r w:rsidR="00CE0DCC">
              <w:rPr>
                <w:webHidden/>
              </w:rPr>
              <w:t>71</w:t>
            </w:r>
            <w:r w:rsidR="00CE0DCC">
              <w:rPr>
                <w:webHidden/>
              </w:rPr>
              <w:fldChar w:fldCharType="end"/>
            </w:r>
          </w:hyperlink>
        </w:p>
        <w:p w14:paraId="5DEE687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8" w:history="1">
            <w:r w:rsidR="00CE0DCC" w:rsidRPr="00E350A9">
              <w:rPr>
                <w:rStyle w:val="Hipersaitas"/>
                <w:lang w:val="lt-LT"/>
              </w:rPr>
              <w:t>Viešųjų kultūros ir sporto renginių infrastruktūroje ir Neformaliojo ugdymo veiklai skirtoje sporto infrastruktūroje (sporto infrastruktūra ir sporto salės) judėjimo koridoriai turi atitikti Lietuvoje galiojančius sporto ir saugos reglamentus, nebent Suteikiančiosios institucijos reikalauja laikytis FIFA, IAAF ar kitos susijusios tarptautinės sporto organizacijos reikalavimų.Tada privaloma laikytis pastarųjų.</w:t>
            </w:r>
            <w:r w:rsidR="00CE0DCC">
              <w:rPr>
                <w:webHidden/>
              </w:rPr>
              <w:tab/>
            </w:r>
            <w:r w:rsidR="00CE0DCC">
              <w:rPr>
                <w:webHidden/>
              </w:rPr>
              <w:fldChar w:fldCharType="begin"/>
            </w:r>
            <w:r w:rsidR="00CE0DCC">
              <w:rPr>
                <w:webHidden/>
              </w:rPr>
              <w:instrText xml:space="preserve"> PAGEREF _Toc458894238 \h </w:instrText>
            </w:r>
            <w:r w:rsidR="00CE0DCC">
              <w:rPr>
                <w:webHidden/>
              </w:rPr>
            </w:r>
            <w:r w:rsidR="00CE0DCC">
              <w:rPr>
                <w:webHidden/>
              </w:rPr>
              <w:fldChar w:fldCharType="separate"/>
            </w:r>
            <w:r w:rsidR="00CE0DCC">
              <w:rPr>
                <w:webHidden/>
              </w:rPr>
              <w:t>71</w:t>
            </w:r>
            <w:r w:rsidR="00CE0DCC">
              <w:rPr>
                <w:webHidden/>
              </w:rPr>
              <w:fldChar w:fldCharType="end"/>
            </w:r>
          </w:hyperlink>
        </w:p>
        <w:p w14:paraId="1E2BA1E3"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39" w:history="1">
            <w:r w:rsidR="00CE0DCC" w:rsidRPr="00E350A9">
              <w:rPr>
                <w:rStyle w:val="Hipersaitas"/>
                <w:lang w:val="lt-LT"/>
              </w:rPr>
              <w:t>6.2.10.3.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Naudotojų vertikalusis judėjimas Daugiafunkcio komplekso objektuose</w:t>
            </w:r>
            <w:r w:rsidR="00CE0DCC">
              <w:rPr>
                <w:webHidden/>
              </w:rPr>
              <w:tab/>
            </w:r>
            <w:r w:rsidR="00CE0DCC">
              <w:rPr>
                <w:webHidden/>
              </w:rPr>
              <w:fldChar w:fldCharType="begin"/>
            </w:r>
            <w:r w:rsidR="00CE0DCC">
              <w:rPr>
                <w:webHidden/>
              </w:rPr>
              <w:instrText xml:space="preserve"> PAGEREF _Toc458894239 \h </w:instrText>
            </w:r>
            <w:r w:rsidR="00CE0DCC">
              <w:rPr>
                <w:webHidden/>
              </w:rPr>
            </w:r>
            <w:r w:rsidR="00CE0DCC">
              <w:rPr>
                <w:webHidden/>
              </w:rPr>
              <w:fldChar w:fldCharType="separate"/>
            </w:r>
            <w:r w:rsidR="00CE0DCC">
              <w:rPr>
                <w:webHidden/>
              </w:rPr>
              <w:t>71</w:t>
            </w:r>
            <w:r w:rsidR="00CE0DCC">
              <w:rPr>
                <w:webHidden/>
              </w:rPr>
              <w:fldChar w:fldCharType="end"/>
            </w:r>
          </w:hyperlink>
        </w:p>
        <w:p w14:paraId="0AEE3B77"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40" w:history="1">
            <w:r w:rsidR="00CE0DCC" w:rsidRPr="00E350A9">
              <w:rPr>
                <w:rStyle w:val="Hipersaitas"/>
                <w:b/>
                <w:lang w:val="lt-LT"/>
              </w:rPr>
              <w:t>6.2.11.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Vidaus atmosfera</w:t>
            </w:r>
            <w:r w:rsidR="00CE0DCC">
              <w:rPr>
                <w:webHidden/>
              </w:rPr>
              <w:tab/>
            </w:r>
            <w:r w:rsidR="00CE0DCC">
              <w:rPr>
                <w:webHidden/>
              </w:rPr>
              <w:fldChar w:fldCharType="begin"/>
            </w:r>
            <w:r w:rsidR="00CE0DCC">
              <w:rPr>
                <w:webHidden/>
              </w:rPr>
              <w:instrText xml:space="preserve"> PAGEREF _Toc458894240 \h </w:instrText>
            </w:r>
            <w:r w:rsidR="00CE0DCC">
              <w:rPr>
                <w:webHidden/>
              </w:rPr>
            </w:r>
            <w:r w:rsidR="00CE0DCC">
              <w:rPr>
                <w:webHidden/>
              </w:rPr>
              <w:fldChar w:fldCharType="separate"/>
            </w:r>
            <w:r w:rsidR="00CE0DCC">
              <w:rPr>
                <w:webHidden/>
              </w:rPr>
              <w:t>72</w:t>
            </w:r>
            <w:r w:rsidR="00CE0DCC">
              <w:rPr>
                <w:webHidden/>
              </w:rPr>
              <w:fldChar w:fldCharType="end"/>
            </w:r>
          </w:hyperlink>
        </w:p>
        <w:p w14:paraId="706BE7F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1" w:history="1">
            <w:r w:rsidR="00CE0DCC" w:rsidRPr="00E350A9">
              <w:rPr>
                <w:rStyle w:val="Hipersaitas"/>
                <w:lang w:val="lt-LT"/>
              </w:rPr>
              <w:t>6.2.11.1.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Natūralus apšvietimas</w:t>
            </w:r>
            <w:r w:rsidR="00CE0DCC">
              <w:rPr>
                <w:webHidden/>
              </w:rPr>
              <w:tab/>
            </w:r>
            <w:r w:rsidR="00CE0DCC">
              <w:rPr>
                <w:webHidden/>
              </w:rPr>
              <w:fldChar w:fldCharType="begin"/>
            </w:r>
            <w:r w:rsidR="00CE0DCC">
              <w:rPr>
                <w:webHidden/>
              </w:rPr>
              <w:instrText xml:space="preserve"> PAGEREF _Toc458894241 \h </w:instrText>
            </w:r>
            <w:r w:rsidR="00CE0DCC">
              <w:rPr>
                <w:webHidden/>
              </w:rPr>
            </w:r>
            <w:r w:rsidR="00CE0DCC">
              <w:rPr>
                <w:webHidden/>
              </w:rPr>
              <w:fldChar w:fldCharType="separate"/>
            </w:r>
            <w:r w:rsidR="00CE0DCC">
              <w:rPr>
                <w:webHidden/>
              </w:rPr>
              <w:t>72</w:t>
            </w:r>
            <w:r w:rsidR="00CE0DCC">
              <w:rPr>
                <w:webHidden/>
              </w:rPr>
              <w:fldChar w:fldCharType="end"/>
            </w:r>
          </w:hyperlink>
        </w:p>
        <w:p w14:paraId="76AF079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2" w:history="1">
            <w:r w:rsidR="00CE0DCC" w:rsidRPr="00E350A9">
              <w:rPr>
                <w:rStyle w:val="Hipersaitas"/>
                <w:lang w:val="lt-LT"/>
              </w:rPr>
              <w:t>6.2.11.2.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Apsauga nuo saulės ir užsklandos</w:t>
            </w:r>
            <w:r w:rsidR="00CE0DCC">
              <w:rPr>
                <w:webHidden/>
              </w:rPr>
              <w:tab/>
            </w:r>
            <w:r w:rsidR="00CE0DCC">
              <w:rPr>
                <w:webHidden/>
              </w:rPr>
              <w:fldChar w:fldCharType="begin"/>
            </w:r>
            <w:r w:rsidR="00CE0DCC">
              <w:rPr>
                <w:webHidden/>
              </w:rPr>
              <w:instrText xml:space="preserve"> PAGEREF _Toc458894242 \h </w:instrText>
            </w:r>
            <w:r w:rsidR="00CE0DCC">
              <w:rPr>
                <w:webHidden/>
              </w:rPr>
            </w:r>
            <w:r w:rsidR="00CE0DCC">
              <w:rPr>
                <w:webHidden/>
              </w:rPr>
              <w:fldChar w:fldCharType="separate"/>
            </w:r>
            <w:r w:rsidR="00CE0DCC">
              <w:rPr>
                <w:webHidden/>
              </w:rPr>
              <w:t>72</w:t>
            </w:r>
            <w:r w:rsidR="00CE0DCC">
              <w:rPr>
                <w:webHidden/>
              </w:rPr>
              <w:fldChar w:fldCharType="end"/>
            </w:r>
          </w:hyperlink>
        </w:p>
        <w:p w14:paraId="33C2CDF3"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3" w:history="1">
            <w:r w:rsidR="00CE0DCC" w:rsidRPr="00E350A9">
              <w:rPr>
                <w:rStyle w:val="Hipersaitas"/>
                <w:lang w:val="lt-LT"/>
              </w:rPr>
              <w:t>6.2.11.3.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Dirbtinis apšvietimas</w:t>
            </w:r>
            <w:r w:rsidR="00CE0DCC">
              <w:rPr>
                <w:webHidden/>
              </w:rPr>
              <w:tab/>
            </w:r>
            <w:r w:rsidR="00CE0DCC">
              <w:rPr>
                <w:webHidden/>
              </w:rPr>
              <w:fldChar w:fldCharType="begin"/>
            </w:r>
            <w:r w:rsidR="00CE0DCC">
              <w:rPr>
                <w:webHidden/>
              </w:rPr>
              <w:instrText xml:space="preserve"> PAGEREF _Toc458894243 \h </w:instrText>
            </w:r>
            <w:r w:rsidR="00CE0DCC">
              <w:rPr>
                <w:webHidden/>
              </w:rPr>
            </w:r>
            <w:r w:rsidR="00CE0DCC">
              <w:rPr>
                <w:webHidden/>
              </w:rPr>
              <w:fldChar w:fldCharType="separate"/>
            </w:r>
            <w:r w:rsidR="00CE0DCC">
              <w:rPr>
                <w:webHidden/>
              </w:rPr>
              <w:t>72</w:t>
            </w:r>
            <w:r w:rsidR="00CE0DCC">
              <w:rPr>
                <w:webHidden/>
              </w:rPr>
              <w:fldChar w:fldCharType="end"/>
            </w:r>
          </w:hyperlink>
        </w:p>
        <w:p w14:paraId="5363AFA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4" w:history="1">
            <w:r w:rsidR="00CE0DCC" w:rsidRPr="00E350A9">
              <w:rPr>
                <w:rStyle w:val="Hipersaitas"/>
                <w:lang w:val="lt-LT"/>
              </w:rPr>
              <w:t>6.2.11.4.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Lauko apšvietimo valdymas</w:t>
            </w:r>
            <w:r w:rsidR="00CE0DCC">
              <w:rPr>
                <w:webHidden/>
              </w:rPr>
              <w:tab/>
            </w:r>
            <w:r w:rsidR="00CE0DCC">
              <w:rPr>
                <w:webHidden/>
              </w:rPr>
              <w:fldChar w:fldCharType="begin"/>
            </w:r>
            <w:r w:rsidR="00CE0DCC">
              <w:rPr>
                <w:webHidden/>
              </w:rPr>
              <w:instrText xml:space="preserve"> PAGEREF _Toc458894244 \h </w:instrText>
            </w:r>
            <w:r w:rsidR="00CE0DCC">
              <w:rPr>
                <w:webHidden/>
              </w:rPr>
            </w:r>
            <w:r w:rsidR="00CE0DCC">
              <w:rPr>
                <w:webHidden/>
              </w:rPr>
              <w:fldChar w:fldCharType="separate"/>
            </w:r>
            <w:r w:rsidR="00CE0DCC">
              <w:rPr>
                <w:webHidden/>
              </w:rPr>
              <w:t>73</w:t>
            </w:r>
            <w:r w:rsidR="00CE0DCC">
              <w:rPr>
                <w:webHidden/>
              </w:rPr>
              <w:fldChar w:fldCharType="end"/>
            </w:r>
          </w:hyperlink>
        </w:p>
        <w:p w14:paraId="325590D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5" w:history="1">
            <w:r w:rsidR="00CE0DCC" w:rsidRPr="00E350A9">
              <w:rPr>
                <w:rStyle w:val="Hipersaitas"/>
                <w:lang w:val="lt-LT"/>
              </w:rPr>
              <w:t>6.2.11.5.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infrastruktūra ir Neformaliojo ugdymo veiklai skirta sporto infrastruktūra (sporto infrastruktūra ir sporto salės)</w:t>
            </w:r>
            <w:r w:rsidR="00CE0DCC">
              <w:rPr>
                <w:webHidden/>
              </w:rPr>
              <w:tab/>
            </w:r>
            <w:r w:rsidR="00CE0DCC">
              <w:rPr>
                <w:webHidden/>
              </w:rPr>
              <w:fldChar w:fldCharType="begin"/>
            </w:r>
            <w:r w:rsidR="00CE0DCC">
              <w:rPr>
                <w:webHidden/>
              </w:rPr>
              <w:instrText xml:space="preserve"> PAGEREF _Toc458894245 \h </w:instrText>
            </w:r>
            <w:r w:rsidR="00CE0DCC">
              <w:rPr>
                <w:webHidden/>
              </w:rPr>
            </w:r>
            <w:r w:rsidR="00CE0DCC">
              <w:rPr>
                <w:webHidden/>
              </w:rPr>
              <w:fldChar w:fldCharType="separate"/>
            </w:r>
            <w:r w:rsidR="00CE0DCC">
              <w:rPr>
                <w:webHidden/>
              </w:rPr>
              <w:t>73</w:t>
            </w:r>
            <w:r w:rsidR="00CE0DCC">
              <w:rPr>
                <w:webHidden/>
              </w:rPr>
              <w:fldChar w:fldCharType="end"/>
            </w:r>
          </w:hyperlink>
        </w:p>
        <w:p w14:paraId="17A2BB1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6" w:history="1">
            <w:r w:rsidR="00CE0DCC" w:rsidRPr="00E350A9">
              <w:rPr>
                <w:rStyle w:val="Hipersaitas"/>
                <w:lang w:val="lt-LT"/>
              </w:rPr>
              <w:t>6.2.11.6.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Kultūros ir ugdymo centras ir biblioteka</w:t>
            </w:r>
            <w:r w:rsidR="00CE0DCC">
              <w:rPr>
                <w:webHidden/>
              </w:rPr>
              <w:tab/>
            </w:r>
            <w:r w:rsidR="00CE0DCC">
              <w:rPr>
                <w:webHidden/>
              </w:rPr>
              <w:fldChar w:fldCharType="begin"/>
            </w:r>
            <w:r w:rsidR="00CE0DCC">
              <w:rPr>
                <w:webHidden/>
              </w:rPr>
              <w:instrText xml:space="preserve"> PAGEREF _Toc458894246 \h </w:instrText>
            </w:r>
            <w:r w:rsidR="00CE0DCC">
              <w:rPr>
                <w:webHidden/>
              </w:rPr>
            </w:r>
            <w:r w:rsidR="00CE0DCC">
              <w:rPr>
                <w:webHidden/>
              </w:rPr>
              <w:fldChar w:fldCharType="separate"/>
            </w:r>
            <w:r w:rsidR="00CE0DCC">
              <w:rPr>
                <w:webHidden/>
              </w:rPr>
              <w:t>73</w:t>
            </w:r>
            <w:r w:rsidR="00CE0DCC">
              <w:rPr>
                <w:webHidden/>
              </w:rPr>
              <w:fldChar w:fldCharType="end"/>
            </w:r>
          </w:hyperlink>
        </w:p>
        <w:p w14:paraId="58F0F8B0"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47" w:history="1">
            <w:r w:rsidR="00CE0DCC" w:rsidRPr="00E350A9">
              <w:rPr>
                <w:rStyle w:val="Hipersaitas"/>
                <w:lang w:val="lt-LT"/>
              </w:rPr>
              <w:t>6.2.11.7.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Vaikų darželis</w:t>
            </w:r>
            <w:r w:rsidR="00CE0DCC">
              <w:rPr>
                <w:webHidden/>
              </w:rPr>
              <w:tab/>
            </w:r>
            <w:r w:rsidR="00CE0DCC">
              <w:rPr>
                <w:webHidden/>
              </w:rPr>
              <w:fldChar w:fldCharType="begin"/>
            </w:r>
            <w:r w:rsidR="00CE0DCC">
              <w:rPr>
                <w:webHidden/>
              </w:rPr>
              <w:instrText xml:space="preserve"> PAGEREF _Toc458894247 \h </w:instrText>
            </w:r>
            <w:r w:rsidR="00CE0DCC">
              <w:rPr>
                <w:webHidden/>
              </w:rPr>
            </w:r>
            <w:r w:rsidR="00CE0DCC">
              <w:rPr>
                <w:webHidden/>
              </w:rPr>
              <w:fldChar w:fldCharType="separate"/>
            </w:r>
            <w:r w:rsidR="00CE0DCC">
              <w:rPr>
                <w:webHidden/>
              </w:rPr>
              <w:t>73</w:t>
            </w:r>
            <w:r w:rsidR="00CE0DCC">
              <w:rPr>
                <w:webHidden/>
              </w:rPr>
              <w:fldChar w:fldCharType="end"/>
            </w:r>
          </w:hyperlink>
        </w:p>
        <w:p w14:paraId="2F8157C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48" w:history="1">
            <w:r w:rsidR="00CE0DCC" w:rsidRPr="00E350A9">
              <w:rPr>
                <w:rStyle w:val="Hipersaitas"/>
                <w:b/>
                <w:lang w:val="lt-LT"/>
              </w:rPr>
              <w:t>6.2.12.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Akustika</w:t>
            </w:r>
            <w:r w:rsidR="00CE0DCC">
              <w:rPr>
                <w:webHidden/>
              </w:rPr>
              <w:tab/>
            </w:r>
            <w:r w:rsidR="00CE0DCC">
              <w:rPr>
                <w:webHidden/>
              </w:rPr>
              <w:fldChar w:fldCharType="begin"/>
            </w:r>
            <w:r w:rsidR="00CE0DCC">
              <w:rPr>
                <w:webHidden/>
              </w:rPr>
              <w:instrText xml:space="preserve"> PAGEREF _Toc458894248 \h </w:instrText>
            </w:r>
            <w:r w:rsidR="00CE0DCC">
              <w:rPr>
                <w:webHidden/>
              </w:rPr>
            </w:r>
            <w:r w:rsidR="00CE0DCC">
              <w:rPr>
                <w:webHidden/>
              </w:rPr>
              <w:fldChar w:fldCharType="separate"/>
            </w:r>
            <w:r w:rsidR="00CE0DCC">
              <w:rPr>
                <w:webHidden/>
              </w:rPr>
              <w:t>73</w:t>
            </w:r>
            <w:r w:rsidR="00CE0DCC">
              <w:rPr>
                <w:webHidden/>
              </w:rPr>
              <w:fldChar w:fldCharType="end"/>
            </w:r>
          </w:hyperlink>
        </w:p>
        <w:p w14:paraId="1011069F"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249" w:history="1">
            <w:r w:rsidR="00CE0DCC" w:rsidRPr="00E350A9">
              <w:rPr>
                <w:rStyle w:val="Hipersaitas"/>
                <w:noProof/>
                <w:lang w:val="lt-LT"/>
              </w:rPr>
              <w:t>6.3.</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Inžinerinių sistemų reikalavimai</w:t>
            </w:r>
            <w:r w:rsidR="00CE0DCC">
              <w:rPr>
                <w:noProof/>
                <w:webHidden/>
              </w:rPr>
              <w:tab/>
            </w:r>
            <w:r w:rsidR="00CE0DCC">
              <w:rPr>
                <w:noProof/>
                <w:webHidden/>
              </w:rPr>
              <w:fldChar w:fldCharType="begin"/>
            </w:r>
            <w:r w:rsidR="00CE0DCC">
              <w:rPr>
                <w:noProof/>
                <w:webHidden/>
              </w:rPr>
              <w:instrText xml:space="preserve"> PAGEREF _Toc458894249 \h </w:instrText>
            </w:r>
            <w:r w:rsidR="00CE0DCC">
              <w:rPr>
                <w:noProof/>
                <w:webHidden/>
              </w:rPr>
            </w:r>
            <w:r w:rsidR="00CE0DCC">
              <w:rPr>
                <w:noProof/>
                <w:webHidden/>
              </w:rPr>
              <w:fldChar w:fldCharType="separate"/>
            </w:r>
            <w:r w:rsidR="00CE0DCC">
              <w:rPr>
                <w:noProof/>
                <w:webHidden/>
              </w:rPr>
              <w:t>75</w:t>
            </w:r>
            <w:r w:rsidR="00CE0DCC">
              <w:rPr>
                <w:noProof/>
                <w:webHidden/>
              </w:rPr>
              <w:fldChar w:fldCharType="end"/>
            </w:r>
          </w:hyperlink>
        </w:p>
        <w:p w14:paraId="7837C45F"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50" w:history="1">
            <w:r w:rsidR="00CE0DCC" w:rsidRPr="00E350A9">
              <w:rPr>
                <w:rStyle w:val="Hipersaitas"/>
                <w:b/>
                <w:lang w:val="lt-LT"/>
              </w:rPr>
              <w:t>6.3.1.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Sąsaja su miesto tinklais</w:t>
            </w:r>
            <w:r w:rsidR="00CE0DCC">
              <w:rPr>
                <w:webHidden/>
              </w:rPr>
              <w:tab/>
            </w:r>
            <w:r w:rsidR="00CE0DCC">
              <w:rPr>
                <w:webHidden/>
              </w:rPr>
              <w:fldChar w:fldCharType="begin"/>
            </w:r>
            <w:r w:rsidR="00CE0DCC">
              <w:rPr>
                <w:webHidden/>
              </w:rPr>
              <w:instrText xml:space="preserve"> PAGEREF _Toc458894250 \h </w:instrText>
            </w:r>
            <w:r w:rsidR="00CE0DCC">
              <w:rPr>
                <w:webHidden/>
              </w:rPr>
            </w:r>
            <w:r w:rsidR="00CE0DCC">
              <w:rPr>
                <w:webHidden/>
              </w:rPr>
              <w:fldChar w:fldCharType="separate"/>
            </w:r>
            <w:r w:rsidR="00CE0DCC">
              <w:rPr>
                <w:webHidden/>
              </w:rPr>
              <w:t>75</w:t>
            </w:r>
            <w:r w:rsidR="00CE0DCC">
              <w:rPr>
                <w:webHidden/>
              </w:rPr>
              <w:fldChar w:fldCharType="end"/>
            </w:r>
          </w:hyperlink>
        </w:p>
        <w:p w14:paraId="0E755CB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51" w:history="1">
            <w:r w:rsidR="00CE0DCC" w:rsidRPr="00E350A9">
              <w:rPr>
                <w:rStyle w:val="Hipersaitas"/>
                <w:b/>
                <w:lang w:val="lt-LT"/>
              </w:rPr>
              <w:t>6.3.2.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Daugiafunkcio komplekso techninės patalpos ir bendrieji reikalavimai</w:t>
            </w:r>
            <w:r w:rsidR="00CE0DCC">
              <w:rPr>
                <w:webHidden/>
              </w:rPr>
              <w:tab/>
            </w:r>
            <w:r w:rsidR="00CE0DCC">
              <w:rPr>
                <w:webHidden/>
              </w:rPr>
              <w:fldChar w:fldCharType="begin"/>
            </w:r>
            <w:r w:rsidR="00CE0DCC">
              <w:rPr>
                <w:webHidden/>
              </w:rPr>
              <w:instrText xml:space="preserve"> PAGEREF _Toc458894251 \h </w:instrText>
            </w:r>
            <w:r w:rsidR="00CE0DCC">
              <w:rPr>
                <w:webHidden/>
              </w:rPr>
            </w:r>
            <w:r w:rsidR="00CE0DCC">
              <w:rPr>
                <w:webHidden/>
              </w:rPr>
              <w:fldChar w:fldCharType="separate"/>
            </w:r>
            <w:r w:rsidR="00CE0DCC">
              <w:rPr>
                <w:webHidden/>
              </w:rPr>
              <w:t>75</w:t>
            </w:r>
            <w:r w:rsidR="00CE0DCC">
              <w:rPr>
                <w:webHidden/>
              </w:rPr>
              <w:fldChar w:fldCharType="end"/>
            </w:r>
          </w:hyperlink>
        </w:p>
        <w:p w14:paraId="477270AF"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52" w:history="1">
            <w:r w:rsidR="00CE0DCC" w:rsidRPr="00E350A9">
              <w:rPr>
                <w:rStyle w:val="Hipersaitas"/>
                <w:b/>
                <w:lang w:val="lt-LT"/>
              </w:rPr>
              <w:t>6.3.3.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Mechaninių sistemų reikalavimai</w:t>
            </w:r>
            <w:r w:rsidR="00CE0DCC">
              <w:rPr>
                <w:webHidden/>
              </w:rPr>
              <w:tab/>
            </w:r>
            <w:r w:rsidR="00CE0DCC">
              <w:rPr>
                <w:webHidden/>
              </w:rPr>
              <w:fldChar w:fldCharType="begin"/>
            </w:r>
            <w:r w:rsidR="00CE0DCC">
              <w:rPr>
                <w:webHidden/>
              </w:rPr>
              <w:instrText xml:space="preserve"> PAGEREF _Toc458894252 \h </w:instrText>
            </w:r>
            <w:r w:rsidR="00CE0DCC">
              <w:rPr>
                <w:webHidden/>
              </w:rPr>
            </w:r>
            <w:r w:rsidR="00CE0DCC">
              <w:rPr>
                <w:webHidden/>
              </w:rPr>
              <w:fldChar w:fldCharType="separate"/>
            </w:r>
            <w:r w:rsidR="00CE0DCC">
              <w:rPr>
                <w:webHidden/>
              </w:rPr>
              <w:t>75</w:t>
            </w:r>
            <w:r w:rsidR="00CE0DCC">
              <w:rPr>
                <w:webHidden/>
              </w:rPr>
              <w:fldChar w:fldCharType="end"/>
            </w:r>
          </w:hyperlink>
        </w:p>
        <w:p w14:paraId="0C59B6C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3" w:history="1">
            <w:r w:rsidR="00CE0DCC" w:rsidRPr="00E350A9">
              <w:rPr>
                <w:rStyle w:val="Hipersaitas"/>
                <w:lang w:val="lt-LT"/>
              </w:rPr>
              <w:t>6.3.3.1.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Šilumos šaltinis</w:t>
            </w:r>
            <w:r w:rsidR="00CE0DCC">
              <w:rPr>
                <w:webHidden/>
              </w:rPr>
              <w:tab/>
            </w:r>
            <w:r w:rsidR="00CE0DCC">
              <w:rPr>
                <w:webHidden/>
              </w:rPr>
              <w:fldChar w:fldCharType="begin"/>
            </w:r>
            <w:r w:rsidR="00CE0DCC">
              <w:rPr>
                <w:webHidden/>
              </w:rPr>
              <w:instrText xml:space="preserve"> PAGEREF _Toc458894253 \h </w:instrText>
            </w:r>
            <w:r w:rsidR="00CE0DCC">
              <w:rPr>
                <w:webHidden/>
              </w:rPr>
            </w:r>
            <w:r w:rsidR="00CE0DCC">
              <w:rPr>
                <w:webHidden/>
              </w:rPr>
              <w:fldChar w:fldCharType="separate"/>
            </w:r>
            <w:r w:rsidR="00CE0DCC">
              <w:rPr>
                <w:webHidden/>
              </w:rPr>
              <w:t>75</w:t>
            </w:r>
            <w:r w:rsidR="00CE0DCC">
              <w:rPr>
                <w:webHidden/>
              </w:rPr>
              <w:fldChar w:fldCharType="end"/>
            </w:r>
          </w:hyperlink>
        </w:p>
        <w:p w14:paraId="68C4C10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4" w:history="1">
            <w:r w:rsidR="00CE0DCC" w:rsidRPr="00E350A9">
              <w:rPr>
                <w:rStyle w:val="Hipersaitas"/>
                <w:lang w:val="lt-LT"/>
              </w:rPr>
              <w:t>6.3.3.2.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Šildymas ir vėsinimas</w:t>
            </w:r>
            <w:r w:rsidR="00CE0DCC">
              <w:rPr>
                <w:webHidden/>
              </w:rPr>
              <w:tab/>
            </w:r>
            <w:r w:rsidR="00CE0DCC">
              <w:rPr>
                <w:webHidden/>
              </w:rPr>
              <w:fldChar w:fldCharType="begin"/>
            </w:r>
            <w:r w:rsidR="00CE0DCC">
              <w:rPr>
                <w:webHidden/>
              </w:rPr>
              <w:instrText xml:space="preserve"> PAGEREF _Toc458894254 \h </w:instrText>
            </w:r>
            <w:r w:rsidR="00CE0DCC">
              <w:rPr>
                <w:webHidden/>
              </w:rPr>
            </w:r>
            <w:r w:rsidR="00CE0DCC">
              <w:rPr>
                <w:webHidden/>
              </w:rPr>
              <w:fldChar w:fldCharType="separate"/>
            </w:r>
            <w:r w:rsidR="00CE0DCC">
              <w:rPr>
                <w:webHidden/>
              </w:rPr>
              <w:t>75</w:t>
            </w:r>
            <w:r w:rsidR="00CE0DCC">
              <w:rPr>
                <w:webHidden/>
              </w:rPr>
              <w:fldChar w:fldCharType="end"/>
            </w:r>
          </w:hyperlink>
        </w:p>
        <w:p w14:paraId="5F2E5594"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5" w:history="1">
            <w:r w:rsidR="00CE0DCC" w:rsidRPr="00E350A9">
              <w:rPr>
                <w:rStyle w:val="Hipersaitas"/>
                <w:lang w:val="lt-LT"/>
              </w:rPr>
              <w:t>6.3.3.3.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Vėdinimo ir drėgmės kontrolės sistema</w:t>
            </w:r>
            <w:r w:rsidR="00CE0DCC">
              <w:rPr>
                <w:webHidden/>
              </w:rPr>
              <w:tab/>
            </w:r>
            <w:r w:rsidR="00CE0DCC">
              <w:rPr>
                <w:webHidden/>
              </w:rPr>
              <w:fldChar w:fldCharType="begin"/>
            </w:r>
            <w:r w:rsidR="00CE0DCC">
              <w:rPr>
                <w:webHidden/>
              </w:rPr>
              <w:instrText xml:space="preserve"> PAGEREF _Toc458894255 \h </w:instrText>
            </w:r>
            <w:r w:rsidR="00CE0DCC">
              <w:rPr>
                <w:webHidden/>
              </w:rPr>
            </w:r>
            <w:r w:rsidR="00CE0DCC">
              <w:rPr>
                <w:webHidden/>
              </w:rPr>
              <w:fldChar w:fldCharType="separate"/>
            </w:r>
            <w:r w:rsidR="00CE0DCC">
              <w:rPr>
                <w:webHidden/>
              </w:rPr>
              <w:t>77</w:t>
            </w:r>
            <w:r w:rsidR="00CE0DCC">
              <w:rPr>
                <w:webHidden/>
              </w:rPr>
              <w:fldChar w:fldCharType="end"/>
            </w:r>
          </w:hyperlink>
        </w:p>
        <w:p w14:paraId="0F95EA6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6" w:history="1">
            <w:r w:rsidR="00CE0DCC" w:rsidRPr="00E350A9">
              <w:rPr>
                <w:rStyle w:val="Hipersaitas"/>
                <w:lang w:val="lt-LT"/>
              </w:rPr>
              <w:t>6.3.3.4.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Vandentiekio ir nuotekų sistema</w:t>
            </w:r>
            <w:r w:rsidR="00CE0DCC">
              <w:rPr>
                <w:webHidden/>
              </w:rPr>
              <w:tab/>
            </w:r>
            <w:r w:rsidR="00CE0DCC">
              <w:rPr>
                <w:webHidden/>
              </w:rPr>
              <w:fldChar w:fldCharType="begin"/>
            </w:r>
            <w:r w:rsidR="00CE0DCC">
              <w:rPr>
                <w:webHidden/>
              </w:rPr>
              <w:instrText xml:space="preserve"> PAGEREF _Toc458894256 \h </w:instrText>
            </w:r>
            <w:r w:rsidR="00CE0DCC">
              <w:rPr>
                <w:webHidden/>
              </w:rPr>
            </w:r>
            <w:r w:rsidR="00CE0DCC">
              <w:rPr>
                <w:webHidden/>
              </w:rPr>
              <w:fldChar w:fldCharType="separate"/>
            </w:r>
            <w:r w:rsidR="00CE0DCC">
              <w:rPr>
                <w:webHidden/>
              </w:rPr>
              <w:t>78</w:t>
            </w:r>
            <w:r w:rsidR="00CE0DCC">
              <w:rPr>
                <w:webHidden/>
              </w:rPr>
              <w:fldChar w:fldCharType="end"/>
            </w:r>
          </w:hyperlink>
        </w:p>
        <w:p w14:paraId="054E50E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7" w:history="1">
            <w:r w:rsidR="00CE0DCC" w:rsidRPr="00E350A9">
              <w:rPr>
                <w:rStyle w:val="Hipersaitas"/>
                <w:lang w:val="lt-LT"/>
              </w:rPr>
              <w:t>6.3.3.5.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Vandentiekio prijungimas</w:t>
            </w:r>
            <w:r w:rsidR="00CE0DCC">
              <w:rPr>
                <w:webHidden/>
              </w:rPr>
              <w:tab/>
            </w:r>
            <w:r w:rsidR="00CE0DCC">
              <w:rPr>
                <w:webHidden/>
              </w:rPr>
              <w:fldChar w:fldCharType="begin"/>
            </w:r>
            <w:r w:rsidR="00CE0DCC">
              <w:rPr>
                <w:webHidden/>
              </w:rPr>
              <w:instrText xml:space="preserve"> PAGEREF _Toc458894257 \h </w:instrText>
            </w:r>
            <w:r w:rsidR="00CE0DCC">
              <w:rPr>
                <w:webHidden/>
              </w:rPr>
            </w:r>
            <w:r w:rsidR="00CE0DCC">
              <w:rPr>
                <w:webHidden/>
              </w:rPr>
              <w:fldChar w:fldCharType="separate"/>
            </w:r>
            <w:r w:rsidR="00CE0DCC">
              <w:rPr>
                <w:webHidden/>
              </w:rPr>
              <w:t>78</w:t>
            </w:r>
            <w:r w:rsidR="00CE0DCC">
              <w:rPr>
                <w:webHidden/>
              </w:rPr>
              <w:fldChar w:fldCharType="end"/>
            </w:r>
          </w:hyperlink>
        </w:p>
        <w:p w14:paraId="28818AF3"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8" w:history="1">
            <w:r w:rsidR="00CE0DCC" w:rsidRPr="00E350A9">
              <w:rPr>
                <w:rStyle w:val="Hipersaitas"/>
                <w:lang w:val="lt-LT"/>
              </w:rPr>
              <w:t>6.3.3.6.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Kanalizacijos sistema</w:t>
            </w:r>
            <w:r w:rsidR="00CE0DCC">
              <w:rPr>
                <w:webHidden/>
              </w:rPr>
              <w:tab/>
            </w:r>
            <w:r w:rsidR="00CE0DCC">
              <w:rPr>
                <w:webHidden/>
              </w:rPr>
              <w:fldChar w:fldCharType="begin"/>
            </w:r>
            <w:r w:rsidR="00CE0DCC">
              <w:rPr>
                <w:webHidden/>
              </w:rPr>
              <w:instrText xml:space="preserve"> PAGEREF _Toc458894258 \h </w:instrText>
            </w:r>
            <w:r w:rsidR="00CE0DCC">
              <w:rPr>
                <w:webHidden/>
              </w:rPr>
            </w:r>
            <w:r w:rsidR="00CE0DCC">
              <w:rPr>
                <w:webHidden/>
              </w:rPr>
              <w:fldChar w:fldCharType="separate"/>
            </w:r>
            <w:r w:rsidR="00CE0DCC">
              <w:rPr>
                <w:webHidden/>
              </w:rPr>
              <w:t>79</w:t>
            </w:r>
            <w:r w:rsidR="00CE0DCC">
              <w:rPr>
                <w:webHidden/>
              </w:rPr>
              <w:fldChar w:fldCharType="end"/>
            </w:r>
          </w:hyperlink>
        </w:p>
        <w:p w14:paraId="0CBC637F"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59" w:history="1">
            <w:r w:rsidR="00CE0DCC" w:rsidRPr="00E350A9">
              <w:rPr>
                <w:rStyle w:val="Hipersaitas"/>
                <w:lang w:val="lt-LT"/>
              </w:rPr>
              <w:t>6.3.3.7.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Lietaus vandens kanalizacija</w:t>
            </w:r>
            <w:r w:rsidR="00CE0DCC">
              <w:rPr>
                <w:webHidden/>
              </w:rPr>
              <w:tab/>
            </w:r>
            <w:r w:rsidR="00CE0DCC">
              <w:rPr>
                <w:webHidden/>
              </w:rPr>
              <w:fldChar w:fldCharType="begin"/>
            </w:r>
            <w:r w:rsidR="00CE0DCC">
              <w:rPr>
                <w:webHidden/>
              </w:rPr>
              <w:instrText xml:space="preserve"> PAGEREF _Toc458894259 \h </w:instrText>
            </w:r>
            <w:r w:rsidR="00CE0DCC">
              <w:rPr>
                <w:webHidden/>
              </w:rPr>
            </w:r>
            <w:r w:rsidR="00CE0DCC">
              <w:rPr>
                <w:webHidden/>
              </w:rPr>
              <w:fldChar w:fldCharType="separate"/>
            </w:r>
            <w:r w:rsidR="00CE0DCC">
              <w:rPr>
                <w:webHidden/>
              </w:rPr>
              <w:t>79</w:t>
            </w:r>
            <w:r w:rsidR="00CE0DCC">
              <w:rPr>
                <w:webHidden/>
              </w:rPr>
              <w:fldChar w:fldCharType="end"/>
            </w:r>
          </w:hyperlink>
        </w:p>
        <w:p w14:paraId="3241C31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0" w:history="1">
            <w:r w:rsidR="00CE0DCC" w:rsidRPr="00E350A9">
              <w:rPr>
                <w:rStyle w:val="Hipersaitas"/>
                <w:lang w:val="lt-LT"/>
              </w:rPr>
              <w:t>6.3.3.8.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Sanitarinių nutekamųjų vamzdžių prijungimas</w:t>
            </w:r>
            <w:r w:rsidR="00CE0DCC">
              <w:rPr>
                <w:webHidden/>
              </w:rPr>
              <w:tab/>
            </w:r>
            <w:r w:rsidR="00CE0DCC">
              <w:rPr>
                <w:webHidden/>
              </w:rPr>
              <w:fldChar w:fldCharType="begin"/>
            </w:r>
            <w:r w:rsidR="00CE0DCC">
              <w:rPr>
                <w:webHidden/>
              </w:rPr>
              <w:instrText xml:space="preserve"> PAGEREF _Toc458894260 \h </w:instrText>
            </w:r>
            <w:r w:rsidR="00CE0DCC">
              <w:rPr>
                <w:webHidden/>
              </w:rPr>
            </w:r>
            <w:r w:rsidR="00CE0DCC">
              <w:rPr>
                <w:webHidden/>
              </w:rPr>
              <w:fldChar w:fldCharType="separate"/>
            </w:r>
            <w:r w:rsidR="00CE0DCC">
              <w:rPr>
                <w:webHidden/>
              </w:rPr>
              <w:t>80</w:t>
            </w:r>
            <w:r w:rsidR="00CE0DCC">
              <w:rPr>
                <w:webHidden/>
              </w:rPr>
              <w:fldChar w:fldCharType="end"/>
            </w:r>
          </w:hyperlink>
        </w:p>
        <w:p w14:paraId="1FE6664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1" w:history="1">
            <w:r w:rsidR="00CE0DCC" w:rsidRPr="00E350A9">
              <w:rPr>
                <w:rStyle w:val="Hipersaitas"/>
                <w:lang w:val="lt-LT"/>
              </w:rPr>
              <w:t>6.3.3.9.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Sanitarinė įranga</w:t>
            </w:r>
            <w:r w:rsidR="00CE0DCC">
              <w:rPr>
                <w:webHidden/>
              </w:rPr>
              <w:tab/>
            </w:r>
            <w:r w:rsidR="00CE0DCC">
              <w:rPr>
                <w:webHidden/>
              </w:rPr>
              <w:fldChar w:fldCharType="begin"/>
            </w:r>
            <w:r w:rsidR="00CE0DCC">
              <w:rPr>
                <w:webHidden/>
              </w:rPr>
              <w:instrText xml:space="preserve"> PAGEREF _Toc458894261 \h </w:instrText>
            </w:r>
            <w:r w:rsidR="00CE0DCC">
              <w:rPr>
                <w:webHidden/>
              </w:rPr>
            </w:r>
            <w:r w:rsidR="00CE0DCC">
              <w:rPr>
                <w:webHidden/>
              </w:rPr>
              <w:fldChar w:fldCharType="separate"/>
            </w:r>
            <w:r w:rsidR="00CE0DCC">
              <w:rPr>
                <w:webHidden/>
              </w:rPr>
              <w:t>80</w:t>
            </w:r>
            <w:r w:rsidR="00CE0DCC">
              <w:rPr>
                <w:webHidden/>
              </w:rPr>
              <w:fldChar w:fldCharType="end"/>
            </w:r>
          </w:hyperlink>
        </w:p>
        <w:p w14:paraId="64EDB31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2" w:history="1">
            <w:r w:rsidR="00CE0DCC" w:rsidRPr="00E350A9">
              <w:rPr>
                <w:rStyle w:val="Hipersaitas"/>
                <w:lang w:val="lt-LT"/>
              </w:rPr>
              <w:t>6.3.3.10.</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Priešgaisrinė sauga</w:t>
            </w:r>
            <w:r w:rsidR="00CE0DCC">
              <w:rPr>
                <w:webHidden/>
              </w:rPr>
              <w:tab/>
            </w:r>
            <w:r w:rsidR="00CE0DCC">
              <w:rPr>
                <w:webHidden/>
              </w:rPr>
              <w:fldChar w:fldCharType="begin"/>
            </w:r>
            <w:r w:rsidR="00CE0DCC">
              <w:rPr>
                <w:webHidden/>
              </w:rPr>
              <w:instrText xml:space="preserve"> PAGEREF _Toc458894262 \h </w:instrText>
            </w:r>
            <w:r w:rsidR="00CE0DCC">
              <w:rPr>
                <w:webHidden/>
              </w:rPr>
            </w:r>
            <w:r w:rsidR="00CE0DCC">
              <w:rPr>
                <w:webHidden/>
              </w:rPr>
              <w:fldChar w:fldCharType="separate"/>
            </w:r>
            <w:r w:rsidR="00CE0DCC">
              <w:rPr>
                <w:webHidden/>
              </w:rPr>
              <w:t>80</w:t>
            </w:r>
            <w:r w:rsidR="00CE0DCC">
              <w:rPr>
                <w:webHidden/>
              </w:rPr>
              <w:fldChar w:fldCharType="end"/>
            </w:r>
          </w:hyperlink>
        </w:p>
        <w:p w14:paraId="0DFC4D4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3" w:history="1">
            <w:r w:rsidR="00CE0DCC" w:rsidRPr="00E350A9">
              <w:rPr>
                <w:rStyle w:val="Hipersaitas"/>
                <w:lang w:val="lt-LT"/>
              </w:rPr>
              <w:t>6.3.3.11.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Dūmų šalinimas</w:t>
            </w:r>
            <w:r w:rsidR="00CE0DCC">
              <w:rPr>
                <w:webHidden/>
              </w:rPr>
              <w:tab/>
            </w:r>
            <w:r w:rsidR="00CE0DCC">
              <w:rPr>
                <w:webHidden/>
              </w:rPr>
              <w:fldChar w:fldCharType="begin"/>
            </w:r>
            <w:r w:rsidR="00CE0DCC">
              <w:rPr>
                <w:webHidden/>
              </w:rPr>
              <w:instrText xml:space="preserve"> PAGEREF _Toc458894263 \h </w:instrText>
            </w:r>
            <w:r w:rsidR="00CE0DCC">
              <w:rPr>
                <w:webHidden/>
              </w:rPr>
            </w:r>
            <w:r w:rsidR="00CE0DCC">
              <w:rPr>
                <w:webHidden/>
              </w:rPr>
              <w:fldChar w:fldCharType="separate"/>
            </w:r>
            <w:r w:rsidR="00CE0DCC">
              <w:rPr>
                <w:webHidden/>
              </w:rPr>
              <w:t>81</w:t>
            </w:r>
            <w:r w:rsidR="00CE0DCC">
              <w:rPr>
                <w:webHidden/>
              </w:rPr>
              <w:fldChar w:fldCharType="end"/>
            </w:r>
          </w:hyperlink>
        </w:p>
        <w:p w14:paraId="232D610E"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64" w:history="1">
            <w:r w:rsidR="00CE0DCC" w:rsidRPr="00E350A9">
              <w:rPr>
                <w:rStyle w:val="Hipersaitas"/>
                <w:b/>
                <w:lang w:val="lt-LT"/>
              </w:rPr>
              <w:t>6.3.4.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Elektros sistemos reikalavimai</w:t>
            </w:r>
            <w:r w:rsidR="00CE0DCC">
              <w:rPr>
                <w:webHidden/>
              </w:rPr>
              <w:tab/>
            </w:r>
            <w:r w:rsidR="00CE0DCC">
              <w:rPr>
                <w:webHidden/>
              </w:rPr>
              <w:fldChar w:fldCharType="begin"/>
            </w:r>
            <w:r w:rsidR="00CE0DCC">
              <w:rPr>
                <w:webHidden/>
              </w:rPr>
              <w:instrText xml:space="preserve"> PAGEREF _Toc458894264 \h </w:instrText>
            </w:r>
            <w:r w:rsidR="00CE0DCC">
              <w:rPr>
                <w:webHidden/>
              </w:rPr>
            </w:r>
            <w:r w:rsidR="00CE0DCC">
              <w:rPr>
                <w:webHidden/>
              </w:rPr>
              <w:fldChar w:fldCharType="separate"/>
            </w:r>
            <w:r w:rsidR="00CE0DCC">
              <w:rPr>
                <w:webHidden/>
              </w:rPr>
              <w:t>81</w:t>
            </w:r>
            <w:r w:rsidR="00CE0DCC">
              <w:rPr>
                <w:webHidden/>
              </w:rPr>
              <w:fldChar w:fldCharType="end"/>
            </w:r>
          </w:hyperlink>
        </w:p>
        <w:p w14:paraId="1EF11BC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5" w:history="1">
            <w:r w:rsidR="00CE0DCC" w:rsidRPr="00E350A9">
              <w:rPr>
                <w:rStyle w:val="Hipersaitas"/>
                <w:lang w:val="lt-LT"/>
              </w:rPr>
              <w:t>6.3.4.1.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_Toc458894265 \h </w:instrText>
            </w:r>
            <w:r w:rsidR="00CE0DCC">
              <w:rPr>
                <w:webHidden/>
              </w:rPr>
            </w:r>
            <w:r w:rsidR="00CE0DCC">
              <w:rPr>
                <w:webHidden/>
              </w:rPr>
              <w:fldChar w:fldCharType="separate"/>
            </w:r>
            <w:r w:rsidR="00CE0DCC">
              <w:rPr>
                <w:webHidden/>
              </w:rPr>
              <w:t>81</w:t>
            </w:r>
            <w:r w:rsidR="00CE0DCC">
              <w:rPr>
                <w:webHidden/>
              </w:rPr>
              <w:fldChar w:fldCharType="end"/>
            </w:r>
          </w:hyperlink>
        </w:p>
        <w:p w14:paraId="22C32B8F"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6" w:history="1">
            <w:r w:rsidR="00CE0DCC" w:rsidRPr="00E350A9">
              <w:rPr>
                <w:rStyle w:val="Hipersaitas"/>
                <w:lang w:val="lt-LT"/>
              </w:rPr>
              <w:t>6.3.4.2.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Elektros tiekimas</w:t>
            </w:r>
            <w:r w:rsidR="00CE0DCC">
              <w:rPr>
                <w:webHidden/>
              </w:rPr>
              <w:tab/>
            </w:r>
            <w:r w:rsidR="00CE0DCC">
              <w:rPr>
                <w:webHidden/>
              </w:rPr>
              <w:fldChar w:fldCharType="begin"/>
            </w:r>
            <w:r w:rsidR="00CE0DCC">
              <w:rPr>
                <w:webHidden/>
              </w:rPr>
              <w:instrText xml:space="preserve"> PAGEREF _Toc458894266 \h </w:instrText>
            </w:r>
            <w:r w:rsidR="00CE0DCC">
              <w:rPr>
                <w:webHidden/>
              </w:rPr>
            </w:r>
            <w:r w:rsidR="00CE0DCC">
              <w:rPr>
                <w:webHidden/>
              </w:rPr>
              <w:fldChar w:fldCharType="separate"/>
            </w:r>
            <w:r w:rsidR="00CE0DCC">
              <w:rPr>
                <w:webHidden/>
              </w:rPr>
              <w:t>82</w:t>
            </w:r>
            <w:r w:rsidR="00CE0DCC">
              <w:rPr>
                <w:webHidden/>
              </w:rPr>
              <w:fldChar w:fldCharType="end"/>
            </w:r>
          </w:hyperlink>
        </w:p>
        <w:p w14:paraId="346AE25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7" w:history="1">
            <w:r w:rsidR="00CE0DCC" w:rsidRPr="00E350A9">
              <w:rPr>
                <w:rStyle w:val="Hipersaitas"/>
                <w:lang w:val="lt-LT"/>
              </w:rPr>
              <w:t>6.3.4.3.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Avarinis ir evakuacinis apšvietimas</w:t>
            </w:r>
            <w:r w:rsidR="00CE0DCC">
              <w:rPr>
                <w:webHidden/>
              </w:rPr>
              <w:tab/>
            </w:r>
            <w:r w:rsidR="00CE0DCC">
              <w:rPr>
                <w:webHidden/>
              </w:rPr>
              <w:fldChar w:fldCharType="begin"/>
            </w:r>
            <w:r w:rsidR="00CE0DCC">
              <w:rPr>
                <w:webHidden/>
              </w:rPr>
              <w:instrText xml:space="preserve"> PAGEREF _Toc458894267 \h </w:instrText>
            </w:r>
            <w:r w:rsidR="00CE0DCC">
              <w:rPr>
                <w:webHidden/>
              </w:rPr>
            </w:r>
            <w:r w:rsidR="00CE0DCC">
              <w:rPr>
                <w:webHidden/>
              </w:rPr>
              <w:fldChar w:fldCharType="separate"/>
            </w:r>
            <w:r w:rsidR="00CE0DCC">
              <w:rPr>
                <w:webHidden/>
              </w:rPr>
              <w:t>82</w:t>
            </w:r>
            <w:r w:rsidR="00CE0DCC">
              <w:rPr>
                <w:webHidden/>
              </w:rPr>
              <w:fldChar w:fldCharType="end"/>
            </w:r>
          </w:hyperlink>
        </w:p>
        <w:p w14:paraId="037B0CB0"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8" w:history="1">
            <w:r w:rsidR="00CE0DCC" w:rsidRPr="00E350A9">
              <w:rPr>
                <w:rStyle w:val="Hipersaitas"/>
                <w:lang w:val="lt-LT"/>
              </w:rPr>
              <w:t>6.3.4.4.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Apsauga nuo žaibo</w:t>
            </w:r>
            <w:r w:rsidR="00CE0DCC">
              <w:rPr>
                <w:webHidden/>
              </w:rPr>
              <w:tab/>
            </w:r>
            <w:r w:rsidR="00CE0DCC">
              <w:rPr>
                <w:webHidden/>
              </w:rPr>
              <w:fldChar w:fldCharType="begin"/>
            </w:r>
            <w:r w:rsidR="00CE0DCC">
              <w:rPr>
                <w:webHidden/>
              </w:rPr>
              <w:instrText xml:space="preserve"> PAGEREF _Toc458894268 \h </w:instrText>
            </w:r>
            <w:r w:rsidR="00CE0DCC">
              <w:rPr>
                <w:webHidden/>
              </w:rPr>
            </w:r>
            <w:r w:rsidR="00CE0DCC">
              <w:rPr>
                <w:webHidden/>
              </w:rPr>
              <w:fldChar w:fldCharType="separate"/>
            </w:r>
            <w:r w:rsidR="00CE0DCC">
              <w:rPr>
                <w:webHidden/>
              </w:rPr>
              <w:t>83</w:t>
            </w:r>
            <w:r w:rsidR="00CE0DCC">
              <w:rPr>
                <w:webHidden/>
              </w:rPr>
              <w:fldChar w:fldCharType="end"/>
            </w:r>
          </w:hyperlink>
        </w:p>
        <w:p w14:paraId="22A27BE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69" w:history="1">
            <w:r w:rsidR="00CE0DCC" w:rsidRPr="00E350A9">
              <w:rPr>
                <w:rStyle w:val="Hipersaitas"/>
                <w:lang w:val="lt-LT"/>
              </w:rPr>
              <w:t>6.3.4.5.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Įžeminimo sistema</w:t>
            </w:r>
            <w:r w:rsidR="00CE0DCC">
              <w:rPr>
                <w:webHidden/>
              </w:rPr>
              <w:tab/>
            </w:r>
            <w:r w:rsidR="00CE0DCC">
              <w:rPr>
                <w:webHidden/>
              </w:rPr>
              <w:fldChar w:fldCharType="begin"/>
            </w:r>
            <w:r w:rsidR="00CE0DCC">
              <w:rPr>
                <w:webHidden/>
              </w:rPr>
              <w:instrText xml:space="preserve"> PAGEREF _Toc458894269 \h </w:instrText>
            </w:r>
            <w:r w:rsidR="00CE0DCC">
              <w:rPr>
                <w:webHidden/>
              </w:rPr>
            </w:r>
            <w:r w:rsidR="00CE0DCC">
              <w:rPr>
                <w:webHidden/>
              </w:rPr>
              <w:fldChar w:fldCharType="separate"/>
            </w:r>
            <w:r w:rsidR="00CE0DCC">
              <w:rPr>
                <w:webHidden/>
              </w:rPr>
              <w:t>83</w:t>
            </w:r>
            <w:r w:rsidR="00CE0DCC">
              <w:rPr>
                <w:webHidden/>
              </w:rPr>
              <w:fldChar w:fldCharType="end"/>
            </w:r>
          </w:hyperlink>
        </w:p>
        <w:p w14:paraId="4E79119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0" w:history="1">
            <w:r w:rsidR="00CE0DCC" w:rsidRPr="00E350A9">
              <w:rPr>
                <w:rStyle w:val="Hipersaitas"/>
                <w:lang w:val="lt-LT"/>
              </w:rPr>
              <w:t>6.3.4.6.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Priešgaisrinė sauga</w:t>
            </w:r>
            <w:r w:rsidR="00CE0DCC">
              <w:rPr>
                <w:webHidden/>
              </w:rPr>
              <w:tab/>
            </w:r>
            <w:r w:rsidR="00CE0DCC">
              <w:rPr>
                <w:webHidden/>
              </w:rPr>
              <w:fldChar w:fldCharType="begin"/>
            </w:r>
            <w:r w:rsidR="00CE0DCC">
              <w:rPr>
                <w:webHidden/>
              </w:rPr>
              <w:instrText xml:space="preserve"> PAGEREF _Toc458894270 \h </w:instrText>
            </w:r>
            <w:r w:rsidR="00CE0DCC">
              <w:rPr>
                <w:webHidden/>
              </w:rPr>
            </w:r>
            <w:r w:rsidR="00CE0DCC">
              <w:rPr>
                <w:webHidden/>
              </w:rPr>
              <w:fldChar w:fldCharType="separate"/>
            </w:r>
            <w:r w:rsidR="00CE0DCC">
              <w:rPr>
                <w:webHidden/>
              </w:rPr>
              <w:t>83</w:t>
            </w:r>
            <w:r w:rsidR="00CE0DCC">
              <w:rPr>
                <w:webHidden/>
              </w:rPr>
              <w:fldChar w:fldCharType="end"/>
            </w:r>
          </w:hyperlink>
        </w:p>
        <w:p w14:paraId="15A45CD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1" w:history="1">
            <w:r w:rsidR="00CE0DCC" w:rsidRPr="00E350A9">
              <w:rPr>
                <w:rStyle w:val="Hipersaitas"/>
                <w:lang w:val="lt-LT"/>
              </w:rPr>
              <w:t>6.3.4.7.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Mechaninė apsauga</w:t>
            </w:r>
            <w:r w:rsidR="00CE0DCC">
              <w:rPr>
                <w:webHidden/>
              </w:rPr>
              <w:tab/>
            </w:r>
            <w:r w:rsidR="00CE0DCC">
              <w:rPr>
                <w:webHidden/>
              </w:rPr>
              <w:fldChar w:fldCharType="begin"/>
            </w:r>
            <w:r w:rsidR="00CE0DCC">
              <w:rPr>
                <w:webHidden/>
              </w:rPr>
              <w:instrText xml:space="preserve"> PAGEREF _Toc458894271 \h </w:instrText>
            </w:r>
            <w:r w:rsidR="00CE0DCC">
              <w:rPr>
                <w:webHidden/>
              </w:rPr>
            </w:r>
            <w:r w:rsidR="00CE0DCC">
              <w:rPr>
                <w:webHidden/>
              </w:rPr>
              <w:fldChar w:fldCharType="separate"/>
            </w:r>
            <w:r w:rsidR="00CE0DCC">
              <w:rPr>
                <w:webHidden/>
              </w:rPr>
              <w:t>83</w:t>
            </w:r>
            <w:r w:rsidR="00CE0DCC">
              <w:rPr>
                <w:webHidden/>
              </w:rPr>
              <w:fldChar w:fldCharType="end"/>
            </w:r>
          </w:hyperlink>
        </w:p>
        <w:p w14:paraId="5D8A8A8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2" w:history="1">
            <w:r w:rsidR="00CE0DCC" w:rsidRPr="00E350A9">
              <w:rPr>
                <w:rStyle w:val="Hipersaitas"/>
                <w:lang w:val="lt-LT"/>
              </w:rPr>
              <w:t>6.3.4.8.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Komercinė apskaita</w:t>
            </w:r>
            <w:r w:rsidR="00CE0DCC">
              <w:rPr>
                <w:webHidden/>
              </w:rPr>
              <w:tab/>
            </w:r>
            <w:r w:rsidR="00CE0DCC">
              <w:rPr>
                <w:webHidden/>
              </w:rPr>
              <w:fldChar w:fldCharType="begin"/>
            </w:r>
            <w:r w:rsidR="00CE0DCC">
              <w:rPr>
                <w:webHidden/>
              </w:rPr>
              <w:instrText xml:space="preserve"> PAGEREF _Toc458894272 \h </w:instrText>
            </w:r>
            <w:r w:rsidR="00CE0DCC">
              <w:rPr>
                <w:webHidden/>
              </w:rPr>
            </w:r>
            <w:r w:rsidR="00CE0DCC">
              <w:rPr>
                <w:webHidden/>
              </w:rPr>
              <w:fldChar w:fldCharType="separate"/>
            </w:r>
            <w:r w:rsidR="00CE0DCC">
              <w:rPr>
                <w:webHidden/>
              </w:rPr>
              <w:t>83</w:t>
            </w:r>
            <w:r w:rsidR="00CE0DCC">
              <w:rPr>
                <w:webHidden/>
              </w:rPr>
              <w:fldChar w:fldCharType="end"/>
            </w:r>
          </w:hyperlink>
        </w:p>
        <w:p w14:paraId="26F168D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3" w:history="1">
            <w:r w:rsidR="00CE0DCC" w:rsidRPr="00E350A9">
              <w:rPr>
                <w:rStyle w:val="Hipersaitas"/>
                <w:lang w:val="lt-LT"/>
              </w:rPr>
              <w:t>6.3.4.9.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apšvietimo sistemos reikalavimai</w:t>
            </w:r>
            <w:r w:rsidR="00CE0DCC">
              <w:rPr>
                <w:webHidden/>
              </w:rPr>
              <w:tab/>
            </w:r>
            <w:r w:rsidR="00CE0DCC">
              <w:rPr>
                <w:webHidden/>
              </w:rPr>
              <w:fldChar w:fldCharType="begin"/>
            </w:r>
            <w:r w:rsidR="00CE0DCC">
              <w:rPr>
                <w:webHidden/>
              </w:rPr>
              <w:instrText xml:space="preserve"> PAGEREF _Toc458894273 \h </w:instrText>
            </w:r>
            <w:r w:rsidR="00CE0DCC">
              <w:rPr>
                <w:webHidden/>
              </w:rPr>
            </w:r>
            <w:r w:rsidR="00CE0DCC">
              <w:rPr>
                <w:webHidden/>
              </w:rPr>
              <w:fldChar w:fldCharType="separate"/>
            </w:r>
            <w:r w:rsidR="00CE0DCC">
              <w:rPr>
                <w:webHidden/>
              </w:rPr>
              <w:t>83</w:t>
            </w:r>
            <w:r w:rsidR="00CE0DCC">
              <w:rPr>
                <w:webHidden/>
              </w:rPr>
              <w:fldChar w:fldCharType="end"/>
            </w:r>
          </w:hyperlink>
        </w:p>
        <w:p w14:paraId="16509784"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4" w:history="1">
            <w:r w:rsidR="00CE0DCC" w:rsidRPr="00E350A9">
              <w:rPr>
                <w:rStyle w:val="Hipersaitas"/>
                <w:lang w:val="lt-LT"/>
              </w:rPr>
              <w:t>6.3.4.10.</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Specialieji elektros tiekimo reikalavimai administracinėms patalpoms</w:t>
            </w:r>
            <w:r w:rsidR="00CE0DCC">
              <w:rPr>
                <w:webHidden/>
              </w:rPr>
              <w:tab/>
            </w:r>
            <w:r w:rsidR="00CE0DCC">
              <w:rPr>
                <w:webHidden/>
              </w:rPr>
              <w:fldChar w:fldCharType="begin"/>
            </w:r>
            <w:r w:rsidR="00CE0DCC">
              <w:rPr>
                <w:webHidden/>
              </w:rPr>
              <w:instrText xml:space="preserve"> PAGEREF _Toc458894274 \h </w:instrText>
            </w:r>
            <w:r w:rsidR="00CE0DCC">
              <w:rPr>
                <w:webHidden/>
              </w:rPr>
            </w:r>
            <w:r w:rsidR="00CE0DCC">
              <w:rPr>
                <w:webHidden/>
              </w:rPr>
              <w:fldChar w:fldCharType="separate"/>
            </w:r>
            <w:r w:rsidR="00CE0DCC">
              <w:rPr>
                <w:webHidden/>
              </w:rPr>
              <w:t>83</w:t>
            </w:r>
            <w:r w:rsidR="00CE0DCC">
              <w:rPr>
                <w:webHidden/>
              </w:rPr>
              <w:fldChar w:fldCharType="end"/>
            </w:r>
          </w:hyperlink>
        </w:p>
        <w:p w14:paraId="2CD1636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5" w:history="1">
            <w:r w:rsidR="00CE0DCC" w:rsidRPr="00E350A9">
              <w:rPr>
                <w:rStyle w:val="Hipersaitas"/>
                <w:lang w:val="lt-LT"/>
              </w:rPr>
              <w:t>6.3.4.11.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Specialieji elektros tiekimo reikalavimai vaikų darželiui</w:t>
            </w:r>
            <w:r w:rsidR="00CE0DCC">
              <w:rPr>
                <w:webHidden/>
              </w:rPr>
              <w:tab/>
            </w:r>
            <w:r w:rsidR="00CE0DCC">
              <w:rPr>
                <w:webHidden/>
              </w:rPr>
              <w:fldChar w:fldCharType="begin"/>
            </w:r>
            <w:r w:rsidR="00CE0DCC">
              <w:rPr>
                <w:webHidden/>
              </w:rPr>
              <w:instrText xml:space="preserve"> PAGEREF _Toc458894275 \h </w:instrText>
            </w:r>
            <w:r w:rsidR="00CE0DCC">
              <w:rPr>
                <w:webHidden/>
              </w:rPr>
            </w:r>
            <w:r w:rsidR="00CE0DCC">
              <w:rPr>
                <w:webHidden/>
              </w:rPr>
              <w:fldChar w:fldCharType="separate"/>
            </w:r>
            <w:r w:rsidR="00CE0DCC">
              <w:rPr>
                <w:webHidden/>
              </w:rPr>
              <w:t>84</w:t>
            </w:r>
            <w:r w:rsidR="00CE0DCC">
              <w:rPr>
                <w:webHidden/>
              </w:rPr>
              <w:fldChar w:fldCharType="end"/>
            </w:r>
          </w:hyperlink>
        </w:p>
        <w:p w14:paraId="77DED54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6" w:history="1">
            <w:r w:rsidR="00CE0DCC" w:rsidRPr="00E350A9">
              <w:rPr>
                <w:rStyle w:val="Hipersaitas"/>
                <w:lang w:val="lt-LT"/>
              </w:rPr>
              <w:t>6.3.4.12.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Specialieji elektros tiekimo reikalavimai bibliotekai</w:t>
            </w:r>
            <w:r w:rsidR="00CE0DCC">
              <w:rPr>
                <w:webHidden/>
              </w:rPr>
              <w:tab/>
            </w:r>
            <w:r w:rsidR="00CE0DCC">
              <w:rPr>
                <w:webHidden/>
              </w:rPr>
              <w:fldChar w:fldCharType="begin"/>
            </w:r>
            <w:r w:rsidR="00CE0DCC">
              <w:rPr>
                <w:webHidden/>
              </w:rPr>
              <w:instrText xml:space="preserve"> PAGEREF _Toc458894276 \h </w:instrText>
            </w:r>
            <w:r w:rsidR="00CE0DCC">
              <w:rPr>
                <w:webHidden/>
              </w:rPr>
            </w:r>
            <w:r w:rsidR="00CE0DCC">
              <w:rPr>
                <w:webHidden/>
              </w:rPr>
              <w:fldChar w:fldCharType="separate"/>
            </w:r>
            <w:r w:rsidR="00CE0DCC">
              <w:rPr>
                <w:webHidden/>
              </w:rPr>
              <w:t>84</w:t>
            </w:r>
            <w:r w:rsidR="00CE0DCC">
              <w:rPr>
                <w:webHidden/>
              </w:rPr>
              <w:fldChar w:fldCharType="end"/>
            </w:r>
          </w:hyperlink>
        </w:p>
        <w:p w14:paraId="3AA82E54"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7" w:history="1">
            <w:r w:rsidR="00CE0DCC" w:rsidRPr="00E350A9">
              <w:rPr>
                <w:rStyle w:val="Hipersaitas"/>
                <w:lang w:val="lt-LT"/>
              </w:rPr>
              <w:t>6.3.4.13.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Specialieji elektros tiekimo reikalavimai nacionaliniam sporto muziejui</w:t>
            </w:r>
            <w:r w:rsidR="00CE0DCC">
              <w:rPr>
                <w:webHidden/>
              </w:rPr>
              <w:tab/>
            </w:r>
            <w:r w:rsidR="00CE0DCC">
              <w:rPr>
                <w:webHidden/>
              </w:rPr>
              <w:fldChar w:fldCharType="begin"/>
            </w:r>
            <w:r w:rsidR="00CE0DCC">
              <w:rPr>
                <w:webHidden/>
              </w:rPr>
              <w:instrText xml:space="preserve"> PAGEREF _Toc458894277 \h </w:instrText>
            </w:r>
            <w:r w:rsidR="00CE0DCC">
              <w:rPr>
                <w:webHidden/>
              </w:rPr>
            </w:r>
            <w:r w:rsidR="00CE0DCC">
              <w:rPr>
                <w:webHidden/>
              </w:rPr>
              <w:fldChar w:fldCharType="separate"/>
            </w:r>
            <w:r w:rsidR="00CE0DCC">
              <w:rPr>
                <w:webHidden/>
              </w:rPr>
              <w:t>84</w:t>
            </w:r>
            <w:r w:rsidR="00CE0DCC">
              <w:rPr>
                <w:webHidden/>
              </w:rPr>
              <w:fldChar w:fldCharType="end"/>
            </w:r>
          </w:hyperlink>
        </w:p>
        <w:p w14:paraId="61060EF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78" w:history="1">
            <w:r w:rsidR="00CE0DCC" w:rsidRPr="00E350A9">
              <w:rPr>
                <w:rStyle w:val="Hipersaitas"/>
                <w:lang w:val="lt-LT"/>
              </w:rPr>
              <w:t>6.3.4.14.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Transporto priemonių stovėjimo zona</w:t>
            </w:r>
            <w:r w:rsidR="00CE0DCC">
              <w:rPr>
                <w:webHidden/>
              </w:rPr>
              <w:tab/>
            </w:r>
            <w:r w:rsidR="00CE0DCC">
              <w:rPr>
                <w:webHidden/>
              </w:rPr>
              <w:fldChar w:fldCharType="begin"/>
            </w:r>
            <w:r w:rsidR="00CE0DCC">
              <w:rPr>
                <w:webHidden/>
              </w:rPr>
              <w:instrText xml:space="preserve"> PAGEREF _Toc458894278 \h </w:instrText>
            </w:r>
            <w:r w:rsidR="00CE0DCC">
              <w:rPr>
                <w:webHidden/>
              </w:rPr>
            </w:r>
            <w:r w:rsidR="00CE0DCC">
              <w:rPr>
                <w:webHidden/>
              </w:rPr>
              <w:fldChar w:fldCharType="separate"/>
            </w:r>
            <w:r w:rsidR="00CE0DCC">
              <w:rPr>
                <w:webHidden/>
              </w:rPr>
              <w:t>85</w:t>
            </w:r>
            <w:r w:rsidR="00CE0DCC">
              <w:rPr>
                <w:webHidden/>
              </w:rPr>
              <w:fldChar w:fldCharType="end"/>
            </w:r>
          </w:hyperlink>
        </w:p>
        <w:p w14:paraId="40796B1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79" w:history="1">
            <w:r w:rsidR="00CE0DCC" w:rsidRPr="00E350A9">
              <w:rPr>
                <w:rStyle w:val="Hipersaitas"/>
                <w:b/>
                <w:lang w:val="lt-LT"/>
              </w:rPr>
              <w:t>6.3.5.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Saugumo sistemų reikalavimai Daugiafunkciame komplekse</w:t>
            </w:r>
            <w:r w:rsidR="00CE0DCC">
              <w:rPr>
                <w:webHidden/>
              </w:rPr>
              <w:tab/>
            </w:r>
            <w:r w:rsidR="00CE0DCC">
              <w:rPr>
                <w:webHidden/>
              </w:rPr>
              <w:fldChar w:fldCharType="begin"/>
            </w:r>
            <w:r w:rsidR="00CE0DCC">
              <w:rPr>
                <w:webHidden/>
              </w:rPr>
              <w:instrText xml:space="preserve"> PAGEREF _Toc458894279 \h </w:instrText>
            </w:r>
            <w:r w:rsidR="00CE0DCC">
              <w:rPr>
                <w:webHidden/>
              </w:rPr>
            </w:r>
            <w:r w:rsidR="00CE0DCC">
              <w:rPr>
                <w:webHidden/>
              </w:rPr>
              <w:fldChar w:fldCharType="separate"/>
            </w:r>
            <w:r w:rsidR="00CE0DCC">
              <w:rPr>
                <w:webHidden/>
              </w:rPr>
              <w:t>85</w:t>
            </w:r>
            <w:r w:rsidR="00CE0DCC">
              <w:rPr>
                <w:webHidden/>
              </w:rPr>
              <w:fldChar w:fldCharType="end"/>
            </w:r>
          </w:hyperlink>
        </w:p>
        <w:p w14:paraId="0D0DCB7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0" w:history="1">
            <w:r w:rsidR="00CE0DCC" w:rsidRPr="00E350A9">
              <w:rPr>
                <w:rStyle w:val="Hipersaitas"/>
                <w:lang w:val="lt-LT"/>
              </w:rPr>
              <w:t>6.3.5.1.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Įėjimo kontrolė ir bilietų sistemos</w:t>
            </w:r>
            <w:r w:rsidR="00CE0DCC">
              <w:rPr>
                <w:webHidden/>
              </w:rPr>
              <w:tab/>
            </w:r>
            <w:r w:rsidR="00CE0DCC">
              <w:rPr>
                <w:webHidden/>
              </w:rPr>
              <w:fldChar w:fldCharType="begin"/>
            </w:r>
            <w:r w:rsidR="00CE0DCC">
              <w:rPr>
                <w:webHidden/>
              </w:rPr>
              <w:instrText xml:space="preserve"> PAGEREF _Toc458894280 \h </w:instrText>
            </w:r>
            <w:r w:rsidR="00CE0DCC">
              <w:rPr>
                <w:webHidden/>
              </w:rPr>
            </w:r>
            <w:r w:rsidR="00CE0DCC">
              <w:rPr>
                <w:webHidden/>
              </w:rPr>
              <w:fldChar w:fldCharType="separate"/>
            </w:r>
            <w:r w:rsidR="00CE0DCC">
              <w:rPr>
                <w:webHidden/>
              </w:rPr>
              <w:t>85</w:t>
            </w:r>
            <w:r w:rsidR="00CE0DCC">
              <w:rPr>
                <w:webHidden/>
              </w:rPr>
              <w:fldChar w:fldCharType="end"/>
            </w:r>
          </w:hyperlink>
        </w:p>
        <w:p w14:paraId="6542541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1" w:history="1">
            <w:r w:rsidR="00CE0DCC" w:rsidRPr="00E350A9">
              <w:rPr>
                <w:rStyle w:val="Hipersaitas"/>
                <w:lang w:val="lt-LT"/>
              </w:rPr>
              <w:t>6.3.5.2.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Stebėjimas vaizdo kameromis</w:t>
            </w:r>
            <w:r w:rsidR="00CE0DCC">
              <w:rPr>
                <w:webHidden/>
              </w:rPr>
              <w:tab/>
            </w:r>
            <w:r w:rsidR="00CE0DCC">
              <w:rPr>
                <w:webHidden/>
              </w:rPr>
              <w:fldChar w:fldCharType="begin"/>
            </w:r>
            <w:r w:rsidR="00CE0DCC">
              <w:rPr>
                <w:webHidden/>
              </w:rPr>
              <w:instrText xml:space="preserve"> PAGEREF _Toc458894281 \h </w:instrText>
            </w:r>
            <w:r w:rsidR="00CE0DCC">
              <w:rPr>
                <w:webHidden/>
              </w:rPr>
            </w:r>
            <w:r w:rsidR="00CE0DCC">
              <w:rPr>
                <w:webHidden/>
              </w:rPr>
              <w:fldChar w:fldCharType="separate"/>
            </w:r>
            <w:r w:rsidR="00CE0DCC">
              <w:rPr>
                <w:webHidden/>
              </w:rPr>
              <w:t>86</w:t>
            </w:r>
            <w:r w:rsidR="00CE0DCC">
              <w:rPr>
                <w:webHidden/>
              </w:rPr>
              <w:fldChar w:fldCharType="end"/>
            </w:r>
          </w:hyperlink>
        </w:p>
        <w:p w14:paraId="3CA1C0D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2" w:history="1">
            <w:r w:rsidR="00CE0DCC" w:rsidRPr="00E350A9">
              <w:rPr>
                <w:rStyle w:val="Hipersaitas"/>
                <w:lang w:val="lt-LT"/>
              </w:rPr>
              <w:t>6.3.5.3.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Veikimo reikalavimai</w:t>
            </w:r>
            <w:r w:rsidR="00CE0DCC">
              <w:rPr>
                <w:webHidden/>
              </w:rPr>
              <w:tab/>
            </w:r>
            <w:r w:rsidR="00CE0DCC">
              <w:rPr>
                <w:webHidden/>
              </w:rPr>
              <w:fldChar w:fldCharType="begin"/>
            </w:r>
            <w:r w:rsidR="00CE0DCC">
              <w:rPr>
                <w:webHidden/>
              </w:rPr>
              <w:instrText xml:space="preserve"> PAGEREF _Toc458894282 \h </w:instrText>
            </w:r>
            <w:r w:rsidR="00CE0DCC">
              <w:rPr>
                <w:webHidden/>
              </w:rPr>
            </w:r>
            <w:r w:rsidR="00CE0DCC">
              <w:rPr>
                <w:webHidden/>
              </w:rPr>
              <w:fldChar w:fldCharType="separate"/>
            </w:r>
            <w:r w:rsidR="00CE0DCC">
              <w:rPr>
                <w:webHidden/>
              </w:rPr>
              <w:t>86</w:t>
            </w:r>
            <w:r w:rsidR="00CE0DCC">
              <w:rPr>
                <w:webHidden/>
              </w:rPr>
              <w:fldChar w:fldCharType="end"/>
            </w:r>
          </w:hyperlink>
        </w:p>
        <w:p w14:paraId="2470C07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3" w:history="1">
            <w:r w:rsidR="00CE0DCC" w:rsidRPr="00E350A9">
              <w:rPr>
                <w:rStyle w:val="Hipersaitas"/>
                <w:lang w:val="lt-LT"/>
              </w:rPr>
              <w:t>6.3.5.4.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Vaizdų gavimas</w:t>
            </w:r>
            <w:r w:rsidR="00CE0DCC">
              <w:rPr>
                <w:webHidden/>
              </w:rPr>
              <w:tab/>
            </w:r>
            <w:r w:rsidR="00CE0DCC">
              <w:rPr>
                <w:webHidden/>
              </w:rPr>
              <w:fldChar w:fldCharType="begin"/>
            </w:r>
            <w:r w:rsidR="00CE0DCC">
              <w:rPr>
                <w:webHidden/>
              </w:rPr>
              <w:instrText xml:space="preserve"> PAGEREF _Toc458894283 \h </w:instrText>
            </w:r>
            <w:r w:rsidR="00CE0DCC">
              <w:rPr>
                <w:webHidden/>
              </w:rPr>
            </w:r>
            <w:r w:rsidR="00CE0DCC">
              <w:rPr>
                <w:webHidden/>
              </w:rPr>
              <w:fldChar w:fldCharType="separate"/>
            </w:r>
            <w:r w:rsidR="00CE0DCC">
              <w:rPr>
                <w:webHidden/>
              </w:rPr>
              <w:t>86</w:t>
            </w:r>
            <w:r w:rsidR="00CE0DCC">
              <w:rPr>
                <w:webHidden/>
              </w:rPr>
              <w:fldChar w:fldCharType="end"/>
            </w:r>
          </w:hyperlink>
        </w:p>
        <w:p w14:paraId="149386F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4" w:history="1">
            <w:r w:rsidR="00CE0DCC" w:rsidRPr="00E350A9">
              <w:rPr>
                <w:rStyle w:val="Hipersaitas"/>
                <w:lang w:val="lt-LT"/>
              </w:rPr>
              <w:t>6.3.5.5.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Perdavimo priemonės</w:t>
            </w:r>
            <w:r w:rsidR="00CE0DCC">
              <w:rPr>
                <w:webHidden/>
              </w:rPr>
              <w:tab/>
            </w:r>
            <w:r w:rsidR="00CE0DCC">
              <w:rPr>
                <w:webHidden/>
              </w:rPr>
              <w:fldChar w:fldCharType="begin"/>
            </w:r>
            <w:r w:rsidR="00CE0DCC">
              <w:rPr>
                <w:webHidden/>
              </w:rPr>
              <w:instrText xml:space="preserve"> PAGEREF _Toc458894284 \h </w:instrText>
            </w:r>
            <w:r w:rsidR="00CE0DCC">
              <w:rPr>
                <w:webHidden/>
              </w:rPr>
            </w:r>
            <w:r w:rsidR="00CE0DCC">
              <w:rPr>
                <w:webHidden/>
              </w:rPr>
              <w:fldChar w:fldCharType="separate"/>
            </w:r>
            <w:r w:rsidR="00CE0DCC">
              <w:rPr>
                <w:webHidden/>
              </w:rPr>
              <w:t>87</w:t>
            </w:r>
            <w:r w:rsidR="00CE0DCC">
              <w:rPr>
                <w:webHidden/>
              </w:rPr>
              <w:fldChar w:fldCharType="end"/>
            </w:r>
          </w:hyperlink>
        </w:p>
        <w:p w14:paraId="7AACA7D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5" w:history="1">
            <w:r w:rsidR="00CE0DCC" w:rsidRPr="00E350A9">
              <w:rPr>
                <w:rStyle w:val="Hipersaitas"/>
                <w:lang w:val="lt-LT"/>
              </w:rPr>
              <w:t>6.3.5.6.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Šifravimas</w:t>
            </w:r>
            <w:r w:rsidR="00CE0DCC">
              <w:rPr>
                <w:webHidden/>
              </w:rPr>
              <w:tab/>
            </w:r>
            <w:r w:rsidR="00CE0DCC">
              <w:rPr>
                <w:webHidden/>
              </w:rPr>
              <w:fldChar w:fldCharType="begin"/>
            </w:r>
            <w:r w:rsidR="00CE0DCC">
              <w:rPr>
                <w:webHidden/>
              </w:rPr>
              <w:instrText xml:space="preserve"> PAGEREF _Toc458894285 \h </w:instrText>
            </w:r>
            <w:r w:rsidR="00CE0DCC">
              <w:rPr>
                <w:webHidden/>
              </w:rPr>
            </w:r>
            <w:r w:rsidR="00CE0DCC">
              <w:rPr>
                <w:webHidden/>
              </w:rPr>
              <w:fldChar w:fldCharType="separate"/>
            </w:r>
            <w:r w:rsidR="00CE0DCC">
              <w:rPr>
                <w:webHidden/>
              </w:rPr>
              <w:t>87</w:t>
            </w:r>
            <w:r w:rsidR="00CE0DCC">
              <w:rPr>
                <w:webHidden/>
              </w:rPr>
              <w:fldChar w:fldCharType="end"/>
            </w:r>
          </w:hyperlink>
        </w:p>
        <w:p w14:paraId="4CB09AB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6" w:history="1">
            <w:r w:rsidR="00CE0DCC" w:rsidRPr="00E350A9">
              <w:rPr>
                <w:rStyle w:val="Hipersaitas"/>
                <w:lang w:val="lt-LT"/>
              </w:rPr>
              <w:t>6.3.5.7.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Sąsajos</w:t>
            </w:r>
            <w:r w:rsidR="00CE0DCC">
              <w:rPr>
                <w:webHidden/>
              </w:rPr>
              <w:tab/>
            </w:r>
            <w:r w:rsidR="00CE0DCC">
              <w:rPr>
                <w:webHidden/>
              </w:rPr>
              <w:fldChar w:fldCharType="begin"/>
            </w:r>
            <w:r w:rsidR="00CE0DCC">
              <w:rPr>
                <w:webHidden/>
              </w:rPr>
              <w:instrText xml:space="preserve"> PAGEREF _Toc458894286 \h </w:instrText>
            </w:r>
            <w:r w:rsidR="00CE0DCC">
              <w:rPr>
                <w:webHidden/>
              </w:rPr>
            </w:r>
            <w:r w:rsidR="00CE0DCC">
              <w:rPr>
                <w:webHidden/>
              </w:rPr>
              <w:fldChar w:fldCharType="separate"/>
            </w:r>
            <w:r w:rsidR="00CE0DCC">
              <w:rPr>
                <w:webHidden/>
              </w:rPr>
              <w:t>87</w:t>
            </w:r>
            <w:r w:rsidR="00CE0DCC">
              <w:rPr>
                <w:webHidden/>
              </w:rPr>
              <w:fldChar w:fldCharType="end"/>
            </w:r>
          </w:hyperlink>
        </w:p>
        <w:p w14:paraId="2E2CE2DC"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7" w:history="1">
            <w:r w:rsidR="00CE0DCC" w:rsidRPr="00E350A9">
              <w:rPr>
                <w:rStyle w:val="Hipersaitas"/>
                <w:lang w:val="lt-LT"/>
              </w:rPr>
              <w:t>6.3.5.8.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Gaisro signalizacija</w:t>
            </w:r>
            <w:r w:rsidR="00CE0DCC">
              <w:rPr>
                <w:webHidden/>
              </w:rPr>
              <w:tab/>
            </w:r>
            <w:r w:rsidR="00CE0DCC">
              <w:rPr>
                <w:webHidden/>
              </w:rPr>
              <w:fldChar w:fldCharType="begin"/>
            </w:r>
            <w:r w:rsidR="00CE0DCC">
              <w:rPr>
                <w:webHidden/>
              </w:rPr>
              <w:instrText xml:space="preserve"> PAGEREF _Toc458894287 \h </w:instrText>
            </w:r>
            <w:r w:rsidR="00CE0DCC">
              <w:rPr>
                <w:webHidden/>
              </w:rPr>
            </w:r>
            <w:r w:rsidR="00CE0DCC">
              <w:rPr>
                <w:webHidden/>
              </w:rPr>
              <w:fldChar w:fldCharType="separate"/>
            </w:r>
            <w:r w:rsidR="00CE0DCC">
              <w:rPr>
                <w:webHidden/>
              </w:rPr>
              <w:t>87</w:t>
            </w:r>
            <w:r w:rsidR="00CE0DCC">
              <w:rPr>
                <w:webHidden/>
              </w:rPr>
              <w:fldChar w:fldCharType="end"/>
            </w:r>
          </w:hyperlink>
        </w:p>
        <w:p w14:paraId="0B07CD1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8" w:history="1">
            <w:r w:rsidR="00CE0DCC" w:rsidRPr="00E350A9">
              <w:rPr>
                <w:rStyle w:val="Hipersaitas"/>
                <w:lang w:val="lt-LT"/>
              </w:rPr>
              <w:t>6.3.5.9.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Apsauginė garso sistema (AGS)</w:t>
            </w:r>
            <w:r w:rsidR="00CE0DCC">
              <w:rPr>
                <w:webHidden/>
              </w:rPr>
              <w:tab/>
            </w:r>
            <w:r w:rsidR="00CE0DCC">
              <w:rPr>
                <w:webHidden/>
              </w:rPr>
              <w:fldChar w:fldCharType="begin"/>
            </w:r>
            <w:r w:rsidR="00CE0DCC">
              <w:rPr>
                <w:webHidden/>
              </w:rPr>
              <w:instrText xml:space="preserve"> PAGEREF _Toc458894288 \h </w:instrText>
            </w:r>
            <w:r w:rsidR="00CE0DCC">
              <w:rPr>
                <w:webHidden/>
              </w:rPr>
            </w:r>
            <w:r w:rsidR="00CE0DCC">
              <w:rPr>
                <w:webHidden/>
              </w:rPr>
              <w:fldChar w:fldCharType="separate"/>
            </w:r>
            <w:r w:rsidR="00CE0DCC">
              <w:rPr>
                <w:webHidden/>
              </w:rPr>
              <w:t>88</w:t>
            </w:r>
            <w:r w:rsidR="00CE0DCC">
              <w:rPr>
                <w:webHidden/>
              </w:rPr>
              <w:fldChar w:fldCharType="end"/>
            </w:r>
          </w:hyperlink>
        </w:p>
        <w:p w14:paraId="4554BE6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89" w:history="1">
            <w:r w:rsidR="00CE0DCC" w:rsidRPr="00E350A9">
              <w:rPr>
                <w:rStyle w:val="Hipersaitas"/>
                <w:lang w:val="lt-LT"/>
              </w:rPr>
              <w:t>6.3.5.10.</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Įsilaužimo signalizacija</w:t>
            </w:r>
            <w:r w:rsidR="00CE0DCC">
              <w:rPr>
                <w:webHidden/>
              </w:rPr>
              <w:tab/>
            </w:r>
            <w:r w:rsidR="00CE0DCC">
              <w:rPr>
                <w:webHidden/>
              </w:rPr>
              <w:fldChar w:fldCharType="begin"/>
            </w:r>
            <w:r w:rsidR="00CE0DCC">
              <w:rPr>
                <w:webHidden/>
              </w:rPr>
              <w:instrText xml:space="preserve"> PAGEREF _Toc458894289 \h </w:instrText>
            </w:r>
            <w:r w:rsidR="00CE0DCC">
              <w:rPr>
                <w:webHidden/>
              </w:rPr>
            </w:r>
            <w:r w:rsidR="00CE0DCC">
              <w:rPr>
                <w:webHidden/>
              </w:rPr>
              <w:fldChar w:fldCharType="separate"/>
            </w:r>
            <w:r w:rsidR="00CE0DCC">
              <w:rPr>
                <w:webHidden/>
              </w:rPr>
              <w:t>88</w:t>
            </w:r>
            <w:r w:rsidR="00CE0DCC">
              <w:rPr>
                <w:webHidden/>
              </w:rPr>
              <w:fldChar w:fldCharType="end"/>
            </w:r>
          </w:hyperlink>
        </w:p>
        <w:p w14:paraId="5F1972B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0" w:history="1">
            <w:r w:rsidR="00CE0DCC" w:rsidRPr="00E350A9">
              <w:rPr>
                <w:rStyle w:val="Hipersaitas"/>
                <w:lang w:val="lt-LT"/>
              </w:rPr>
              <w:t>6.3.5.11.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Skambučių sistema</w:t>
            </w:r>
            <w:r w:rsidR="00CE0DCC">
              <w:rPr>
                <w:webHidden/>
              </w:rPr>
              <w:tab/>
            </w:r>
            <w:r w:rsidR="00CE0DCC">
              <w:rPr>
                <w:webHidden/>
              </w:rPr>
              <w:fldChar w:fldCharType="begin"/>
            </w:r>
            <w:r w:rsidR="00CE0DCC">
              <w:rPr>
                <w:webHidden/>
              </w:rPr>
              <w:instrText xml:space="preserve"> PAGEREF _Toc458894290 \h </w:instrText>
            </w:r>
            <w:r w:rsidR="00CE0DCC">
              <w:rPr>
                <w:webHidden/>
              </w:rPr>
            </w:r>
            <w:r w:rsidR="00CE0DCC">
              <w:rPr>
                <w:webHidden/>
              </w:rPr>
              <w:fldChar w:fldCharType="separate"/>
            </w:r>
            <w:r w:rsidR="00CE0DCC">
              <w:rPr>
                <w:webHidden/>
              </w:rPr>
              <w:t>88</w:t>
            </w:r>
            <w:r w:rsidR="00CE0DCC">
              <w:rPr>
                <w:webHidden/>
              </w:rPr>
              <w:fldChar w:fldCharType="end"/>
            </w:r>
          </w:hyperlink>
        </w:p>
        <w:p w14:paraId="6E520B7A"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291" w:history="1">
            <w:r w:rsidR="00CE0DCC" w:rsidRPr="00E350A9">
              <w:rPr>
                <w:rStyle w:val="Hipersaitas"/>
                <w:b/>
                <w:lang w:val="lt-LT"/>
              </w:rPr>
              <w:t>6.3.6.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Žemos įtampos sistemų reikalavimai</w:t>
            </w:r>
            <w:r w:rsidR="00CE0DCC">
              <w:rPr>
                <w:webHidden/>
              </w:rPr>
              <w:tab/>
            </w:r>
            <w:r w:rsidR="00CE0DCC">
              <w:rPr>
                <w:webHidden/>
              </w:rPr>
              <w:fldChar w:fldCharType="begin"/>
            </w:r>
            <w:r w:rsidR="00CE0DCC">
              <w:rPr>
                <w:webHidden/>
              </w:rPr>
              <w:instrText xml:space="preserve"> PAGEREF _Toc458894291 \h </w:instrText>
            </w:r>
            <w:r w:rsidR="00CE0DCC">
              <w:rPr>
                <w:webHidden/>
              </w:rPr>
            </w:r>
            <w:r w:rsidR="00CE0DCC">
              <w:rPr>
                <w:webHidden/>
              </w:rPr>
              <w:fldChar w:fldCharType="separate"/>
            </w:r>
            <w:r w:rsidR="00CE0DCC">
              <w:rPr>
                <w:webHidden/>
              </w:rPr>
              <w:t>88</w:t>
            </w:r>
            <w:r w:rsidR="00CE0DCC">
              <w:rPr>
                <w:webHidden/>
              </w:rPr>
              <w:fldChar w:fldCharType="end"/>
            </w:r>
          </w:hyperlink>
        </w:p>
        <w:p w14:paraId="5C8F27F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2" w:history="1">
            <w:r w:rsidR="00CE0DCC" w:rsidRPr="00E350A9">
              <w:rPr>
                <w:rStyle w:val="Hipersaitas"/>
                <w:lang w:val="lt-LT"/>
              </w:rPr>
              <w:t>6.3.6.1.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Bendrieji reikalavimai</w:t>
            </w:r>
            <w:r w:rsidR="00CE0DCC">
              <w:rPr>
                <w:webHidden/>
              </w:rPr>
              <w:tab/>
            </w:r>
            <w:r w:rsidR="00CE0DCC">
              <w:rPr>
                <w:webHidden/>
              </w:rPr>
              <w:fldChar w:fldCharType="begin"/>
            </w:r>
            <w:r w:rsidR="00CE0DCC">
              <w:rPr>
                <w:webHidden/>
              </w:rPr>
              <w:instrText xml:space="preserve"> PAGEREF _Toc458894292 \h </w:instrText>
            </w:r>
            <w:r w:rsidR="00CE0DCC">
              <w:rPr>
                <w:webHidden/>
              </w:rPr>
            </w:r>
            <w:r w:rsidR="00CE0DCC">
              <w:rPr>
                <w:webHidden/>
              </w:rPr>
              <w:fldChar w:fldCharType="separate"/>
            </w:r>
            <w:r w:rsidR="00CE0DCC">
              <w:rPr>
                <w:webHidden/>
              </w:rPr>
              <w:t>88</w:t>
            </w:r>
            <w:r w:rsidR="00CE0DCC">
              <w:rPr>
                <w:webHidden/>
              </w:rPr>
              <w:fldChar w:fldCharType="end"/>
            </w:r>
          </w:hyperlink>
        </w:p>
        <w:p w14:paraId="7AFD87F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3" w:history="1">
            <w:r w:rsidR="00CE0DCC" w:rsidRPr="00E350A9">
              <w:rPr>
                <w:rStyle w:val="Hipersaitas"/>
                <w:lang w:val="lt-LT"/>
              </w:rPr>
              <w:t>6.3.6.2.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Vaikų darželis</w:t>
            </w:r>
            <w:r w:rsidR="00CE0DCC">
              <w:rPr>
                <w:webHidden/>
              </w:rPr>
              <w:tab/>
            </w:r>
            <w:r w:rsidR="00CE0DCC">
              <w:rPr>
                <w:webHidden/>
              </w:rPr>
              <w:fldChar w:fldCharType="begin"/>
            </w:r>
            <w:r w:rsidR="00CE0DCC">
              <w:rPr>
                <w:webHidden/>
              </w:rPr>
              <w:instrText xml:space="preserve"> PAGEREF _Toc458894293 \h </w:instrText>
            </w:r>
            <w:r w:rsidR="00CE0DCC">
              <w:rPr>
                <w:webHidden/>
              </w:rPr>
            </w:r>
            <w:r w:rsidR="00CE0DCC">
              <w:rPr>
                <w:webHidden/>
              </w:rPr>
              <w:fldChar w:fldCharType="separate"/>
            </w:r>
            <w:r w:rsidR="00CE0DCC">
              <w:rPr>
                <w:webHidden/>
              </w:rPr>
              <w:t>88</w:t>
            </w:r>
            <w:r w:rsidR="00CE0DCC">
              <w:rPr>
                <w:webHidden/>
              </w:rPr>
              <w:fldChar w:fldCharType="end"/>
            </w:r>
          </w:hyperlink>
        </w:p>
        <w:p w14:paraId="6B553ED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4" w:history="1">
            <w:r w:rsidR="00CE0DCC" w:rsidRPr="00E350A9">
              <w:rPr>
                <w:rStyle w:val="Hipersaitas"/>
                <w:lang w:val="lt-LT"/>
              </w:rPr>
              <w:t>6.3.6.3.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Biblioteka</w:t>
            </w:r>
            <w:r w:rsidR="00CE0DCC">
              <w:rPr>
                <w:webHidden/>
              </w:rPr>
              <w:tab/>
            </w:r>
            <w:r w:rsidR="00CE0DCC">
              <w:rPr>
                <w:webHidden/>
              </w:rPr>
              <w:fldChar w:fldCharType="begin"/>
            </w:r>
            <w:r w:rsidR="00CE0DCC">
              <w:rPr>
                <w:webHidden/>
              </w:rPr>
              <w:instrText xml:space="preserve"> PAGEREF _Toc458894294 \h </w:instrText>
            </w:r>
            <w:r w:rsidR="00CE0DCC">
              <w:rPr>
                <w:webHidden/>
              </w:rPr>
            </w:r>
            <w:r w:rsidR="00CE0DCC">
              <w:rPr>
                <w:webHidden/>
              </w:rPr>
              <w:fldChar w:fldCharType="separate"/>
            </w:r>
            <w:r w:rsidR="00CE0DCC">
              <w:rPr>
                <w:webHidden/>
              </w:rPr>
              <w:t>89</w:t>
            </w:r>
            <w:r w:rsidR="00CE0DCC">
              <w:rPr>
                <w:webHidden/>
              </w:rPr>
              <w:fldChar w:fldCharType="end"/>
            </w:r>
          </w:hyperlink>
        </w:p>
        <w:p w14:paraId="40593FC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5" w:history="1">
            <w:r w:rsidR="00CE0DCC" w:rsidRPr="00E350A9">
              <w:rPr>
                <w:rStyle w:val="Hipersaitas"/>
                <w:lang w:val="lt-LT"/>
              </w:rPr>
              <w:t>6.3.6.4.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Nacionalinis sporto muziejus</w:t>
            </w:r>
            <w:r w:rsidR="00CE0DCC">
              <w:rPr>
                <w:webHidden/>
              </w:rPr>
              <w:tab/>
            </w:r>
            <w:r w:rsidR="00CE0DCC">
              <w:rPr>
                <w:webHidden/>
              </w:rPr>
              <w:fldChar w:fldCharType="begin"/>
            </w:r>
            <w:r w:rsidR="00CE0DCC">
              <w:rPr>
                <w:webHidden/>
              </w:rPr>
              <w:instrText xml:space="preserve"> PAGEREF _Toc458894295 \h </w:instrText>
            </w:r>
            <w:r w:rsidR="00CE0DCC">
              <w:rPr>
                <w:webHidden/>
              </w:rPr>
            </w:r>
            <w:r w:rsidR="00CE0DCC">
              <w:rPr>
                <w:webHidden/>
              </w:rPr>
              <w:fldChar w:fldCharType="separate"/>
            </w:r>
            <w:r w:rsidR="00CE0DCC">
              <w:rPr>
                <w:webHidden/>
              </w:rPr>
              <w:t>89</w:t>
            </w:r>
            <w:r w:rsidR="00CE0DCC">
              <w:rPr>
                <w:webHidden/>
              </w:rPr>
              <w:fldChar w:fldCharType="end"/>
            </w:r>
          </w:hyperlink>
        </w:p>
        <w:p w14:paraId="3AF0CEF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6" w:history="1">
            <w:r w:rsidR="00CE0DCC" w:rsidRPr="00E350A9">
              <w:rPr>
                <w:rStyle w:val="Hipersaitas"/>
                <w:lang w:val="lt-LT"/>
              </w:rPr>
              <w:t>6.3.6.5.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Multimedijos tinklai (balso, duomenų, vaizdo)</w:t>
            </w:r>
            <w:r w:rsidR="00CE0DCC">
              <w:rPr>
                <w:webHidden/>
              </w:rPr>
              <w:tab/>
            </w:r>
            <w:r w:rsidR="00CE0DCC">
              <w:rPr>
                <w:webHidden/>
              </w:rPr>
              <w:fldChar w:fldCharType="begin"/>
            </w:r>
            <w:r w:rsidR="00CE0DCC">
              <w:rPr>
                <w:webHidden/>
              </w:rPr>
              <w:instrText xml:space="preserve"> PAGEREF _Toc458894296 \h </w:instrText>
            </w:r>
            <w:r w:rsidR="00CE0DCC">
              <w:rPr>
                <w:webHidden/>
              </w:rPr>
            </w:r>
            <w:r w:rsidR="00CE0DCC">
              <w:rPr>
                <w:webHidden/>
              </w:rPr>
              <w:fldChar w:fldCharType="separate"/>
            </w:r>
            <w:r w:rsidR="00CE0DCC">
              <w:rPr>
                <w:webHidden/>
              </w:rPr>
              <w:t>89</w:t>
            </w:r>
            <w:r w:rsidR="00CE0DCC">
              <w:rPr>
                <w:webHidden/>
              </w:rPr>
              <w:fldChar w:fldCharType="end"/>
            </w:r>
          </w:hyperlink>
        </w:p>
        <w:p w14:paraId="4340EED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7" w:history="1">
            <w:r w:rsidR="00CE0DCC" w:rsidRPr="00E350A9">
              <w:rPr>
                <w:rStyle w:val="Hipersaitas"/>
                <w:lang w:val="lt-LT"/>
              </w:rPr>
              <w:t>6.3.6.6.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Radijo ryšiai ir belaidis („Wi-Fi“) tinklas</w:t>
            </w:r>
            <w:r w:rsidR="00CE0DCC">
              <w:rPr>
                <w:webHidden/>
              </w:rPr>
              <w:tab/>
            </w:r>
            <w:r w:rsidR="00CE0DCC">
              <w:rPr>
                <w:webHidden/>
              </w:rPr>
              <w:fldChar w:fldCharType="begin"/>
            </w:r>
            <w:r w:rsidR="00CE0DCC">
              <w:rPr>
                <w:webHidden/>
              </w:rPr>
              <w:instrText xml:space="preserve"> PAGEREF _Toc458894297 \h </w:instrText>
            </w:r>
            <w:r w:rsidR="00CE0DCC">
              <w:rPr>
                <w:webHidden/>
              </w:rPr>
            </w:r>
            <w:r w:rsidR="00CE0DCC">
              <w:rPr>
                <w:webHidden/>
              </w:rPr>
              <w:fldChar w:fldCharType="separate"/>
            </w:r>
            <w:r w:rsidR="00CE0DCC">
              <w:rPr>
                <w:webHidden/>
              </w:rPr>
              <w:t>89</w:t>
            </w:r>
            <w:r w:rsidR="00CE0DCC">
              <w:rPr>
                <w:webHidden/>
              </w:rPr>
              <w:fldChar w:fldCharType="end"/>
            </w:r>
          </w:hyperlink>
        </w:p>
        <w:p w14:paraId="2D17736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8" w:history="1">
            <w:r w:rsidR="00CE0DCC" w:rsidRPr="00E350A9">
              <w:rPr>
                <w:rStyle w:val="Hipersaitas"/>
                <w:lang w:val="lt-LT"/>
              </w:rPr>
              <w:t>6.3.6.7.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Belaidės sistemos išdėstymas ir aprėptis</w:t>
            </w:r>
            <w:r w:rsidR="00CE0DCC">
              <w:rPr>
                <w:webHidden/>
              </w:rPr>
              <w:tab/>
            </w:r>
            <w:r w:rsidR="00CE0DCC">
              <w:rPr>
                <w:webHidden/>
              </w:rPr>
              <w:fldChar w:fldCharType="begin"/>
            </w:r>
            <w:r w:rsidR="00CE0DCC">
              <w:rPr>
                <w:webHidden/>
              </w:rPr>
              <w:instrText xml:space="preserve"> PAGEREF _Toc458894298 \h </w:instrText>
            </w:r>
            <w:r w:rsidR="00CE0DCC">
              <w:rPr>
                <w:webHidden/>
              </w:rPr>
            </w:r>
            <w:r w:rsidR="00CE0DCC">
              <w:rPr>
                <w:webHidden/>
              </w:rPr>
              <w:fldChar w:fldCharType="separate"/>
            </w:r>
            <w:r w:rsidR="00CE0DCC">
              <w:rPr>
                <w:webHidden/>
              </w:rPr>
              <w:t>90</w:t>
            </w:r>
            <w:r w:rsidR="00CE0DCC">
              <w:rPr>
                <w:webHidden/>
              </w:rPr>
              <w:fldChar w:fldCharType="end"/>
            </w:r>
          </w:hyperlink>
        </w:p>
        <w:p w14:paraId="77B3840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299" w:history="1">
            <w:r w:rsidR="00CE0DCC" w:rsidRPr="00E350A9">
              <w:rPr>
                <w:rStyle w:val="Hipersaitas"/>
                <w:lang w:val="lt-LT"/>
              </w:rPr>
              <w:t>6.3.6.8.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Telefonija</w:t>
            </w:r>
            <w:r w:rsidR="00CE0DCC">
              <w:rPr>
                <w:webHidden/>
              </w:rPr>
              <w:tab/>
            </w:r>
            <w:r w:rsidR="00CE0DCC">
              <w:rPr>
                <w:webHidden/>
              </w:rPr>
              <w:fldChar w:fldCharType="begin"/>
            </w:r>
            <w:r w:rsidR="00CE0DCC">
              <w:rPr>
                <w:webHidden/>
              </w:rPr>
              <w:instrText xml:space="preserve"> PAGEREF _Toc458894299 \h </w:instrText>
            </w:r>
            <w:r w:rsidR="00CE0DCC">
              <w:rPr>
                <w:webHidden/>
              </w:rPr>
            </w:r>
            <w:r w:rsidR="00CE0DCC">
              <w:rPr>
                <w:webHidden/>
              </w:rPr>
              <w:fldChar w:fldCharType="separate"/>
            </w:r>
            <w:r w:rsidR="00CE0DCC">
              <w:rPr>
                <w:webHidden/>
              </w:rPr>
              <w:t>90</w:t>
            </w:r>
            <w:r w:rsidR="00CE0DCC">
              <w:rPr>
                <w:webHidden/>
              </w:rPr>
              <w:fldChar w:fldCharType="end"/>
            </w:r>
          </w:hyperlink>
        </w:p>
        <w:p w14:paraId="3CDC9DD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0" w:history="1">
            <w:r w:rsidR="00CE0DCC" w:rsidRPr="00E350A9">
              <w:rPr>
                <w:rStyle w:val="Hipersaitas"/>
                <w:lang w:val="lt-LT"/>
              </w:rPr>
              <w:t>6.3.6.9.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Vidaus ryšys</w:t>
            </w:r>
            <w:r w:rsidR="00CE0DCC">
              <w:rPr>
                <w:webHidden/>
              </w:rPr>
              <w:tab/>
            </w:r>
            <w:r w:rsidR="00CE0DCC">
              <w:rPr>
                <w:webHidden/>
              </w:rPr>
              <w:fldChar w:fldCharType="begin"/>
            </w:r>
            <w:r w:rsidR="00CE0DCC">
              <w:rPr>
                <w:webHidden/>
              </w:rPr>
              <w:instrText xml:space="preserve"> PAGEREF _Toc458894300 \h </w:instrText>
            </w:r>
            <w:r w:rsidR="00CE0DCC">
              <w:rPr>
                <w:webHidden/>
              </w:rPr>
            </w:r>
            <w:r w:rsidR="00CE0DCC">
              <w:rPr>
                <w:webHidden/>
              </w:rPr>
              <w:fldChar w:fldCharType="separate"/>
            </w:r>
            <w:r w:rsidR="00CE0DCC">
              <w:rPr>
                <w:webHidden/>
              </w:rPr>
              <w:t>90</w:t>
            </w:r>
            <w:r w:rsidR="00CE0DCC">
              <w:rPr>
                <w:webHidden/>
              </w:rPr>
              <w:fldChar w:fldCharType="end"/>
            </w:r>
          </w:hyperlink>
        </w:p>
        <w:p w14:paraId="76A01BD7"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1" w:history="1">
            <w:r w:rsidR="00CE0DCC" w:rsidRPr="00E350A9">
              <w:rPr>
                <w:rStyle w:val="Hipersaitas"/>
                <w:lang w:val="lt-LT"/>
              </w:rPr>
              <w:t>6.3.6.10.</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Garso sistemų bendrieji reikalavimai</w:t>
            </w:r>
            <w:r w:rsidR="00CE0DCC">
              <w:rPr>
                <w:webHidden/>
              </w:rPr>
              <w:tab/>
            </w:r>
            <w:r w:rsidR="00CE0DCC">
              <w:rPr>
                <w:webHidden/>
              </w:rPr>
              <w:fldChar w:fldCharType="begin"/>
            </w:r>
            <w:r w:rsidR="00CE0DCC">
              <w:rPr>
                <w:webHidden/>
              </w:rPr>
              <w:instrText xml:space="preserve"> PAGEREF _Toc458894301 \h </w:instrText>
            </w:r>
            <w:r w:rsidR="00CE0DCC">
              <w:rPr>
                <w:webHidden/>
              </w:rPr>
            </w:r>
            <w:r w:rsidR="00CE0DCC">
              <w:rPr>
                <w:webHidden/>
              </w:rPr>
              <w:fldChar w:fldCharType="separate"/>
            </w:r>
            <w:r w:rsidR="00CE0DCC">
              <w:rPr>
                <w:webHidden/>
              </w:rPr>
              <w:t>90</w:t>
            </w:r>
            <w:r w:rsidR="00CE0DCC">
              <w:rPr>
                <w:webHidden/>
              </w:rPr>
              <w:fldChar w:fldCharType="end"/>
            </w:r>
          </w:hyperlink>
        </w:p>
        <w:p w14:paraId="77590608"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2" w:history="1">
            <w:r w:rsidR="00CE0DCC" w:rsidRPr="00E350A9">
              <w:rPr>
                <w:rStyle w:val="Hipersaitas"/>
                <w:lang w:val="lt-LT"/>
              </w:rPr>
              <w:t>6.3.6.11.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infrastruktūros garso sistemos</w:t>
            </w:r>
            <w:r w:rsidR="00CE0DCC">
              <w:rPr>
                <w:webHidden/>
              </w:rPr>
              <w:tab/>
            </w:r>
            <w:r w:rsidR="00CE0DCC">
              <w:rPr>
                <w:webHidden/>
              </w:rPr>
              <w:fldChar w:fldCharType="begin"/>
            </w:r>
            <w:r w:rsidR="00CE0DCC">
              <w:rPr>
                <w:webHidden/>
              </w:rPr>
              <w:instrText xml:space="preserve"> PAGEREF _Toc458894302 \h </w:instrText>
            </w:r>
            <w:r w:rsidR="00CE0DCC">
              <w:rPr>
                <w:webHidden/>
              </w:rPr>
            </w:r>
            <w:r w:rsidR="00CE0DCC">
              <w:rPr>
                <w:webHidden/>
              </w:rPr>
              <w:fldChar w:fldCharType="separate"/>
            </w:r>
            <w:r w:rsidR="00CE0DCC">
              <w:rPr>
                <w:webHidden/>
              </w:rPr>
              <w:t>90</w:t>
            </w:r>
            <w:r w:rsidR="00CE0DCC">
              <w:rPr>
                <w:webHidden/>
              </w:rPr>
              <w:fldChar w:fldCharType="end"/>
            </w:r>
          </w:hyperlink>
        </w:p>
        <w:p w14:paraId="2D4955B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3" w:history="1">
            <w:r w:rsidR="00CE0DCC" w:rsidRPr="00E350A9">
              <w:rPr>
                <w:rStyle w:val="Hipersaitas"/>
                <w:lang w:val="lt-LT"/>
              </w:rPr>
              <w:t>6.3.6.12.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Kultūros ir ugdymo centras ir bibliotekos garso sistemos</w:t>
            </w:r>
            <w:r w:rsidR="00CE0DCC">
              <w:rPr>
                <w:webHidden/>
              </w:rPr>
              <w:tab/>
            </w:r>
            <w:r w:rsidR="00CE0DCC">
              <w:rPr>
                <w:webHidden/>
              </w:rPr>
              <w:fldChar w:fldCharType="begin"/>
            </w:r>
            <w:r w:rsidR="00CE0DCC">
              <w:rPr>
                <w:webHidden/>
              </w:rPr>
              <w:instrText xml:space="preserve"> PAGEREF _Toc458894303 \h </w:instrText>
            </w:r>
            <w:r w:rsidR="00CE0DCC">
              <w:rPr>
                <w:webHidden/>
              </w:rPr>
            </w:r>
            <w:r w:rsidR="00CE0DCC">
              <w:rPr>
                <w:webHidden/>
              </w:rPr>
              <w:fldChar w:fldCharType="separate"/>
            </w:r>
            <w:r w:rsidR="00CE0DCC">
              <w:rPr>
                <w:webHidden/>
              </w:rPr>
              <w:t>91</w:t>
            </w:r>
            <w:r w:rsidR="00CE0DCC">
              <w:rPr>
                <w:webHidden/>
              </w:rPr>
              <w:fldChar w:fldCharType="end"/>
            </w:r>
          </w:hyperlink>
        </w:p>
        <w:p w14:paraId="716A5493"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4" w:history="1">
            <w:r w:rsidR="00CE0DCC" w:rsidRPr="00E350A9">
              <w:rPr>
                <w:rStyle w:val="Hipersaitas"/>
                <w:lang w:val="lt-LT"/>
              </w:rPr>
              <w:t>6.3.6.13.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Pultai</w:t>
            </w:r>
            <w:r w:rsidR="00CE0DCC">
              <w:rPr>
                <w:webHidden/>
              </w:rPr>
              <w:tab/>
            </w:r>
            <w:r w:rsidR="00CE0DCC">
              <w:rPr>
                <w:webHidden/>
              </w:rPr>
              <w:fldChar w:fldCharType="begin"/>
            </w:r>
            <w:r w:rsidR="00CE0DCC">
              <w:rPr>
                <w:webHidden/>
              </w:rPr>
              <w:instrText xml:space="preserve"> PAGEREF _Toc458894304 \h </w:instrText>
            </w:r>
            <w:r w:rsidR="00CE0DCC">
              <w:rPr>
                <w:webHidden/>
              </w:rPr>
            </w:r>
            <w:r w:rsidR="00CE0DCC">
              <w:rPr>
                <w:webHidden/>
              </w:rPr>
              <w:fldChar w:fldCharType="separate"/>
            </w:r>
            <w:r w:rsidR="00CE0DCC">
              <w:rPr>
                <w:webHidden/>
              </w:rPr>
              <w:t>91</w:t>
            </w:r>
            <w:r w:rsidR="00CE0DCC">
              <w:rPr>
                <w:webHidden/>
              </w:rPr>
              <w:fldChar w:fldCharType="end"/>
            </w:r>
          </w:hyperlink>
        </w:p>
        <w:p w14:paraId="173B785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5" w:history="1">
            <w:r w:rsidR="00CE0DCC" w:rsidRPr="00E350A9">
              <w:rPr>
                <w:rStyle w:val="Hipersaitas"/>
                <w:lang w:val="lt-LT"/>
              </w:rPr>
              <w:t>6.3.6.14.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infrastruktūros garso šaltinių įranga</w:t>
            </w:r>
            <w:r w:rsidR="00CE0DCC">
              <w:rPr>
                <w:webHidden/>
              </w:rPr>
              <w:tab/>
            </w:r>
            <w:r w:rsidR="00CE0DCC">
              <w:rPr>
                <w:webHidden/>
              </w:rPr>
              <w:fldChar w:fldCharType="begin"/>
            </w:r>
            <w:r w:rsidR="00CE0DCC">
              <w:rPr>
                <w:webHidden/>
              </w:rPr>
              <w:instrText xml:space="preserve"> PAGEREF _Toc458894305 \h </w:instrText>
            </w:r>
            <w:r w:rsidR="00CE0DCC">
              <w:rPr>
                <w:webHidden/>
              </w:rPr>
            </w:r>
            <w:r w:rsidR="00CE0DCC">
              <w:rPr>
                <w:webHidden/>
              </w:rPr>
              <w:fldChar w:fldCharType="separate"/>
            </w:r>
            <w:r w:rsidR="00CE0DCC">
              <w:rPr>
                <w:webHidden/>
              </w:rPr>
              <w:t>91</w:t>
            </w:r>
            <w:r w:rsidR="00CE0DCC">
              <w:rPr>
                <w:webHidden/>
              </w:rPr>
              <w:fldChar w:fldCharType="end"/>
            </w:r>
          </w:hyperlink>
        </w:p>
        <w:p w14:paraId="5F84CC5E"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6" w:history="1">
            <w:r w:rsidR="00CE0DCC" w:rsidRPr="00E350A9">
              <w:rPr>
                <w:rStyle w:val="Hipersaitas"/>
                <w:lang w:val="lt-LT"/>
              </w:rPr>
              <w:t>6.3.6.15.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Garso apdorojimas</w:t>
            </w:r>
            <w:r w:rsidR="00CE0DCC">
              <w:rPr>
                <w:webHidden/>
              </w:rPr>
              <w:tab/>
            </w:r>
            <w:r w:rsidR="00CE0DCC">
              <w:rPr>
                <w:webHidden/>
              </w:rPr>
              <w:fldChar w:fldCharType="begin"/>
            </w:r>
            <w:r w:rsidR="00CE0DCC">
              <w:rPr>
                <w:webHidden/>
              </w:rPr>
              <w:instrText xml:space="preserve"> PAGEREF _Toc458894306 \h </w:instrText>
            </w:r>
            <w:r w:rsidR="00CE0DCC">
              <w:rPr>
                <w:webHidden/>
              </w:rPr>
            </w:r>
            <w:r w:rsidR="00CE0DCC">
              <w:rPr>
                <w:webHidden/>
              </w:rPr>
              <w:fldChar w:fldCharType="separate"/>
            </w:r>
            <w:r w:rsidR="00CE0DCC">
              <w:rPr>
                <w:webHidden/>
              </w:rPr>
              <w:t>91</w:t>
            </w:r>
            <w:r w:rsidR="00CE0DCC">
              <w:rPr>
                <w:webHidden/>
              </w:rPr>
              <w:fldChar w:fldCharType="end"/>
            </w:r>
          </w:hyperlink>
        </w:p>
        <w:p w14:paraId="04A10A6B"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7" w:history="1">
            <w:r w:rsidR="00CE0DCC" w:rsidRPr="00E350A9">
              <w:rPr>
                <w:rStyle w:val="Hipersaitas"/>
                <w:lang w:val="lt-LT"/>
              </w:rPr>
              <w:t>6.3.6.16.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Viešųjų kultūros ir sporto renginių infrastruktūroje sumontuojami dideli ekranai</w:t>
            </w:r>
            <w:r w:rsidR="00CE0DCC">
              <w:rPr>
                <w:webHidden/>
              </w:rPr>
              <w:tab/>
            </w:r>
            <w:r w:rsidR="00CE0DCC">
              <w:rPr>
                <w:webHidden/>
              </w:rPr>
              <w:fldChar w:fldCharType="begin"/>
            </w:r>
            <w:r w:rsidR="00CE0DCC">
              <w:rPr>
                <w:webHidden/>
              </w:rPr>
              <w:instrText xml:space="preserve"> PAGEREF _Toc458894307 \h </w:instrText>
            </w:r>
            <w:r w:rsidR="00CE0DCC">
              <w:rPr>
                <w:webHidden/>
              </w:rPr>
            </w:r>
            <w:r w:rsidR="00CE0DCC">
              <w:rPr>
                <w:webHidden/>
              </w:rPr>
              <w:fldChar w:fldCharType="separate"/>
            </w:r>
            <w:r w:rsidR="00CE0DCC">
              <w:rPr>
                <w:webHidden/>
              </w:rPr>
              <w:t>91</w:t>
            </w:r>
            <w:r w:rsidR="00CE0DCC">
              <w:rPr>
                <w:webHidden/>
              </w:rPr>
              <w:fldChar w:fldCharType="end"/>
            </w:r>
          </w:hyperlink>
        </w:p>
        <w:p w14:paraId="31195D4D"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8" w:history="1">
            <w:r w:rsidR="00CE0DCC" w:rsidRPr="00E350A9">
              <w:rPr>
                <w:rStyle w:val="Hipersaitas"/>
                <w:lang w:val="lt-LT"/>
              </w:rPr>
              <w:t>6.3.6.17.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Laiko suderinimas</w:t>
            </w:r>
            <w:r w:rsidR="00CE0DCC">
              <w:rPr>
                <w:webHidden/>
              </w:rPr>
              <w:tab/>
            </w:r>
            <w:r w:rsidR="00CE0DCC">
              <w:rPr>
                <w:webHidden/>
              </w:rPr>
              <w:fldChar w:fldCharType="begin"/>
            </w:r>
            <w:r w:rsidR="00CE0DCC">
              <w:rPr>
                <w:webHidden/>
              </w:rPr>
              <w:instrText xml:space="preserve"> PAGEREF _Toc458894308 \h </w:instrText>
            </w:r>
            <w:r w:rsidR="00CE0DCC">
              <w:rPr>
                <w:webHidden/>
              </w:rPr>
            </w:r>
            <w:r w:rsidR="00CE0DCC">
              <w:rPr>
                <w:webHidden/>
              </w:rPr>
              <w:fldChar w:fldCharType="separate"/>
            </w:r>
            <w:r w:rsidR="00CE0DCC">
              <w:rPr>
                <w:webHidden/>
              </w:rPr>
              <w:t>91</w:t>
            </w:r>
            <w:r w:rsidR="00CE0DCC">
              <w:rPr>
                <w:webHidden/>
              </w:rPr>
              <w:fldChar w:fldCharType="end"/>
            </w:r>
          </w:hyperlink>
        </w:p>
        <w:p w14:paraId="351D0FD1"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09" w:history="1">
            <w:r w:rsidR="00CE0DCC" w:rsidRPr="00E350A9">
              <w:rPr>
                <w:rStyle w:val="Hipersaitas"/>
                <w:lang w:val="lt-LT"/>
              </w:rPr>
              <w:t>6.3.6.18.</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Televizija</w:t>
            </w:r>
            <w:r w:rsidR="00CE0DCC">
              <w:rPr>
                <w:webHidden/>
              </w:rPr>
              <w:tab/>
            </w:r>
            <w:r w:rsidR="00CE0DCC">
              <w:rPr>
                <w:webHidden/>
              </w:rPr>
              <w:fldChar w:fldCharType="begin"/>
            </w:r>
            <w:r w:rsidR="00CE0DCC">
              <w:rPr>
                <w:webHidden/>
              </w:rPr>
              <w:instrText xml:space="preserve"> PAGEREF _Toc458894309 \h </w:instrText>
            </w:r>
            <w:r w:rsidR="00CE0DCC">
              <w:rPr>
                <w:webHidden/>
              </w:rPr>
            </w:r>
            <w:r w:rsidR="00CE0DCC">
              <w:rPr>
                <w:webHidden/>
              </w:rPr>
              <w:fldChar w:fldCharType="separate"/>
            </w:r>
            <w:r w:rsidR="00CE0DCC">
              <w:rPr>
                <w:webHidden/>
              </w:rPr>
              <w:t>92</w:t>
            </w:r>
            <w:r w:rsidR="00CE0DCC">
              <w:rPr>
                <w:webHidden/>
              </w:rPr>
              <w:fldChar w:fldCharType="end"/>
            </w:r>
          </w:hyperlink>
        </w:p>
        <w:p w14:paraId="36F48B4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0" w:history="1">
            <w:r w:rsidR="00CE0DCC" w:rsidRPr="00E350A9">
              <w:rPr>
                <w:rStyle w:val="Hipersaitas"/>
                <w:lang w:val="lt-LT"/>
              </w:rPr>
              <w:t>6.3.6.19.</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Centrinių tribūnų įranga</w:t>
            </w:r>
            <w:r w:rsidR="00CE0DCC">
              <w:rPr>
                <w:webHidden/>
              </w:rPr>
              <w:tab/>
            </w:r>
            <w:r w:rsidR="00CE0DCC">
              <w:rPr>
                <w:webHidden/>
              </w:rPr>
              <w:fldChar w:fldCharType="begin"/>
            </w:r>
            <w:r w:rsidR="00CE0DCC">
              <w:rPr>
                <w:webHidden/>
              </w:rPr>
              <w:instrText xml:space="preserve"> PAGEREF _Toc458894310 \h </w:instrText>
            </w:r>
            <w:r w:rsidR="00CE0DCC">
              <w:rPr>
                <w:webHidden/>
              </w:rPr>
            </w:r>
            <w:r w:rsidR="00CE0DCC">
              <w:rPr>
                <w:webHidden/>
              </w:rPr>
              <w:fldChar w:fldCharType="separate"/>
            </w:r>
            <w:r w:rsidR="00CE0DCC">
              <w:rPr>
                <w:webHidden/>
              </w:rPr>
              <w:t>92</w:t>
            </w:r>
            <w:r w:rsidR="00CE0DCC">
              <w:rPr>
                <w:webHidden/>
              </w:rPr>
              <w:fldChar w:fldCharType="end"/>
            </w:r>
          </w:hyperlink>
        </w:p>
        <w:p w14:paraId="5E903880"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311" w:history="1">
            <w:r w:rsidR="00CE0DCC" w:rsidRPr="00E350A9">
              <w:rPr>
                <w:rStyle w:val="Hipersaitas"/>
                <w:noProof/>
                <w:lang w:val="lt-LT"/>
              </w:rPr>
              <w:t>6.4.</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Kraštovaizdžio reikalavimai</w:t>
            </w:r>
            <w:r w:rsidR="00CE0DCC">
              <w:rPr>
                <w:noProof/>
                <w:webHidden/>
              </w:rPr>
              <w:tab/>
            </w:r>
            <w:r w:rsidR="00CE0DCC">
              <w:rPr>
                <w:noProof/>
                <w:webHidden/>
              </w:rPr>
              <w:fldChar w:fldCharType="begin"/>
            </w:r>
            <w:r w:rsidR="00CE0DCC">
              <w:rPr>
                <w:noProof/>
                <w:webHidden/>
              </w:rPr>
              <w:instrText xml:space="preserve"> PAGEREF _Toc458894311 \h </w:instrText>
            </w:r>
            <w:r w:rsidR="00CE0DCC">
              <w:rPr>
                <w:noProof/>
                <w:webHidden/>
              </w:rPr>
            </w:r>
            <w:r w:rsidR="00CE0DCC">
              <w:rPr>
                <w:noProof/>
                <w:webHidden/>
              </w:rPr>
              <w:fldChar w:fldCharType="separate"/>
            </w:r>
            <w:r w:rsidR="00CE0DCC">
              <w:rPr>
                <w:noProof/>
                <w:webHidden/>
              </w:rPr>
              <w:t>92</w:t>
            </w:r>
            <w:r w:rsidR="00CE0DCC">
              <w:rPr>
                <w:noProof/>
                <w:webHidden/>
              </w:rPr>
              <w:fldChar w:fldCharType="end"/>
            </w:r>
          </w:hyperlink>
        </w:p>
        <w:p w14:paraId="5DD45D31"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12" w:history="1">
            <w:r w:rsidR="00CE0DCC" w:rsidRPr="00E350A9">
              <w:rPr>
                <w:rStyle w:val="Hipersaitas"/>
                <w:b/>
                <w:lang w:val="lt-LT"/>
              </w:rPr>
              <w:t>6.4.1.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Želdynai</w:t>
            </w:r>
            <w:r w:rsidR="00CE0DCC">
              <w:rPr>
                <w:webHidden/>
              </w:rPr>
              <w:tab/>
            </w:r>
            <w:r w:rsidR="00CE0DCC">
              <w:rPr>
                <w:webHidden/>
              </w:rPr>
              <w:fldChar w:fldCharType="begin"/>
            </w:r>
            <w:r w:rsidR="00CE0DCC">
              <w:rPr>
                <w:webHidden/>
              </w:rPr>
              <w:instrText xml:space="preserve"> PAGEREF _Toc458894312 \h </w:instrText>
            </w:r>
            <w:r w:rsidR="00CE0DCC">
              <w:rPr>
                <w:webHidden/>
              </w:rPr>
            </w:r>
            <w:r w:rsidR="00CE0DCC">
              <w:rPr>
                <w:webHidden/>
              </w:rPr>
              <w:fldChar w:fldCharType="separate"/>
            </w:r>
            <w:r w:rsidR="00CE0DCC">
              <w:rPr>
                <w:webHidden/>
              </w:rPr>
              <w:t>92</w:t>
            </w:r>
            <w:r w:rsidR="00CE0DCC">
              <w:rPr>
                <w:webHidden/>
              </w:rPr>
              <w:fldChar w:fldCharType="end"/>
            </w:r>
          </w:hyperlink>
        </w:p>
        <w:p w14:paraId="370800B6"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13" w:history="1">
            <w:r w:rsidR="00CE0DCC" w:rsidRPr="00E350A9">
              <w:rPr>
                <w:rStyle w:val="Hipersaitas"/>
                <w:b/>
                <w:lang w:val="lt-LT"/>
              </w:rPr>
              <w:t>6.4.2.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Prieigos keliai, priešgaisriniai keliai ir tvoros</w:t>
            </w:r>
            <w:r w:rsidR="00CE0DCC">
              <w:rPr>
                <w:webHidden/>
              </w:rPr>
              <w:tab/>
            </w:r>
            <w:r w:rsidR="00CE0DCC">
              <w:rPr>
                <w:webHidden/>
              </w:rPr>
              <w:fldChar w:fldCharType="begin"/>
            </w:r>
            <w:r w:rsidR="00CE0DCC">
              <w:rPr>
                <w:webHidden/>
              </w:rPr>
              <w:instrText xml:space="preserve"> PAGEREF _Toc458894313 \h </w:instrText>
            </w:r>
            <w:r w:rsidR="00CE0DCC">
              <w:rPr>
                <w:webHidden/>
              </w:rPr>
            </w:r>
            <w:r w:rsidR="00CE0DCC">
              <w:rPr>
                <w:webHidden/>
              </w:rPr>
              <w:fldChar w:fldCharType="separate"/>
            </w:r>
            <w:r w:rsidR="00CE0DCC">
              <w:rPr>
                <w:webHidden/>
              </w:rPr>
              <w:t>93</w:t>
            </w:r>
            <w:r w:rsidR="00CE0DCC">
              <w:rPr>
                <w:webHidden/>
              </w:rPr>
              <w:fldChar w:fldCharType="end"/>
            </w:r>
          </w:hyperlink>
        </w:p>
        <w:p w14:paraId="49100CC6"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4" w:history="1">
            <w:r w:rsidR="00CE0DCC" w:rsidRPr="00E350A9">
              <w:rPr>
                <w:rStyle w:val="Hipersaitas"/>
                <w:lang w:val="lt-LT"/>
              </w:rPr>
              <w:t>6.4.2.1.</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Prieigos keliai</w:t>
            </w:r>
            <w:r w:rsidR="00CE0DCC">
              <w:rPr>
                <w:webHidden/>
              </w:rPr>
              <w:tab/>
            </w:r>
            <w:r w:rsidR="00CE0DCC">
              <w:rPr>
                <w:webHidden/>
              </w:rPr>
              <w:fldChar w:fldCharType="begin"/>
            </w:r>
            <w:r w:rsidR="00CE0DCC">
              <w:rPr>
                <w:webHidden/>
              </w:rPr>
              <w:instrText xml:space="preserve"> PAGEREF _Toc458894314 \h </w:instrText>
            </w:r>
            <w:r w:rsidR="00CE0DCC">
              <w:rPr>
                <w:webHidden/>
              </w:rPr>
            </w:r>
            <w:r w:rsidR="00CE0DCC">
              <w:rPr>
                <w:webHidden/>
              </w:rPr>
              <w:fldChar w:fldCharType="separate"/>
            </w:r>
            <w:r w:rsidR="00CE0DCC">
              <w:rPr>
                <w:webHidden/>
              </w:rPr>
              <w:t>93</w:t>
            </w:r>
            <w:r w:rsidR="00CE0DCC">
              <w:rPr>
                <w:webHidden/>
              </w:rPr>
              <w:fldChar w:fldCharType="end"/>
            </w:r>
          </w:hyperlink>
        </w:p>
        <w:p w14:paraId="07C6ECC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5" w:history="1">
            <w:r w:rsidR="00CE0DCC" w:rsidRPr="00E350A9">
              <w:rPr>
                <w:rStyle w:val="Hipersaitas"/>
                <w:lang w:val="lt-LT"/>
              </w:rPr>
              <w:t>6.4.2.2.</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Kieta paviršiaus danga</w:t>
            </w:r>
            <w:r w:rsidR="00CE0DCC">
              <w:rPr>
                <w:webHidden/>
              </w:rPr>
              <w:tab/>
            </w:r>
            <w:r w:rsidR="00CE0DCC">
              <w:rPr>
                <w:webHidden/>
              </w:rPr>
              <w:fldChar w:fldCharType="begin"/>
            </w:r>
            <w:r w:rsidR="00CE0DCC">
              <w:rPr>
                <w:webHidden/>
              </w:rPr>
              <w:instrText xml:space="preserve"> PAGEREF _Toc458894315 \h </w:instrText>
            </w:r>
            <w:r w:rsidR="00CE0DCC">
              <w:rPr>
                <w:webHidden/>
              </w:rPr>
            </w:r>
            <w:r w:rsidR="00CE0DCC">
              <w:rPr>
                <w:webHidden/>
              </w:rPr>
              <w:fldChar w:fldCharType="separate"/>
            </w:r>
            <w:r w:rsidR="00CE0DCC">
              <w:rPr>
                <w:webHidden/>
              </w:rPr>
              <w:t>93</w:t>
            </w:r>
            <w:r w:rsidR="00CE0DCC">
              <w:rPr>
                <w:webHidden/>
              </w:rPr>
              <w:fldChar w:fldCharType="end"/>
            </w:r>
          </w:hyperlink>
        </w:p>
        <w:p w14:paraId="7576A139"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6" w:history="1">
            <w:r w:rsidR="00CE0DCC" w:rsidRPr="00E350A9">
              <w:rPr>
                <w:rStyle w:val="Hipersaitas"/>
                <w:lang w:val="lt-LT"/>
              </w:rPr>
              <w:t>6.4.2.3.</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Srautų valdymas</w:t>
            </w:r>
            <w:r w:rsidR="00CE0DCC">
              <w:rPr>
                <w:webHidden/>
              </w:rPr>
              <w:tab/>
            </w:r>
            <w:r w:rsidR="00CE0DCC">
              <w:rPr>
                <w:webHidden/>
              </w:rPr>
              <w:fldChar w:fldCharType="begin"/>
            </w:r>
            <w:r w:rsidR="00CE0DCC">
              <w:rPr>
                <w:webHidden/>
              </w:rPr>
              <w:instrText xml:space="preserve"> PAGEREF _Toc458894316 \h </w:instrText>
            </w:r>
            <w:r w:rsidR="00CE0DCC">
              <w:rPr>
                <w:webHidden/>
              </w:rPr>
            </w:r>
            <w:r w:rsidR="00CE0DCC">
              <w:rPr>
                <w:webHidden/>
              </w:rPr>
              <w:fldChar w:fldCharType="separate"/>
            </w:r>
            <w:r w:rsidR="00CE0DCC">
              <w:rPr>
                <w:webHidden/>
              </w:rPr>
              <w:t>93</w:t>
            </w:r>
            <w:r w:rsidR="00CE0DCC">
              <w:rPr>
                <w:webHidden/>
              </w:rPr>
              <w:fldChar w:fldCharType="end"/>
            </w:r>
          </w:hyperlink>
        </w:p>
        <w:p w14:paraId="63140F7A"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7" w:history="1">
            <w:r w:rsidR="00CE0DCC" w:rsidRPr="00E350A9">
              <w:rPr>
                <w:rStyle w:val="Hipersaitas"/>
                <w:lang w:val="lt-LT"/>
              </w:rPr>
              <w:t>6.4.2.4.</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Tvoros</w:t>
            </w:r>
            <w:r w:rsidR="00CE0DCC">
              <w:rPr>
                <w:webHidden/>
              </w:rPr>
              <w:tab/>
            </w:r>
            <w:r w:rsidR="00CE0DCC">
              <w:rPr>
                <w:webHidden/>
              </w:rPr>
              <w:fldChar w:fldCharType="begin"/>
            </w:r>
            <w:r w:rsidR="00CE0DCC">
              <w:rPr>
                <w:webHidden/>
              </w:rPr>
              <w:instrText xml:space="preserve"> PAGEREF _Toc458894317 \h </w:instrText>
            </w:r>
            <w:r w:rsidR="00CE0DCC">
              <w:rPr>
                <w:webHidden/>
              </w:rPr>
            </w:r>
            <w:r w:rsidR="00CE0DCC">
              <w:rPr>
                <w:webHidden/>
              </w:rPr>
              <w:fldChar w:fldCharType="separate"/>
            </w:r>
            <w:r w:rsidR="00CE0DCC">
              <w:rPr>
                <w:webHidden/>
              </w:rPr>
              <w:t>93</w:t>
            </w:r>
            <w:r w:rsidR="00CE0DCC">
              <w:rPr>
                <w:webHidden/>
              </w:rPr>
              <w:fldChar w:fldCharType="end"/>
            </w:r>
          </w:hyperlink>
        </w:p>
        <w:p w14:paraId="13A29A4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8" w:history="1">
            <w:r w:rsidR="00CE0DCC" w:rsidRPr="00E350A9">
              <w:rPr>
                <w:rStyle w:val="Hipersaitas"/>
                <w:lang w:val="lt-LT"/>
              </w:rPr>
              <w:t>6.4.2.5.</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Vaikų darželis</w:t>
            </w:r>
            <w:r w:rsidR="00CE0DCC">
              <w:rPr>
                <w:webHidden/>
              </w:rPr>
              <w:tab/>
            </w:r>
            <w:r w:rsidR="00CE0DCC">
              <w:rPr>
                <w:webHidden/>
              </w:rPr>
              <w:fldChar w:fldCharType="begin"/>
            </w:r>
            <w:r w:rsidR="00CE0DCC">
              <w:rPr>
                <w:webHidden/>
              </w:rPr>
              <w:instrText xml:space="preserve"> PAGEREF _Toc458894318 \h </w:instrText>
            </w:r>
            <w:r w:rsidR="00CE0DCC">
              <w:rPr>
                <w:webHidden/>
              </w:rPr>
            </w:r>
            <w:r w:rsidR="00CE0DCC">
              <w:rPr>
                <w:webHidden/>
              </w:rPr>
              <w:fldChar w:fldCharType="separate"/>
            </w:r>
            <w:r w:rsidR="00CE0DCC">
              <w:rPr>
                <w:webHidden/>
              </w:rPr>
              <w:t>93</w:t>
            </w:r>
            <w:r w:rsidR="00CE0DCC">
              <w:rPr>
                <w:webHidden/>
              </w:rPr>
              <w:fldChar w:fldCharType="end"/>
            </w:r>
          </w:hyperlink>
        </w:p>
        <w:p w14:paraId="60048EC5"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19" w:history="1">
            <w:r w:rsidR="00CE0DCC" w:rsidRPr="00E350A9">
              <w:rPr>
                <w:rStyle w:val="Hipersaitas"/>
                <w:lang w:val="lt-LT"/>
              </w:rPr>
              <w:t>6.4.2.6.</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Gaisro evakuacijos kelias (-iai)</w:t>
            </w:r>
            <w:r w:rsidR="00CE0DCC">
              <w:rPr>
                <w:webHidden/>
              </w:rPr>
              <w:tab/>
            </w:r>
            <w:r w:rsidR="00CE0DCC">
              <w:rPr>
                <w:webHidden/>
              </w:rPr>
              <w:fldChar w:fldCharType="begin"/>
            </w:r>
            <w:r w:rsidR="00CE0DCC">
              <w:rPr>
                <w:webHidden/>
              </w:rPr>
              <w:instrText xml:space="preserve"> PAGEREF _Toc458894319 \h </w:instrText>
            </w:r>
            <w:r w:rsidR="00CE0DCC">
              <w:rPr>
                <w:webHidden/>
              </w:rPr>
            </w:r>
            <w:r w:rsidR="00CE0DCC">
              <w:rPr>
                <w:webHidden/>
              </w:rPr>
              <w:fldChar w:fldCharType="separate"/>
            </w:r>
            <w:r w:rsidR="00CE0DCC">
              <w:rPr>
                <w:webHidden/>
              </w:rPr>
              <w:t>94</w:t>
            </w:r>
            <w:r w:rsidR="00CE0DCC">
              <w:rPr>
                <w:webHidden/>
              </w:rPr>
              <w:fldChar w:fldCharType="end"/>
            </w:r>
          </w:hyperlink>
        </w:p>
        <w:p w14:paraId="29E60FA2" w14:textId="77777777" w:rsidR="00CE0DCC" w:rsidRDefault="00635DA5">
          <w:pPr>
            <w:pStyle w:val="Turinys4"/>
            <w:rPr>
              <w:rFonts w:asciiTheme="minorHAnsi" w:eastAsiaTheme="minorEastAsia" w:hAnsiTheme="minorHAnsi" w:cstheme="minorBidi"/>
              <w:color w:val="auto"/>
              <w:sz w:val="22"/>
              <w:szCs w:val="22"/>
              <w:lang w:val="lt-LT" w:eastAsia="lt-LT"/>
            </w:rPr>
          </w:pPr>
          <w:hyperlink w:anchor="_Toc458894320" w:history="1">
            <w:r w:rsidR="00CE0DCC" w:rsidRPr="00E350A9">
              <w:rPr>
                <w:rStyle w:val="Hipersaitas"/>
                <w:lang w:val="lt-LT"/>
              </w:rPr>
              <w:t>6.4.2.7.</w:t>
            </w:r>
            <w:r w:rsidR="00CE0DCC">
              <w:rPr>
                <w:rFonts w:asciiTheme="minorHAnsi" w:eastAsiaTheme="minorEastAsia" w:hAnsiTheme="minorHAnsi" w:cstheme="minorBidi"/>
                <w:color w:val="auto"/>
                <w:sz w:val="22"/>
                <w:szCs w:val="22"/>
                <w:lang w:val="lt-LT" w:eastAsia="lt-LT"/>
              </w:rPr>
              <w:tab/>
            </w:r>
            <w:r w:rsidR="00CE0DCC" w:rsidRPr="00E350A9">
              <w:rPr>
                <w:rStyle w:val="Hipersaitas"/>
                <w:lang w:val="lt-LT"/>
              </w:rPr>
              <w:t>Lauko baldai</w:t>
            </w:r>
            <w:r w:rsidR="00CE0DCC">
              <w:rPr>
                <w:webHidden/>
              </w:rPr>
              <w:tab/>
            </w:r>
            <w:r w:rsidR="00CE0DCC">
              <w:rPr>
                <w:webHidden/>
              </w:rPr>
              <w:fldChar w:fldCharType="begin"/>
            </w:r>
            <w:r w:rsidR="00CE0DCC">
              <w:rPr>
                <w:webHidden/>
              </w:rPr>
              <w:instrText xml:space="preserve"> PAGEREF _Toc458894320 \h </w:instrText>
            </w:r>
            <w:r w:rsidR="00CE0DCC">
              <w:rPr>
                <w:webHidden/>
              </w:rPr>
            </w:r>
            <w:r w:rsidR="00CE0DCC">
              <w:rPr>
                <w:webHidden/>
              </w:rPr>
              <w:fldChar w:fldCharType="separate"/>
            </w:r>
            <w:r w:rsidR="00CE0DCC">
              <w:rPr>
                <w:webHidden/>
              </w:rPr>
              <w:t>94</w:t>
            </w:r>
            <w:r w:rsidR="00CE0DCC">
              <w:rPr>
                <w:webHidden/>
              </w:rPr>
              <w:fldChar w:fldCharType="end"/>
            </w:r>
          </w:hyperlink>
        </w:p>
        <w:p w14:paraId="79F27B30"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1" w:history="1">
            <w:r w:rsidR="00CE0DCC" w:rsidRPr="00E350A9">
              <w:rPr>
                <w:rStyle w:val="Hipersaitas"/>
                <w:b/>
                <w:lang w:val="lt-LT"/>
              </w:rPr>
              <w:t>6.4.3.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Transporto priemonių stovėjimo aikštelės</w:t>
            </w:r>
            <w:r w:rsidR="00CE0DCC">
              <w:rPr>
                <w:webHidden/>
              </w:rPr>
              <w:tab/>
            </w:r>
            <w:r w:rsidR="00CE0DCC">
              <w:rPr>
                <w:webHidden/>
              </w:rPr>
              <w:fldChar w:fldCharType="begin"/>
            </w:r>
            <w:r w:rsidR="00CE0DCC">
              <w:rPr>
                <w:webHidden/>
              </w:rPr>
              <w:instrText xml:space="preserve"> PAGEREF _Toc458894321 \h </w:instrText>
            </w:r>
            <w:r w:rsidR="00CE0DCC">
              <w:rPr>
                <w:webHidden/>
              </w:rPr>
            </w:r>
            <w:r w:rsidR="00CE0DCC">
              <w:rPr>
                <w:webHidden/>
              </w:rPr>
              <w:fldChar w:fldCharType="separate"/>
            </w:r>
            <w:r w:rsidR="00CE0DCC">
              <w:rPr>
                <w:webHidden/>
              </w:rPr>
              <w:t>94</w:t>
            </w:r>
            <w:r w:rsidR="00CE0DCC">
              <w:rPr>
                <w:webHidden/>
              </w:rPr>
              <w:fldChar w:fldCharType="end"/>
            </w:r>
          </w:hyperlink>
        </w:p>
        <w:p w14:paraId="666CC943"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322" w:history="1">
            <w:r w:rsidR="00CE0DCC" w:rsidRPr="00E350A9">
              <w:rPr>
                <w:rStyle w:val="Hipersaitas"/>
                <w:noProof/>
                <w:lang w:val="lt-LT"/>
              </w:rPr>
              <w:t>6.5.</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Kokybės standartai</w:t>
            </w:r>
            <w:r w:rsidR="00CE0DCC">
              <w:rPr>
                <w:noProof/>
                <w:webHidden/>
              </w:rPr>
              <w:tab/>
            </w:r>
            <w:r w:rsidR="00CE0DCC">
              <w:rPr>
                <w:noProof/>
                <w:webHidden/>
              </w:rPr>
              <w:fldChar w:fldCharType="begin"/>
            </w:r>
            <w:r w:rsidR="00CE0DCC">
              <w:rPr>
                <w:noProof/>
                <w:webHidden/>
              </w:rPr>
              <w:instrText xml:space="preserve"> PAGEREF _Toc458894322 \h </w:instrText>
            </w:r>
            <w:r w:rsidR="00CE0DCC">
              <w:rPr>
                <w:noProof/>
                <w:webHidden/>
              </w:rPr>
            </w:r>
            <w:r w:rsidR="00CE0DCC">
              <w:rPr>
                <w:noProof/>
                <w:webHidden/>
              </w:rPr>
              <w:fldChar w:fldCharType="separate"/>
            </w:r>
            <w:r w:rsidR="00CE0DCC">
              <w:rPr>
                <w:noProof/>
                <w:webHidden/>
              </w:rPr>
              <w:t>95</w:t>
            </w:r>
            <w:r w:rsidR="00CE0DCC">
              <w:rPr>
                <w:noProof/>
                <w:webHidden/>
              </w:rPr>
              <w:fldChar w:fldCharType="end"/>
            </w:r>
          </w:hyperlink>
        </w:p>
        <w:p w14:paraId="7671EDAC"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323" w:history="1">
            <w:r w:rsidR="00CE0DCC" w:rsidRPr="00E350A9">
              <w:rPr>
                <w:rStyle w:val="Hipersaitas"/>
                <w:noProof/>
                <w:lang w:val="lt-LT"/>
              </w:rPr>
              <w:t>6.6.</w:t>
            </w:r>
            <w:r w:rsidR="00CE0DCC">
              <w:rPr>
                <w:rFonts w:asciiTheme="minorHAnsi" w:eastAsiaTheme="minorEastAsia" w:hAnsiTheme="minorHAnsi" w:cstheme="minorBidi"/>
                <w:noProof/>
                <w:sz w:val="22"/>
                <w:szCs w:val="22"/>
                <w:lang w:val="lt-LT" w:eastAsia="lt-LT"/>
              </w:rPr>
              <w:tab/>
            </w:r>
            <w:r w:rsidR="00CE0DCC" w:rsidRPr="00E350A9">
              <w:rPr>
                <w:rStyle w:val="Hipersaitas"/>
                <w:noProof/>
                <w:lang w:val="lt-LT"/>
              </w:rPr>
              <w:t>Galiojantys bendrieji standartai ir reglamentai</w:t>
            </w:r>
            <w:r w:rsidR="00CE0DCC">
              <w:rPr>
                <w:noProof/>
                <w:webHidden/>
              </w:rPr>
              <w:tab/>
            </w:r>
            <w:r w:rsidR="00CE0DCC">
              <w:rPr>
                <w:noProof/>
                <w:webHidden/>
              </w:rPr>
              <w:fldChar w:fldCharType="begin"/>
            </w:r>
            <w:r w:rsidR="00CE0DCC">
              <w:rPr>
                <w:noProof/>
                <w:webHidden/>
              </w:rPr>
              <w:instrText xml:space="preserve"> PAGEREF _Toc458894323 \h </w:instrText>
            </w:r>
            <w:r w:rsidR="00CE0DCC">
              <w:rPr>
                <w:noProof/>
                <w:webHidden/>
              </w:rPr>
            </w:r>
            <w:r w:rsidR="00CE0DCC">
              <w:rPr>
                <w:noProof/>
                <w:webHidden/>
              </w:rPr>
              <w:fldChar w:fldCharType="separate"/>
            </w:r>
            <w:r w:rsidR="00CE0DCC">
              <w:rPr>
                <w:noProof/>
                <w:webHidden/>
              </w:rPr>
              <w:t>95</w:t>
            </w:r>
            <w:r w:rsidR="00CE0DCC">
              <w:rPr>
                <w:noProof/>
                <w:webHidden/>
              </w:rPr>
              <w:fldChar w:fldCharType="end"/>
            </w:r>
          </w:hyperlink>
        </w:p>
        <w:p w14:paraId="0BB7D3A0"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4" w:history="1">
            <w:r w:rsidR="00CE0DCC" w:rsidRPr="00E350A9">
              <w:rPr>
                <w:rStyle w:val="Hipersaitas"/>
                <w:b/>
                <w:lang w:val="lt-LT"/>
              </w:rPr>
              <w:t>6.6.1.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Reguliavimo aplinka</w:t>
            </w:r>
            <w:r w:rsidR="00CE0DCC">
              <w:rPr>
                <w:webHidden/>
              </w:rPr>
              <w:tab/>
            </w:r>
            <w:r w:rsidR="00CE0DCC">
              <w:rPr>
                <w:webHidden/>
              </w:rPr>
              <w:fldChar w:fldCharType="begin"/>
            </w:r>
            <w:r w:rsidR="00CE0DCC">
              <w:rPr>
                <w:webHidden/>
              </w:rPr>
              <w:instrText xml:space="preserve"> PAGEREF _Toc458894324 \h </w:instrText>
            </w:r>
            <w:r w:rsidR="00CE0DCC">
              <w:rPr>
                <w:webHidden/>
              </w:rPr>
            </w:r>
            <w:r w:rsidR="00CE0DCC">
              <w:rPr>
                <w:webHidden/>
              </w:rPr>
              <w:fldChar w:fldCharType="separate"/>
            </w:r>
            <w:r w:rsidR="00CE0DCC">
              <w:rPr>
                <w:webHidden/>
              </w:rPr>
              <w:t>95</w:t>
            </w:r>
            <w:r w:rsidR="00CE0DCC">
              <w:rPr>
                <w:webHidden/>
              </w:rPr>
              <w:fldChar w:fldCharType="end"/>
            </w:r>
          </w:hyperlink>
        </w:p>
        <w:p w14:paraId="263E699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5" w:history="1">
            <w:r w:rsidR="00CE0DCC" w:rsidRPr="00E350A9">
              <w:rPr>
                <w:rStyle w:val="Hipersaitas"/>
                <w:b/>
                <w:lang w:val="lt-LT"/>
              </w:rPr>
              <w:t>6.6.2.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Bendrieji reikalavimai</w:t>
            </w:r>
            <w:r w:rsidR="00CE0DCC">
              <w:rPr>
                <w:webHidden/>
              </w:rPr>
              <w:tab/>
            </w:r>
            <w:r w:rsidR="00CE0DCC">
              <w:rPr>
                <w:webHidden/>
              </w:rPr>
              <w:fldChar w:fldCharType="begin"/>
            </w:r>
            <w:r w:rsidR="00CE0DCC">
              <w:rPr>
                <w:webHidden/>
              </w:rPr>
              <w:instrText xml:space="preserve"> PAGEREF _Toc458894325 \h </w:instrText>
            </w:r>
            <w:r w:rsidR="00CE0DCC">
              <w:rPr>
                <w:webHidden/>
              </w:rPr>
            </w:r>
            <w:r w:rsidR="00CE0DCC">
              <w:rPr>
                <w:webHidden/>
              </w:rPr>
              <w:fldChar w:fldCharType="separate"/>
            </w:r>
            <w:r w:rsidR="00CE0DCC">
              <w:rPr>
                <w:webHidden/>
              </w:rPr>
              <w:t>95</w:t>
            </w:r>
            <w:r w:rsidR="00CE0DCC">
              <w:rPr>
                <w:webHidden/>
              </w:rPr>
              <w:fldChar w:fldCharType="end"/>
            </w:r>
          </w:hyperlink>
        </w:p>
        <w:p w14:paraId="43654568"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6" w:history="1">
            <w:r w:rsidR="00CE0DCC" w:rsidRPr="00E350A9">
              <w:rPr>
                <w:rStyle w:val="Hipersaitas"/>
                <w:b/>
                <w:lang w:val="lt-LT"/>
              </w:rPr>
              <w:t>6.6.3.</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Konstrukcijos</w:t>
            </w:r>
            <w:r w:rsidR="00CE0DCC">
              <w:rPr>
                <w:webHidden/>
              </w:rPr>
              <w:tab/>
            </w:r>
            <w:r w:rsidR="00CE0DCC">
              <w:rPr>
                <w:webHidden/>
              </w:rPr>
              <w:fldChar w:fldCharType="begin"/>
            </w:r>
            <w:r w:rsidR="00CE0DCC">
              <w:rPr>
                <w:webHidden/>
              </w:rPr>
              <w:instrText xml:space="preserve"> PAGEREF _Toc458894326 \h </w:instrText>
            </w:r>
            <w:r w:rsidR="00CE0DCC">
              <w:rPr>
                <w:webHidden/>
              </w:rPr>
            </w:r>
            <w:r w:rsidR="00CE0DCC">
              <w:rPr>
                <w:webHidden/>
              </w:rPr>
              <w:fldChar w:fldCharType="separate"/>
            </w:r>
            <w:r w:rsidR="00CE0DCC">
              <w:rPr>
                <w:webHidden/>
              </w:rPr>
              <w:t>96</w:t>
            </w:r>
            <w:r w:rsidR="00CE0DCC">
              <w:rPr>
                <w:webHidden/>
              </w:rPr>
              <w:fldChar w:fldCharType="end"/>
            </w:r>
          </w:hyperlink>
        </w:p>
        <w:p w14:paraId="1F247D2D"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7" w:history="1">
            <w:r w:rsidR="00CE0DCC" w:rsidRPr="00E350A9">
              <w:rPr>
                <w:rStyle w:val="Hipersaitas"/>
                <w:b/>
                <w:lang w:val="lt-LT"/>
              </w:rPr>
              <w:t>6.6.4.</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Šilumos aplinka</w:t>
            </w:r>
            <w:r w:rsidR="00CE0DCC">
              <w:rPr>
                <w:webHidden/>
              </w:rPr>
              <w:tab/>
            </w:r>
            <w:r w:rsidR="00CE0DCC">
              <w:rPr>
                <w:webHidden/>
              </w:rPr>
              <w:fldChar w:fldCharType="begin"/>
            </w:r>
            <w:r w:rsidR="00CE0DCC">
              <w:rPr>
                <w:webHidden/>
              </w:rPr>
              <w:instrText xml:space="preserve"> PAGEREF _Toc458894327 \h </w:instrText>
            </w:r>
            <w:r w:rsidR="00CE0DCC">
              <w:rPr>
                <w:webHidden/>
              </w:rPr>
            </w:r>
            <w:r w:rsidR="00CE0DCC">
              <w:rPr>
                <w:webHidden/>
              </w:rPr>
              <w:fldChar w:fldCharType="separate"/>
            </w:r>
            <w:r w:rsidR="00CE0DCC">
              <w:rPr>
                <w:webHidden/>
              </w:rPr>
              <w:t>96</w:t>
            </w:r>
            <w:r w:rsidR="00CE0DCC">
              <w:rPr>
                <w:webHidden/>
              </w:rPr>
              <w:fldChar w:fldCharType="end"/>
            </w:r>
          </w:hyperlink>
        </w:p>
        <w:p w14:paraId="55E2EB62"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8" w:history="1">
            <w:r w:rsidR="00CE0DCC" w:rsidRPr="00E350A9">
              <w:rPr>
                <w:rStyle w:val="Hipersaitas"/>
                <w:b/>
                <w:lang w:val="lt-LT"/>
              </w:rPr>
              <w:t>6.6.5.</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Apšvietimas</w:t>
            </w:r>
            <w:r w:rsidR="00CE0DCC">
              <w:rPr>
                <w:webHidden/>
              </w:rPr>
              <w:tab/>
            </w:r>
            <w:r w:rsidR="00CE0DCC">
              <w:rPr>
                <w:webHidden/>
              </w:rPr>
              <w:fldChar w:fldCharType="begin"/>
            </w:r>
            <w:r w:rsidR="00CE0DCC">
              <w:rPr>
                <w:webHidden/>
              </w:rPr>
              <w:instrText xml:space="preserve"> PAGEREF _Toc458894328 \h </w:instrText>
            </w:r>
            <w:r w:rsidR="00CE0DCC">
              <w:rPr>
                <w:webHidden/>
              </w:rPr>
            </w:r>
            <w:r w:rsidR="00CE0DCC">
              <w:rPr>
                <w:webHidden/>
              </w:rPr>
              <w:fldChar w:fldCharType="separate"/>
            </w:r>
            <w:r w:rsidR="00CE0DCC">
              <w:rPr>
                <w:webHidden/>
              </w:rPr>
              <w:t>97</w:t>
            </w:r>
            <w:r w:rsidR="00CE0DCC">
              <w:rPr>
                <w:webHidden/>
              </w:rPr>
              <w:fldChar w:fldCharType="end"/>
            </w:r>
          </w:hyperlink>
        </w:p>
        <w:p w14:paraId="7D6CE5BD"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29" w:history="1">
            <w:r w:rsidR="00CE0DCC" w:rsidRPr="00E350A9">
              <w:rPr>
                <w:rStyle w:val="Hipersaitas"/>
                <w:b/>
                <w:lang w:val="lt-LT"/>
              </w:rPr>
              <w:t>6.6.6.</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Akustika</w:t>
            </w:r>
            <w:r w:rsidR="00CE0DCC">
              <w:rPr>
                <w:webHidden/>
              </w:rPr>
              <w:tab/>
            </w:r>
            <w:r w:rsidR="00CE0DCC">
              <w:rPr>
                <w:webHidden/>
              </w:rPr>
              <w:fldChar w:fldCharType="begin"/>
            </w:r>
            <w:r w:rsidR="00CE0DCC">
              <w:rPr>
                <w:webHidden/>
              </w:rPr>
              <w:instrText xml:space="preserve"> PAGEREF _Toc458894329 \h </w:instrText>
            </w:r>
            <w:r w:rsidR="00CE0DCC">
              <w:rPr>
                <w:webHidden/>
              </w:rPr>
            </w:r>
            <w:r w:rsidR="00CE0DCC">
              <w:rPr>
                <w:webHidden/>
              </w:rPr>
              <w:fldChar w:fldCharType="separate"/>
            </w:r>
            <w:r w:rsidR="00CE0DCC">
              <w:rPr>
                <w:webHidden/>
              </w:rPr>
              <w:t>97</w:t>
            </w:r>
            <w:r w:rsidR="00CE0DCC">
              <w:rPr>
                <w:webHidden/>
              </w:rPr>
              <w:fldChar w:fldCharType="end"/>
            </w:r>
          </w:hyperlink>
        </w:p>
        <w:p w14:paraId="55B68D61"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0" w:history="1">
            <w:r w:rsidR="00CE0DCC" w:rsidRPr="00E350A9">
              <w:rPr>
                <w:rStyle w:val="Hipersaitas"/>
                <w:b/>
                <w:lang w:val="lt-LT"/>
              </w:rPr>
              <w:t>6.6.7.</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Higiena, sauga ir saugumas</w:t>
            </w:r>
            <w:r w:rsidR="00CE0DCC">
              <w:rPr>
                <w:webHidden/>
              </w:rPr>
              <w:tab/>
            </w:r>
            <w:r w:rsidR="00CE0DCC">
              <w:rPr>
                <w:webHidden/>
              </w:rPr>
              <w:fldChar w:fldCharType="begin"/>
            </w:r>
            <w:r w:rsidR="00CE0DCC">
              <w:rPr>
                <w:webHidden/>
              </w:rPr>
              <w:instrText xml:space="preserve"> PAGEREF _Toc458894330 \h </w:instrText>
            </w:r>
            <w:r w:rsidR="00CE0DCC">
              <w:rPr>
                <w:webHidden/>
              </w:rPr>
            </w:r>
            <w:r w:rsidR="00CE0DCC">
              <w:rPr>
                <w:webHidden/>
              </w:rPr>
              <w:fldChar w:fldCharType="separate"/>
            </w:r>
            <w:r w:rsidR="00CE0DCC">
              <w:rPr>
                <w:webHidden/>
              </w:rPr>
              <w:t>97</w:t>
            </w:r>
            <w:r w:rsidR="00CE0DCC">
              <w:rPr>
                <w:webHidden/>
              </w:rPr>
              <w:fldChar w:fldCharType="end"/>
            </w:r>
          </w:hyperlink>
        </w:p>
        <w:p w14:paraId="575A96AE"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1" w:history="1">
            <w:r w:rsidR="00CE0DCC" w:rsidRPr="00E350A9">
              <w:rPr>
                <w:rStyle w:val="Hipersaitas"/>
                <w:b/>
                <w:lang w:val="lt-LT"/>
              </w:rPr>
              <w:t>6.6.8.</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Aplinkos  apsauga</w:t>
            </w:r>
            <w:r w:rsidR="00CE0DCC">
              <w:rPr>
                <w:webHidden/>
              </w:rPr>
              <w:tab/>
            </w:r>
            <w:r w:rsidR="00CE0DCC">
              <w:rPr>
                <w:webHidden/>
              </w:rPr>
              <w:fldChar w:fldCharType="begin"/>
            </w:r>
            <w:r w:rsidR="00CE0DCC">
              <w:rPr>
                <w:webHidden/>
              </w:rPr>
              <w:instrText xml:space="preserve"> PAGEREF _Toc458894331 \h </w:instrText>
            </w:r>
            <w:r w:rsidR="00CE0DCC">
              <w:rPr>
                <w:webHidden/>
              </w:rPr>
            </w:r>
            <w:r w:rsidR="00CE0DCC">
              <w:rPr>
                <w:webHidden/>
              </w:rPr>
              <w:fldChar w:fldCharType="separate"/>
            </w:r>
            <w:r w:rsidR="00CE0DCC">
              <w:rPr>
                <w:webHidden/>
              </w:rPr>
              <w:t>98</w:t>
            </w:r>
            <w:r w:rsidR="00CE0DCC">
              <w:rPr>
                <w:webHidden/>
              </w:rPr>
              <w:fldChar w:fldCharType="end"/>
            </w:r>
          </w:hyperlink>
        </w:p>
        <w:p w14:paraId="49538640"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2" w:history="1">
            <w:r w:rsidR="00CE0DCC" w:rsidRPr="00E350A9">
              <w:rPr>
                <w:rStyle w:val="Hipersaitas"/>
                <w:b/>
                <w:lang w:val="lt-LT"/>
              </w:rPr>
              <w:t>6.6.9.</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Neįgaliųjų prieigos</w:t>
            </w:r>
            <w:r w:rsidR="00CE0DCC">
              <w:rPr>
                <w:webHidden/>
              </w:rPr>
              <w:tab/>
            </w:r>
            <w:r w:rsidR="00CE0DCC">
              <w:rPr>
                <w:webHidden/>
              </w:rPr>
              <w:fldChar w:fldCharType="begin"/>
            </w:r>
            <w:r w:rsidR="00CE0DCC">
              <w:rPr>
                <w:webHidden/>
              </w:rPr>
              <w:instrText xml:space="preserve"> PAGEREF _Toc458894332 \h </w:instrText>
            </w:r>
            <w:r w:rsidR="00CE0DCC">
              <w:rPr>
                <w:webHidden/>
              </w:rPr>
            </w:r>
            <w:r w:rsidR="00CE0DCC">
              <w:rPr>
                <w:webHidden/>
              </w:rPr>
              <w:fldChar w:fldCharType="separate"/>
            </w:r>
            <w:r w:rsidR="00CE0DCC">
              <w:rPr>
                <w:webHidden/>
              </w:rPr>
              <w:t>98</w:t>
            </w:r>
            <w:r w:rsidR="00CE0DCC">
              <w:rPr>
                <w:webHidden/>
              </w:rPr>
              <w:fldChar w:fldCharType="end"/>
            </w:r>
          </w:hyperlink>
        </w:p>
        <w:p w14:paraId="24521474"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3" w:history="1">
            <w:r w:rsidR="00CE0DCC" w:rsidRPr="00E350A9">
              <w:rPr>
                <w:rStyle w:val="Hipersaitas"/>
                <w:b/>
                <w:lang w:val="lt-LT"/>
              </w:rPr>
              <w:t>6.6.10.</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Gaisrinė sauga</w:t>
            </w:r>
            <w:r w:rsidR="00CE0DCC">
              <w:rPr>
                <w:webHidden/>
              </w:rPr>
              <w:tab/>
            </w:r>
            <w:r w:rsidR="00CE0DCC">
              <w:rPr>
                <w:webHidden/>
              </w:rPr>
              <w:fldChar w:fldCharType="begin"/>
            </w:r>
            <w:r w:rsidR="00CE0DCC">
              <w:rPr>
                <w:webHidden/>
              </w:rPr>
              <w:instrText xml:space="preserve"> PAGEREF _Toc458894333 \h </w:instrText>
            </w:r>
            <w:r w:rsidR="00CE0DCC">
              <w:rPr>
                <w:webHidden/>
              </w:rPr>
            </w:r>
            <w:r w:rsidR="00CE0DCC">
              <w:rPr>
                <w:webHidden/>
              </w:rPr>
              <w:fldChar w:fldCharType="separate"/>
            </w:r>
            <w:r w:rsidR="00CE0DCC">
              <w:rPr>
                <w:webHidden/>
              </w:rPr>
              <w:t>98</w:t>
            </w:r>
            <w:r w:rsidR="00CE0DCC">
              <w:rPr>
                <w:webHidden/>
              </w:rPr>
              <w:fldChar w:fldCharType="end"/>
            </w:r>
          </w:hyperlink>
        </w:p>
        <w:p w14:paraId="7BE75963"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4" w:history="1">
            <w:r w:rsidR="00CE0DCC" w:rsidRPr="00E350A9">
              <w:rPr>
                <w:rStyle w:val="Hipersaitas"/>
                <w:b/>
                <w:lang w:val="lt-LT"/>
              </w:rPr>
              <w:t>6.6.11.</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Statybinės medžiagos</w:t>
            </w:r>
            <w:r w:rsidR="00CE0DCC">
              <w:rPr>
                <w:webHidden/>
              </w:rPr>
              <w:tab/>
            </w:r>
            <w:r w:rsidR="00CE0DCC">
              <w:rPr>
                <w:webHidden/>
              </w:rPr>
              <w:fldChar w:fldCharType="begin"/>
            </w:r>
            <w:r w:rsidR="00CE0DCC">
              <w:rPr>
                <w:webHidden/>
              </w:rPr>
              <w:instrText xml:space="preserve"> PAGEREF _Toc458894334 \h </w:instrText>
            </w:r>
            <w:r w:rsidR="00CE0DCC">
              <w:rPr>
                <w:webHidden/>
              </w:rPr>
            </w:r>
            <w:r w:rsidR="00CE0DCC">
              <w:rPr>
                <w:webHidden/>
              </w:rPr>
              <w:fldChar w:fldCharType="separate"/>
            </w:r>
            <w:r w:rsidR="00CE0DCC">
              <w:rPr>
                <w:webHidden/>
              </w:rPr>
              <w:t>99</w:t>
            </w:r>
            <w:r w:rsidR="00CE0DCC">
              <w:rPr>
                <w:webHidden/>
              </w:rPr>
              <w:fldChar w:fldCharType="end"/>
            </w:r>
          </w:hyperlink>
        </w:p>
        <w:p w14:paraId="755D3475" w14:textId="77777777" w:rsidR="00CE0DCC" w:rsidRDefault="00635DA5">
          <w:pPr>
            <w:pStyle w:val="Turinys3"/>
            <w:rPr>
              <w:rFonts w:asciiTheme="minorHAnsi" w:eastAsiaTheme="minorEastAsia" w:hAnsiTheme="minorHAnsi" w:cstheme="minorBidi"/>
              <w:color w:val="auto"/>
              <w:sz w:val="22"/>
              <w:szCs w:val="22"/>
              <w:lang w:val="lt-LT" w:eastAsia="lt-LT"/>
            </w:rPr>
          </w:pPr>
          <w:hyperlink w:anchor="_Toc458894335" w:history="1">
            <w:r w:rsidR="00CE0DCC" w:rsidRPr="00E350A9">
              <w:rPr>
                <w:rStyle w:val="Hipersaitas"/>
                <w:b/>
                <w:lang w:val="lt-LT"/>
              </w:rPr>
              <w:t>6.6.12.</w:t>
            </w:r>
            <w:r w:rsidR="00CE0DCC">
              <w:rPr>
                <w:rFonts w:asciiTheme="minorHAnsi" w:eastAsiaTheme="minorEastAsia" w:hAnsiTheme="minorHAnsi" w:cstheme="minorBidi"/>
                <w:color w:val="auto"/>
                <w:sz w:val="22"/>
                <w:szCs w:val="22"/>
                <w:lang w:val="lt-LT" w:eastAsia="lt-LT"/>
              </w:rPr>
              <w:tab/>
            </w:r>
            <w:r w:rsidR="00CE0DCC" w:rsidRPr="00E350A9">
              <w:rPr>
                <w:rStyle w:val="Hipersaitas"/>
                <w:b/>
                <w:lang w:val="lt-LT"/>
              </w:rPr>
              <w:t>Priežiūra</w:t>
            </w:r>
            <w:r w:rsidR="00CE0DCC">
              <w:rPr>
                <w:webHidden/>
              </w:rPr>
              <w:tab/>
            </w:r>
            <w:r w:rsidR="00CE0DCC">
              <w:rPr>
                <w:webHidden/>
              </w:rPr>
              <w:fldChar w:fldCharType="begin"/>
            </w:r>
            <w:r w:rsidR="00CE0DCC">
              <w:rPr>
                <w:webHidden/>
              </w:rPr>
              <w:instrText xml:space="preserve"> PAGEREF _Toc458894335 \h </w:instrText>
            </w:r>
            <w:r w:rsidR="00CE0DCC">
              <w:rPr>
                <w:webHidden/>
              </w:rPr>
            </w:r>
            <w:r w:rsidR="00CE0DCC">
              <w:rPr>
                <w:webHidden/>
              </w:rPr>
              <w:fldChar w:fldCharType="separate"/>
            </w:r>
            <w:r w:rsidR="00CE0DCC">
              <w:rPr>
                <w:webHidden/>
              </w:rPr>
              <w:t>99</w:t>
            </w:r>
            <w:r w:rsidR="00CE0DCC">
              <w:rPr>
                <w:webHidden/>
              </w:rPr>
              <w:fldChar w:fldCharType="end"/>
            </w:r>
          </w:hyperlink>
        </w:p>
        <w:p w14:paraId="13B25256"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336" w:history="1">
            <w:r w:rsidR="00CE0DCC" w:rsidRPr="00E350A9">
              <w:rPr>
                <w:rStyle w:val="Hipersaitas"/>
                <w:noProof/>
                <w:lang w:val="lt-LT"/>
              </w:rPr>
              <w:t>SPECIFIKACIJŲ 1 PRIEDAS</w:t>
            </w:r>
            <w:r w:rsidR="00CE0DCC">
              <w:rPr>
                <w:noProof/>
                <w:webHidden/>
              </w:rPr>
              <w:tab/>
            </w:r>
            <w:r w:rsidR="00CE0DCC">
              <w:rPr>
                <w:noProof/>
                <w:webHidden/>
              </w:rPr>
              <w:fldChar w:fldCharType="begin"/>
            </w:r>
            <w:r w:rsidR="00CE0DCC">
              <w:rPr>
                <w:noProof/>
                <w:webHidden/>
              </w:rPr>
              <w:instrText xml:space="preserve"> PAGEREF _Toc458894336 \h </w:instrText>
            </w:r>
            <w:r w:rsidR="00CE0DCC">
              <w:rPr>
                <w:noProof/>
                <w:webHidden/>
              </w:rPr>
            </w:r>
            <w:r w:rsidR="00CE0DCC">
              <w:rPr>
                <w:noProof/>
                <w:webHidden/>
              </w:rPr>
              <w:fldChar w:fldCharType="separate"/>
            </w:r>
            <w:r w:rsidR="00CE0DCC">
              <w:rPr>
                <w:noProof/>
                <w:webHidden/>
              </w:rPr>
              <w:t>100</w:t>
            </w:r>
            <w:r w:rsidR="00CE0DCC">
              <w:rPr>
                <w:noProof/>
                <w:webHidden/>
              </w:rPr>
              <w:fldChar w:fldCharType="end"/>
            </w:r>
          </w:hyperlink>
        </w:p>
        <w:p w14:paraId="3B0D5B06" w14:textId="77777777" w:rsidR="00CE0DCC" w:rsidRDefault="00635DA5">
          <w:pPr>
            <w:pStyle w:val="Turinys2"/>
            <w:rPr>
              <w:rFonts w:asciiTheme="minorHAnsi" w:eastAsiaTheme="minorEastAsia" w:hAnsiTheme="minorHAnsi" w:cstheme="minorBidi"/>
              <w:noProof/>
              <w:sz w:val="22"/>
              <w:szCs w:val="22"/>
              <w:lang w:val="lt-LT" w:eastAsia="lt-LT"/>
            </w:rPr>
          </w:pPr>
          <w:hyperlink w:anchor="_Toc458894337" w:history="1">
            <w:r w:rsidR="00CE0DCC" w:rsidRPr="00E350A9">
              <w:rPr>
                <w:rStyle w:val="Hipersaitas"/>
                <w:noProof/>
                <w:lang w:val="lt-LT"/>
              </w:rPr>
              <w:t>SPECIFIKACIJŲ 2 PRIEDAS</w:t>
            </w:r>
            <w:r w:rsidR="00CE0DCC">
              <w:rPr>
                <w:noProof/>
                <w:webHidden/>
              </w:rPr>
              <w:tab/>
            </w:r>
            <w:r w:rsidR="00CE0DCC">
              <w:rPr>
                <w:noProof/>
                <w:webHidden/>
              </w:rPr>
              <w:fldChar w:fldCharType="begin"/>
            </w:r>
            <w:r w:rsidR="00CE0DCC">
              <w:rPr>
                <w:noProof/>
                <w:webHidden/>
              </w:rPr>
              <w:instrText xml:space="preserve"> PAGEREF _Toc458894337 \h </w:instrText>
            </w:r>
            <w:r w:rsidR="00CE0DCC">
              <w:rPr>
                <w:noProof/>
                <w:webHidden/>
              </w:rPr>
            </w:r>
            <w:r w:rsidR="00CE0DCC">
              <w:rPr>
                <w:noProof/>
                <w:webHidden/>
              </w:rPr>
              <w:fldChar w:fldCharType="separate"/>
            </w:r>
            <w:r w:rsidR="00CE0DCC">
              <w:rPr>
                <w:noProof/>
                <w:webHidden/>
              </w:rPr>
              <w:t>108</w:t>
            </w:r>
            <w:r w:rsidR="00CE0DCC">
              <w:rPr>
                <w:noProof/>
                <w:webHidden/>
              </w:rPr>
              <w:fldChar w:fldCharType="end"/>
            </w:r>
          </w:hyperlink>
        </w:p>
        <w:p w14:paraId="7C053FB0" w14:textId="671BD7CD" w:rsidR="002068EA" w:rsidRPr="00221DF0" w:rsidRDefault="00864015" w:rsidP="005510E4">
          <w:pPr>
            <w:spacing w:before="120" w:after="120"/>
            <w:rPr>
              <w:lang w:val="lt-LT"/>
            </w:rPr>
          </w:pPr>
          <w:r>
            <w:rPr>
              <w:rFonts w:eastAsia="Arial"/>
              <w:b/>
              <w:noProof/>
              <w:sz w:val="22"/>
              <w:szCs w:val="22"/>
              <w:lang w:val="lt-LT"/>
            </w:rPr>
            <w:fldChar w:fldCharType="end"/>
          </w:r>
        </w:p>
      </w:sdtContent>
    </w:sdt>
    <w:p w14:paraId="4E2532FD" w14:textId="77777777" w:rsidR="00FF744F" w:rsidRPr="00221DF0" w:rsidRDefault="00FF744F" w:rsidP="005510E4">
      <w:pPr>
        <w:spacing w:before="120" w:after="120"/>
        <w:rPr>
          <w:rFonts w:eastAsia="Arial" w:cs="Times New Roman"/>
          <w:lang w:val="lt-LT"/>
        </w:rPr>
      </w:pPr>
    </w:p>
    <w:p w14:paraId="0421F09A" w14:textId="77777777" w:rsidR="00FF744F" w:rsidRPr="00221DF0" w:rsidRDefault="00FF744F" w:rsidP="005510E4">
      <w:pPr>
        <w:spacing w:before="120" w:after="120"/>
        <w:rPr>
          <w:rFonts w:eastAsia="Arial" w:cs="Times New Roman"/>
          <w:lang w:val="lt-LT"/>
        </w:rPr>
      </w:pPr>
    </w:p>
    <w:p w14:paraId="2377FF38" w14:textId="4E0CAB79" w:rsidR="00AF72E6" w:rsidRPr="00221DF0" w:rsidRDefault="00AF72E6" w:rsidP="005510E4">
      <w:pPr>
        <w:spacing w:before="120" w:after="120"/>
        <w:rPr>
          <w:rFonts w:eastAsia="Arial"/>
          <w:color w:val="80A1B6"/>
          <w:sz w:val="48"/>
          <w:lang w:val="lt-LT"/>
        </w:rPr>
        <w:sectPr w:rsidR="00AF72E6" w:rsidRPr="00221DF0" w:rsidSect="00FC51E6">
          <w:headerReference w:type="default" r:id="rId9"/>
          <w:footerReference w:type="default" r:id="rId10"/>
          <w:pgSz w:w="11906" w:h="16838" w:code="9"/>
          <w:pgMar w:top="1134" w:right="1134" w:bottom="1242" w:left="1304" w:header="709" w:footer="340" w:gutter="0"/>
          <w:cols w:space="708"/>
          <w:docGrid w:linePitch="360"/>
        </w:sectPr>
      </w:pPr>
      <w:bookmarkStart w:id="0" w:name="_Toc254867226"/>
    </w:p>
    <w:bookmarkEnd w:id="0"/>
    <w:p w14:paraId="7E3A203A" w14:textId="77777777" w:rsidR="007C4D93" w:rsidRPr="00221DF0" w:rsidRDefault="007C4D93" w:rsidP="005510E4">
      <w:pPr>
        <w:spacing w:before="120" w:after="120"/>
        <w:rPr>
          <w:rFonts w:ascii="Arial Black" w:eastAsia="Arial" w:hAnsi="Arial Black"/>
          <w:color w:val="0079C1"/>
          <w:lang w:val="lt-LT"/>
        </w:rPr>
      </w:pPr>
    </w:p>
    <w:p w14:paraId="04DB5C07" w14:textId="17EC1DF5" w:rsidR="00226CD4" w:rsidRPr="002B0B43" w:rsidRDefault="002B0B43" w:rsidP="00965FDA">
      <w:pPr>
        <w:pStyle w:val="Antrat1"/>
        <w:numPr>
          <w:ilvl w:val="0"/>
          <w:numId w:val="45"/>
        </w:numPr>
        <w:spacing w:before="120" w:after="120"/>
        <w:rPr>
          <w:rFonts w:eastAsia="Arial" w:cs="Arial"/>
          <w:bCs w:val="0"/>
          <w:color w:val="80A1B6"/>
          <w:szCs w:val="20"/>
          <w:lang w:val="lt-LT"/>
        </w:rPr>
      </w:pPr>
      <w:bookmarkStart w:id="1" w:name="_Toc441662320"/>
      <w:bookmarkStart w:id="2" w:name="_Toc458894087"/>
      <w:bookmarkStart w:id="3" w:name="_Toc413926430"/>
      <w:r w:rsidRPr="002B0B43">
        <w:rPr>
          <w:rFonts w:eastAsia="Arial" w:cs="Arial"/>
          <w:bCs w:val="0"/>
          <w:caps w:val="0"/>
          <w:color w:val="80A1B6"/>
          <w:szCs w:val="20"/>
          <w:lang w:val="lt-LT"/>
        </w:rPr>
        <w:t>VARTOJAMOS SĄVOKOS</w:t>
      </w:r>
      <w:bookmarkEnd w:id="1"/>
      <w:bookmarkEnd w:id="2"/>
    </w:p>
    <w:p w14:paraId="58981B05" w14:textId="77777777" w:rsidR="00F312E7" w:rsidRPr="00221DF0" w:rsidRDefault="00F312E7" w:rsidP="005510E4">
      <w:pPr>
        <w:spacing w:before="120" w:after="120"/>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6039"/>
      </w:tblGrid>
      <w:tr w:rsidR="00226CD4" w:rsidRPr="00221DF0" w14:paraId="105E3700" w14:textId="77777777" w:rsidTr="00B30904">
        <w:tc>
          <w:tcPr>
            <w:tcW w:w="3429" w:type="dxa"/>
          </w:tcPr>
          <w:p w14:paraId="6E66207B" w14:textId="77777777" w:rsidR="00226CD4" w:rsidRPr="00221DF0" w:rsidRDefault="00226CD4" w:rsidP="00724D19">
            <w:pPr>
              <w:spacing w:before="120" w:after="120"/>
              <w:jc w:val="right"/>
              <w:rPr>
                <w:b/>
                <w:lang w:val="lt-LT"/>
              </w:rPr>
            </w:pPr>
            <w:r w:rsidRPr="00221DF0">
              <w:rPr>
                <w:b/>
                <w:lang w:val="lt-LT"/>
              </w:rPr>
              <w:t>Atsarginė dalis/Atsarginės dalys</w:t>
            </w:r>
          </w:p>
        </w:tc>
        <w:tc>
          <w:tcPr>
            <w:tcW w:w="6039" w:type="dxa"/>
          </w:tcPr>
          <w:p w14:paraId="5EF8F866" w14:textId="6EDA4F02" w:rsidR="00226CD4" w:rsidRPr="00221DF0" w:rsidRDefault="00226CD4" w:rsidP="00C1066A">
            <w:pPr>
              <w:spacing w:before="120" w:after="120"/>
              <w:rPr>
                <w:lang w:val="lt-LT"/>
              </w:rPr>
            </w:pPr>
            <w:r w:rsidRPr="00221DF0">
              <w:rPr>
                <w:lang w:val="lt-LT"/>
              </w:rPr>
              <w:t xml:space="preserve">reiškia </w:t>
            </w:r>
            <w:r w:rsidR="00B30904" w:rsidRPr="00221DF0">
              <w:rPr>
                <w:lang w:val="lt-LT"/>
              </w:rPr>
              <w:t>E</w:t>
            </w:r>
            <w:r w:rsidRPr="00221DF0">
              <w:rPr>
                <w:lang w:val="lt-LT"/>
              </w:rPr>
              <w:t>lementą</w:t>
            </w:r>
            <w:r w:rsidR="00000D2A" w:rsidRPr="00221DF0">
              <w:rPr>
                <w:lang w:val="lt-LT"/>
              </w:rPr>
              <w:t xml:space="preserve"> kuris einamuoju metu nenaudojamas, bet gali būti panaudota</w:t>
            </w:r>
            <w:r w:rsidR="00B30904" w:rsidRPr="00221DF0">
              <w:rPr>
                <w:lang w:val="lt-LT"/>
              </w:rPr>
              <w:t>s sugedus atitinkamam E</w:t>
            </w:r>
            <w:r w:rsidR="00000D2A" w:rsidRPr="00221DF0">
              <w:rPr>
                <w:lang w:val="lt-LT"/>
              </w:rPr>
              <w:t>lementui, siekiant</w:t>
            </w:r>
            <w:r w:rsidRPr="00221DF0">
              <w:rPr>
                <w:lang w:val="lt-LT"/>
              </w:rPr>
              <w:t xml:space="preserve"> atkurt</w:t>
            </w:r>
            <w:r w:rsidR="00000D2A" w:rsidRPr="00221DF0">
              <w:rPr>
                <w:lang w:val="lt-LT"/>
              </w:rPr>
              <w:t>i</w:t>
            </w:r>
            <w:r w:rsidRPr="00221DF0">
              <w:rPr>
                <w:lang w:val="lt-LT"/>
              </w:rPr>
              <w:t xml:space="preserve"> pradin</w:t>
            </w:r>
            <w:r w:rsidR="00000D2A" w:rsidRPr="00221DF0">
              <w:rPr>
                <w:lang w:val="lt-LT"/>
              </w:rPr>
              <w:t>į</w:t>
            </w:r>
            <w:r w:rsidRPr="00221DF0">
              <w:rPr>
                <w:lang w:val="lt-LT"/>
              </w:rPr>
              <w:t xml:space="preserve"> reikiam</w:t>
            </w:r>
            <w:r w:rsidR="00000D2A" w:rsidRPr="00221DF0">
              <w:rPr>
                <w:lang w:val="lt-LT"/>
              </w:rPr>
              <w:t>ą</w:t>
            </w:r>
            <w:r w:rsidRPr="00221DF0">
              <w:rPr>
                <w:lang w:val="lt-LT"/>
              </w:rPr>
              <w:t xml:space="preserve"> </w:t>
            </w:r>
            <w:r w:rsidR="00B30904" w:rsidRPr="00221DF0">
              <w:rPr>
                <w:lang w:val="lt-LT"/>
              </w:rPr>
              <w:t>E</w:t>
            </w:r>
            <w:r w:rsidRPr="00221DF0">
              <w:rPr>
                <w:lang w:val="lt-LT"/>
              </w:rPr>
              <w:t>lemento veikim</w:t>
            </w:r>
            <w:r w:rsidR="00000D2A" w:rsidRPr="00221DF0">
              <w:rPr>
                <w:lang w:val="lt-LT"/>
              </w:rPr>
              <w:t>ą</w:t>
            </w:r>
            <w:r w:rsidRPr="00221DF0">
              <w:rPr>
                <w:lang w:val="lt-LT"/>
              </w:rPr>
              <w:t>.</w:t>
            </w:r>
          </w:p>
        </w:tc>
      </w:tr>
      <w:tr w:rsidR="00C1066A" w:rsidRPr="00221DF0" w14:paraId="4D806C5F" w14:textId="77777777" w:rsidTr="00B30904">
        <w:tc>
          <w:tcPr>
            <w:tcW w:w="3429" w:type="dxa"/>
          </w:tcPr>
          <w:p w14:paraId="37565F6A" w14:textId="53F06B99" w:rsidR="00C1066A" w:rsidRPr="004C3AD8" w:rsidRDefault="00C1066A" w:rsidP="00C1066A">
            <w:pPr>
              <w:spacing w:before="120" w:after="120"/>
              <w:jc w:val="right"/>
              <w:rPr>
                <w:b/>
                <w:lang w:val="lt-LT"/>
              </w:rPr>
            </w:pPr>
            <w:r w:rsidRPr="004C3AD8">
              <w:rPr>
                <w:b/>
                <w:lang w:val="lt-LT"/>
              </w:rPr>
              <w:t>Bazinis vartojimo koeficientas (BVK)</w:t>
            </w:r>
            <w:r w:rsidRPr="004C3AD8">
              <w:rPr>
                <w:lang w:val="lt-LT"/>
              </w:rPr>
              <w:t xml:space="preserve"> </w:t>
            </w:r>
          </w:p>
        </w:tc>
        <w:tc>
          <w:tcPr>
            <w:tcW w:w="6039" w:type="dxa"/>
          </w:tcPr>
          <w:p w14:paraId="07972C05" w14:textId="20CC0A97" w:rsidR="00C1066A" w:rsidRPr="00221DF0" w:rsidRDefault="00C1066A" w:rsidP="00C1066A">
            <w:pPr>
              <w:spacing w:before="120" w:after="120"/>
              <w:rPr>
                <w:lang w:val="lt-LT"/>
              </w:rPr>
            </w:pPr>
            <w:r w:rsidRPr="00221DF0">
              <w:rPr>
                <w:lang w:val="lt-LT"/>
              </w:rPr>
              <w:t>teorinis energijos suvartojimas, nurodytas dalyvio Galutiniame pasiūlyme ir grįstas Specifikacijose pateiktomis prielaidomis.</w:t>
            </w:r>
          </w:p>
        </w:tc>
      </w:tr>
      <w:tr w:rsidR="00226CD4" w:rsidRPr="00221DF0" w14:paraId="6145FF87" w14:textId="77777777" w:rsidTr="00B30904">
        <w:tc>
          <w:tcPr>
            <w:tcW w:w="3429" w:type="dxa"/>
          </w:tcPr>
          <w:p w14:paraId="0970BB98" w14:textId="3E8B8AE7" w:rsidR="00226CD4" w:rsidRPr="00221DF0" w:rsidRDefault="00226CD4" w:rsidP="00724D19">
            <w:pPr>
              <w:spacing w:before="120" w:after="120"/>
              <w:jc w:val="right"/>
              <w:rPr>
                <w:b/>
                <w:lang w:val="lt-LT"/>
              </w:rPr>
            </w:pPr>
            <w:r w:rsidRPr="00221DF0">
              <w:rPr>
                <w:b/>
                <w:lang w:val="lt-LT"/>
              </w:rPr>
              <w:t>Dalyvis/Dalyviai</w:t>
            </w:r>
          </w:p>
        </w:tc>
        <w:tc>
          <w:tcPr>
            <w:tcW w:w="6039" w:type="dxa"/>
          </w:tcPr>
          <w:p w14:paraId="698A5696" w14:textId="05362109" w:rsidR="00991963" w:rsidRPr="00221DF0" w:rsidRDefault="00991963" w:rsidP="00C1066A">
            <w:pPr>
              <w:spacing w:before="120" w:after="120"/>
              <w:rPr>
                <w:rFonts w:eastAsia="Arial"/>
                <w:lang w:val="lt-LT"/>
              </w:rPr>
            </w:pPr>
            <w:r w:rsidRPr="00221DF0">
              <w:rPr>
                <w:lang w:val="lt-LT"/>
              </w:rPr>
              <w:t>reiškia subjektą ar subjektus, kurie Koncesijos įstatymo III</w:t>
            </w:r>
            <w:r w:rsidRPr="00221DF0">
              <w:rPr>
                <w:rFonts w:eastAsia="Arial"/>
                <w:lang w:val="lt-LT"/>
              </w:rPr>
              <w:t xml:space="preserve"> </w:t>
            </w:r>
            <w:r w:rsidRPr="00221DF0">
              <w:rPr>
                <w:lang w:val="lt-LT"/>
              </w:rPr>
              <w:t>skyriaus antrojo skirsnio nustatyta tvarka yra pareiškę suinteresuotumą dalyvauti Konkurse</w:t>
            </w:r>
            <w:r w:rsidRPr="00221DF0">
              <w:rPr>
                <w:rFonts w:eastAsia="Arial"/>
                <w:lang w:val="lt-LT"/>
              </w:rPr>
              <w:t xml:space="preserve"> ir / ar  pateikęs (-ę) Preliminarų, Išsamų ir / ar Galutinį pasiūlymą (-</w:t>
            </w:r>
            <w:proofErr w:type="spellStart"/>
            <w:r w:rsidRPr="00221DF0">
              <w:rPr>
                <w:rFonts w:eastAsia="Arial"/>
                <w:lang w:val="lt-LT"/>
              </w:rPr>
              <w:t>us</w:t>
            </w:r>
            <w:proofErr w:type="spellEnd"/>
            <w:r w:rsidRPr="00221DF0">
              <w:rPr>
                <w:rFonts w:eastAsia="Arial"/>
                <w:lang w:val="lt-LT"/>
              </w:rPr>
              <w:t>). Dalyviu gali būti bet kokios teisinės formos juridinis asmuo, viešasis juridinis asmuo (išskyrus viešąjį ir privatų juridinius asmenis, kurie Lietuvos Respublikos valstybės skolos įstatymo nustatyta tvarka priskiriami prie valdžios sektoriaus, bei fizinius asmenis), užsienio juridinis asmuo arba kitas ūkio subjektas, įsteigtas pagal užsienio valstybės teisę ir neturintis juridinio asmens statuso, taip pat Lietuvos Respublikoje įsteigti Europos Sąjungos valstybėse narėse ir kitose Europos ekonominės erdvės valstybėse įsisteigusių įmonių filialai, arba tokių asmenų grupė.</w:t>
            </w:r>
          </w:p>
          <w:p w14:paraId="44D9595C" w14:textId="7B289699" w:rsidR="00226CD4" w:rsidRPr="00221DF0" w:rsidRDefault="00991963" w:rsidP="00C1066A">
            <w:pPr>
              <w:spacing w:before="120" w:after="120"/>
              <w:rPr>
                <w:lang w:val="lt-LT"/>
              </w:rPr>
            </w:pPr>
            <w:r w:rsidRPr="00221DF0">
              <w:rPr>
                <w:rFonts w:eastAsia="Arial"/>
                <w:lang w:val="lt-LT"/>
              </w:rPr>
              <w:t>Dalyviu negali būti subjektas, kuris (ūkio subjektų grupės atveju – bet kuris grupės narys) yra susijęs su šio Konkurso parengimu vykdyti ar Projekto parengimu įgyvendinimui ir dėl to galėtų būti pažeistas tiekėjų lygiateisiškumo principas.</w:t>
            </w:r>
          </w:p>
        </w:tc>
      </w:tr>
      <w:tr w:rsidR="00C22202" w:rsidRPr="00221DF0" w14:paraId="7DBBA4D1" w14:textId="77777777" w:rsidTr="00B30904">
        <w:tc>
          <w:tcPr>
            <w:tcW w:w="3429" w:type="dxa"/>
          </w:tcPr>
          <w:p w14:paraId="5AD31151" w14:textId="77777777" w:rsidR="00C22202" w:rsidRPr="00221DF0" w:rsidRDefault="00C22202" w:rsidP="00724D19">
            <w:pPr>
              <w:spacing w:before="120" w:after="120"/>
              <w:jc w:val="right"/>
              <w:rPr>
                <w:b/>
                <w:lang w:val="lt-LT"/>
              </w:rPr>
            </w:pPr>
            <w:r w:rsidRPr="00221DF0">
              <w:rPr>
                <w:b/>
                <w:lang w:val="lt-LT"/>
              </w:rPr>
              <w:t>Eksploatuotojas/Eksploatuotojai</w:t>
            </w:r>
          </w:p>
        </w:tc>
        <w:tc>
          <w:tcPr>
            <w:tcW w:w="6039" w:type="dxa"/>
          </w:tcPr>
          <w:p w14:paraId="6E4C3C8B" w14:textId="31BA971C" w:rsidR="00C22202" w:rsidRPr="00221DF0" w:rsidRDefault="00C22202" w:rsidP="00C1066A">
            <w:pPr>
              <w:spacing w:before="120" w:after="120"/>
              <w:rPr>
                <w:lang w:val="lt-LT"/>
              </w:rPr>
            </w:pPr>
            <w:r w:rsidRPr="00221DF0">
              <w:rPr>
                <w:lang w:val="lt-LT"/>
              </w:rPr>
              <w:t xml:space="preserve">Suteikiančiųjų institucijų kontroliuojami juridiniai asmenys ar kiti juridiniai asmenys, kurie vykdo </w:t>
            </w:r>
            <w:r w:rsidR="00EA148E" w:rsidRPr="00221DF0">
              <w:rPr>
                <w:lang w:val="lt-LT"/>
              </w:rPr>
              <w:t xml:space="preserve">veiklą </w:t>
            </w:r>
            <w:r w:rsidRPr="00221DF0">
              <w:rPr>
                <w:lang w:val="lt-LT"/>
              </w:rPr>
              <w:t xml:space="preserve">konkrečiame Daugiafunkcio komplekso </w:t>
            </w:r>
            <w:r w:rsidR="00B80E67" w:rsidRPr="00221DF0">
              <w:rPr>
                <w:lang w:val="lt-LT"/>
              </w:rPr>
              <w:t>Objekte</w:t>
            </w:r>
            <w:r w:rsidRPr="00221DF0">
              <w:rPr>
                <w:lang w:val="lt-LT"/>
              </w:rPr>
              <w:t>.</w:t>
            </w:r>
          </w:p>
        </w:tc>
      </w:tr>
      <w:tr w:rsidR="00B30904" w:rsidRPr="00221DF0" w14:paraId="6DFE3A7A" w14:textId="77777777" w:rsidTr="00B30904">
        <w:tc>
          <w:tcPr>
            <w:tcW w:w="3429" w:type="dxa"/>
          </w:tcPr>
          <w:p w14:paraId="5FC26FCA" w14:textId="5EC6FF72" w:rsidR="00B30904" w:rsidRPr="00221DF0" w:rsidRDefault="00B30904" w:rsidP="00B30904">
            <w:pPr>
              <w:spacing w:before="120" w:after="120"/>
              <w:jc w:val="right"/>
              <w:rPr>
                <w:b/>
                <w:lang w:val="lt-LT"/>
              </w:rPr>
            </w:pPr>
            <w:r w:rsidRPr="00221DF0">
              <w:rPr>
                <w:b/>
                <w:lang w:val="lt-LT"/>
              </w:rPr>
              <w:t>Elementas</w:t>
            </w:r>
          </w:p>
        </w:tc>
        <w:tc>
          <w:tcPr>
            <w:tcW w:w="6039" w:type="dxa"/>
          </w:tcPr>
          <w:p w14:paraId="4147791E" w14:textId="7D9637C7" w:rsidR="00B30904" w:rsidRPr="00221DF0" w:rsidRDefault="00E44D92" w:rsidP="00C1066A">
            <w:pPr>
              <w:spacing w:before="120" w:after="120"/>
              <w:rPr>
                <w:lang w:val="lt-LT"/>
              </w:rPr>
            </w:pPr>
            <w:r w:rsidRPr="00221DF0">
              <w:rPr>
                <w:lang w:val="lt-LT"/>
              </w:rPr>
              <w:t>b</w:t>
            </w:r>
            <w:r w:rsidR="00B30904" w:rsidRPr="00221DF0">
              <w:rPr>
                <w:lang w:val="lt-LT"/>
              </w:rPr>
              <w:t>et kokia daloma Daugiafunkcinio komplekso infrastruktūros dalis, kurią atliekant Darbus, sumontuojant, surenkant ir / ar pagaminant yra sukuriami Objektai.</w:t>
            </w:r>
          </w:p>
        </w:tc>
      </w:tr>
      <w:tr w:rsidR="00AD4926" w:rsidRPr="00221DF0" w14:paraId="1E94FF38" w14:textId="77777777" w:rsidTr="00B30904">
        <w:tc>
          <w:tcPr>
            <w:tcW w:w="3429" w:type="dxa"/>
          </w:tcPr>
          <w:p w14:paraId="3BD05F8A" w14:textId="00409C1C" w:rsidR="00AD4926" w:rsidRPr="00221DF0" w:rsidRDefault="00AD4926" w:rsidP="00AD4926">
            <w:pPr>
              <w:spacing w:before="120" w:after="120"/>
              <w:jc w:val="right"/>
              <w:rPr>
                <w:b/>
                <w:lang w:val="lt-LT"/>
              </w:rPr>
            </w:pPr>
            <w:r w:rsidRPr="00221DF0">
              <w:rPr>
                <w:b/>
                <w:lang w:val="lt-LT"/>
              </w:rPr>
              <w:t>Funkcinė zona</w:t>
            </w:r>
          </w:p>
        </w:tc>
        <w:tc>
          <w:tcPr>
            <w:tcW w:w="6039" w:type="dxa"/>
          </w:tcPr>
          <w:p w14:paraId="43EE0DD2" w14:textId="36877504" w:rsidR="00AD4926" w:rsidRPr="00221DF0" w:rsidRDefault="007754BF" w:rsidP="00CE1034">
            <w:pPr>
              <w:spacing w:before="120" w:after="120"/>
              <w:rPr>
                <w:lang w:val="lt-LT"/>
              </w:rPr>
            </w:pPr>
            <w:r w:rsidRPr="00221DF0">
              <w:rPr>
                <w:lang w:val="lt-LT"/>
              </w:rPr>
              <w:t>kvadratinių metrų dydžiu (preliminariai)</w:t>
            </w:r>
            <w:r w:rsidR="00AD4926" w:rsidRPr="00221DF0">
              <w:rPr>
                <w:lang w:val="lt-LT"/>
              </w:rPr>
              <w:t xml:space="preserve"> </w:t>
            </w:r>
            <w:r w:rsidRPr="00221DF0">
              <w:rPr>
                <w:lang w:val="lt-LT"/>
              </w:rPr>
              <w:t xml:space="preserve">apibudinta </w:t>
            </w:r>
            <w:r w:rsidR="00AD4926" w:rsidRPr="00221DF0">
              <w:rPr>
                <w:lang w:val="lt-LT"/>
              </w:rPr>
              <w:t xml:space="preserve"> kiekvieno Objekto sudedamoji dalis, kurioje vykdoma skirtingo tipo ar pobūdžio veikla, kuri aprašyta Specifikacijų </w:t>
            </w:r>
            <w:r w:rsidR="00CE1034">
              <w:rPr>
                <w:lang w:val="lt-LT"/>
              </w:rPr>
              <w:t xml:space="preserve">4.3. </w:t>
            </w:r>
            <w:r w:rsidR="00AD4926" w:rsidRPr="00221DF0">
              <w:rPr>
                <w:lang w:val="lt-LT"/>
              </w:rPr>
              <w:t>skyriuje.</w:t>
            </w:r>
          </w:p>
        </w:tc>
      </w:tr>
      <w:tr w:rsidR="00AD4926" w:rsidRPr="00221DF0" w14:paraId="0F98CF68" w14:textId="77777777" w:rsidTr="00B30904">
        <w:tc>
          <w:tcPr>
            <w:tcW w:w="3429" w:type="dxa"/>
          </w:tcPr>
          <w:p w14:paraId="5D77D56D" w14:textId="77777777" w:rsidR="00AD4926" w:rsidRPr="00221DF0" w:rsidRDefault="00AD4926" w:rsidP="00AD4926">
            <w:pPr>
              <w:spacing w:before="120" w:after="120"/>
              <w:jc w:val="right"/>
              <w:rPr>
                <w:b/>
                <w:lang w:val="lt-LT"/>
              </w:rPr>
            </w:pPr>
            <w:r w:rsidRPr="00221DF0">
              <w:rPr>
                <w:b/>
                <w:lang w:val="lt-LT"/>
              </w:rPr>
              <w:t>Išskaita</w:t>
            </w:r>
          </w:p>
        </w:tc>
        <w:tc>
          <w:tcPr>
            <w:tcW w:w="6039" w:type="dxa"/>
          </w:tcPr>
          <w:p w14:paraId="59438D83" w14:textId="0B3BADC0" w:rsidR="00AD4926" w:rsidRPr="00221DF0" w:rsidRDefault="00AD4926" w:rsidP="00C1066A">
            <w:pPr>
              <w:spacing w:before="120" w:after="120"/>
              <w:rPr>
                <w:lang w:val="lt-LT"/>
              </w:rPr>
            </w:pPr>
            <w:r w:rsidRPr="00221DF0">
              <w:rPr>
                <w:lang w:val="lt-LT"/>
              </w:rPr>
              <w:t>reiškia iš Metinio atlyginimo išskaičiuota suma dėl to, kad nesilaikoma PVRR, kaip aprašyta Specifikacijų 5</w:t>
            </w:r>
            <w:r w:rsidR="00CE1034">
              <w:rPr>
                <w:lang w:val="lt-LT"/>
              </w:rPr>
              <w:t>.14</w:t>
            </w:r>
            <w:r w:rsidRPr="00221DF0">
              <w:rPr>
                <w:lang w:val="lt-LT"/>
              </w:rPr>
              <w:t xml:space="preserve"> skyriuje.</w:t>
            </w:r>
          </w:p>
        </w:tc>
      </w:tr>
      <w:tr w:rsidR="00AD4926" w:rsidRPr="00221DF0" w14:paraId="4E079AED" w14:textId="77777777" w:rsidTr="00B30904">
        <w:tc>
          <w:tcPr>
            <w:tcW w:w="3429" w:type="dxa"/>
          </w:tcPr>
          <w:p w14:paraId="27756F58" w14:textId="77777777" w:rsidR="00AD4926" w:rsidRPr="00221DF0" w:rsidRDefault="00AD4926" w:rsidP="00AD4926">
            <w:pPr>
              <w:spacing w:before="120" w:after="120"/>
              <w:jc w:val="right"/>
              <w:rPr>
                <w:b/>
                <w:lang w:val="lt-LT"/>
              </w:rPr>
            </w:pPr>
            <w:r w:rsidRPr="00221DF0">
              <w:rPr>
                <w:b/>
                <w:lang w:val="lt-LT"/>
              </w:rPr>
              <w:t>KTPVS</w:t>
            </w:r>
          </w:p>
        </w:tc>
        <w:tc>
          <w:tcPr>
            <w:tcW w:w="6039" w:type="dxa"/>
          </w:tcPr>
          <w:p w14:paraId="5F3D4EDF" w14:textId="5279C275" w:rsidR="00AD4926" w:rsidRPr="00221DF0" w:rsidRDefault="00AD4926" w:rsidP="00C1066A">
            <w:pPr>
              <w:overflowPunct w:val="0"/>
              <w:autoSpaceDE w:val="0"/>
              <w:autoSpaceDN w:val="0"/>
              <w:adjustRightInd w:val="0"/>
              <w:spacing w:before="120" w:after="120"/>
              <w:textAlignment w:val="baseline"/>
              <w:rPr>
                <w:lang w:val="lt-LT"/>
              </w:rPr>
            </w:pPr>
            <w:r w:rsidRPr="00221DF0">
              <w:rPr>
                <w:lang w:val="lt-LT"/>
              </w:rPr>
              <w:t xml:space="preserve">reiškia </w:t>
            </w:r>
            <w:r w:rsidR="0069181D" w:rsidRPr="00221DF0">
              <w:rPr>
                <w:lang w:val="lt-LT"/>
              </w:rPr>
              <w:t>kompiuterizuotos</w:t>
            </w:r>
            <w:r w:rsidRPr="00221DF0">
              <w:rPr>
                <w:lang w:val="lt-LT"/>
              </w:rPr>
              <w:t xml:space="preserve"> techninės priežiūros valdymo sistemas.</w:t>
            </w:r>
          </w:p>
        </w:tc>
      </w:tr>
      <w:tr w:rsidR="00AD4926" w:rsidRPr="00221DF0" w14:paraId="0CFF7195" w14:textId="77777777" w:rsidTr="00B30904">
        <w:tc>
          <w:tcPr>
            <w:tcW w:w="3429" w:type="dxa"/>
          </w:tcPr>
          <w:p w14:paraId="22B8481F" w14:textId="77777777" w:rsidR="00AD4926" w:rsidRPr="00221DF0" w:rsidRDefault="00AD4926" w:rsidP="00AD4926">
            <w:pPr>
              <w:spacing w:before="120" w:after="120"/>
              <w:jc w:val="right"/>
              <w:rPr>
                <w:b/>
                <w:lang w:val="lt-LT"/>
              </w:rPr>
            </w:pPr>
            <w:r w:rsidRPr="00221DF0">
              <w:rPr>
                <w:b/>
                <w:lang w:val="lt-LT"/>
              </w:rPr>
              <w:t>Naudotojas/Naudotojai</w:t>
            </w:r>
          </w:p>
        </w:tc>
        <w:tc>
          <w:tcPr>
            <w:tcW w:w="6039" w:type="dxa"/>
          </w:tcPr>
          <w:p w14:paraId="12B38B9B" w14:textId="0DB43FD7" w:rsidR="00AD4926" w:rsidRPr="00221DF0" w:rsidRDefault="00AD4926" w:rsidP="00C1066A">
            <w:pPr>
              <w:overflowPunct w:val="0"/>
              <w:autoSpaceDE w:val="0"/>
              <w:autoSpaceDN w:val="0"/>
              <w:adjustRightInd w:val="0"/>
              <w:spacing w:before="120" w:after="120"/>
              <w:textAlignment w:val="baseline"/>
              <w:rPr>
                <w:lang w:val="lt-LT"/>
              </w:rPr>
            </w:pPr>
            <w:r w:rsidRPr="00221DF0">
              <w:rPr>
                <w:lang w:val="lt-LT"/>
              </w:rPr>
              <w:t>Reiškia bet kokį asmenį</w:t>
            </w:r>
            <w:r w:rsidR="00E7039B" w:rsidRPr="00221DF0">
              <w:rPr>
                <w:lang w:val="lt-LT"/>
              </w:rPr>
              <w:t xml:space="preserve"> ar asmenų grupę</w:t>
            </w:r>
            <w:r w:rsidRPr="00221DF0">
              <w:rPr>
                <w:lang w:val="lt-LT"/>
              </w:rPr>
              <w:t>, kuris</w:t>
            </w:r>
            <w:r w:rsidR="00E7039B" w:rsidRPr="00221DF0">
              <w:rPr>
                <w:lang w:val="lt-LT"/>
              </w:rPr>
              <w:t xml:space="preserve"> / kurie</w:t>
            </w:r>
            <w:r w:rsidRPr="00221DF0">
              <w:rPr>
                <w:lang w:val="lt-LT"/>
              </w:rPr>
              <w:t xml:space="preserve"> </w:t>
            </w:r>
            <w:r w:rsidRPr="00221DF0">
              <w:rPr>
                <w:rFonts w:eastAsia="Arial"/>
                <w:lang w:val="lt-LT"/>
              </w:rPr>
              <w:t>naudojasi Daugiafunkciu kompleksu ar jo dalimi ir gauna</w:t>
            </w:r>
            <w:r w:rsidRPr="00221DF0">
              <w:rPr>
                <w:lang w:val="lt-LT"/>
              </w:rPr>
              <w:t xml:space="preserve"> naudą iš </w:t>
            </w:r>
            <w:r w:rsidRPr="00221DF0">
              <w:rPr>
                <w:rFonts w:eastAsia="Arial"/>
                <w:lang w:val="lt-LT"/>
              </w:rPr>
              <w:t>Paslaugų</w:t>
            </w:r>
            <w:r w:rsidRPr="00221DF0">
              <w:rPr>
                <w:lang w:val="lt-LT"/>
              </w:rPr>
              <w:t xml:space="preserve"> </w:t>
            </w:r>
          </w:p>
        </w:tc>
      </w:tr>
      <w:tr w:rsidR="000C206F" w:rsidRPr="00221DF0" w14:paraId="729E9C31" w14:textId="77777777" w:rsidTr="00AB7BD3">
        <w:tc>
          <w:tcPr>
            <w:tcW w:w="3429" w:type="dxa"/>
          </w:tcPr>
          <w:p w14:paraId="5349E218" w14:textId="77777777" w:rsidR="000C206F" w:rsidRPr="00221DF0" w:rsidRDefault="000C206F" w:rsidP="00AB7BD3">
            <w:pPr>
              <w:spacing w:before="120" w:after="120"/>
              <w:jc w:val="right"/>
              <w:rPr>
                <w:b/>
                <w:lang w:val="lt-LT"/>
              </w:rPr>
            </w:pPr>
            <w:r w:rsidRPr="00221DF0">
              <w:rPr>
                <w:b/>
                <w:lang w:val="lt-LT"/>
              </w:rPr>
              <w:t>Neprieinamumas</w:t>
            </w:r>
          </w:p>
        </w:tc>
        <w:tc>
          <w:tcPr>
            <w:tcW w:w="6039" w:type="dxa"/>
          </w:tcPr>
          <w:p w14:paraId="54739EC4" w14:textId="672DCB6B" w:rsidR="000C206F" w:rsidRPr="00221DF0" w:rsidRDefault="00BF7630" w:rsidP="00C1066A">
            <w:pPr>
              <w:spacing w:before="120" w:after="120"/>
              <w:rPr>
                <w:lang w:val="lt-LT"/>
              </w:rPr>
            </w:pPr>
            <w:r>
              <w:rPr>
                <w:lang w:val="lt-LT"/>
              </w:rPr>
              <w:t>situacija Objekte / Objektuose, kada dalimi / visu Objektu / Objektais nėra galimybės naudotis ar vykdyti numatytos veiklos</w:t>
            </w:r>
          </w:p>
        </w:tc>
      </w:tr>
      <w:tr w:rsidR="00E44D92" w:rsidRPr="00221DF0" w14:paraId="6EC501E8" w14:textId="77777777" w:rsidTr="00B30904">
        <w:tc>
          <w:tcPr>
            <w:tcW w:w="3429" w:type="dxa"/>
          </w:tcPr>
          <w:p w14:paraId="7F76D568" w14:textId="77777777" w:rsidR="00E44D92" w:rsidRPr="00221DF0" w:rsidRDefault="00E44D92" w:rsidP="00E44D92">
            <w:pPr>
              <w:spacing w:before="120" w:after="120"/>
              <w:jc w:val="right"/>
              <w:rPr>
                <w:b/>
                <w:lang w:val="lt-LT"/>
              </w:rPr>
            </w:pPr>
            <w:r w:rsidRPr="00221DF0">
              <w:rPr>
                <w:b/>
                <w:lang w:val="lt-LT"/>
              </w:rPr>
              <w:t>Pagrindiniai veiklos rezultatų rodikliai (PVRR)</w:t>
            </w:r>
          </w:p>
        </w:tc>
        <w:tc>
          <w:tcPr>
            <w:tcW w:w="6039" w:type="dxa"/>
          </w:tcPr>
          <w:p w14:paraId="0CE6011A" w14:textId="6A97FD19" w:rsidR="00E44D92" w:rsidRPr="00221DF0" w:rsidRDefault="00E44D92" w:rsidP="006E476B">
            <w:pPr>
              <w:overflowPunct w:val="0"/>
              <w:autoSpaceDE w:val="0"/>
              <w:autoSpaceDN w:val="0"/>
              <w:adjustRightInd w:val="0"/>
              <w:spacing w:before="120" w:after="120"/>
              <w:textAlignment w:val="baseline"/>
              <w:rPr>
                <w:lang w:val="lt-LT"/>
              </w:rPr>
            </w:pPr>
            <w:r w:rsidRPr="00221DF0">
              <w:rPr>
                <w:lang w:val="lt-LT"/>
              </w:rPr>
              <w:t xml:space="preserve">reiškia </w:t>
            </w:r>
            <w:r w:rsidR="006E476B">
              <w:rPr>
                <w:lang w:val="lt-LT"/>
              </w:rPr>
              <w:t>Projekto bendrovės</w:t>
            </w:r>
            <w:r w:rsidR="006E476B" w:rsidRPr="00221DF0">
              <w:rPr>
                <w:lang w:val="lt-LT"/>
              </w:rPr>
              <w:t xml:space="preserve"> </w:t>
            </w:r>
            <w:r w:rsidRPr="00221DF0">
              <w:rPr>
                <w:lang w:val="lt-LT"/>
              </w:rPr>
              <w:t xml:space="preserve">veiklos kokybės vertinimo </w:t>
            </w:r>
            <w:r w:rsidR="000C206F" w:rsidRPr="00221DF0">
              <w:rPr>
                <w:lang w:val="lt-LT"/>
              </w:rPr>
              <w:t>priemonę</w:t>
            </w:r>
            <w:r w:rsidRPr="00221DF0">
              <w:rPr>
                <w:lang w:val="lt-LT"/>
              </w:rPr>
              <w:t xml:space="preserve">, </w:t>
            </w:r>
            <w:r w:rsidR="000C206F" w:rsidRPr="00221DF0">
              <w:rPr>
                <w:lang w:val="lt-LT"/>
              </w:rPr>
              <w:t xml:space="preserve">skirtą </w:t>
            </w:r>
            <w:r w:rsidR="006E476B">
              <w:rPr>
                <w:lang w:val="lt-LT"/>
              </w:rPr>
              <w:t>Projekto bendrovės</w:t>
            </w:r>
            <w:r w:rsidR="006E476B" w:rsidRPr="00221DF0">
              <w:rPr>
                <w:lang w:val="lt-LT"/>
              </w:rPr>
              <w:t xml:space="preserve"> </w:t>
            </w:r>
            <w:r w:rsidRPr="00221DF0">
              <w:rPr>
                <w:lang w:val="lt-LT"/>
              </w:rPr>
              <w:t>suteiktų Paslaugų kokybės lyginamajai analizei, nustatant galimybes pagerinti Paslaugos kokybės lygį, ir naudojama visą Paslaugų teikimo laikotarpį</w:t>
            </w:r>
            <w:r w:rsidR="000C206F" w:rsidRPr="00221DF0">
              <w:rPr>
                <w:lang w:val="lt-LT"/>
              </w:rPr>
              <w:t xml:space="preserve"> kaip išskaitų mechanizmo dalis</w:t>
            </w:r>
            <w:r w:rsidRPr="00221DF0">
              <w:rPr>
                <w:lang w:val="lt-LT"/>
              </w:rPr>
              <w:t>.</w:t>
            </w:r>
          </w:p>
        </w:tc>
      </w:tr>
      <w:tr w:rsidR="00E44D92" w:rsidRPr="00221DF0" w14:paraId="29CF7916" w14:textId="77777777" w:rsidTr="00B30904">
        <w:tc>
          <w:tcPr>
            <w:tcW w:w="3429" w:type="dxa"/>
          </w:tcPr>
          <w:p w14:paraId="0AADADD0" w14:textId="77777777" w:rsidR="00E44D92" w:rsidRPr="00221DF0" w:rsidRDefault="00E44D92" w:rsidP="00E44D92">
            <w:pPr>
              <w:spacing w:before="120" w:after="120"/>
              <w:jc w:val="right"/>
              <w:rPr>
                <w:b/>
                <w:lang w:val="lt-LT"/>
              </w:rPr>
            </w:pPr>
            <w:r w:rsidRPr="00221DF0">
              <w:rPr>
                <w:b/>
                <w:lang w:val="lt-LT"/>
              </w:rPr>
              <w:lastRenderedPageBreak/>
              <w:t>Paslaugų nesuteikimas</w:t>
            </w:r>
          </w:p>
        </w:tc>
        <w:tc>
          <w:tcPr>
            <w:tcW w:w="6039" w:type="dxa"/>
          </w:tcPr>
          <w:p w14:paraId="43F1AEE6" w14:textId="7C813F3B" w:rsidR="00E44D92" w:rsidRPr="00221DF0" w:rsidRDefault="00E44D92" w:rsidP="006E476B">
            <w:pPr>
              <w:spacing w:before="120" w:after="120"/>
              <w:rPr>
                <w:lang w:val="lt-LT"/>
              </w:rPr>
            </w:pPr>
            <w:r w:rsidRPr="00221DF0">
              <w:rPr>
                <w:lang w:val="lt-LT"/>
              </w:rPr>
              <w:t xml:space="preserve">reiškia atvejį, kai </w:t>
            </w:r>
            <w:r w:rsidR="006E476B">
              <w:rPr>
                <w:lang w:val="lt-LT"/>
              </w:rPr>
              <w:t>Projekto bendrovė</w:t>
            </w:r>
            <w:r w:rsidR="006E476B" w:rsidRPr="00221DF0">
              <w:rPr>
                <w:lang w:val="lt-LT"/>
              </w:rPr>
              <w:t xml:space="preserve"> </w:t>
            </w:r>
            <w:r w:rsidRPr="00221DF0">
              <w:rPr>
                <w:lang w:val="lt-LT"/>
              </w:rPr>
              <w:t>nesugeba teikti Paslaugų pagal Koncesijos sutartį, įskaitant Specifikacijas.</w:t>
            </w:r>
          </w:p>
        </w:tc>
      </w:tr>
      <w:tr w:rsidR="00E44D92" w:rsidRPr="00221DF0" w14:paraId="1ABE97BD" w14:textId="77777777" w:rsidTr="00B30904">
        <w:tc>
          <w:tcPr>
            <w:tcW w:w="3429" w:type="dxa"/>
          </w:tcPr>
          <w:p w14:paraId="3FCDE5C0" w14:textId="77777777" w:rsidR="00E44D92" w:rsidRPr="00221DF0" w:rsidRDefault="00E44D92" w:rsidP="00E44D92">
            <w:pPr>
              <w:spacing w:before="120" w:after="120"/>
              <w:jc w:val="right"/>
              <w:rPr>
                <w:b/>
                <w:color w:val="003C60"/>
                <w:lang w:val="lt-LT"/>
              </w:rPr>
            </w:pPr>
            <w:r w:rsidRPr="00221DF0">
              <w:rPr>
                <w:b/>
                <w:lang w:val="lt-LT"/>
              </w:rPr>
              <w:t>Sprendinys/Sprendiniai</w:t>
            </w:r>
          </w:p>
        </w:tc>
        <w:tc>
          <w:tcPr>
            <w:tcW w:w="6039" w:type="dxa"/>
          </w:tcPr>
          <w:p w14:paraId="58F3C44D" w14:textId="77777777" w:rsidR="00E44D92" w:rsidRPr="00221DF0" w:rsidRDefault="00E44D92" w:rsidP="00C1066A">
            <w:pPr>
              <w:spacing w:before="120" w:after="120"/>
              <w:rPr>
                <w:lang w:val="lt-LT"/>
              </w:rPr>
            </w:pPr>
            <w:r w:rsidRPr="00221DF0">
              <w:rPr>
                <w:lang w:val="lt-LT"/>
              </w:rPr>
              <w:t>reiškia kartu su Preliminariu, Išsamiu ar Galutiniu pasiūlymu bei prie jų pridedamais dokumentais pateikiamus Dalyvio siūlymus, siekiant įgyvendinamu Projektu geriausiai patenkinti visuomenės poreikius ir Suteikiančiųjų institucijų interesus.</w:t>
            </w:r>
          </w:p>
        </w:tc>
      </w:tr>
      <w:tr w:rsidR="00E44D92" w:rsidRPr="00221DF0" w14:paraId="360A854C" w14:textId="77777777" w:rsidTr="00B30904">
        <w:tc>
          <w:tcPr>
            <w:tcW w:w="3429" w:type="dxa"/>
          </w:tcPr>
          <w:p w14:paraId="00621838" w14:textId="77777777" w:rsidR="00E44D92" w:rsidRPr="00221DF0" w:rsidRDefault="00E44D92" w:rsidP="00E44D92">
            <w:pPr>
              <w:spacing w:before="120" w:after="120"/>
              <w:jc w:val="right"/>
              <w:rPr>
                <w:b/>
                <w:color w:val="003C60"/>
                <w:lang w:val="lt-LT"/>
              </w:rPr>
            </w:pPr>
            <w:r w:rsidRPr="00221DF0">
              <w:rPr>
                <w:b/>
                <w:lang w:val="lt-LT"/>
              </w:rPr>
              <w:t>Suteikiančiosios institucijos</w:t>
            </w:r>
          </w:p>
        </w:tc>
        <w:tc>
          <w:tcPr>
            <w:tcW w:w="6039" w:type="dxa"/>
          </w:tcPr>
          <w:p w14:paraId="4E47DD88" w14:textId="77777777" w:rsidR="00E44D92" w:rsidRPr="00221DF0" w:rsidRDefault="00E44D92" w:rsidP="00C1066A">
            <w:pPr>
              <w:spacing w:before="120" w:after="120"/>
              <w:rPr>
                <w:lang w:val="lt-LT"/>
              </w:rPr>
            </w:pPr>
            <w:r w:rsidRPr="00221DF0">
              <w:rPr>
                <w:lang w:val="lt-LT"/>
              </w:rPr>
              <w:t>reiškia Savivaldybė ir KKSD kartu;</w:t>
            </w:r>
          </w:p>
        </w:tc>
      </w:tr>
    </w:tbl>
    <w:p w14:paraId="5F878D60" w14:textId="40F35A72" w:rsidR="00226CD4" w:rsidRPr="00221DF0" w:rsidRDefault="0025596A" w:rsidP="005510E4">
      <w:pPr>
        <w:spacing w:before="120" w:after="120"/>
        <w:rPr>
          <w:rFonts w:eastAsia="Arial" w:cs="Times New Roman"/>
          <w:lang w:val="lt-LT"/>
        </w:rPr>
      </w:pPr>
      <w:r w:rsidRPr="00221DF0">
        <w:rPr>
          <w:rFonts w:eastAsia="Arial" w:cs="Times New Roman"/>
          <w:lang w:val="lt-LT"/>
        </w:rPr>
        <w:t>Sąvokos, kurios nėra apibrėžtos Specifikacijose, turi būti suprantamos tai</w:t>
      </w:r>
      <w:r w:rsidR="00B30904" w:rsidRPr="00221DF0">
        <w:rPr>
          <w:rFonts w:eastAsia="Arial" w:cs="Times New Roman"/>
          <w:lang w:val="lt-LT"/>
        </w:rPr>
        <w:t>p</w:t>
      </w:r>
      <w:r w:rsidRPr="00221DF0">
        <w:rPr>
          <w:rFonts w:eastAsia="Arial" w:cs="Times New Roman"/>
          <w:lang w:val="lt-LT"/>
        </w:rPr>
        <w:t xml:space="preserve">, kaip jos apibrėžtos </w:t>
      </w:r>
      <w:r w:rsidR="00B769FC" w:rsidRPr="00221DF0">
        <w:rPr>
          <w:rFonts w:eastAsia="Arial" w:cs="Times New Roman"/>
          <w:lang w:val="lt-LT"/>
        </w:rPr>
        <w:t>Sutartyje</w:t>
      </w:r>
      <w:r w:rsidRPr="00221DF0">
        <w:rPr>
          <w:rFonts w:eastAsia="Arial" w:cs="Times New Roman"/>
          <w:lang w:val="lt-LT"/>
        </w:rPr>
        <w:t>.</w:t>
      </w:r>
    </w:p>
    <w:p w14:paraId="68A0D740" w14:textId="77777777" w:rsidR="00E47994" w:rsidRPr="00221DF0" w:rsidRDefault="00E47994" w:rsidP="005510E4">
      <w:pPr>
        <w:spacing w:before="120" w:after="120"/>
        <w:rPr>
          <w:rFonts w:eastAsia="Arial" w:cs="Times New Roman"/>
          <w:lang w:val="lt-LT"/>
        </w:rPr>
      </w:pPr>
    </w:p>
    <w:p w14:paraId="46219946" w14:textId="77777777" w:rsidR="00D30B6D" w:rsidRDefault="00D30B6D">
      <w:pPr>
        <w:jc w:val="left"/>
        <w:rPr>
          <w:rFonts w:eastAsia="Arial"/>
          <w:b/>
          <w:caps/>
          <w:color w:val="80A1B6"/>
          <w:lang w:val="lt-LT"/>
        </w:rPr>
      </w:pPr>
      <w:r>
        <w:rPr>
          <w:rFonts w:eastAsia="Arial"/>
          <w:bCs/>
          <w:color w:val="80A1B6"/>
          <w:lang w:val="lt-LT"/>
        </w:rPr>
        <w:br w:type="page"/>
      </w:r>
    </w:p>
    <w:p w14:paraId="0C0CB537" w14:textId="38F68E0F" w:rsidR="00E47994" w:rsidRPr="00221DF0" w:rsidRDefault="00E47994" w:rsidP="00965FDA">
      <w:pPr>
        <w:pStyle w:val="Antrat1"/>
        <w:numPr>
          <w:ilvl w:val="0"/>
          <w:numId w:val="44"/>
        </w:numPr>
        <w:spacing w:before="120" w:after="120"/>
        <w:rPr>
          <w:rFonts w:eastAsia="Arial"/>
          <w:color w:val="80A1B6"/>
          <w:szCs w:val="20"/>
          <w:lang w:val="lt-LT"/>
        </w:rPr>
      </w:pPr>
      <w:bookmarkStart w:id="4" w:name="_Toc458894088"/>
      <w:r w:rsidRPr="00221DF0">
        <w:rPr>
          <w:rFonts w:eastAsia="Arial" w:cs="Arial"/>
          <w:bCs w:val="0"/>
          <w:color w:val="80A1B6"/>
          <w:szCs w:val="20"/>
          <w:lang w:val="lt-LT"/>
        </w:rPr>
        <w:lastRenderedPageBreak/>
        <w:t>INFORMACIJA APIE PROJEKTĄ</w:t>
      </w:r>
      <w:bookmarkEnd w:id="4"/>
    </w:p>
    <w:p w14:paraId="2217F487" w14:textId="77777777" w:rsidR="00E47994" w:rsidRPr="00221DF0" w:rsidRDefault="00E47994" w:rsidP="005510E4">
      <w:pPr>
        <w:spacing w:before="120" w:after="120"/>
        <w:rPr>
          <w:rFonts w:eastAsia="Arial" w:cs="Times New Roman"/>
          <w:lang w:val="lt-LT"/>
        </w:rPr>
      </w:pPr>
    </w:p>
    <w:p w14:paraId="6E4796AE" w14:textId="781C3177" w:rsidR="00226CD4" w:rsidRPr="00221DF0" w:rsidRDefault="00226CD4" w:rsidP="00965FDA">
      <w:pPr>
        <w:pStyle w:val="Antrat2"/>
        <w:numPr>
          <w:ilvl w:val="1"/>
          <w:numId w:val="44"/>
        </w:numPr>
        <w:jc w:val="left"/>
        <w:rPr>
          <w:color w:val="0079C1"/>
          <w:lang w:val="lt-LT"/>
        </w:rPr>
      </w:pPr>
      <w:bookmarkStart w:id="5" w:name="_Toc441662321"/>
      <w:bookmarkStart w:id="6" w:name="_Toc458894089"/>
      <w:r w:rsidRPr="00221DF0">
        <w:rPr>
          <w:color w:val="0079C1"/>
          <w:lang w:val="lt-LT"/>
        </w:rPr>
        <w:t>Projekto vystymo istorija</w:t>
      </w:r>
      <w:bookmarkEnd w:id="5"/>
      <w:bookmarkEnd w:id="6"/>
    </w:p>
    <w:p w14:paraId="4B6C8640" w14:textId="53713745" w:rsidR="00226CD4" w:rsidRPr="00221DF0" w:rsidRDefault="000434C8" w:rsidP="00724D19">
      <w:pPr>
        <w:spacing w:before="120" w:after="120"/>
        <w:rPr>
          <w:lang w:val="lt-LT"/>
        </w:rPr>
      </w:pPr>
      <w:r w:rsidRPr="00221DF0">
        <w:rPr>
          <w:lang w:val="lt-LT"/>
        </w:rPr>
        <w:t xml:space="preserve">Projekto įgyvendinimo </w:t>
      </w:r>
      <w:r w:rsidR="00226CD4" w:rsidRPr="00221DF0">
        <w:rPr>
          <w:lang w:val="lt-LT"/>
        </w:rPr>
        <w:t xml:space="preserve">vietoje iš pradžių buvo numatytas tarptautinis ir nacionalinis sporto komplekso projektas, įskaitant 25 000 vietų futbolo stadioną su </w:t>
      </w:r>
      <w:r w:rsidR="00DC477D" w:rsidRPr="00221DF0">
        <w:rPr>
          <w:lang w:val="lt-LT"/>
        </w:rPr>
        <w:t xml:space="preserve">lengvosios </w:t>
      </w:r>
      <w:r w:rsidR="00226CD4" w:rsidRPr="00221DF0">
        <w:rPr>
          <w:lang w:val="lt-LT"/>
        </w:rPr>
        <w:t xml:space="preserve">atletikos takeliais. Pamatų klojimo darbai buvo pradėti 1987 m. ir baigti 1993 m. Tačiau dėl lėšų stygiaus statybų darbai buvo sustabdyti ir suplanuoti vėl pratęsti vėliau. 2006 m. buvo priimtas sprendimas darbus užbaigti pagal atnaujintą projektą. Todėl statybų darbai ant esamų pamatų buvo iš naujo pradėti 2007 m., tačiau 2010 m. projektas dėl finansinių priežasčių vėl buvo apleistas. Šiandien </w:t>
      </w:r>
      <w:r w:rsidRPr="00221DF0">
        <w:rPr>
          <w:lang w:val="lt-LT"/>
        </w:rPr>
        <w:t xml:space="preserve">Projekto įgyvendinimo </w:t>
      </w:r>
      <w:r w:rsidR="00226CD4" w:rsidRPr="00221DF0">
        <w:rPr>
          <w:lang w:val="lt-LT"/>
        </w:rPr>
        <w:t>vietoje išlikusi neužbaigta ankstesnio projekto betono griaučių struktūra.</w:t>
      </w:r>
    </w:p>
    <w:p w14:paraId="168E1923" w14:textId="3B60C44C" w:rsidR="00226CD4" w:rsidRPr="00221DF0" w:rsidRDefault="006E476B" w:rsidP="00965FDA">
      <w:pPr>
        <w:pStyle w:val="Antrat2"/>
        <w:numPr>
          <w:ilvl w:val="1"/>
          <w:numId w:val="44"/>
        </w:numPr>
        <w:jc w:val="left"/>
        <w:rPr>
          <w:color w:val="0079C1"/>
          <w:lang w:val="lt-LT"/>
        </w:rPr>
      </w:pPr>
      <w:bookmarkStart w:id="7" w:name="_Toc456204788"/>
      <w:bookmarkStart w:id="8" w:name="_Toc456204984"/>
      <w:bookmarkStart w:id="9" w:name="_Toc413926436"/>
      <w:bookmarkStart w:id="10" w:name="_Toc413743535"/>
      <w:bookmarkStart w:id="11" w:name="_Toc413926435"/>
      <w:bookmarkStart w:id="12" w:name="_Toc413743534"/>
      <w:bookmarkStart w:id="13" w:name="_Toc413926434"/>
      <w:bookmarkStart w:id="14" w:name="_Toc413743533"/>
      <w:bookmarkStart w:id="15" w:name="_Toc414006715"/>
      <w:bookmarkStart w:id="16" w:name="_Toc414006571"/>
      <w:bookmarkStart w:id="17" w:name="_Toc413954243"/>
      <w:bookmarkStart w:id="18" w:name="_Toc414006714"/>
      <w:bookmarkStart w:id="19" w:name="_Toc414006570"/>
      <w:bookmarkStart w:id="20" w:name="_Toc414006713"/>
      <w:bookmarkStart w:id="21" w:name="_Toc414006569"/>
      <w:bookmarkStart w:id="22" w:name="_Toc414006712"/>
      <w:bookmarkStart w:id="23" w:name="_Toc414006568"/>
      <w:bookmarkStart w:id="24" w:name="_Toc414006711"/>
      <w:bookmarkStart w:id="25" w:name="_Toc414006567"/>
      <w:bookmarkStart w:id="26" w:name="_Toc414006710"/>
      <w:bookmarkStart w:id="27" w:name="_Toc414006566"/>
      <w:bookmarkStart w:id="28" w:name="_Toc414006709"/>
      <w:bookmarkStart w:id="29" w:name="_Toc414006565"/>
      <w:bookmarkStart w:id="30" w:name="_Toc414006708"/>
      <w:bookmarkStart w:id="31" w:name="_Toc414006564"/>
      <w:bookmarkStart w:id="32" w:name="_Toc414006707"/>
      <w:bookmarkStart w:id="33" w:name="_Toc414006563"/>
      <w:bookmarkStart w:id="34" w:name="_Toc414006706"/>
      <w:bookmarkStart w:id="35" w:name="_Toc414006562"/>
      <w:bookmarkStart w:id="36" w:name="_Toc414006705"/>
      <w:bookmarkStart w:id="37" w:name="_Toc414006561"/>
      <w:bookmarkStart w:id="38" w:name="_Toc414006704"/>
      <w:bookmarkStart w:id="39" w:name="_Toc414006560"/>
      <w:bookmarkStart w:id="40" w:name="_Toc414006703"/>
      <w:bookmarkStart w:id="41" w:name="_Toc414006559"/>
      <w:bookmarkStart w:id="42" w:name="_Toc414006702"/>
      <w:bookmarkStart w:id="43" w:name="_Toc414006558"/>
      <w:bookmarkStart w:id="44" w:name="_Toc414006701"/>
      <w:bookmarkStart w:id="45" w:name="_Toc414006557"/>
      <w:bookmarkStart w:id="46" w:name="_Toc414006700"/>
      <w:bookmarkStart w:id="47" w:name="_Toc414006556"/>
      <w:bookmarkStart w:id="48" w:name="_Toc441662322"/>
      <w:bookmarkStart w:id="49" w:name="_Toc458894090"/>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color w:val="0079C1"/>
          <w:lang w:val="lt-LT"/>
        </w:rPr>
        <w:t>Projekto bendrovei</w:t>
      </w:r>
      <w:r w:rsidRPr="00221DF0">
        <w:rPr>
          <w:color w:val="0079C1"/>
          <w:lang w:val="lt-LT"/>
        </w:rPr>
        <w:t xml:space="preserve"> </w:t>
      </w:r>
      <w:r w:rsidR="00226CD4" w:rsidRPr="00221DF0">
        <w:rPr>
          <w:color w:val="0079C1"/>
          <w:lang w:val="lt-LT"/>
        </w:rPr>
        <w:t xml:space="preserve">perduodamos </w:t>
      </w:r>
      <w:bookmarkEnd w:id="48"/>
      <w:r w:rsidR="008D1213" w:rsidRPr="00221DF0">
        <w:rPr>
          <w:color w:val="0079C1"/>
          <w:lang w:val="lt-LT"/>
        </w:rPr>
        <w:t>veiklos</w:t>
      </w:r>
      <w:bookmarkEnd w:id="49"/>
    </w:p>
    <w:p w14:paraId="5FB3F2A9" w14:textId="7011656F" w:rsidR="00226CD4" w:rsidRPr="00221DF0" w:rsidRDefault="00226CD4" w:rsidP="00724D19">
      <w:pPr>
        <w:spacing w:before="120" w:after="120"/>
        <w:rPr>
          <w:lang w:val="lt-LT"/>
        </w:rPr>
      </w:pPr>
      <w:r w:rsidRPr="00221DF0">
        <w:rPr>
          <w:lang w:val="lt-LT"/>
        </w:rPr>
        <w:t xml:space="preserve">Projekto koncepcija apima apleistos teritorijos </w:t>
      </w:r>
      <w:r w:rsidR="008D1213" w:rsidRPr="00221DF0">
        <w:rPr>
          <w:lang w:val="lt-LT"/>
        </w:rPr>
        <w:t>vystymo veiklą</w:t>
      </w:r>
      <w:r w:rsidRPr="00221DF0">
        <w:rPr>
          <w:lang w:val="lt-LT"/>
        </w:rPr>
        <w:t>, įskaitant P</w:t>
      </w:r>
      <w:r w:rsidR="008D1213" w:rsidRPr="00221DF0">
        <w:rPr>
          <w:lang w:val="lt-LT"/>
        </w:rPr>
        <w:t>a</w:t>
      </w:r>
      <w:r w:rsidRPr="00221DF0">
        <w:rPr>
          <w:lang w:val="lt-LT"/>
        </w:rPr>
        <w:t>slaugų teikimą bei komercinės veiklos vykdymą.</w:t>
      </w:r>
      <w:r w:rsidR="000434C8" w:rsidRPr="00221DF0">
        <w:rPr>
          <w:lang w:val="lt-LT"/>
        </w:rPr>
        <w:t xml:space="preserve"> </w:t>
      </w:r>
      <w:r w:rsidR="006E476B">
        <w:rPr>
          <w:lang w:val="lt-LT"/>
        </w:rPr>
        <w:t>Projekto bendrovė</w:t>
      </w:r>
      <w:r w:rsidR="006E476B" w:rsidRPr="00221DF0">
        <w:rPr>
          <w:lang w:val="lt-LT"/>
        </w:rPr>
        <w:t xml:space="preserve"> </w:t>
      </w:r>
      <w:r w:rsidR="008D1213" w:rsidRPr="00221DF0">
        <w:rPr>
          <w:lang w:val="lt-LT"/>
        </w:rPr>
        <w:t>turi</w:t>
      </w:r>
      <w:r w:rsidR="006E476B">
        <w:rPr>
          <w:lang w:val="lt-LT"/>
        </w:rPr>
        <w:t xml:space="preserve"> </w:t>
      </w:r>
      <w:r w:rsidR="008D1213" w:rsidRPr="00221DF0">
        <w:rPr>
          <w:lang w:val="lt-LT"/>
        </w:rPr>
        <w:t>su</w:t>
      </w:r>
      <w:r w:rsidRPr="00221DF0">
        <w:rPr>
          <w:lang w:val="lt-LT"/>
        </w:rPr>
        <w:t xml:space="preserve">projektuoti, </w:t>
      </w:r>
      <w:r w:rsidR="008D1213" w:rsidRPr="00221DF0">
        <w:rPr>
          <w:lang w:val="lt-LT"/>
        </w:rPr>
        <w:t>pa</w:t>
      </w:r>
      <w:r w:rsidRPr="00221DF0">
        <w:rPr>
          <w:lang w:val="lt-LT"/>
        </w:rPr>
        <w:t>statyti ir eksploatuoti Daugiafunkcį kompleksą, Naują turtą, kurie turi atitikti visus teisinius reikalavimus ir apribojimus.</w:t>
      </w:r>
    </w:p>
    <w:p w14:paraId="315E0A66" w14:textId="42C7F562" w:rsidR="00AF72E6" w:rsidRPr="00221DF0" w:rsidRDefault="00AF72E6" w:rsidP="005510E4">
      <w:pPr>
        <w:spacing w:before="120" w:after="120"/>
        <w:rPr>
          <w:rFonts w:eastAsia="Arial"/>
          <w:lang w:val="lt-LT"/>
        </w:rPr>
      </w:pPr>
      <w:bookmarkStart w:id="50" w:name="_Toc441662324"/>
    </w:p>
    <w:p w14:paraId="43EB420F" w14:textId="6796A0C4" w:rsidR="00226CD4" w:rsidRPr="00221DF0" w:rsidRDefault="00226CD4" w:rsidP="00965FDA">
      <w:pPr>
        <w:pStyle w:val="Antrat2"/>
        <w:numPr>
          <w:ilvl w:val="1"/>
          <w:numId w:val="44"/>
        </w:numPr>
        <w:jc w:val="left"/>
        <w:rPr>
          <w:color w:val="0079C1"/>
          <w:lang w:val="lt-LT"/>
        </w:rPr>
      </w:pPr>
      <w:bookmarkStart w:id="51" w:name="_Toc456204791"/>
      <w:bookmarkStart w:id="52" w:name="_Toc456204987"/>
      <w:bookmarkStart w:id="53" w:name="_Toc414006736"/>
      <w:bookmarkStart w:id="54" w:name="_Toc414006592"/>
      <w:bookmarkStart w:id="55" w:name="_Toc413954265"/>
      <w:bookmarkStart w:id="56" w:name="_Toc414006735"/>
      <w:bookmarkStart w:id="57" w:name="_Toc414006591"/>
      <w:bookmarkStart w:id="58" w:name="_Toc413954264"/>
      <w:bookmarkStart w:id="59" w:name="_Toc414006734"/>
      <w:bookmarkStart w:id="60" w:name="_Toc414006590"/>
      <w:bookmarkStart w:id="61" w:name="_Toc413954263"/>
      <w:bookmarkStart w:id="62" w:name="_Toc414006733"/>
      <w:bookmarkStart w:id="63" w:name="_Toc414006589"/>
      <w:bookmarkStart w:id="64" w:name="_Toc413954262"/>
      <w:bookmarkStart w:id="65" w:name="_Toc414006732"/>
      <w:bookmarkStart w:id="66" w:name="_Toc414006588"/>
      <w:bookmarkStart w:id="67" w:name="_Toc413954261"/>
      <w:bookmarkStart w:id="68" w:name="_Toc414006731"/>
      <w:bookmarkStart w:id="69" w:name="_Toc414006587"/>
      <w:bookmarkStart w:id="70" w:name="_Toc413954260"/>
      <w:bookmarkStart w:id="71" w:name="_Toc414006730"/>
      <w:bookmarkStart w:id="72" w:name="_Toc414006586"/>
      <w:bookmarkStart w:id="73" w:name="_Toc413954259"/>
      <w:bookmarkStart w:id="74" w:name="_Toc414006729"/>
      <w:bookmarkStart w:id="75" w:name="_Toc414006585"/>
      <w:bookmarkStart w:id="76" w:name="_Toc413954258"/>
      <w:bookmarkStart w:id="77" w:name="_Toc414006728"/>
      <w:bookmarkStart w:id="78" w:name="_Toc414006584"/>
      <w:bookmarkStart w:id="79" w:name="_Toc413954257"/>
      <w:bookmarkStart w:id="80" w:name="_Toc414006727"/>
      <w:bookmarkStart w:id="81" w:name="_Toc414006583"/>
      <w:bookmarkStart w:id="82" w:name="_Toc413954256"/>
      <w:bookmarkStart w:id="83" w:name="_Toc414006726"/>
      <w:bookmarkStart w:id="84" w:name="_Toc414006582"/>
      <w:bookmarkStart w:id="85" w:name="_Toc413954255"/>
      <w:bookmarkStart w:id="86" w:name="_Toc414006725"/>
      <w:bookmarkStart w:id="87" w:name="_Toc414006581"/>
      <w:bookmarkStart w:id="88" w:name="_Toc413954254"/>
      <w:bookmarkStart w:id="89" w:name="_Toc414006724"/>
      <w:bookmarkStart w:id="90" w:name="_Toc414006580"/>
      <w:bookmarkStart w:id="91" w:name="_Toc413954253"/>
      <w:bookmarkStart w:id="92" w:name="_Toc414006723"/>
      <w:bookmarkStart w:id="93" w:name="_Toc414006579"/>
      <w:bookmarkStart w:id="94" w:name="_Toc413954252"/>
      <w:bookmarkStart w:id="95" w:name="_Toc414006722"/>
      <w:bookmarkStart w:id="96" w:name="_Toc414006578"/>
      <w:bookmarkStart w:id="97" w:name="_Toc413954251"/>
      <w:bookmarkStart w:id="98" w:name="_Toc414006721"/>
      <w:bookmarkStart w:id="99" w:name="_Toc414006577"/>
      <w:bookmarkStart w:id="100" w:name="_Toc413954250"/>
      <w:bookmarkStart w:id="101" w:name="_Toc45889409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221DF0">
        <w:rPr>
          <w:color w:val="0079C1"/>
          <w:lang w:val="lt-LT"/>
        </w:rPr>
        <w:t>Projekto</w:t>
      </w:r>
      <w:r w:rsidR="00FC4CA9" w:rsidRPr="00221DF0">
        <w:rPr>
          <w:color w:val="0079C1"/>
          <w:lang w:val="lt-LT"/>
        </w:rPr>
        <w:t xml:space="preserve"> idėjos</w:t>
      </w:r>
      <w:r w:rsidRPr="00221DF0">
        <w:rPr>
          <w:color w:val="0079C1"/>
          <w:lang w:val="lt-LT"/>
        </w:rPr>
        <w:t xml:space="preserve"> pristatymas</w:t>
      </w:r>
      <w:bookmarkEnd w:id="50"/>
      <w:bookmarkEnd w:id="101"/>
    </w:p>
    <w:p w14:paraId="73921E54" w14:textId="0F68EF5D" w:rsidR="00226CD4" w:rsidRPr="00221DF0" w:rsidRDefault="00226CD4" w:rsidP="00724D19">
      <w:pPr>
        <w:spacing w:before="120" w:after="120"/>
        <w:rPr>
          <w:lang w:val="lt-LT"/>
        </w:rPr>
      </w:pPr>
      <w:r w:rsidRPr="00221DF0">
        <w:rPr>
          <w:lang w:val="lt-LT"/>
        </w:rPr>
        <w:t xml:space="preserve">Projektą įgyvendina </w:t>
      </w:r>
      <w:r w:rsidRPr="00221DF0">
        <w:rPr>
          <w:rFonts w:eastAsia="Arial"/>
          <w:lang w:val="lt-LT"/>
        </w:rPr>
        <w:t>S</w:t>
      </w:r>
      <w:r w:rsidR="005F41C4" w:rsidRPr="00221DF0">
        <w:rPr>
          <w:rFonts w:eastAsia="Arial"/>
          <w:lang w:val="lt-LT"/>
        </w:rPr>
        <w:t>a</w:t>
      </w:r>
      <w:r w:rsidRPr="00221DF0">
        <w:rPr>
          <w:rFonts w:eastAsia="Arial"/>
          <w:lang w:val="lt-LT"/>
        </w:rPr>
        <w:t>vivaldybė</w:t>
      </w:r>
      <w:r w:rsidRPr="00221DF0">
        <w:rPr>
          <w:lang w:val="lt-LT"/>
        </w:rPr>
        <w:t xml:space="preserve"> kartu su KKSD.</w:t>
      </w:r>
      <w:r w:rsidR="00FC42C0" w:rsidRPr="00221DF0">
        <w:rPr>
          <w:rFonts w:eastAsia="Arial"/>
          <w:lang w:val="lt-LT"/>
        </w:rPr>
        <w:t xml:space="preserve"> Projekto įgyvendinimo tikslai</w:t>
      </w:r>
      <w:r w:rsidR="00FC42C0" w:rsidRPr="00221DF0">
        <w:rPr>
          <w:lang w:val="lt-LT"/>
        </w:rPr>
        <w:t xml:space="preserve"> yra </w:t>
      </w:r>
      <w:r w:rsidR="00FC42C0" w:rsidRPr="00221DF0">
        <w:rPr>
          <w:rFonts w:eastAsia="Arial"/>
          <w:lang w:val="lt-LT"/>
        </w:rPr>
        <w:t>numatyti Sąlygose.</w:t>
      </w:r>
      <w:r w:rsidR="00FC42C0" w:rsidRPr="00221DF0" w:rsidDel="00FC42C0">
        <w:rPr>
          <w:rFonts w:eastAsia="Arial"/>
          <w:lang w:val="lt-LT"/>
        </w:rPr>
        <w:t xml:space="preserve"> </w:t>
      </w:r>
      <w:r w:rsidRPr="00221DF0">
        <w:rPr>
          <w:lang w:val="lt-LT"/>
        </w:rPr>
        <w:t>Projektas yra kompleksinis bei apima skirtingo tipo ir rūšių Paslaugas</w:t>
      </w:r>
      <w:r w:rsidR="00E47994" w:rsidRPr="00221DF0">
        <w:rPr>
          <w:lang w:val="lt-LT"/>
        </w:rPr>
        <w:t>. Yra</w:t>
      </w:r>
      <w:r w:rsidRPr="00221DF0">
        <w:rPr>
          <w:lang w:val="lt-LT"/>
        </w:rPr>
        <w:t xml:space="preserve"> galimyb</w:t>
      </w:r>
      <w:r w:rsidR="00E47994" w:rsidRPr="00221DF0">
        <w:rPr>
          <w:lang w:val="lt-LT"/>
        </w:rPr>
        <w:t>ė</w:t>
      </w:r>
      <w:r w:rsidRPr="00221DF0">
        <w:rPr>
          <w:lang w:val="lt-LT"/>
        </w:rPr>
        <w:t xml:space="preserve"> </w:t>
      </w:r>
      <w:r w:rsidR="00E47994" w:rsidRPr="00221DF0">
        <w:rPr>
          <w:lang w:val="lt-LT"/>
        </w:rPr>
        <w:t xml:space="preserve">naudojamame Daugiafunkciame komplekse </w:t>
      </w:r>
      <w:r w:rsidR="00E47994" w:rsidRPr="00221DF0">
        <w:rPr>
          <w:rFonts w:eastAsia="Times New Roman"/>
          <w:lang w:val="lt-LT"/>
        </w:rPr>
        <w:t xml:space="preserve">bei Papildomame turte </w:t>
      </w:r>
      <w:r w:rsidR="00E47994" w:rsidRPr="00221DF0">
        <w:rPr>
          <w:lang w:val="lt-LT"/>
        </w:rPr>
        <w:t xml:space="preserve">ir Naujame turte </w:t>
      </w:r>
      <w:r w:rsidRPr="00221DF0">
        <w:rPr>
          <w:lang w:val="lt-LT"/>
        </w:rPr>
        <w:t>generuoti pajamas. Siekiant tinkamai valdyti bei kontroliuoti Projekto eigą, turi būti suformuluoti keli atskiri tikslai, kurie tarpusavyje yra susiję bendra teritorija bei tikslinėmis grupėmis:</w:t>
      </w:r>
    </w:p>
    <w:p w14:paraId="2E1ABCD4" w14:textId="0E3DB3F4" w:rsidR="009C29B4" w:rsidRPr="00FE26C0" w:rsidRDefault="009C29B4" w:rsidP="00965FDA">
      <w:pPr>
        <w:pStyle w:val="Sraopastraipa"/>
        <w:numPr>
          <w:ilvl w:val="0"/>
          <w:numId w:val="34"/>
        </w:numPr>
        <w:spacing w:before="120" w:after="120"/>
        <w:rPr>
          <w:rFonts w:eastAsia="Times New Roman"/>
          <w:lang w:val="lt-LT"/>
        </w:rPr>
      </w:pPr>
      <w:r w:rsidRPr="00FE26C0">
        <w:rPr>
          <w:rFonts w:eastAsia="Times New Roman"/>
          <w:lang w:val="lt-LT"/>
        </w:rPr>
        <w:t xml:space="preserve">sukurti gyventojų poreikius atitinkančią daugiafunkcę infrastruktūrą, skirtą ikimokyklinio ugdymo, neformaliojo švietimo ir </w:t>
      </w:r>
      <w:proofErr w:type="spellStart"/>
      <w:r w:rsidRPr="00FE26C0">
        <w:rPr>
          <w:rFonts w:eastAsia="Times New Roman"/>
          <w:lang w:val="lt-LT"/>
        </w:rPr>
        <w:t>sveikatinimo</w:t>
      </w:r>
      <w:proofErr w:type="spellEnd"/>
      <w:r w:rsidRPr="00FE26C0">
        <w:rPr>
          <w:rFonts w:eastAsia="Times New Roman"/>
          <w:lang w:val="lt-LT"/>
        </w:rPr>
        <w:t xml:space="preserve"> paslaugoms teikti, kultūros, komunikacijos ir informacijos centro, sporto muziejaus, masiniams kultūros ir sporto renginiams organizuoti;</w:t>
      </w:r>
    </w:p>
    <w:p w14:paraId="43596561" w14:textId="21841E35" w:rsidR="005D19A9" w:rsidRPr="00FE26C0" w:rsidRDefault="005D19A9" w:rsidP="00965FDA">
      <w:pPr>
        <w:pStyle w:val="Sraopastraipa"/>
        <w:numPr>
          <w:ilvl w:val="0"/>
          <w:numId w:val="34"/>
        </w:numPr>
        <w:spacing w:before="120" w:after="120"/>
        <w:rPr>
          <w:lang w:val="lt-LT"/>
        </w:rPr>
      </w:pPr>
      <w:r w:rsidRPr="00FE26C0">
        <w:rPr>
          <w:lang w:val="lt-LT"/>
        </w:rPr>
        <w:t>padidinti vietovės patrauklumą Komercinės veiklos, susijusios su Daugiafunkciame komplekse teikiamomis Paslaugomis ir Viešosiomis paslaugomis, vykdymui</w:t>
      </w:r>
      <w:r w:rsidR="009C29B4" w:rsidRPr="00FE26C0">
        <w:rPr>
          <w:rFonts w:eastAsia="Times New Roman"/>
          <w:lang w:val="lt-LT"/>
        </w:rPr>
        <w:t>.</w:t>
      </w:r>
    </w:p>
    <w:p w14:paraId="52CADE91" w14:textId="60817DFB" w:rsidR="009C29B4" w:rsidRPr="00221DF0" w:rsidRDefault="009C29B4" w:rsidP="005D19A9">
      <w:pPr>
        <w:spacing w:before="120" w:after="120"/>
        <w:ind w:left="792"/>
        <w:rPr>
          <w:lang w:val="lt-LT"/>
        </w:rPr>
      </w:pPr>
    </w:p>
    <w:p w14:paraId="6A87997D" w14:textId="1809EB4E" w:rsidR="005113D7" w:rsidRPr="00221DF0" w:rsidRDefault="00226CD4" w:rsidP="00724D19">
      <w:pPr>
        <w:spacing w:before="120" w:after="120"/>
        <w:rPr>
          <w:lang w:val="lt-LT"/>
        </w:rPr>
      </w:pPr>
      <w:r w:rsidRPr="00221DF0">
        <w:rPr>
          <w:lang w:val="lt-LT"/>
        </w:rPr>
        <w:t xml:space="preserve">Siekiama, kad Projekto rezultatai būtų sukurti naudojant nuosavas ir skolintas lėšas. Atlygį </w:t>
      </w:r>
      <w:r w:rsidR="006E476B">
        <w:rPr>
          <w:lang w:val="lt-LT"/>
        </w:rPr>
        <w:t>Projekto bendrovei</w:t>
      </w:r>
      <w:r w:rsidR="006E476B" w:rsidRPr="00221DF0">
        <w:rPr>
          <w:lang w:val="lt-LT"/>
        </w:rPr>
        <w:t xml:space="preserve"> </w:t>
      </w:r>
      <w:r w:rsidRPr="00221DF0">
        <w:rPr>
          <w:lang w:val="lt-LT"/>
        </w:rPr>
        <w:t>už Projekto įgyvendinimą sudarys suteikta teisė vykdyti komercines veiklas bei teikti Paslaugas Žemės sklypuose bei Suteikiančiųjų institucijų mokamas Metinis atlyginimas.</w:t>
      </w:r>
    </w:p>
    <w:p w14:paraId="178ABAEE" w14:textId="40320D4F" w:rsidR="0062504A" w:rsidRPr="00221DF0" w:rsidRDefault="0062504A" w:rsidP="00724D19">
      <w:pPr>
        <w:spacing w:before="120" w:after="120"/>
        <w:rPr>
          <w:lang w:val="lt-LT"/>
        </w:rPr>
      </w:pPr>
      <w:r w:rsidRPr="00221DF0">
        <w:rPr>
          <w:lang w:val="lt-LT"/>
        </w:rPr>
        <w:t>Įgyvendinant Projektą toliau būtų diversifikuojamos Paslaugos pereinant nuo viešųjų paslaugų, įskaitant ir socialines, prie mišrių paslaugų, teikiamų ir komerciniu, bei grynai komerciniu pagrindu, o tai laikoma kur kas tvaresniu ir patikimesniu miesto plėtros modeliu.</w:t>
      </w:r>
    </w:p>
    <w:p w14:paraId="33061FA3" w14:textId="4D768350" w:rsidR="00226CD4" w:rsidRPr="00D30B6D" w:rsidRDefault="00226CD4" w:rsidP="00965FDA">
      <w:pPr>
        <w:pStyle w:val="Antrat2"/>
        <w:numPr>
          <w:ilvl w:val="1"/>
          <w:numId w:val="44"/>
        </w:numPr>
        <w:jc w:val="left"/>
        <w:rPr>
          <w:color w:val="0079C1"/>
          <w:lang w:val="lt-LT"/>
        </w:rPr>
      </w:pPr>
      <w:bookmarkStart w:id="102" w:name="_Toc456204793"/>
      <w:bookmarkStart w:id="103" w:name="_Toc456204989"/>
      <w:bookmarkStart w:id="104" w:name="_Toc441662325"/>
      <w:bookmarkStart w:id="105" w:name="_Toc458894092"/>
      <w:bookmarkEnd w:id="102"/>
      <w:bookmarkEnd w:id="103"/>
      <w:r w:rsidRPr="00221DF0">
        <w:rPr>
          <w:color w:val="0079C1"/>
          <w:lang w:val="lt-LT"/>
        </w:rPr>
        <w:t>Projekto įgyvendinimo kontekstas, Projekto poreikis ir jo svarba</w:t>
      </w:r>
      <w:bookmarkEnd w:id="104"/>
      <w:bookmarkEnd w:id="105"/>
    </w:p>
    <w:p w14:paraId="693AE62B" w14:textId="2FDED6B3" w:rsidR="00226CD4" w:rsidRPr="00221DF0" w:rsidRDefault="00226CD4" w:rsidP="00724D19">
      <w:pPr>
        <w:spacing w:before="120" w:after="120"/>
        <w:rPr>
          <w:lang w:val="lt-LT"/>
        </w:rPr>
      </w:pPr>
      <w:r w:rsidRPr="00221DF0">
        <w:rPr>
          <w:lang w:val="lt-LT"/>
        </w:rPr>
        <w:t>Daugiafunkcio komplekso investicijų projektas parengtas prieš paskelbiant Konkursą.</w:t>
      </w:r>
      <w:r w:rsidR="00982DDC" w:rsidRPr="00221DF0">
        <w:rPr>
          <w:lang w:val="lt-LT"/>
        </w:rPr>
        <w:t xml:space="preserve"> </w:t>
      </w:r>
      <w:r w:rsidRPr="00221DF0">
        <w:rPr>
          <w:lang w:val="lt-LT"/>
        </w:rPr>
        <w:t>Investicijų projektu nustatyta, kad</w:t>
      </w:r>
      <w:r w:rsidR="009C29B4" w:rsidRPr="00221DF0">
        <w:rPr>
          <w:rFonts w:eastAsia="Times New Roman"/>
          <w:lang w:val="lt-LT"/>
        </w:rPr>
        <w:t xml:space="preserve"> a</w:t>
      </w:r>
      <w:r w:rsidRPr="00221DF0">
        <w:rPr>
          <w:rFonts w:eastAsia="Times New Roman"/>
          <w:lang w:val="lt-LT"/>
        </w:rPr>
        <w:t>pleista</w:t>
      </w:r>
      <w:r w:rsidRPr="00221DF0">
        <w:rPr>
          <w:lang w:val="lt-LT"/>
        </w:rPr>
        <w:t xml:space="preserve"> ankstesnio projekto teritorija kenkia Vilniaus miesto centro įvaizdžiui ir mažina teritorijos patrauklumą.</w:t>
      </w:r>
      <w:r w:rsidR="009C29B4" w:rsidRPr="00221DF0">
        <w:rPr>
          <w:rFonts w:eastAsia="Times New Roman"/>
          <w:lang w:val="lt-LT"/>
        </w:rPr>
        <w:t xml:space="preserve"> </w:t>
      </w:r>
      <w:r w:rsidRPr="00221DF0">
        <w:rPr>
          <w:lang w:val="lt-LT"/>
        </w:rPr>
        <w:t>Šiaurinei Vilniaus miesto daliai trūksta:</w:t>
      </w:r>
    </w:p>
    <w:p w14:paraId="139CF483" w14:textId="77777777" w:rsidR="00226CD4" w:rsidRPr="00FE26C0" w:rsidRDefault="00226CD4" w:rsidP="00965FDA">
      <w:pPr>
        <w:pStyle w:val="Sraopastraipa"/>
        <w:numPr>
          <w:ilvl w:val="0"/>
          <w:numId w:val="35"/>
        </w:numPr>
        <w:spacing w:before="120" w:after="120"/>
        <w:rPr>
          <w:lang w:val="lt-LT"/>
        </w:rPr>
      </w:pPr>
      <w:r w:rsidRPr="00FE26C0">
        <w:rPr>
          <w:lang w:val="lt-LT"/>
        </w:rPr>
        <w:t>ikimokyklinio ugdymo paslaugų,</w:t>
      </w:r>
    </w:p>
    <w:p w14:paraId="075D06DB" w14:textId="77777777" w:rsidR="00226CD4" w:rsidRPr="00FE26C0" w:rsidRDefault="00226CD4" w:rsidP="00965FDA">
      <w:pPr>
        <w:pStyle w:val="Sraopastraipa"/>
        <w:numPr>
          <w:ilvl w:val="0"/>
          <w:numId w:val="35"/>
        </w:numPr>
        <w:spacing w:before="120" w:after="120"/>
        <w:rPr>
          <w:lang w:val="lt-LT"/>
        </w:rPr>
      </w:pPr>
      <w:r w:rsidRPr="00FE26C0">
        <w:rPr>
          <w:lang w:val="lt-LT"/>
        </w:rPr>
        <w:t>vaikų ir jaunimo neformaliojo ugdymo paslaugų (vaikų užimtumo centrų ir sporto stovyklų),</w:t>
      </w:r>
    </w:p>
    <w:p w14:paraId="16DCBB0E" w14:textId="77777777" w:rsidR="00226CD4" w:rsidRPr="00FE26C0" w:rsidRDefault="00226CD4" w:rsidP="00965FDA">
      <w:pPr>
        <w:pStyle w:val="Sraopastraipa"/>
        <w:numPr>
          <w:ilvl w:val="0"/>
          <w:numId w:val="35"/>
        </w:numPr>
        <w:spacing w:before="120" w:after="120"/>
        <w:rPr>
          <w:lang w:val="lt-LT"/>
        </w:rPr>
      </w:pPr>
      <w:r w:rsidRPr="00FE26C0">
        <w:rPr>
          <w:lang w:val="lt-LT"/>
        </w:rPr>
        <w:t>galimybių ir sąlygų saugiai sportuoti žmonėms su negalia,</w:t>
      </w:r>
    </w:p>
    <w:p w14:paraId="2D00C41B" w14:textId="081F4B28" w:rsidR="00226CD4" w:rsidRPr="00FE26C0" w:rsidRDefault="00226CD4" w:rsidP="00965FDA">
      <w:pPr>
        <w:pStyle w:val="Sraopastraipa"/>
        <w:numPr>
          <w:ilvl w:val="0"/>
          <w:numId w:val="35"/>
        </w:numPr>
        <w:spacing w:before="120" w:after="120"/>
        <w:rPr>
          <w:lang w:val="lt-LT"/>
        </w:rPr>
      </w:pPr>
      <w:r w:rsidRPr="00FE26C0">
        <w:rPr>
          <w:lang w:val="lt-LT"/>
        </w:rPr>
        <w:t>galimybių propaguoti sveiką gyvenseną ir užkirsti kelią tam tikroms ligoms kaip atsaką į blogėjančią gyventojų sveikatą.</w:t>
      </w:r>
    </w:p>
    <w:p w14:paraId="396EF753" w14:textId="6400734A" w:rsidR="005113D7" w:rsidRPr="00221DF0" w:rsidRDefault="00226CD4" w:rsidP="00724D19">
      <w:pPr>
        <w:spacing w:before="120" w:after="120"/>
        <w:rPr>
          <w:lang w:val="lt-LT"/>
        </w:rPr>
      </w:pPr>
      <w:r w:rsidRPr="00221DF0">
        <w:rPr>
          <w:lang w:val="lt-LT"/>
        </w:rPr>
        <w:t xml:space="preserve">Projektas grindžiamas </w:t>
      </w:r>
      <w:r w:rsidR="0069181D" w:rsidRPr="00221DF0">
        <w:rPr>
          <w:lang w:val="lt-LT"/>
        </w:rPr>
        <w:t>Suteikiančiųjų</w:t>
      </w:r>
      <w:r w:rsidRPr="00221DF0">
        <w:rPr>
          <w:lang w:val="lt-LT"/>
        </w:rPr>
        <w:t xml:space="preserve"> institucijų poreikiais, kurie pristatyti </w:t>
      </w:r>
      <w:r w:rsidR="0061203B" w:rsidRPr="00221DF0">
        <w:rPr>
          <w:rFonts w:eastAsia="Arial"/>
          <w:lang w:val="lt-LT"/>
        </w:rPr>
        <w:t xml:space="preserve">šiose </w:t>
      </w:r>
      <w:r w:rsidRPr="00221DF0">
        <w:rPr>
          <w:rFonts w:eastAsia="Arial"/>
          <w:lang w:val="lt-LT"/>
        </w:rPr>
        <w:t>S</w:t>
      </w:r>
      <w:r w:rsidR="0061203B" w:rsidRPr="00221DF0">
        <w:rPr>
          <w:rFonts w:eastAsia="Arial"/>
          <w:lang w:val="lt-LT"/>
        </w:rPr>
        <w:t>p</w:t>
      </w:r>
      <w:r w:rsidRPr="00221DF0">
        <w:rPr>
          <w:rFonts w:eastAsia="Arial"/>
          <w:lang w:val="lt-LT"/>
        </w:rPr>
        <w:t>ecifikacij</w:t>
      </w:r>
      <w:r w:rsidR="0061203B" w:rsidRPr="00221DF0">
        <w:rPr>
          <w:rFonts w:eastAsia="Arial"/>
          <w:lang w:val="lt-LT"/>
        </w:rPr>
        <w:t>ose</w:t>
      </w:r>
      <w:r w:rsidRPr="00221DF0">
        <w:rPr>
          <w:lang w:val="lt-LT"/>
        </w:rPr>
        <w:t>.</w:t>
      </w:r>
    </w:p>
    <w:p w14:paraId="3C2B6CF4" w14:textId="35DE9DCD" w:rsidR="00B3233F" w:rsidRPr="00221DF0" w:rsidRDefault="00B3233F" w:rsidP="005510E4">
      <w:pPr>
        <w:spacing w:before="120" w:after="120"/>
        <w:rPr>
          <w:rFonts w:eastAsia="Arial"/>
          <w:lang w:val="lt-LT"/>
        </w:rPr>
      </w:pPr>
      <w:bookmarkStart w:id="106" w:name="_Toc441662326"/>
    </w:p>
    <w:p w14:paraId="11AC487A" w14:textId="01668500" w:rsidR="00226CD4" w:rsidRPr="00D30B6D" w:rsidRDefault="00FC4CA9" w:rsidP="00965FDA">
      <w:pPr>
        <w:pStyle w:val="Antrat3"/>
        <w:numPr>
          <w:ilvl w:val="2"/>
          <w:numId w:val="44"/>
        </w:numPr>
        <w:spacing w:before="120" w:after="120"/>
        <w:rPr>
          <w:b/>
          <w:color w:val="0079C1"/>
          <w:lang w:val="lt-LT"/>
        </w:rPr>
      </w:pPr>
      <w:bookmarkStart w:id="107" w:name="_Toc417569182"/>
      <w:r w:rsidRPr="00D30B6D">
        <w:rPr>
          <w:b/>
          <w:color w:val="0079C1"/>
          <w:lang w:val="lt-LT"/>
        </w:rPr>
        <w:t xml:space="preserve"> </w:t>
      </w:r>
      <w:bookmarkStart w:id="108" w:name="_Toc458894093"/>
      <w:proofErr w:type="spellStart"/>
      <w:r w:rsidR="00226CD4" w:rsidRPr="00D30B6D">
        <w:rPr>
          <w:b/>
          <w:color w:val="0079C1"/>
          <w:lang w:val="lt-LT"/>
        </w:rPr>
        <w:t>Sveikatinimo</w:t>
      </w:r>
      <w:proofErr w:type="spellEnd"/>
      <w:r w:rsidR="00226CD4" w:rsidRPr="00D30B6D">
        <w:rPr>
          <w:b/>
          <w:color w:val="0079C1"/>
          <w:lang w:val="lt-LT"/>
        </w:rPr>
        <w:t xml:space="preserve"> ir fizinė veikla</w:t>
      </w:r>
      <w:bookmarkEnd w:id="106"/>
      <w:bookmarkEnd w:id="107"/>
      <w:bookmarkEnd w:id="108"/>
    </w:p>
    <w:p w14:paraId="19651C88" w14:textId="77777777" w:rsidR="00226CD4" w:rsidRPr="00221DF0" w:rsidRDefault="00226CD4" w:rsidP="00724D19">
      <w:pPr>
        <w:spacing w:before="120" w:after="120"/>
        <w:rPr>
          <w:lang w:val="lt-LT"/>
        </w:rPr>
      </w:pPr>
      <w:r w:rsidRPr="00221DF0">
        <w:rPr>
          <w:lang w:val="lt-LT"/>
        </w:rPr>
        <w:t>Projektas apima:</w:t>
      </w:r>
    </w:p>
    <w:p w14:paraId="57044753" w14:textId="5699EF05" w:rsidR="00226CD4" w:rsidRPr="00D30B6D" w:rsidRDefault="00C362E9" w:rsidP="00965FDA">
      <w:pPr>
        <w:pStyle w:val="Sraopastraipa"/>
        <w:numPr>
          <w:ilvl w:val="0"/>
          <w:numId w:val="36"/>
        </w:numPr>
        <w:spacing w:before="120" w:after="120"/>
        <w:rPr>
          <w:lang w:val="lt-LT"/>
        </w:rPr>
      </w:pPr>
      <w:r w:rsidRPr="00D30B6D">
        <w:rPr>
          <w:rFonts w:eastAsia="Calibri"/>
          <w:lang w:val="lt-LT"/>
        </w:rPr>
        <w:lastRenderedPageBreak/>
        <w:t>s</w:t>
      </w:r>
      <w:r w:rsidR="00226CD4" w:rsidRPr="00D30B6D">
        <w:rPr>
          <w:rFonts w:eastAsia="Calibri"/>
          <w:lang w:val="lt-LT"/>
        </w:rPr>
        <w:t>prendinius</w:t>
      </w:r>
      <w:r w:rsidR="00226CD4" w:rsidRPr="00D30B6D">
        <w:rPr>
          <w:lang w:val="lt-LT"/>
        </w:rPr>
        <w:t>, kuriais užtikrinamas vyresnių žmonių aktyvumas ir sveika gyvensena, kuri būtų su širdies sutrikimais ir fizinio aktyvumo trūkumu susijusių ligų prevencinė priemonė,</w:t>
      </w:r>
    </w:p>
    <w:p w14:paraId="5A3124A6" w14:textId="0A2B2264" w:rsidR="00226CD4" w:rsidRPr="00D30B6D" w:rsidRDefault="00C362E9" w:rsidP="00965FDA">
      <w:pPr>
        <w:pStyle w:val="Sraopastraipa"/>
        <w:numPr>
          <w:ilvl w:val="0"/>
          <w:numId w:val="36"/>
        </w:numPr>
        <w:spacing w:before="120" w:after="120"/>
        <w:rPr>
          <w:lang w:val="lt-LT"/>
        </w:rPr>
      </w:pPr>
      <w:r w:rsidRPr="00D30B6D">
        <w:rPr>
          <w:rFonts w:eastAsia="Calibri"/>
          <w:lang w:val="lt-LT"/>
        </w:rPr>
        <w:t>s</w:t>
      </w:r>
      <w:r w:rsidR="00226CD4" w:rsidRPr="00D30B6D">
        <w:rPr>
          <w:rFonts w:eastAsia="Calibri"/>
          <w:lang w:val="lt-LT"/>
        </w:rPr>
        <w:t>prendinius</w:t>
      </w:r>
      <w:r w:rsidR="00226CD4" w:rsidRPr="00D30B6D">
        <w:rPr>
          <w:lang w:val="lt-LT"/>
        </w:rPr>
        <w:t xml:space="preserve">, kuriais užtikrinamas </w:t>
      </w:r>
      <w:r w:rsidR="00982DDC" w:rsidRPr="00D30B6D">
        <w:rPr>
          <w:lang w:val="lt-LT"/>
        </w:rPr>
        <w:t xml:space="preserve">lengvosios </w:t>
      </w:r>
      <w:r w:rsidR="00226CD4" w:rsidRPr="00D30B6D">
        <w:rPr>
          <w:lang w:val="lt-LT"/>
        </w:rPr>
        <w:t>atletikos</w:t>
      </w:r>
      <w:r w:rsidRPr="00D30B6D">
        <w:rPr>
          <w:rStyle w:val="Komentaronuoroda"/>
          <w:sz w:val="20"/>
          <w:szCs w:val="20"/>
          <w:lang w:val="lt-LT"/>
        </w:rPr>
        <w:t>,</w:t>
      </w:r>
      <w:r w:rsidRPr="00D30B6D">
        <w:rPr>
          <w:rStyle w:val="Komentaronuoroda"/>
          <w:sz w:val="20"/>
          <w:lang w:val="lt-LT"/>
        </w:rPr>
        <w:t xml:space="preserve"> </w:t>
      </w:r>
      <w:r w:rsidR="00226CD4" w:rsidRPr="00D30B6D">
        <w:rPr>
          <w:lang w:val="lt-LT"/>
        </w:rPr>
        <w:t>futbolo</w:t>
      </w:r>
      <w:r w:rsidR="00226CD4" w:rsidRPr="00D30B6D">
        <w:rPr>
          <w:rFonts w:eastAsia="Calibri"/>
          <w:lang w:val="lt-LT"/>
        </w:rPr>
        <w:t xml:space="preserve"> </w:t>
      </w:r>
      <w:r w:rsidRPr="00D30B6D">
        <w:rPr>
          <w:rFonts w:eastAsia="Calibri"/>
          <w:lang w:val="lt-LT"/>
        </w:rPr>
        <w:t>ir kitų sporto šakų</w:t>
      </w:r>
      <w:r w:rsidRPr="00D30B6D">
        <w:rPr>
          <w:lang w:val="lt-LT"/>
        </w:rPr>
        <w:t xml:space="preserve"> </w:t>
      </w:r>
      <w:r w:rsidR="00226CD4" w:rsidRPr="00D30B6D">
        <w:rPr>
          <w:lang w:val="lt-LT"/>
        </w:rPr>
        <w:t>infrastruktūros prieinamumas šeimoms, vaikams, jaunimui, neįgaliems žmonėms ir senyvo amžiaus žmonėms.</w:t>
      </w:r>
    </w:p>
    <w:p w14:paraId="2A57EAEB" w14:textId="77777777" w:rsidR="00226CD4" w:rsidRPr="00221DF0" w:rsidRDefault="00226CD4" w:rsidP="00724D19">
      <w:pPr>
        <w:spacing w:before="120" w:after="120"/>
        <w:rPr>
          <w:lang w:val="lt-LT"/>
        </w:rPr>
      </w:pPr>
      <w:r w:rsidRPr="00221DF0">
        <w:rPr>
          <w:lang w:val="lt-LT"/>
        </w:rPr>
        <w:t>Siekiant išugdyti optimalius fizinio aktyvumo įpročius, būtina:</w:t>
      </w:r>
    </w:p>
    <w:p w14:paraId="09DC0175" w14:textId="1EB365AA" w:rsidR="00226CD4" w:rsidRPr="00D30B6D" w:rsidRDefault="00DF4980" w:rsidP="00965FDA">
      <w:pPr>
        <w:pStyle w:val="Sraopastraipa"/>
        <w:numPr>
          <w:ilvl w:val="0"/>
          <w:numId w:val="37"/>
        </w:numPr>
        <w:spacing w:before="120" w:after="120"/>
        <w:rPr>
          <w:lang w:val="lt-LT"/>
        </w:rPr>
      </w:pPr>
      <w:r w:rsidRPr="00D30B6D">
        <w:rPr>
          <w:lang w:val="lt-LT"/>
        </w:rPr>
        <w:t xml:space="preserve">ugdymo įstaigose bei viešosiose erdvėse </w:t>
      </w:r>
      <w:r w:rsidR="00226CD4" w:rsidRPr="00D30B6D">
        <w:rPr>
          <w:lang w:val="lt-LT"/>
        </w:rPr>
        <w:t>sudaryti optimalias fizinio aktyvumo sąlygas ikimokyklinio amžiaus vaikams, moksleiviams ir studentams, skatinti apmokamą darbą turinčius žmones sportuoti ir būti fiziškai aktyvius,</w:t>
      </w:r>
    </w:p>
    <w:p w14:paraId="58308EF0" w14:textId="77777777" w:rsidR="00226CD4" w:rsidRPr="00D30B6D" w:rsidRDefault="00226CD4" w:rsidP="00965FDA">
      <w:pPr>
        <w:pStyle w:val="Sraopastraipa"/>
        <w:numPr>
          <w:ilvl w:val="0"/>
          <w:numId w:val="37"/>
        </w:numPr>
        <w:spacing w:before="120" w:after="120"/>
        <w:rPr>
          <w:lang w:val="lt-LT"/>
        </w:rPr>
      </w:pPr>
      <w:r w:rsidRPr="00D30B6D">
        <w:rPr>
          <w:lang w:val="lt-LT"/>
        </w:rPr>
        <w:t xml:space="preserve">sukurti specializuotas </w:t>
      </w:r>
      <w:proofErr w:type="spellStart"/>
      <w:r w:rsidRPr="00D30B6D">
        <w:rPr>
          <w:lang w:val="lt-LT"/>
        </w:rPr>
        <w:t>sveikatinimo</w:t>
      </w:r>
      <w:proofErr w:type="spellEnd"/>
      <w:r w:rsidRPr="00D30B6D">
        <w:rPr>
          <w:lang w:val="lt-LT"/>
        </w:rPr>
        <w:t xml:space="preserve"> ir fizinio aktyvumo propagavimo programas senjorams ir neįgaliems žmonėms,</w:t>
      </w:r>
    </w:p>
    <w:p w14:paraId="59E8782F" w14:textId="77777777" w:rsidR="00226CD4" w:rsidRPr="00D30B6D" w:rsidRDefault="00226CD4" w:rsidP="00965FDA">
      <w:pPr>
        <w:pStyle w:val="Sraopastraipa"/>
        <w:numPr>
          <w:ilvl w:val="0"/>
          <w:numId w:val="37"/>
        </w:numPr>
        <w:spacing w:before="120" w:after="120"/>
        <w:rPr>
          <w:lang w:val="lt-LT"/>
        </w:rPr>
      </w:pPr>
      <w:r w:rsidRPr="00D30B6D">
        <w:rPr>
          <w:lang w:val="lt-LT"/>
        </w:rPr>
        <w:t>skatinti fizinio aktyvumo programų optimizavimą ir įgyvendinimą bendruomenių, miesto ir nacionaliniu lygmenimis.</w:t>
      </w:r>
    </w:p>
    <w:p w14:paraId="74226E56" w14:textId="3F8157A6" w:rsidR="002068EA" w:rsidRPr="00221DF0" w:rsidRDefault="00226CD4" w:rsidP="005510E4">
      <w:pPr>
        <w:spacing w:before="120" w:after="120"/>
        <w:rPr>
          <w:rFonts w:eastAsia="Arial"/>
          <w:lang w:val="lt-LT"/>
        </w:rPr>
      </w:pPr>
      <w:r w:rsidRPr="00221DF0">
        <w:rPr>
          <w:lang w:val="lt-LT"/>
        </w:rPr>
        <w:t xml:space="preserve">Skatinti Vilniaus miesto gyventojų </w:t>
      </w:r>
      <w:proofErr w:type="spellStart"/>
      <w:r w:rsidRPr="00221DF0">
        <w:rPr>
          <w:lang w:val="lt-LT"/>
        </w:rPr>
        <w:t>sveikatinimo</w:t>
      </w:r>
      <w:proofErr w:type="spellEnd"/>
      <w:r w:rsidRPr="00221DF0">
        <w:rPr>
          <w:lang w:val="lt-LT"/>
        </w:rPr>
        <w:t>, sveikos gyvensenos ir fizinio aktyvumo veiklas</w:t>
      </w:r>
      <w:r w:rsidR="00DF4980" w:rsidRPr="00221DF0">
        <w:rPr>
          <w:lang w:val="lt-LT"/>
        </w:rPr>
        <w:t xml:space="preserve">. </w:t>
      </w:r>
      <w:r w:rsidRPr="00221DF0">
        <w:rPr>
          <w:lang w:val="lt-LT"/>
        </w:rPr>
        <w:t xml:space="preserve"> </w:t>
      </w:r>
      <w:r w:rsidR="00DF4980" w:rsidRPr="00221DF0">
        <w:rPr>
          <w:lang w:val="lt-LT"/>
        </w:rPr>
        <w:t xml:space="preserve">Vyresnių </w:t>
      </w:r>
      <w:r w:rsidRPr="00221DF0">
        <w:rPr>
          <w:lang w:val="lt-LT"/>
        </w:rPr>
        <w:t>žmonių aktyvum</w:t>
      </w:r>
      <w:r w:rsidR="00DF4980" w:rsidRPr="00221DF0">
        <w:rPr>
          <w:lang w:val="lt-LT"/>
        </w:rPr>
        <w:t>as</w:t>
      </w:r>
      <w:r w:rsidRPr="00221DF0">
        <w:rPr>
          <w:lang w:val="lt-LT"/>
        </w:rPr>
        <w:t xml:space="preserve"> laikoma</w:t>
      </w:r>
      <w:r w:rsidR="00DF4980" w:rsidRPr="00221DF0">
        <w:rPr>
          <w:lang w:val="lt-LT"/>
        </w:rPr>
        <w:t>s</w:t>
      </w:r>
      <w:r w:rsidRPr="00221DF0">
        <w:rPr>
          <w:lang w:val="lt-LT"/>
        </w:rPr>
        <w:t xml:space="preserve"> svarbiu investicijų prioritetu pagal 2014–2020 metų ES fondų teminius tikslus „Užimtumo skatinimas ir darbo jėgos </w:t>
      </w:r>
      <w:r w:rsidR="0069181D" w:rsidRPr="00221DF0">
        <w:rPr>
          <w:lang w:val="lt-LT"/>
        </w:rPr>
        <w:t>judrumo</w:t>
      </w:r>
      <w:r w:rsidRPr="00221DF0">
        <w:rPr>
          <w:lang w:val="lt-LT"/>
        </w:rPr>
        <w:t xml:space="preserve"> rėmimas“ bei „Socialinės </w:t>
      </w:r>
      <w:proofErr w:type="spellStart"/>
      <w:r w:rsidRPr="00221DF0">
        <w:rPr>
          <w:lang w:val="lt-LT"/>
        </w:rPr>
        <w:t>įtraukties</w:t>
      </w:r>
      <w:proofErr w:type="spellEnd"/>
      <w:r w:rsidRPr="00221DF0">
        <w:rPr>
          <w:lang w:val="lt-LT"/>
        </w:rPr>
        <w:t xml:space="preserve"> skatinimas ir kova su skurdu bei diskriminacija</w:t>
      </w:r>
      <w:r w:rsidRPr="00221DF0">
        <w:rPr>
          <w:rFonts w:eastAsia="Arial"/>
          <w:lang w:val="lt-LT"/>
        </w:rPr>
        <w:t>“</w:t>
      </w:r>
      <w:r w:rsidR="001A1181" w:rsidRPr="00221DF0">
        <w:rPr>
          <w:rFonts w:eastAsia="Arial"/>
          <w:lang w:val="lt-LT"/>
        </w:rPr>
        <w:t xml:space="preserve"> bei kitus teminius tikslus</w:t>
      </w:r>
      <w:r w:rsidRPr="00221DF0">
        <w:rPr>
          <w:rFonts w:eastAsia="Arial"/>
          <w:lang w:val="lt-LT"/>
        </w:rPr>
        <w:t>.</w:t>
      </w:r>
    </w:p>
    <w:p w14:paraId="77F71643" w14:textId="77777777" w:rsidR="002068EA" w:rsidRPr="00221DF0" w:rsidRDefault="002068EA" w:rsidP="00724D19">
      <w:pPr>
        <w:spacing w:before="120" w:after="120"/>
        <w:rPr>
          <w:lang w:val="lt-LT"/>
        </w:rPr>
      </w:pPr>
    </w:p>
    <w:p w14:paraId="27935555" w14:textId="082C72BB" w:rsidR="00226CD4" w:rsidRPr="00221DF0" w:rsidRDefault="00D30B6D" w:rsidP="00965FDA">
      <w:pPr>
        <w:pStyle w:val="Antrat3"/>
        <w:numPr>
          <w:ilvl w:val="2"/>
          <w:numId w:val="44"/>
        </w:numPr>
        <w:spacing w:before="120" w:after="120"/>
        <w:rPr>
          <w:b/>
          <w:color w:val="0079C1"/>
          <w:lang w:val="lt-LT"/>
        </w:rPr>
      </w:pPr>
      <w:bookmarkStart w:id="109" w:name="_Toc417569183"/>
      <w:bookmarkStart w:id="110" w:name="_Toc441662327"/>
      <w:r>
        <w:rPr>
          <w:b/>
          <w:color w:val="0079C1"/>
          <w:lang w:val="lt-LT"/>
        </w:rPr>
        <w:t xml:space="preserve"> </w:t>
      </w:r>
      <w:bookmarkStart w:id="111" w:name="_Toc458894094"/>
      <w:r w:rsidR="00226CD4" w:rsidRPr="00D30B6D">
        <w:rPr>
          <w:b/>
          <w:color w:val="0079C1"/>
          <w:lang w:val="lt-LT"/>
        </w:rPr>
        <w:t>Kultūr</w:t>
      </w:r>
      <w:r w:rsidR="002B7E09" w:rsidRPr="00D30B6D">
        <w:rPr>
          <w:b/>
          <w:color w:val="0079C1"/>
          <w:lang w:val="lt-LT"/>
        </w:rPr>
        <w:t>os</w:t>
      </w:r>
      <w:r w:rsidR="00226CD4" w:rsidRPr="00D30B6D">
        <w:rPr>
          <w:b/>
          <w:color w:val="0079C1"/>
          <w:lang w:val="lt-LT"/>
        </w:rPr>
        <w:t xml:space="preserve"> ir kūrybingumo skatinimas</w:t>
      </w:r>
      <w:bookmarkEnd w:id="109"/>
      <w:bookmarkEnd w:id="110"/>
      <w:bookmarkEnd w:id="111"/>
    </w:p>
    <w:p w14:paraId="5A3D752B" w14:textId="77777777" w:rsidR="00226CD4" w:rsidRPr="00221DF0" w:rsidRDefault="00226CD4" w:rsidP="00724D19">
      <w:pPr>
        <w:spacing w:before="120" w:after="120"/>
        <w:rPr>
          <w:lang w:val="lt-LT"/>
        </w:rPr>
      </w:pPr>
      <w:r w:rsidRPr="00221DF0">
        <w:rPr>
          <w:lang w:val="lt-LT"/>
        </w:rPr>
        <w:t>Projektas apima:</w:t>
      </w:r>
    </w:p>
    <w:p w14:paraId="02C4E3EB" w14:textId="79728830" w:rsidR="00226CD4" w:rsidRPr="00D30B6D" w:rsidRDefault="00DF4980" w:rsidP="00965FDA">
      <w:pPr>
        <w:pStyle w:val="Sraopastraipa"/>
        <w:numPr>
          <w:ilvl w:val="0"/>
          <w:numId w:val="38"/>
        </w:numPr>
        <w:spacing w:before="120" w:after="120"/>
        <w:rPr>
          <w:lang w:val="lt-LT"/>
        </w:rPr>
      </w:pPr>
      <w:r w:rsidRPr="00D30B6D">
        <w:rPr>
          <w:lang w:val="lt-LT"/>
        </w:rPr>
        <w:t>s</w:t>
      </w:r>
      <w:r w:rsidR="0092634F" w:rsidRPr="00D30B6D">
        <w:rPr>
          <w:lang w:val="lt-LT"/>
        </w:rPr>
        <w:t>p</w:t>
      </w:r>
      <w:r w:rsidR="00226CD4" w:rsidRPr="00D30B6D">
        <w:rPr>
          <w:lang w:val="lt-LT"/>
        </w:rPr>
        <w:t xml:space="preserve">rendinius, susijusius su </w:t>
      </w:r>
      <w:r w:rsidR="002B7E09" w:rsidRPr="00D30B6D">
        <w:rPr>
          <w:lang w:val="lt-LT"/>
        </w:rPr>
        <w:t xml:space="preserve">infrastruktūros sukūrimu </w:t>
      </w:r>
      <w:r w:rsidR="00226CD4" w:rsidRPr="00D30B6D">
        <w:rPr>
          <w:lang w:val="lt-LT"/>
        </w:rPr>
        <w:t>tradicini</w:t>
      </w:r>
      <w:r w:rsidR="002B7E09" w:rsidRPr="00D30B6D">
        <w:rPr>
          <w:lang w:val="lt-LT"/>
        </w:rPr>
        <w:t>ams</w:t>
      </w:r>
      <w:r w:rsidR="00226CD4" w:rsidRPr="00D30B6D">
        <w:rPr>
          <w:lang w:val="lt-LT"/>
        </w:rPr>
        <w:t xml:space="preserve"> vieš</w:t>
      </w:r>
      <w:r w:rsidR="002B7E09" w:rsidRPr="00D30B6D">
        <w:rPr>
          <w:lang w:val="lt-LT"/>
        </w:rPr>
        <w:t>iesiems</w:t>
      </w:r>
      <w:r w:rsidR="00226CD4" w:rsidRPr="00D30B6D">
        <w:rPr>
          <w:lang w:val="lt-LT"/>
        </w:rPr>
        <w:t xml:space="preserve"> kultūros rengini</w:t>
      </w:r>
      <w:r w:rsidR="002B7E09" w:rsidRPr="00D30B6D">
        <w:rPr>
          <w:lang w:val="lt-LT"/>
        </w:rPr>
        <w:t>ams</w:t>
      </w:r>
      <w:r w:rsidR="00226CD4" w:rsidRPr="00D30B6D">
        <w:rPr>
          <w:lang w:val="lt-LT"/>
        </w:rPr>
        <w:t xml:space="preserve"> Vilniaus miesto ir valstybės lygmeniu</w:t>
      </w:r>
      <w:r w:rsidRPr="00D30B6D">
        <w:rPr>
          <w:lang w:val="lt-LT"/>
        </w:rPr>
        <w:t>,</w:t>
      </w:r>
    </w:p>
    <w:p w14:paraId="5668540F" w14:textId="4F3BDB2C" w:rsidR="00226CD4" w:rsidRPr="00D30B6D" w:rsidRDefault="00DF4980" w:rsidP="00965FDA">
      <w:pPr>
        <w:pStyle w:val="Sraopastraipa"/>
        <w:numPr>
          <w:ilvl w:val="0"/>
          <w:numId w:val="38"/>
        </w:numPr>
        <w:spacing w:before="120" w:after="120"/>
        <w:rPr>
          <w:lang w:val="lt-LT"/>
        </w:rPr>
      </w:pPr>
      <w:r w:rsidRPr="00D30B6D">
        <w:rPr>
          <w:lang w:val="lt-LT"/>
        </w:rPr>
        <w:t>sprendinius</w:t>
      </w:r>
      <w:r w:rsidR="00226CD4" w:rsidRPr="00D30B6D">
        <w:rPr>
          <w:lang w:val="lt-LT"/>
        </w:rPr>
        <w:t>, skirtus pašalinti viešųjų paslaugų trūkumus, atsiradusius dėl nesubalansuotos Vilniaus miesto plėtros (ikimokyklinio ugdymo priemonės, viešosios bibliotekos)</w:t>
      </w:r>
      <w:r w:rsidRPr="00D30B6D">
        <w:rPr>
          <w:lang w:val="lt-LT"/>
        </w:rPr>
        <w:t>.</w:t>
      </w:r>
    </w:p>
    <w:p w14:paraId="7B6DAB4D" w14:textId="77777777" w:rsidR="00226CD4" w:rsidRPr="00221DF0" w:rsidRDefault="00226CD4" w:rsidP="00724D19">
      <w:pPr>
        <w:spacing w:before="120" w:after="120"/>
        <w:rPr>
          <w:lang w:val="lt-LT"/>
        </w:rPr>
      </w:pPr>
      <w:r w:rsidRPr="00221DF0">
        <w:rPr>
          <w:lang w:val="lt-LT"/>
        </w:rPr>
        <w:t>Savivaldybė turi didžiulį kultūros ir kūrybos šakų vystymo potencialą. Šio potencialo realizavimas teikiant paramą</w:t>
      </w:r>
      <w:r w:rsidR="002B7E09" w:rsidRPr="00221DF0">
        <w:rPr>
          <w:lang w:val="lt-LT"/>
        </w:rPr>
        <w:t>,</w:t>
      </w:r>
      <w:r w:rsidRPr="00221DF0">
        <w:rPr>
          <w:lang w:val="lt-LT"/>
        </w:rPr>
        <w:t xml:space="preserve"> steigiant ir jungiant į grupes šiame sektoriuje veikiančias įmones yra Lietuvos Respublikos Vyriausybės 2014–2020 m. programavimo laikotarpio tikslas.</w:t>
      </w:r>
      <w:r w:rsidR="002B7E09" w:rsidRPr="00221DF0">
        <w:rPr>
          <w:lang w:val="lt-LT"/>
        </w:rPr>
        <w:t xml:space="preserve"> </w:t>
      </w:r>
      <w:r w:rsidRPr="00221DF0">
        <w:rPr>
          <w:lang w:val="lt-LT"/>
        </w:rPr>
        <w:t>Šiuo tikslu numatyta naudoti ir Europos Sąjungos investicinių fondų lėšas.</w:t>
      </w:r>
    </w:p>
    <w:p w14:paraId="6B1D9FD5" w14:textId="77777777" w:rsidR="002068EA" w:rsidRPr="00221DF0" w:rsidRDefault="002068EA" w:rsidP="005510E4">
      <w:pPr>
        <w:spacing w:before="120" w:after="120"/>
        <w:rPr>
          <w:rFonts w:eastAsia="Arial" w:cs="Times New Roman"/>
          <w:lang w:val="lt-LT"/>
        </w:rPr>
      </w:pPr>
    </w:p>
    <w:p w14:paraId="39519060" w14:textId="6BD9A95D" w:rsidR="00226CD4" w:rsidRPr="00221DF0" w:rsidRDefault="00D30B6D" w:rsidP="00965FDA">
      <w:pPr>
        <w:pStyle w:val="Antrat3"/>
        <w:numPr>
          <w:ilvl w:val="2"/>
          <w:numId w:val="44"/>
        </w:numPr>
        <w:spacing w:before="120" w:after="120"/>
        <w:rPr>
          <w:b/>
          <w:color w:val="0079C1"/>
          <w:lang w:val="lt-LT"/>
        </w:rPr>
      </w:pPr>
      <w:bookmarkStart w:id="112" w:name="_Toc417569184"/>
      <w:bookmarkStart w:id="113" w:name="_Toc441662328"/>
      <w:r>
        <w:rPr>
          <w:b/>
          <w:color w:val="0079C1"/>
          <w:lang w:val="lt-LT"/>
        </w:rPr>
        <w:t xml:space="preserve"> </w:t>
      </w:r>
      <w:bookmarkStart w:id="114" w:name="_Toc458894095"/>
      <w:r w:rsidR="00226CD4" w:rsidRPr="00D30B6D">
        <w:rPr>
          <w:b/>
          <w:color w:val="0079C1"/>
          <w:lang w:val="lt-LT"/>
        </w:rPr>
        <w:t>Verslas ir užimtumas</w:t>
      </w:r>
      <w:bookmarkEnd w:id="112"/>
      <w:bookmarkEnd w:id="113"/>
      <w:bookmarkEnd w:id="114"/>
    </w:p>
    <w:p w14:paraId="091C7FD4" w14:textId="77777777" w:rsidR="00226CD4" w:rsidRPr="00221DF0" w:rsidRDefault="00226CD4" w:rsidP="00724D19">
      <w:pPr>
        <w:spacing w:before="120" w:after="120"/>
        <w:rPr>
          <w:lang w:val="lt-LT"/>
        </w:rPr>
      </w:pPr>
      <w:r w:rsidRPr="00221DF0">
        <w:rPr>
          <w:lang w:val="lt-LT"/>
        </w:rPr>
        <w:t>Projektas apima:</w:t>
      </w:r>
    </w:p>
    <w:p w14:paraId="2560B066" w14:textId="224E3232" w:rsidR="00226CD4" w:rsidRPr="00D30B6D" w:rsidRDefault="00DF4980" w:rsidP="00965FDA">
      <w:pPr>
        <w:pStyle w:val="Sraopastraipa"/>
        <w:numPr>
          <w:ilvl w:val="0"/>
          <w:numId w:val="39"/>
        </w:numPr>
        <w:spacing w:before="120" w:after="120"/>
        <w:rPr>
          <w:lang w:val="lt-LT"/>
        </w:rPr>
      </w:pPr>
      <w:r w:rsidRPr="00D30B6D">
        <w:rPr>
          <w:lang w:val="lt-LT"/>
        </w:rPr>
        <w:t>sprendinius</w:t>
      </w:r>
      <w:r w:rsidR="00226CD4" w:rsidRPr="00D30B6D">
        <w:rPr>
          <w:lang w:val="lt-LT"/>
        </w:rPr>
        <w:t>, skirtus vystyti sveikatos, laisvalaikio, kūrybos verslo pramon</w:t>
      </w:r>
      <w:r w:rsidR="002B7E09" w:rsidRPr="00D30B6D">
        <w:rPr>
          <w:lang w:val="lt-LT"/>
        </w:rPr>
        <w:t>ę</w:t>
      </w:r>
      <w:r w:rsidR="00226CD4" w:rsidRPr="00D30B6D">
        <w:rPr>
          <w:lang w:val="lt-LT"/>
        </w:rPr>
        <w:t>, kad didintų visų amžiaus grupių sąmoningumą ir susidomėjimą sveika ir socialiai aktyvia gyvensena</w:t>
      </w:r>
      <w:r w:rsidRPr="00D30B6D">
        <w:rPr>
          <w:lang w:val="lt-LT"/>
        </w:rPr>
        <w:t>,</w:t>
      </w:r>
    </w:p>
    <w:p w14:paraId="095BFE5E" w14:textId="2CE85A11" w:rsidR="00226CD4" w:rsidRPr="00D30B6D" w:rsidRDefault="00DF4980" w:rsidP="00965FDA">
      <w:pPr>
        <w:pStyle w:val="Sraopastraipa"/>
        <w:numPr>
          <w:ilvl w:val="0"/>
          <w:numId w:val="39"/>
        </w:numPr>
        <w:spacing w:before="120" w:after="120"/>
        <w:rPr>
          <w:lang w:val="lt-LT"/>
        </w:rPr>
      </w:pPr>
      <w:r w:rsidRPr="00D30B6D">
        <w:rPr>
          <w:lang w:val="lt-LT"/>
        </w:rPr>
        <w:t>sprendinius</w:t>
      </w:r>
      <w:r w:rsidR="00226CD4" w:rsidRPr="00D30B6D">
        <w:rPr>
          <w:lang w:val="lt-LT"/>
        </w:rPr>
        <w:t>, susijusius su veiksmingu apleistos teritorijos panaudojimu, taip pat ir komercin</w:t>
      </w:r>
      <w:r w:rsidR="002B7E09" w:rsidRPr="00D30B6D">
        <w:rPr>
          <w:lang w:val="lt-LT"/>
        </w:rPr>
        <w:t>ę</w:t>
      </w:r>
      <w:r w:rsidR="00226CD4" w:rsidRPr="00D30B6D">
        <w:rPr>
          <w:lang w:val="lt-LT"/>
        </w:rPr>
        <w:t xml:space="preserve"> plėtr</w:t>
      </w:r>
      <w:r w:rsidR="002B7E09" w:rsidRPr="00D30B6D">
        <w:rPr>
          <w:lang w:val="lt-LT"/>
        </w:rPr>
        <w:t>ą</w:t>
      </w:r>
      <w:r w:rsidR="00226CD4" w:rsidRPr="00D30B6D">
        <w:rPr>
          <w:lang w:val="lt-LT"/>
        </w:rPr>
        <w:t>, atitinkan</w:t>
      </w:r>
      <w:r w:rsidR="002B7E09" w:rsidRPr="00D30B6D">
        <w:rPr>
          <w:lang w:val="lt-LT"/>
        </w:rPr>
        <w:t>čią</w:t>
      </w:r>
      <w:r w:rsidR="00226CD4" w:rsidRPr="00D30B6D">
        <w:rPr>
          <w:lang w:val="lt-LT"/>
        </w:rPr>
        <w:t xml:space="preserve"> Vilniaus miesto bendruomenės poreikius.</w:t>
      </w:r>
    </w:p>
    <w:p w14:paraId="293A104D" w14:textId="77777777" w:rsidR="002B7E09" w:rsidRPr="00221DF0" w:rsidRDefault="002B7E09" w:rsidP="00724D19">
      <w:pPr>
        <w:pStyle w:val="Sraopastraipa"/>
        <w:spacing w:before="120" w:after="120"/>
        <w:contextualSpacing w:val="0"/>
        <w:rPr>
          <w:lang w:val="lt-LT"/>
        </w:rPr>
      </w:pPr>
    </w:p>
    <w:p w14:paraId="510B5043" w14:textId="77777777" w:rsidR="00226CD4" w:rsidRPr="00221DF0" w:rsidRDefault="00226CD4" w:rsidP="00724D19">
      <w:pPr>
        <w:spacing w:before="120" w:after="120"/>
        <w:ind w:left="720"/>
        <w:rPr>
          <w:lang w:val="lt-LT"/>
        </w:rPr>
      </w:pPr>
    </w:p>
    <w:p w14:paraId="2D56764C" w14:textId="77777777" w:rsidR="00D30B6D" w:rsidRDefault="00D30B6D">
      <w:pPr>
        <w:jc w:val="left"/>
        <w:rPr>
          <w:rFonts w:eastAsia="Arial"/>
          <w:b/>
          <w:color w:val="80A1B6"/>
          <w:lang w:val="lt-LT"/>
        </w:rPr>
      </w:pPr>
      <w:r>
        <w:rPr>
          <w:rFonts w:eastAsia="Arial"/>
          <w:bCs/>
          <w:caps/>
          <w:color w:val="80A1B6"/>
          <w:lang w:val="lt-LT"/>
        </w:rPr>
        <w:br w:type="page"/>
      </w:r>
    </w:p>
    <w:p w14:paraId="5963ACB7" w14:textId="318F03B3" w:rsidR="0004285C" w:rsidRPr="00D30B6D" w:rsidRDefault="00CC6747" w:rsidP="00965FDA">
      <w:pPr>
        <w:pStyle w:val="Antrat1"/>
        <w:numPr>
          <w:ilvl w:val="0"/>
          <w:numId w:val="44"/>
        </w:numPr>
        <w:spacing w:before="120" w:after="120"/>
        <w:rPr>
          <w:rFonts w:eastAsia="Arial" w:cs="Arial"/>
          <w:bCs w:val="0"/>
          <w:color w:val="80A1B6"/>
          <w:szCs w:val="20"/>
          <w:lang w:val="lt-LT"/>
        </w:rPr>
      </w:pPr>
      <w:bookmarkStart w:id="115" w:name="_Toc458894096"/>
      <w:r w:rsidRPr="00D30B6D">
        <w:rPr>
          <w:rFonts w:eastAsia="Arial" w:cs="Arial"/>
          <w:bCs w:val="0"/>
          <w:color w:val="80A1B6"/>
          <w:szCs w:val="20"/>
          <w:lang w:val="lt-LT"/>
        </w:rPr>
        <w:lastRenderedPageBreak/>
        <w:t>SUINTERESUOTOSIOS PROJEKTO ŠALYS</w:t>
      </w:r>
      <w:bookmarkEnd w:id="115"/>
    </w:p>
    <w:p w14:paraId="0781793D" w14:textId="77777777" w:rsidR="00351443" w:rsidRPr="00221DF0" w:rsidRDefault="00351443" w:rsidP="005510E4">
      <w:pPr>
        <w:pStyle w:val="Sraopastraipa"/>
        <w:spacing w:before="120" w:after="120"/>
        <w:ind w:left="709"/>
        <w:contextualSpacing w:val="0"/>
        <w:rPr>
          <w:rFonts w:eastAsia="Arial"/>
          <w:color w:val="80A1B6"/>
          <w:lang w:val="lt-LT"/>
        </w:rPr>
      </w:pPr>
    </w:p>
    <w:p w14:paraId="02A76BFA" w14:textId="3BCC0C63" w:rsidR="00226CD4" w:rsidRPr="00221DF0" w:rsidRDefault="00226CD4" w:rsidP="00965FDA">
      <w:pPr>
        <w:pStyle w:val="Antrat2"/>
        <w:numPr>
          <w:ilvl w:val="1"/>
          <w:numId w:val="44"/>
        </w:numPr>
        <w:jc w:val="left"/>
        <w:rPr>
          <w:color w:val="0079C1"/>
          <w:lang w:val="lt-LT"/>
        </w:rPr>
      </w:pPr>
      <w:bookmarkStart w:id="116" w:name="_Toc456193942"/>
      <w:bookmarkStart w:id="117" w:name="_Toc456194387"/>
      <w:bookmarkStart w:id="118" w:name="_Toc456193943"/>
      <w:bookmarkStart w:id="119" w:name="_Toc456194388"/>
      <w:bookmarkStart w:id="120" w:name="_Toc414006744"/>
      <w:bookmarkStart w:id="121" w:name="_Toc414006600"/>
      <w:bookmarkStart w:id="122" w:name="_Toc441662331"/>
      <w:bookmarkStart w:id="123" w:name="_Toc458894097"/>
      <w:bookmarkStart w:id="124" w:name="_Toc413926448"/>
      <w:bookmarkEnd w:id="116"/>
      <w:bookmarkEnd w:id="117"/>
      <w:bookmarkEnd w:id="118"/>
      <w:bookmarkEnd w:id="119"/>
      <w:bookmarkEnd w:id="120"/>
      <w:bookmarkEnd w:id="121"/>
      <w:r w:rsidRPr="00221DF0">
        <w:rPr>
          <w:color w:val="0079C1"/>
          <w:lang w:val="lt-LT"/>
        </w:rPr>
        <w:t>Suteikiančiosios institucijos</w:t>
      </w:r>
      <w:bookmarkEnd w:id="122"/>
      <w:bookmarkEnd w:id="123"/>
    </w:p>
    <w:p w14:paraId="70AF54EC" w14:textId="77777777" w:rsidR="007920AD" w:rsidRPr="00221DF0" w:rsidRDefault="00226CD4" w:rsidP="00724D19">
      <w:pPr>
        <w:spacing w:before="120" w:after="120"/>
        <w:rPr>
          <w:lang w:val="lt-LT"/>
        </w:rPr>
      </w:pPr>
      <w:r w:rsidRPr="00221DF0">
        <w:rPr>
          <w:lang w:val="lt-LT"/>
        </w:rPr>
        <w:t>Projektą įgyvendina</w:t>
      </w:r>
      <w:r w:rsidR="007920AD" w:rsidRPr="00221DF0">
        <w:rPr>
          <w:lang w:val="lt-LT"/>
        </w:rPr>
        <w:t>:</w:t>
      </w:r>
    </w:p>
    <w:p w14:paraId="1159D726" w14:textId="5D5AD126" w:rsidR="007920AD" w:rsidRPr="00221DF0" w:rsidRDefault="00226CD4" w:rsidP="00965FDA">
      <w:pPr>
        <w:pStyle w:val="Sraopastraipa"/>
        <w:numPr>
          <w:ilvl w:val="0"/>
          <w:numId w:val="40"/>
        </w:numPr>
        <w:spacing w:before="120" w:after="120"/>
        <w:contextualSpacing w:val="0"/>
        <w:rPr>
          <w:lang w:val="lt-LT"/>
        </w:rPr>
      </w:pPr>
      <w:r w:rsidRPr="00221DF0">
        <w:rPr>
          <w:lang w:val="lt-LT"/>
        </w:rPr>
        <w:t xml:space="preserve">Vilniaus miesto savivaldybės administracija, kodas 188710061, Konstitucijos pr. 3, LT-09601 Vilnius, ir </w:t>
      </w:r>
    </w:p>
    <w:p w14:paraId="70FD7846" w14:textId="4C6E1097" w:rsidR="00F7385B" w:rsidRPr="00221DF0" w:rsidRDefault="00226CD4" w:rsidP="00965FDA">
      <w:pPr>
        <w:pStyle w:val="Sraopastraipa"/>
        <w:numPr>
          <w:ilvl w:val="0"/>
          <w:numId w:val="40"/>
        </w:numPr>
        <w:spacing w:before="120" w:after="120"/>
        <w:contextualSpacing w:val="0"/>
        <w:rPr>
          <w:lang w:val="lt-LT"/>
        </w:rPr>
      </w:pPr>
      <w:r w:rsidRPr="00221DF0">
        <w:rPr>
          <w:lang w:val="lt-LT"/>
        </w:rPr>
        <w:t>Kūno kultūros ir sporto departamentas prie Lietuvos Respublikos Vyriausybės, juridinio asmens kodas</w:t>
      </w:r>
      <w:r w:rsidR="002B7E09" w:rsidRPr="00221DF0">
        <w:rPr>
          <w:lang w:val="lt-LT"/>
        </w:rPr>
        <w:t xml:space="preserve"> 188620621</w:t>
      </w:r>
      <w:r w:rsidRPr="00221DF0">
        <w:rPr>
          <w:lang w:val="lt-LT"/>
        </w:rPr>
        <w:t xml:space="preserve">, </w:t>
      </w:r>
      <w:r w:rsidRPr="00221DF0">
        <w:rPr>
          <w:color w:val="000000"/>
          <w:shd w:val="clear" w:color="auto" w:fill="FFFFFF"/>
          <w:lang w:val="lt-LT"/>
        </w:rPr>
        <w:t>Žemaitės g. 6</w:t>
      </w:r>
      <w:r w:rsidRPr="00221DF0">
        <w:rPr>
          <w:lang w:val="lt-LT"/>
        </w:rPr>
        <w:t>, LT-03117</w:t>
      </w:r>
      <w:r w:rsidRPr="00221DF0">
        <w:rPr>
          <w:color w:val="696969"/>
          <w:lang w:val="lt-LT"/>
        </w:rPr>
        <w:t xml:space="preserve"> </w:t>
      </w:r>
      <w:r w:rsidRPr="00221DF0">
        <w:rPr>
          <w:lang w:val="lt-LT"/>
        </w:rPr>
        <w:t xml:space="preserve">Vilnius. </w:t>
      </w:r>
    </w:p>
    <w:p w14:paraId="0BAC71EE" w14:textId="7649217A" w:rsidR="00226CD4" w:rsidRPr="00221DF0" w:rsidRDefault="00226CD4" w:rsidP="00724D19">
      <w:pPr>
        <w:pStyle w:val="Sraopastraipa"/>
        <w:spacing w:before="120" w:after="120"/>
        <w:ind w:left="700"/>
        <w:contextualSpacing w:val="0"/>
        <w:rPr>
          <w:lang w:val="lt-LT"/>
        </w:rPr>
      </w:pPr>
    </w:p>
    <w:p w14:paraId="719B71FA" w14:textId="56B8ED07" w:rsidR="00226CD4" w:rsidRPr="00221DF0" w:rsidRDefault="00226CD4" w:rsidP="00965FDA">
      <w:pPr>
        <w:pStyle w:val="Antrat2"/>
        <w:numPr>
          <w:ilvl w:val="1"/>
          <w:numId w:val="44"/>
        </w:numPr>
        <w:jc w:val="left"/>
        <w:rPr>
          <w:color w:val="0079C1"/>
          <w:lang w:val="lt-LT"/>
        </w:rPr>
      </w:pPr>
      <w:bookmarkStart w:id="125" w:name="_Toc441662332"/>
      <w:bookmarkStart w:id="126" w:name="_Toc458894098"/>
      <w:r w:rsidRPr="00221DF0">
        <w:rPr>
          <w:color w:val="0079C1"/>
          <w:lang w:val="lt-LT"/>
        </w:rPr>
        <w:t>Institucijos, vykdančios Daugiafunkciame komplekse jų funkcijoms priskirtą veiklą</w:t>
      </w:r>
      <w:bookmarkEnd w:id="124"/>
      <w:bookmarkEnd w:id="125"/>
      <w:bookmarkEnd w:id="126"/>
    </w:p>
    <w:p w14:paraId="73707EB3" w14:textId="27228CD3" w:rsidR="00226CD4" w:rsidRPr="00221DF0" w:rsidRDefault="00226CD4" w:rsidP="00724D19">
      <w:pPr>
        <w:spacing w:before="120" w:after="120"/>
        <w:rPr>
          <w:lang w:val="lt-LT"/>
        </w:rPr>
      </w:pPr>
      <w:r w:rsidRPr="00221DF0">
        <w:rPr>
          <w:lang w:val="lt-LT"/>
        </w:rPr>
        <w:t>Daugiafunkciame komplekse teisės aktais numatytoms funkcijoms priskirtą veiklą vykdys šios valstybės ir Vilniaus miesto savivaldybės institucijos:</w:t>
      </w:r>
    </w:p>
    <w:p w14:paraId="3DB99509" w14:textId="77777777" w:rsidR="00226CD4" w:rsidRPr="00FE26C0" w:rsidRDefault="00226CD4" w:rsidP="00965FDA">
      <w:pPr>
        <w:pStyle w:val="Sraopastraipa"/>
        <w:numPr>
          <w:ilvl w:val="0"/>
          <w:numId w:val="41"/>
        </w:numPr>
        <w:tabs>
          <w:tab w:val="num" w:pos="482"/>
        </w:tabs>
        <w:spacing w:before="120" w:after="120"/>
        <w:rPr>
          <w:lang w:val="lt-LT"/>
        </w:rPr>
      </w:pPr>
      <w:r w:rsidRPr="00FE26C0">
        <w:rPr>
          <w:lang w:val="lt-LT"/>
        </w:rPr>
        <w:t>Savivaldybė, atsakinga už vaikų darželio valdymą;</w:t>
      </w:r>
    </w:p>
    <w:p w14:paraId="1397456D" w14:textId="77777777" w:rsidR="00226CD4" w:rsidRPr="00FE26C0" w:rsidRDefault="00226CD4" w:rsidP="00965FDA">
      <w:pPr>
        <w:pStyle w:val="Sraopastraipa"/>
        <w:numPr>
          <w:ilvl w:val="0"/>
          <w:numId w:val="41"/>
        </w:numPr>
        <w:tabs>
          <w:tab w:val="num" w:pos="482"/>
        </w:tabs>
        <w:spacing w:before="120" w:after="120"/>
        <w:rPr>
          <w:lang w:val="lt-LT"/>
        </w:rPr>
      </w:pPr>
      <w:r w:rsidRPr="00FE26C0">
        <w:rPr>
          <w:lang w:val="lt-LT"/>
        </w:rPr>
        <w:t>Vilniaus miesto sporto centras, kurio veiklos dalį numatoma perkelti į Daugiafunkcį kompleksą;</w:t>
      </w:r>
    </w:p>
    <w:p w14:paraId="2D4F2131" w14:textId="2A0515F3" w:rsidR="00226CD4" w:rsidRPr="00FE26C0" w:rsidRDefault="00226CD4" w:rsidP="00965FDA">
      <w:pPr>
        <w:pStyle w:val="Sraopastraipa"/>
        <w:numPr>
          <w:ilvl w:val="0"/>
          <w:numId w:val="41"/>
        </w:numPr>
        <w:tabs>
          <w:tab w:val="num" w:pos="482"/>
        </w:tabs>
        <w:spacing w:before="120" w:after="120"/>
        <w:rPr>
          <w:lang w:val="lt-LT"/>
        </w:rPr>
      </w:pPr>
      <w:r w:rsidRPr="00FE26C0">
        <w:rPr>
          <w:lang w:val="lt-LT"/>
        </w:rPr>
        <w:t>Kūrybos ir ugdymo centras,</w:t>
      </w:r>
      <w:r w:rsidR="002F3AE9" w:rsidRPr="00FE26C0">
        <w:rPr>
          <w:lang w:val="lt-LT"/>
        </w:rPr>
        <w:t xml:space="preserve"> </w:t>
      </w:r>
      <w:r w:rsidR="002F3AE9" w:rsidRPr="00FE26C0">
        <w:rPr>
          <w:rFonts w:eastAsia="Calibri"/>
          <w:lang w:val="lt-LT"/>
        </w:rPr>
        <w:t>kuris bus įsteigtas</w:t>
      </w:r>
      <w:r w:rsidRPr="00FE26C0">
        <w:rPr>
          <w:rFonts w:eastAsia="Calibri"/>
          <w:lang w:val="lt-LT"/>
        </w:rPr>
        <w:t>;</w:t>
      </w:r>
    </w:p>
    <w:p w14:paraId="4FB9304A" w14:textId="77777777" w:rsidR="00226CD4" w:rsidRPr="00FE26C0" w:rsidRDefault="00226CD4" w:rsidP="00965FDA">
      <w:pPr>
        <w:pStyle w:val="Sraopastraipa"/>
        <w:numPr>
          <w:ilvl w:val="0"/>
          <w:numId w:val="41"/>
        </w:numPr>
        <w:tabs>
          <w:tab w:val="num" w:pos="482"/>
        </w:tabs>
        <w:spacing w:before="120" w:after="120"/>
        <w:rPr>
          <w:lang w:val="lt-LT"/>
        </w:rPr>
      </w:pPr>
      <w:r w:rsidRPr="00FE26C0">
        <w:rPr>
          <w:lang w:val="lt-LT"/>
        </w:rPr>
        <w:t>Vilniaus miesto centrinės bibliotekos Šeškinės filialas, kurio veiklą numatoma perkelti į Daugiafunkcį kompleksą;</w:t>
      </w:r>
    </w:p>
    <w:p w14:paraId="0E7E5868" w14:textId="357F454D" w:rsidR="00226CD4" w:rsidRPr="00FE26C0" w:rsidRDefault="00226CD4" w:rsidP="00965FDA">
      <w:pPr>
        <w:pStyle w:val="Sraopastraipa"/>
        <w:numPr>
          <w:ilvl w:val="0"/>
          <w:numId w:val="41"/>
        </w:numPr>
        <w:tabs>
          <w:tab w:val="num" w:pos="482"/>
        </w:tabs>
        <w:spacing w:before="120" w:after="120"/>
        <w:rPr>
          <w:lang w:val="lt-LT"/>
        </w:rPr>
      </w:pPr>
      <w:r w:rsidRPr="00FE26C0">
        <w:rPr>
          <w:lang w:val="lt-LT"/>
        </w:rPr>
        <w:t>Lietuvos sporto muziejus, šiuo metu veikiantis Kauno mieste, kurio veiklą numatoma perkelti į Daugiafunkcį kompleksą</w:t>
      </w:r>
      <w:r w:rsidR="007F404A" w:rsidRPr="00FE26C0">
        <w:rPr>
          <w:lang w:val="lt-LT"/>
        </w:rPr>
        <w:t>.</w:t>
      </w:r>
      <w:r w:rsidRPr="00FE26C0">
        <w:rPr>
          <w:lang w:val="lt-LT"/>
        </w:rPr>
        <w:t xml:space="preserve"> Šios </w:t>
      </w:r>
      <w:r w:rsidR="007F404A" w:rsidRPr="00FE26C0">
        <w:rPr>
          <w:lang w:val="lt-LT"/>
        </w:rPr>
        <w:t xml:space="preserve">valstybės </w:t>
      </w:r>
      <w:r w:rsidRPr="00FE26C0">
        <w:rPr>
          <w:lang w:val="lt-LT"/>
        </w:rPr>
        <w:t>biudžetinės įstaigos savininko teises</w:t>
      </w:r>
      <w:r w:rsidR="007F404A" w:rsidRPr="00FE26C0">
        <w:rPr>
          <w:lang w:val="lt-LT"/>
        </w:rPr>
        <w:t xml:space="preserve"> ir pareigas</w:t>
      </w:r>
      <w:r w:rsidRPr="00FE26C0">
        <w:rPr>
          <w:lang w:val="lt-LT"/>
        </w:rPr>
        <w:t xml:space="preserve"> įgyvendina KKSD.</w:t>
      </w:r>
    </w:p>
    <w:p w14:paraId="2012593C" w14:textId="2793CB5B" w:rsidR="00226CD4" w:rsidRPr="00221DF0" w:rsidRDefault="00226CD4" w:rsidP="00965FDA">
      <w:pPr>
        <w:pStyle w:val="Antrat2"/>
        <w:numPr>
          <w:ilvl w:val="1"/>
          <w:numId w:val="44"/>
        </w:numPr>
        <w:jc w:val="left"/>
        <w:rPr>
          <w:color w:val="0079C1"/>
          <w:lang w:val="lt-LT"/>
        </w:rPr>
      </w:pPr>
      <w:bookmarkStart w:id="127" w:name="_Toc456204802"/>
      <w:bookmarkStart w:id="128" w:name="_Toc456204998"/>
      <w:bookmarkStart w:id="129" w:name="_Toc441662333"/>
      <w:bookmarkStart w:id="130" w:name="_Toc458894099"/>
      <w:bookmarkEnd w:id="127"/>
      <w:bookmarkEnd w:id="128"/>
      <w:r w:rsidRPr="00221DF0">
        <w:rPr>
          <w:color w:val="0079C1"/>
          <w:lang w:val="lt-LT"/>
        </w:rPr>
        <w:t>Projekto tikslinės naudotojų grupės</w:t>
      </w:r>
      <w:bookmarkEnd w:id="129"/>
      <w:bookmarkEnd w:id="130"/>
    </w:p>
    <w:p w14:paraId="7AF62943" w14:textId="374B33C9" w:rsidR="00226CD4" w:rsidRPr="00221DF0" w:rsidRDefault="00226CD4" w:rsidP="00724D19">
      <w:pPr>
        <w:spacing w:before="120" w:after="120"/>
        <w:rPr>
          <w:lang w:val="lt-LT"/>
        </w:rPr>
      </w:pPr>
      <w:r w:rsidRPr="00221DF0">
        <w:rPr>
          <w:lang w:val="lt-LT"/>
        </w:rPr>
        <w:t xml:space="preserve">Projekto tikslinės </w:t>
      </w:r>
      <w:r w:rsidR="0092634F" w:rsidRPr="00221DF0">
        <w:rPr>
          <w:lang w:val="lt-LT"/>
        </w:rPr>
        <w:t xml:space="preserve">Naudotojų </w:t>
      </w:r>
      <w:r w:rsidRPr="00221DF0">
        <w:rPr>
          <w:lang w:val="lt-LT"/>
        </w:rPr>
        <w:t>grupės apima plačiąją visuomenę, kuri naudosis pridėtine socialine ir ekonomine nauda. Šiame etape galima nustatyti tris tikslines grupes:</w:t>
      </w:r>
    </w:p>
    <w:p w14:paraId="5099E0B5" w14:textId="77777777" w:rsidR="00226CD4" w:rsidRPr="00221DF0" w:rsidRDefault="00226CD4" w:rsidP="00965FDA">
      <w:pPr>
        <w:pStyle w:val="Sraopastraipa"/>
        <w:numPr>
          <w:ilvl w:val="0"/>
          <w:numId w:val="42"/>
        </w:numPr>
        <w:spacing w:before="120" w:after="120"/>
        <w:contextualSpacing w:val="0"/>
        <w:rPr>
          <w:lang w:val="lt-LT"/>
        </w:rPr>
      </w:pPr>
      <w:r w:rsidRPr="00221DF0">
        <w:rPr>
          <w:lang w:val="lt-LT"/>
        </w:rPr>
        <w:t>Pagrindinė grupė, kuriai poveikis bus didžiausias, susitelkusi šiaurinėje Vilniaus miesto dalyje. Tikslinė teritorija ypač apima Šnipiškių teritoriją, pietinę Žirmūnų dalį ir Šeškinės, Žvėryno bei Verkių teritorijas. Tai yra 8,3 km² ploto teritorija, kurioje yra 39 000 gyventojų.</w:t>
      </w:r>
    </w:p>
    <w:p w14:paraId="3A4E52DA" w14:textId="50CD31AF" w:rsidR="00226CD4" w:rsidRPr="00221DF0" w:rsidRDefault="00226CD4" w:rsidP="00965FDA">
      <w:pPr>
        <w:pStyle w:val="Sraopastraipa"/>
        <w:numPr>
          <w:ilvl w:val="0"/>
          <w:numId w:val="42"/>
        </w:numPr>
        <w:spacing w:before="120" w:after="120"/>
        <w:contextualSpacing w:val="0"/>
        <w:rPr>
          <w:lang w:val="lt-LT"/>
        </w:rPr>
      </w:pPr>
      <w:r w:rsidRPr="00221DF0">
        <w:rPr>
          <w:lang w:val="lt-LT"/>
        </w:rPr>
        <w:t xml:space="preserve">Atsižvelgiant į dabartinę viešojo transporto infrastruktūrą, vertinama, kad aptariama vieta (fizinė Projekto vieta) bus prieinama iš kiekvieno Vilniaus miesto taško. Todėl antra tiksline grupe galėtų būti laikomi visi Vilniaus miesto gyventojų, t. y. maždaug </w:t>
      </w:r>
      <w:r w:rsidR="0092634F" w:rsidRPr="00221DF0">
        <w:rPr>
          <w:lang w:val="lt-LT"/>
        </w:rPr>
        <w:t>539 000 </w:t>
      </w:r>
      <w:r w:rsidRPr="00221DF0">
        <w:rPr>
          <w:lang w:val="lt-LT"/>
        </w:rPr>
        <w:t>gyventojai.</w:t>
      </w:r>
    </w:p>
    <w:p w14:paraId="69CD3987" w14:textId="77777777" w:rsidR="00226CD4" w:rsidRPr="00221DF0" w:rsidRDefault="00226CD4" w:rsidP="00965FDA">
      <w:pPr>
        <w:pStyle w:val="Sraopastraipa"/>
        <w:numPr>
          <w:ilvl w:val="0"/>
          <w:numId w:val="42"/>
        </w:numPr>
        <w:spacing w:before="120" w:after="120"/>
        <w:contextualSpacing w:val="0"/>
        <w:rPr>
          <w:lang w:val="lt-LT"/>
        </w:rPr>
      </w:pPr>
      <w:r w:rsidRPr="00221DF0">
        <w:rPr>
          <w:lang w:val="lt-LT"/>
        </w:rPr>
        <w:t>Trečioji tikslinė grupė apima Vilniaus miesto svečius ir lankytojus, iš kitų Lietuvos miestų atvykstančius dalyvauti viešuosiuose kultūros ir meno renginiuose. Šią tikslinę grupę sudaro apie 2 955 986 žmonių.</w:t>
      </w:r>
    </w:p>
    <w:p w14:paraId="0124E310" w14:textId="77777777" w:rsidR="00226CD4" w:rsidRPr="00221DF0" w:rsidRDefault="00226CD4" w:rsidP="00724D19">
      <w:pPr>
        <w:spacing w:before="120" w:after="120"/>
        <w:rPr>
          <w:lang w:val="lt-LT"/>
        </w:rPr>
      </w:pPr>
    </w:p>
    <w:p w14:paraId="7F278951" w14:textId="77777777" w:rsidR="00F508A5" w:rsidRPr="00221DF0" w:rsidRDefault="00F508A5" w:rsidP="00724D19">
      <w:pPr>
        <w:spacing w:before="120" w:after="120"/>
        <w:rPr>
          <w:lang w:val="lt-LT"/>
        </w:rPr>
        <w:sectPr w:rsidR="00F508A5" w:rsidRPr="00221DF0" w:rsidSect="00FC51E6">
          <w:headerReference w:type="default" r:id="rId11"/>
          <w:footerReference w:type="default" r:id="rId12"/>
          <w:pgSz w:w="11906" w:h="16838" w:code="9"/>
          <w:pgMar w:top="1134" w:right="1134" w:bottom="1242" w:left="1304" w:header="709" w:footer="340" w:gutter="0"/>
          <w:cols w:space="708"/>
          <w:docGrid w:linePitch="360"/>
        </w:sectPr>
      </w:pPr>
    </w:p>
    <w:p w14:paraId="346D3A1A" w14:textId="21FA5597" w:rsidR="00F7385B" w:rsidRPr="00221DF0" w:rsidRDefault="00CC6747" w:rsidP="00965FDA">
      <w:pPr>
        <w:pStyle w:val="Antrat1"/>
        <w:numPr>
          <w:ilvl w:val="0"/>
          <w:numId w:val="44"/>
        </w:numPr>
        <w:spacing w:before="120" w:after="120"/>
        <w:rPr>
          <w:rFonts w:eastAsia="Arial"/>
          <w:color w:val="80A1B6"/>
          <w:szCs w:val="20"/>
          <w:lang w:val="lt-LT"/>
        </w:rPr>
      </w:pPr>
      <w:bookmarkStart w:id="133" w:name="_Toc458894100"/>
      <w:r w:rsidRPr="00221DF0">
        <w:rPr>
          <w:rFonts w:eastAsia="Arial" w:cs="Arial"/>
          <w:bCs w:val="0"/>
          <w:caps w:val="0"/>
          <w:color w:val="80A1B6"/>
          <w:szCs w:val="20"/>
          <w:lang w:val="lt-LT"/>
        </w:rPr>
        <w:lastRenderedPageBreak/>
        <w:t xml:space="preserve">PROJEKTO </w:t>
      </w:r>
      <w:r w:rsidR="0062504A" w:rsidRPr="00221DF0">
        <w:rPr>
          <w:rFonts w:eastAsia="Arial" w:cs="Arial"/>
          <w:bCs w:val="0"/>
          <w:caps w:val="0"/>
          <w:color w:val="80A1B6"/>
          <w:szCs w:val="20"/>
          <w:lang w:val="lt-LT"/>
        </w:rPr>
        <w:t>SPRENDINIAI</w:t>
      </w:r>
      <w:bookmarkEnd w:id="133"/>
      <w:r w:rsidR="0062504A" w:rsidRPr="00221DF0">
        <w:rPr>
          <w:rFonts w:eastAsia="Arial" w:cs="Arial"/>
          <w:bCs w:val="0"/>
          <w:caps w:val="0"/>
          <w:color w:val="80A1B6"/>
          <w:szCs w:val="20"/>
          <w:lang w:val="lt-LT"/>
        </w:rPr>
        <w:t xml:space="preserve"> </w:t>
      </w:r>
    </w:p>
    <w:p w14:paraId="6B0D0CC1" w14:textId="01EBD482" w:rsidR="00226CD4" w:rsidRPr="00221DF0" w:rsidRDefault="00351443" w:rsidP="00965FDA">
      <w:pPr>
        <w:pStyle w:val="Antrat2"/>
        <w:numPr>
          <w:ilvl w:val="1"/>
          <w:numId w:val="44"/>
        </w:numPr>
        <w:jc w:val="left"/>
        <w:rPr>
          <w:color w:val="0079C1"/>
          <w:lang w:val="lt-LT"/>
        </w:rPr>
      </w:pPr>
      <w:bookmarkStart w:id="134" w:name="_Toc456204805"/>
      <w:bookmarkStart w:id="135" w:name="_Toc456205001"/>
      <w:bookmarkStart w:id="136" w:name="_Toc456193948"/>
      <w:bookmarkStart w:id="137" w:name="_Toc456194393"/>
      <w:bookmarkStart w:id="138" w:name="_Toc414038120"/>
      <w:bookmarkStart w:id="139" w:name="_Toc441662335"/>
      <w:bookmarkStart w:id="140" w:name="_Toc458894101"/>
      <w:bookmarkEnd w:id="134"/>
      <w:bookmarkEnd w:id="135"/>
      <w:bookmarkEnd w:id="136"/>
      <w:bookmarkEnd w:id="137"/>
      <w:r w:rsidRPr="00221DF0">
        <w:rPr>
          <w:color w:val="0079C1"/>
          <w:lang w:val="lt-LT"/>
        </w:rPr>
        <w:t>P</w:t>
      </w:r>
      <w:r w:rsidR="00226CD4" w:rsidRPr="00221DF0">
        <w:rPr>
          <w:color w:val="0079C1"/>
          <w:lang w:val="lt-LT"/>
        </w:rPr>
        <w:t>rojekto vietos pristatymas</w:t>
      </w:r>
      <w:bookmarkEnd w:id="138"/>
      <w:bookmarkEnd w:id="139"/>
      <w:bookmarkEnd w:id="140"/>
    </w:p>
    <w:p w14:paraId="6EAF4624" w14:textId="77777777" w:rsidR="00226CD4" w:rsidRPr="00221DF0" w:rsidRDefault="00226CD4" w:rsidP="00724D19">
      <w:pPr>
        <w:spacing w:before="120" w:after="120"/>
        <w:rPr>
          <w:lang w:val="lt-LT"/>
        </w:rPr>
      </w:pPr>
      <w:r w:rsidRPr="00221DF0">
        <w:rPr>
          <w:lang w:val="lt-LT"/>
        </w:rPr>
        <w:t xml:space="preserve">Projekto vieta yra Vilniaus mieste, ją pamatyti galime čia: </w:t>
      </w:r>
    </w:p>
    <w:p w14:paraId="5522C0FF" w14:textId="77777777" w:rsidR="00226CD4" w:rsidRPr="00221DF0" w:rsidRDefault="00635DA5" w:rsidP="00724D19">
      <w:pPr>
        <w:spacing w:before="120" w:after="120"/>
        <w:rPr>
          <w:lang w:val="lt-LT"/>
        </w:rPr>
      </w:pPr>
      <w:hyperlink r:id="rId13" w:anchor="obj=581048;6064286;Pa%C5%BEym%C4%97tas%20ta%C5%A1kas;&amp;xy=581193,6064304&amp;z=5000&amp;lrs=orthophoto,stops,zebra" w:history="1">
        <w:r w:rsidR="00226CD4" w:rsidRPr="00221DF0">
          <w:rPr>
            <w:color w:val="0000FF"/>
            <w:u w:val="single"/>
            <w:lang w:val="lt-LT"/>
          </w:rPr>
          <w:t>http://www.maps.lt/map/default.aspx?lang=lt#obj=581048;6064286;Pa%C5%BEym%C4%97tas%20ta%C5%A1kas;&amp;xy=581193,6064304&amp;z=5000&amp;lrs=orthophoto,stops,zebra</w:t>
        </w:r>
      </w:hyperlink>
    </w:p>
    <w:p w14:paraId="02CD946D" w14:textId="4A99743B" w:rsidR="00226CD4" w:rsidRPr="00221DF0" w:rsidRDefault="00226CD4" w:rsidP="00724D19">
      <w:pPr>
        <w:autoSpaceDE w:val="0"/>
        <w:autoSpaceDN w:val="0"/>
        <w:adjustRightInd w:val="0"/>
        <w:spacing w:before="120" w:after="120"/>
        <w:rPr>
          <w:lang w:val="lt-LT"/>
        </w:rPr>
      </w:pPr>
      <w:r w:rsidRPr="00221DF0">
        <w:rPr>
          <w:lang w:val="lt-LT"/>
        </w:rPr>
        <w:t xml:space="preserve">Koncesijos sutarties laikotarpiu </w:t>
      </w:r>
      <w:r w:rsidR="006E476B">
        <w:rPr>
          <w:lang w:val="lt-LT"/>
        </w:rPr>
        <w:t>Projekto bendrovei</w:t>
      </w:r>
      <w:r w:rsidR="006E476B" w:rsidRPr="00221DF0">
        <w:rPr>
          <w:lang w:val="lt-LT"/>
        </w:rPr>
        <w:t xml:space="preserve"> </w:t>
      </w:r>
      <w:r w:rsidRPr="00221DF0">
        <w:rPr>
          <w:lang w:val="lt-LT"/>
        </w:rPr>
        <w:t xml:space="preserve">nuomos pagrindais bus perduoti Žemės sklypai. Techninė informacija apie Žemės sklypus pateikiama </w:t>
      </w:r>
      <w:r w:rsidR="00FE26C0">
        <w:rPr>
          <w:lang w:val="lt-LT"/>
        </w:rPr>
        <w:t>3</w:t>
      </w:r>
      <w:r w:rsidRPr="00221DF0">
        <w:rPr>
          <w:lang w:val="lt-LT"/>
        </w:rPr>
        <w:t>.1 lentelėje.</w:t>
      </w:r>
    </w:p>
    <w:p w14:paraId="29DB80DD" w14:textId="65A01D11" w:rsidR="00226CD4" w:rsidRPr="00221DF0" w:rsidRDefault="00FE26C0" w:rsidP="00724D19">
      <w:pPr>
        <w:autoSpaceDE w:val="0"/>
        <w:autoSpaceDN w:val="0"/>
        <w:adjustRightInd w:val="0"/>
        <w:spacing w:before="120" w:after="120"/>
        <w:rPr>
          <w:color w:val="000000"/>
          <w:sz w:val="18"/>
          <w:lang w:val="lt-LT"/>
        </w:rPr>
      </w:pPr>
      <w:r w:rsidRPr="00FE26C0">
        <w:rPr>
          <w:b/>
          <w:color w:val="000000"/>
          <w:sz w:val="18"/>
          <w:lang w:val="lt-LT"/>
        </w:rPr>
        <w:t>3</w:t>
      </w:r>
      <w:r w:rsidR="00226CD4" w:rsidRPr="00FE26C0">
        <w:rPr>
          <w:b/>
          <w:color w:val="000000"/>
          <w:sz w:val="18"/>
          <w:lang w:val="lt-LT"/>
        </w:rPr>
        <w:t>.1 lentelė</w:t>
      </w:r>
      <w:r w:rsidR="00226CD4" w:rsidRPr="00221DF0">
        <w:rPr>
          <w:color w:val="000000"/>
          <w:sz w:val="18"/>
          <w:lang w:val="lt-LT"/>
        </w:rPr>
        <w:t>. Techninė informacija, susijusi su Žemės sklypais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2"/>
        <w:gridCol w:w="2763"/>
        <w:gridCol w:w="3089"/>
      </w:tblGrid>
      <w:tr w:rsidR="00A20F0D" w:rsidRPr="00141844" w14:paraId="44B448A0" w14:textId="77777777" w:rsidTr="00C566AD">
        <w:trPr>
          <w:trHeight w:val="129"/>
          <w:jc w:val="center"/>
        </w:trPr>
        <w:tc>
          <w:tcPr>
            <w:tcW w:w="3352" w:type="dxa"/>
            <w:shd w:val="clear" w:color="auto" w:fill="80A1B6"/>
          </w:tcPr>
          <w:p w14:paraId="64EB5E7F" w14:textId="77777777" w:rsidR="00226CD4" w:rsidRPr="00141844" w:rsidRDefault="00226CD4" w:rsidP="00724D19">
            <w:pPr>
              <w:autoSpaceDE w:val="0"/>
              <w:autoSpaceDN w:val="0"/>
              <w:adjustRightInd w:val="0"/>
              <w:spacing w:before="120" w:after="120"/>
              <w:rPr>
                <w:b/>
                <w:color w:val="FFFFFF"/>
                <w:sz w:val="17"/>
                <w:szCs w:val="17"/>
                <w:lang w:val="lt-LT"/>
              </w:rPr>
            </w:pPr>
          </w:p>
        </w:tc>
        <w:tc>
          <w:tcPr>
            <w:tcW w:w="2763" w:type="dxa"/>
            <w:shd w:val="clear" w:color="auto" w:fill="80A1B6"/>
          </w:tcPr>
          <w:p w14:paraId="34952187" w14:textId="77777777" w:rsidR="00226CD4" w:rsidRPr="00141844" w:rsidRDefault="00226CD4" w:rsidP="00724D19">
            <w:pPr>
              <w:autoSpaceDE w:val="0"/>
              <w:autoSpaceDN w:val="0"/>
              <w:adjustRightInd w:val="0"/>
              <w:spacing w:before="120" w:after="120"/>
              <w:rPr>
                <w:b/>
                <w:color w:val="FFFFFF"/>
                <w:sz w:val="17"/>
                <w:szCs w:val="17"/>
                <w:lang w:val="lt-LT"/>
              </w:rPr>
            </w:pPr>
            <w:r w:rsidRPr="00141844">
              <w:rPr>
                <w:b/>
                <w:color w:val="FFFFFF"/>
                <w:sz w:val="17"/>
                <w:szCs w:val="17"/>
                <w:lang w:val="lt-LT"/>
              </w:rPr>
              <w:t xml:space="preserve">Žemės sklypas Nr. 1, Ozo g. 27 </w:t>
            </w:r>
          </w:p>
          <w:p w14:paraId="58340764" w14:textId="77777777" w:rsidR="00226CD4" w:rsidRPr="00141844" w:rsidRDefault="00226CD4" w:rsidP="00724D19">
            <w:pPr>
              <w:autoSpaceDE w:val="0"/>
              <w:autoSpaceDN w:val="0"/>
              <w:adjustRightInd w:val="0"/>
              <w:spacing w:before="120" w:after="120"/>
              <w:rPr>
                <w:b/>
                <w:color w:val="FFFFFF"/>
                <w:sz w:val="17"/>
                <w:szCs w:val="17"/>
                <w:lang w:val="lt-LT"/>
              </w:rPr>
            </w:pPr>
            <w:r w:rsidRPr="00141844">
              <w:rPr>
                <w:b/>
                <w:color w:val="FFFFFF"/>
                <w:sz w:val="17"/>
                <w:szCs w:val="17"/>
                <w:lang w:val="lt-LT"/>
              </w:rPr>
              <w:t>(kad. Nr. 0101/0020:212)</w:t>
            </w:r>
          </w:p>
        </w:tc>
        <w:tc>
          <w:tcPr>
            <w:tcW w:w="3089" w:type="dxa"/>
            <w:shd w:val="clear" w:color="auto" w:fill="80A1B6"/>
          </w:tcPr>
          <w:p w14:paraId="5F0C6EE1" w14:textId="77777777" w:rsidR="00226CD4" w:rsidRPr="00141844" w:rsidRDefault="00226CD4" w:rsidP="00724D19">
            <w:pPr>
              <w:autoSpaceDE w:val="0"/>
              <w:autoSpaceDN w:val="0"/>
              <w:adjustRightInd w:val="0"/>
              <w:spacing w:before="120" w:after="120"/>
              <w:rPr>
                <w:b/>
                <w:color w:val="FFFFFF"/>
                <w:sz w:val="17"/>
                <w:szCs w:val="17"/>
                <w:lang w:val="lt-LT"/>
              </w:rPr>
            </w:pPr>
            <w:r w:rsidRPr="00141844">
              <w:rPr>
                <w:b/>
                <w:color w:val="FFFFFF"/>
                <w:sz w:val="17"/>
                <w:szCs w:val="17"/>
                <w:lang w:val="lt-LT"/>
              </w:rPr>
              <w:t xml:space="preserve">Žemės sklypas Nr. 2, Ukmergės g. </w:t>
            </w:r>
          </w:p>
          <w:p w14:paraId="7B06889F" w14:textId="77777777" w:rsidR="00226CD4" w:rsidRPr="00141844" w:rsidRDefault="00226CD4" w:rsidP="00724D19">
            <w:pPr>
              <w:autoSpaceDE w:val="0"/>
              <w:autoSpaceDN w:val="0"/>
              <w:adjustRightInd w:val="0"/>
              <w:spacing w:before="120" w:after="120"/>
              <w:rPr>
                <w:b/>
                <w:color w:val="FFFFFF"/>
                <w:sz w:val="17"/>
                <w:szCs w:val="17"/>
                <w:lang w:val="lt-LT"/>
              </w:rPr>
            </w:pPr>
            <w:r w:rsidRPr="00141844">
              <w:rPr>
                <w:b/>
                <w:color w:val="FFFFFF"/>
                <w:sz w:val="17"/>
                <w:szCs w:val="17"/>
                <w:lang w:val="lt-LT"/>
              </w:rPr>
              <w:t>(kad. Nr. 0101/0020:211)</w:t>
            </w:r>
          </w:p>
        </w:tc>
      </w:tr>
      <w:tr w:rsidR="00226CD4" w:rsidRPr="00141844" w14:paraId="3E27D1B6" w14:textId="77777777" w:rsidTr="00724D19">
        <w:trPr>
          <w:trHeight w:val="129"/>
          <w:jc w:val="center"/>
        </w:trPr>
        <w:tc>
          <w:tcPr>
            <w:tcW w:w="3352" w:type="dxa"/>
          </w:tcPr>
          <w:p w14:paraId="53530E8C"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Žemės sklypo plotas: </w:t>
            </w:r>
          </w:p>
        </w:tc>
        <w:tc>
          <w:tcPr>
            <w:tcW w:w="2763" w:type="dxa"/>
          </w:tcPr>
          <w:p w14:paraId="3461E455" w14:textId="0D6ADBC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203</w:t>
            </w:r>
            <w:r w:rsidR="0051312A" w:rsidRPr="00141844">
              <w:rPr>
                <w:sz w:val="17"/>
                <w:szCs w:val="17"/>
                <w:lang w:val="lt-LT"/>
              </w:rPr>
              <w:t>.</w:t>
            </w:r>
            <w:r w:rsidRPr="00141844">
              <w:rPr>
                <w:sz w:val="17"/>
                <w:szCs w:val="17"/>
                <w:lang w:val="lt-LT"/>
              </w:rPr>
              <w:t>945 kv. m.</w:t>
            </w:r>
          </w:p>
        </w:tc>
        <w:tc>
          <w:tcPr>
            <w:tcW w:w="3089" w:type="dxa"/>
          </w:tcPr>
          <w:p w14:paraId="2A8151B2" w14:textId="577E16DE"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24</w:t>
            </w:r>
            <w:r w:rsidR="0051312A" w:rsidRPr="00141844">
              <w:rPr>
                <w:sz w:val="17"/>
                <w:szCs w:val="17"/>
                <w:lang w:val="lt-LT"/>
              </w:rPr>
              <w:t>.</w:t>
            </w:r>
            <w:r w:rsidRPr="00141844">
              <w:rPr>
                <w:sz w:val="17"/>
                <w:szCs w:val="17"/>
                <w:lang w:val="lt-LT"/>
              </w:rPr>
              <w:t>873 kv. m.</w:t>
            </w:r>
          </w:p>
        </w:tc>
      </w:tr>
      <w:tr w:rsidR="00226CD4" w:rsidRPr="00141844" w14:paraId="0D2F969A" w14:textId="77777777" w:rsidTr="00724D19">
        <w:trPr>
          <w:trHeight w:val="266"/>
          <w:jc w:val="center"/>
        </w:trPr>
        <w:tc>
          <w:tcPr>
            <w:tcW w:w="3352" w:type="dxa"/>
          </w:tcPr>
          <w:p w14:paraId="18A507DD"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Teritorijos naudojimo tipas: </w:t>
            </w:r>
          </w:p>
        </w:tc>
        <w:tc>
          <w:tcPr>
            <w:tcW w:w="2763" w:type="dxa"/>
          </w:tcPr>
          <w:p w14:paraId="0E2B6D79"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specializuotų kompleksų teritorija </w:t>
            </w:r>
          </w:p>
        </w:tc>
        <w:tc>
          <w:tcPr>
            <w:tcW w:w="3089" w:type="dxa"/>
          </w:tcPr>
          <w:p w14:paraId="331379AC"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specializuotų kompleksų teritorija </w:t>
            </w:r>
          </w:p>
        </w:tc>
      </w:tr>
      <w:tr w:rsidR="00226CD4" w:rsidRPr="00141844" w14:paraId="15D5A97A" w14:textId="77777777" w:rsidTr="00724D19">
        <w:trPr>
          <w:trHeight w:val="331"/>
          <w:jc w:val="center"/>
        </w:trPr>
        <w:tc>
          <w:tcPr>
            <w:tcW w:w="3352" w:type="dxa"/>
          </w:tcPr>
          <w:p w14:paraId="75B1409F"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Žemės naudojimo paskirtis: </w:t>
            </w:r>
          </w:p>
        </w:tc>
        <w:tc>
          <w:tcPr>
            <w:tcW w:w="2763" w:type="dxa"/>
          </w:tcPr>
          <w:p w14:paraId="2C091A2F"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kita </w:t>
            </w:r>
          </w:p>
        </w:tc>
        <w:tc>
          <w:tcPr>
            <w:tcW w:w="3089" w:type="dxa"/>
          </w:tcPr>
          <w:p w14:paraId="743E51D1"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kita </w:t>
            </w:r>
          </w:p>
        </w:tc>
      </w:tr>
      <w:tr w:rsidR="00226CD4" w:rsidRPr="00141844" w14:paraId="0B611E69" w14:textId="77777777" w:rsidTr="00724D19">
        <w:trPr>
          <w:trHeight w:val="266"/>
          <w:jc w:val="center"/>
        </w:trPr>
        <w:tc>
          <w:tcPr>
            <w:tcW w:w="3352" w:type="dxa"/>
          </w:tcPr>
          <w:p w14:paraId="40D36C2F"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Žemės naudojimo būdas: </w:t>
            </w:r>
          </w:p>
        </w:tc>
        <w:tc>
          <w:tcPr>
            <w:tcW w:w="2763" w:type="dxa"/>
          </w:tcPr>
          <w:p w14:paraId="09EA3021"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visuomeninės/komercinės paskirties teritorija </w:t>
            </w:r>
          </w:p>
        </w:tc>
        <w:tc>
          <w:tcPr>
            <w:tcW w:w="3089" w:type="dxa"/>
          </w:tcPr>
          <w:p w14:paraId="7845086C"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visuomeninės/rekreacinės paskirties teritorija </w:t>
            </w:r>
          </w:p>
        </w:tc>
      </w:tr>
      <w:tr w:rsidR="00226CD4" w:rsidRPr="00141844" w14:paraId="0974BE75" w14:textId="77777777" w:rsidTr="00724D19">
        <w:trPr>
          <w:trHeight w:val="266"/>
          <w:jc w:val="center"/>
        </w:trPr>
        <w:tc>
          <w:tcPr>
            <w:tcW w:w="3352" w:type="dxa"/>
          </w:tcPr>
          <w:p w14:paraId="27D84955"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Leistinų pastatų aukštis: </w:t>
            </w:r>
          </w:p>
        </w:tc>
        <w:tc>
          <w:tcPr>
            <w:tcW w:w="2763" w:type="dxa"/>
          </w:tcPr>
          <w:p w14:paraId="2F821BA5"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nuo 12 m iki 35 m </w:t>
            </w:r>
          </w:p>
        </w:tc>
        <w:tc>
          <w:tcPr>
            <w:tcW w:w="3089" w:type="dxa"/>
          </w:tcPr>
          <w:p w14:paraId="2D6B53A5"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iki 12 m </w:t>
            </w:r>
          </w:p>
        </w:tc>
      </w:tr>
      <w:tr w:rsidR="00226CD4" w:rsidRPr="00141844" w14:paraId="11907D10" w14:textId="77777777" w:rsidTr="00724D19">
        <w:trPr>
          <w:trHeight w:val="266"/>
          <w:jc w:val="center"/>
        </w:trPr>
        <w:tc>
          <w:tcPr>
            <w:tcW w:w="3352" w:type="dxa"/>
          </w:tcPr>
          <w:p w14:paraId="5EBB35FD"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Užstatymo tankis: </w:t>
            </w:r>
          </w:p>
        </w:tc>
        <w:tc>
          <w:tcPr>
            <w:tcW w:w="2763" w:type="dxa"/>
          </w:tcPr>
          <w:p w14:paraId="4F13208C"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iki 80 % </w:t>
            </w:r>
          </w:p>
        </w:tc>
        <w:tc>
          <w:tcPr>
            <w:tcW w:w="3089" w:type="dxa"/>
          </w:tcPr>
          <w:p w14:paraId="2BD47B72"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iki 40 % </w:t>
            </w:r>
          </w:p>
        </w:tc>
      </w:tr>
      <w:tr w:rsidR="00226CD4" w:rsidRPr="00141844" w14:paraId="2F62B80B" w14:textId="77777777" w:rsidTr="00724D19">
        <w:trPr>
          <w:trHeight w:val="266"/>
          <w:jc w:val="center"/>
        </w:trPr>
        <w:tc>
          <w:tcPr>
            <w:tcW w:w="3352" w:type="dxa"/>
          </w:tcPr>
          <w:p w14:paraId="6F1A8E93"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Užstatymo intensyvumas: </w:t>
            </w:r>
          </w:p>
        </w:tc>
        <w:tc>
          <w:tcPr>
            <w:tcW w:w="2763" w:type="dxa"/>
          </w:tcPr>
          <w:p w14:paraId="68DC8D58"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3 </w:t>
            </w:r>
          </w:p>
        </w:tc>
        <w:tc>
          <w:tcPr>
            <w:tcW w:w="3089" w:type="dxa"/>
          </w:tcPr>
          <w:p w14:paraId="70275131"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1 </w:t>
            </w:r>
          </w:p>
        </w:tc>
      </w:tr>
      <w:tr w:rsidR="00226CD4" w:rsidRPr="00141844" w14:paraId="51C760E6" w14:textId="77777777" w:rsidTr="00724D19">
        <w:trPr>
          <w:trHeight w:val="266"/>
          <w:jc w:val="center"/>
        </w:trPr>
        <w:tc>
          <w:tcPr>
            <w:tcW w:w="3352" w:type="dxa"/>
          </w:tcPr>
          <w:p w14:paraId="793B3F8E"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Užstatymo tipas: </w:t>
            </w:r>
          </w:p>
        </w:tc>
        <w:tc>
          <w:tcPr>
            <w:tcW w:w="2763" w:type="dxa"/>
          </w:tcPr>
          <w:p w14:paraId="71022850"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atskirai stovintys pastatai </w:t>
            </w:r>
          </w:p>
        </w:tc>
        <w:tc>
          <w:tcPr>
            <w:tcW w:w="3089" w:type="dxa"/>
          </w:tcPr>
          <w:p w14:paraId="7AD17D78"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laisvo planavimo </w:t>
            </w:r>
          </w:p>
        </w:tc>
      </w:tr>
      <w:tr w:rsidR="00226CD4" w:rsidRPr="00141844" w14:paraId="67CC3E42" w14:textId="77777777" w:rsidTr="00724D19">
        <w:trPr>
          <w:trHeight w:val="266"/>
          <w:jc w:val="center"/>
        </w:trPr>
        <w:tc>
          <w:tcPr>
            <w:tcW w:w="3352" w:type="dxa"/>
          </w:tcPr>
          <w:p w14:paraId="68DD3E94"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Priklausomųjų želdinių dalis: </w:t>
            </w:r>
          </w:p>
        </w:tc>
        <w:tc>
          <w:tcPr>
            <w:tcW w:w="2763" w:type="dxa"/>
          </w:tcPr>
          <w:p w14:paraId="0AB6AA9B"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nuo 15 % iki 25 % </w:t>
            </w:r>
          </w:p>
        </w:tc>
        <w:tc>
          <w:tcPr>
            <w:tcW w:w="3089" w:type="dxa"/>
          </w:tcPr>
          <w:p w14:paraId="1CBBB2EF"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iki 60 % </w:t>
            </w:r>
          </w:p>
        </w:tc>
      </w:tr>
      <w:tr w:rsidR="00226CD4" w:rsidRPr="00141844" w14:paraId="309A4829" w14:textId="77777777" w:rsidTr="00724D19">
        <w:trPr>
          <w:trHeight w:val="266"/>
          <w:jc w:val="center"/>
        </w:trPr>
        <w:tc>
          <w:tcPr>
            <w:tcW w:w="3352" w:type="dxa"/>
          </w:tcPr>
          <w:p w14:paraId="217D561A"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Apribojimai: </w:t>
            </w:r>
          </w:p>
        </w:tc>
        <w:tc>
          <w:tcPr>
            <w:tcW w:w="2763" w:type="dxa"/>
          </w:tcPr>
          <w:p w14:paraId="605CDB0A" w14:textId="1B40179F" w:rsidR="00226CD4" w:rsidRPr="00141844" w:rsidRDefault="00226CD4" w:rsidP="0092634F">
            <w:pPr>
              <w:autoSpaceDE w:val="0"/>
              <w:autoSpaceDN w:val="0"/>
              <w:adjustRightInd w:val="0"/>
              <w:spacing w:before="120" w:after="120"/>
              <w:jc w:val="left"/>
              <w:rPr>
                <w:sz w:val="17"/>
                <w:szCs w:val="17"/>
                <w:lang w:val="lt-LT"/>
              </w:rPr>
            </w:pPr>
            <w:r w:rsidRPr="00141844">
              <w:rPr>
                <w:sz w:val="17"/>
                <w:szCs w:val="17"/>
                <w:lang w:val="lt-LT"/>
              </w:rPr>
              <w:t>17</w:t>
            </w:r>
            <w:r w:rsidR="0051312A" w:rsidRPr="00141844">
              <w:rPr>
                <w:sz w:val="17"/>
                <w:szCs w:val="17"/>
                <w:lang w:val="lt-LT"/>
              </w:rPr>
              <w:t>.</w:t>
            </w:r>
            <w:r w:rsidRPr="00141844">
              <w:rPr>
                <w:sz w:val="17"/>
                <w:szCs w:val="17"/>
                <w:lang w:val="lt-LT"/>
              </w:rPr>
              <w:t xml:space="preserve">910 kv. m. servitutas (teisė eiti, važiuoti transporto priemonėmis ir tiesti požemines ir antžemines komunikacijas); </w:t>
            </w:r>
          </w:p>
        </w:tc>
        <w:tc>
          <w:tcPr>
            <w:tcW w:w="3089" w:type="dxa"/>
          </w:tcPr>
          <w:p w14:paraId="654C064B"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 </w:t>
            </w:r>
          </w:p>
        </w:tc>
      </w:tr>
      <w:tr w:rsidR="00226CD4" w:rsidRPr="00141844" w14:paraId="2D950DCA" w14:textId="77777777" w:rsidTr="00724D19">
        <w:trPr>
          <w:trHeight w:val="266"/>
          <w:jc w:val="center"/>
        </w:trPr>
        <w:tc>
          <w:tcPr>
            <w:tcW w:w="3352" w:type="dxa"/>
          </w:tcPr>
          <w:p w14:paraId="29CF095D" w14:textId="77777777" w:rsidR="00226CD4" w:rsidRPr="00141844" w:rsidRDefault="00226CD4" w:rsidP="00724D19">
            <w:pPr>
              <w:autoSpaceDE w:val="0"/>
              <w:autoSpaceDN w:val="0"/>
              <w:adjustRightInd w:val="0"/>
              <w:spacing w:before="120" w:after="120"/>
              <w:jc w:val="right"/>
              <w:rPr>
                <w:b/>
                <w:sz w:val="17"/>
                <w:szCs w:val="17"/>
                <w:lang w:val="lt-LT"/>
              </w:rPr>
            </w:pPr>
            <w:r w:rsidRPr="00141844">
              <w:rPr>
                <w:b/>
                <w:sz w:val="17"/>
                <w:szCs w:val="17"/>
                <w:lang w:val="lt-LT"/>
              </w:rPr>
              <w:t xml:space="preserve">Žemės sklype esantys statiniai: </w:t>
            </w:r>
          </w:p>
        </w:tc>
        <w:tc>
          <w:tcPr>
            <w:tcW w:w="2763" w:type="dxa"/>
          </w:tcPr>
          <w:p w14:paraId="06A6FEAB" w14:textId="04D6E17E"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37</w:t>
            </w:r>
            <w:r w:rsidR="0051312A" w:rsidRPr="00141844">
              <w:rPr>
                <w:sz w:val="17"/>
                <w:szCs w:val="17"/>
                <w:lang w:val="lt-LT"/>
              </w:rPr>
              <w:t>.</w:t>
            </w:r>
            <w:r w:rsidRPr="00141844">
              <w:rPr>
                <w:sz w:val="17"/>
                <w:szCs w:val="17"/>
                <w:lang w:val="lt-LT"/>
              </w:rPr>
              <w:t xml:space="preserve">248 kv. m. ploto užimantis, 2002 m. 10 % statybos baigtumo stadionas </w:t>
            </w:r>
          </w:p>
        </w:tc>
        <w:tc>
          <w:tcPr>
            <w:tcW w:w="3089" w:type="dxa"/>
          </w:tcPr>
          <w:p w14:paraId="4F849D58"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 xml:space="preserve">- </w:t>
            </w:r>
          </w:p>
        </w:tc>
      </w:tr>
      <w:tr w:rsidR="00226CD4" w:rsidRPr="00141844" w14:paraId="6F1CDFE8" w14:textId="77777777" w:rsidTr="00724D19">
        <w:trPr>
          <w:trHeight w:val="266"/>
          <w:jc w:val="center"/>
        </w:trPr>
        <w:tc>
          <w:tcPr>
            <w:tcW w:w="3352" w:type="dxa"/>
          </w:tcPr>
          <w:p w14:paraId="4A3EC989" w14:textId="77777777" w:rsidR="00226CD4" w:rsidRPr="00141844" w:rsidRDefault="00226CD4" w:rsidP="00724D19">
            <w:pPr>
              <w:autoSpaceDE w:val="0"/>
              <w:autoSpaceDN w:val="0"/>
              <w:adjustRightInd w:val="0"/>
              <w:spacing w:before="120" w:after="120"/>
              <w:jc w:val="right"/>
              <w:rPr>
                <w:b/>
                <w:sz w:val="17"/>
                <w:szCs w:val="17"/>
                <w:lang w:val="lt-LT"/>
              </w:rPr>
            </w:pPr>
          </w:p>
        </w:tc>
        <w:tc>
          <w:tcPr>
            <w:tcW w:w="2763" w:type="dxa"/>
          </w:tcPr>
          <w:p w14:paraId="086C5410" w14:textId="3422F3A0" w:rsidR="00226CD4" w:rsidRPr="00141844" w:rsidRDefault="00226CD4" w:rsidP="006E476B">
            <w:pPr>
              <w:autoSpaceDE w:val="0"/>
              <w:autoSpaceDN w:val="0"/>
              <w:spacing w:before="120" w:after="120"/>
              <w:jc w:val="left"/>
              <w:rPr>
                <w:sz w:val="17"/>
                <w:szCs w:val="17"/>
                <w:lang w:val="lt-LT"/>
              </w:rPr>
            </w:pPr>
            <w:r w:rsidRPr="00141844">
              <w:rPr>
                <w:sz w:val="17"/>
                <w:szCs w:val="17"/>
                <w:lang w:val="lt-LT"/>
              </w:rPr>
              <w:t>13</w:t>
            </w:r>
            <w:r w:rsidR="0051312A" w:rsidRPr="00141844">
              <w:rPr>
                <w:sz w:val="17"/>
                <w:szCs w:val="17"/>
                <w:lang w:val="lt-LT"/>
              </w:rPr>
              <w:t>.</w:t>
            </w:r>
            <w:r w:rsidRPr="00141844">
              <w:rPr>
                <w:sz w:val="17"/>
                <w:szCs w:val="17"/>
                <w:lang w:val="lt-LT"/>
              </w:rPr>
              <w:t>094 kv. m.. transport</w:t>
            </w:r>
            <w:r w:rsidR="00900DEE" w:rsidRPr="00141844">
              <w:rPr>
                <w:sz w:val="17"/>
                <w:szCs w:val="17"/>
                <w:lang w:val="lt-LT"/>
              </w:rPr>
              <w:t>o</w:t>
            </w:r>
            <w:r w:rsidRPr="00141844">
              <w:rPr>
                <w:sz w:val="17"/>
                <w:szCs w:val="17"/>
                <w:lang w:val="lt-LT"/>
              </w:rPr>
              <w:t xml:space="preserve"> priemonių stovėjimo aikštelė (uzufrukto teise valdoma šalia esančio prekybos centro). </w:t>
            </w:r>
            <w:r w:rsidR="006E476B" w:rsidRPr="00141844">
              <w:rPr>
                <w:sz w:val="17"/>
                <w:szCs w:val="17"/>
                <w:lang w:val="lt-LT"/>
              </w:rPr>
              <w:t xml:space="preserve">Projekto bendrovė </w:t>
            </w:r>
            <w:r w:rsidRPr="00141844">
              <w:rPr>
                <w:sz w:val="17"/>
                <w:szCs w:val="17"/>
                <w:lang w:val="lt-LT"/>
              </w:rPr>
              <w:t>galės naudotis šia aikštele, aikštelėje numatyta 600 transport</w:t>
            </w:r>
            <w:r w:rsidR="00900DEE" w:rsidRPr="00141844">
              <w:rPr>
                <w:sz w:val="17"/>
                <w:szCs w:val="17"/>
                <w:lang w:val="lt-LT"/>
              </w:rPr>
              <w:t>o</w:t>
            </w:r>
            <w:r w:rsidRPr="00141844">
              <w:rPr>
                <w:sz w:val="17"/>
                <w:szCs w:val="17"/>
                <w:lang w:val="lt-LT"/>
              </w:rPr>
              <w:t xml:space="preserve"> priemonių stovėjimo vietų.</w:t>
            </w:r>
          </w:p>
        </w:tc>
        <w:tc>
          <w:tcPr>
            <w:tcW w:w="3089" w:type="dxa"/>
          </w:tcPr>
          <w:p w14:paraId="3EE194F9" w14:textId="77777777" w:rsidR="00226CD4" w:rsidRPr="00141844" w:rsidRDefault="00226CD4" w:rsidP="00724D19">
            <w:pPr>
              <w:autoSpaceDE w:val="0"/>
              <w:autoSpaceDN w:val="0"/>
              <w:adjustRightInd w:val="0"/>
              <w:spacing w:before="120" w:after="120"/>
              <w:jc w:val="left"/>
              <w:rPr>
                <w:sz w:val="17"/>
                <w:szCs w:val="17"/>
                <w:lang w:val="lt-LT"/>
              </w:rPr>
            </w:pPr>
            <w:r w:rsidRPr="00141844">
              <w:rPr>
                <w:sz w:val="17"/>
                <w:szCs w:val="17"/>
                <w:lang w:val="lt-LT"/>
              </w:rPr>
              <w:t>-</w:t>
            </w:r>
          </w:p>
        </w:tc>
      </w:tr>
    </w:tbl>
    <w:p w14:paraId="41C6C41D" w14:textId="42F61032" w:rsidR="00226CD4" w:rsidRPr="00221DF0" w:rsidRDefault="00226CD4" w:rsidP="00724D19">
      <w:pPr>
        <w:spacing w:before="120" w:after="120"/>
        <w:rPr>
          <w:lang w:val="lt-LT"/>
        </w:rPr>
      </w:pPr>
      <w:r w:rsidRPr="00221DF0">
        <w:rPr>
          <w:lang w:val="lt-LT"/>
        </w:rPr>
        <w:t xml:space="preserve">Šalia </w:t>
      </w:r>
      <w:r w:rsidR="006E476B">
        <w:rPr>
          <w:lang w:val="lt-LT"/>
        </w:rPr>
        <w:t>Projekto bendrovei</w:t>
      </w:r>
      <w:r w:rsidR="006E476B" w:rsidRPr="00221DF0">
        <w:rPr>
          <w:lang w:val="lt-LT"/>
        </w:rPr>
        <w:t xml:space="preserve"> </w:t>
      </w:r>
      <w:r w:rsidRPr="00221DF0">
        <w:rPr>
          <w:lang w:val="lt-LT"/>
        </w:rPr>
        <w:t>perduodamų Žemės sklypų yra Ozo geomorfologinis draustinis, šiuo metu apaugęs mišku, o taip pat šalia įsikūręs 110 000 kv. m. ploto užimantis prekybos ir pramogų centras „Akropolis“, atvėręs duris kaip didžiausias tokio pobūdžio objektas Baltijos šalyse 2002 m.</w:t>
      </w:r>
    </w:p>
    <w:p w14:paraId="015E57B1" w14:textId="3A7EDC86" w:rsidR="00226CD4" w:rsidRPr="00221DF0" w:rsidRDefault="00226CD4" w:rsidP="00724D19">
      <w:pPr>
        <w:spacing w:before="120" w:after="120"/>
        <w:rPr>
          <w:lang w:val="lt-LT"/>
        </w:rPr>
      </w:pPr>
      <w:r w:rsidRPr="00221DF0">
        <w:rPr>
          <w:lang w:val="lt-LT"/>
        </w:rPr>
        <w:t>Projekto vieta yra gana arti nuo Vilniaus komercinių objektų ir rekreacinių zonų.</w:t>
      </w:r>
      <w:r w:rsidR="009572EA" w:rsidRPr="00221DF0">
        <w:rPr>
          <w:rFonts w:eastAsia="Arial" w:cs="Times New Roman"/>
          <w:lang w:val="lt-LT"/>
        </w:rPr>
        <w:t xml:space="preserve"> </w:t>
      </w:r>
      <w:r w:rsidRPr="00221DF0">
        <w:rPr>
          <w:lang w:val="lt-LT"/>
        </w:rPr>
        <w:t>Tačiau ši teritorija nėra visiškai integruota į Vilniaus miesto centrą. Todėl Projekto vystymas darytų teigiamą poveikį ir atgaivinant Projekto vietą, ir toliau vystant gretimas teritorijas. Tai visą šiaurinę Vilniaus miesto teritoriją, nurodytą integruotų teritorinių investicijų (ITI</w:t>
      </w:r>
      <w:r w:rsidR="00365374" w:rsidRPr="00221DF0">
        <w:rPr>
          <w:lang w:val="lt-LT"/>
        </w:rPr>
        <w:t>)</w:t>
      </w:r>
      <w:r w:rsidRPr="00221DF0">
        <w:rPr>
          <w:lang w:val="lt-LT"/>
        </w:rPr>
        <w:t xml:space="preserve"> programoje, padarytų patrauklesnę ir vietos gyventojams, ir svečiams. </w:t>
      </w:r>
    </w:p>
    <w:p w14:paraId="1B56DBE6" w14:textId="2DC32815" w:rsidR="00226CD4" w:rsidRPr="00221DF0" w:rsidRDefault="00226CD4" w:rsidP="00724D19">
      <w:pPr>
        <w:spacing w:before="120" w:after="120"/>
        <w:rPr>
          <w:lang w:val="lt-LT"/>
        </w:rPr>
      </w:pPr>
      <w:r w:rsidRPr="00221DF0">
        <w:rPr>
          <w:lang w:val="lt-LT"/>
        </w:rPr>
        <w:t>Projekto vieta (išilgai A2 greitkelio) taip pat įgalina Savivaldybę subalansuot</w:t>
      </w:r>
      <w:r w:rsidR="00D078C1" w:rsidRPr="00221DF0">
        <w:rPr>
          <w:lang w:val="lt-LT"/>
        </w:rPr>
        <w:t>i</w:t>
      </w:r>
      <w:r w:rsidRPr="00221DF0">
        <w:rPr>
          <w:lang w:val="lt-LT"/>
        </w:rPr>
        <w:t xml:space="preserve"> Vilniaus miesto plėtr</w:t>
      </w:r>
      <w:r w:rsidR="00D078C1" w:rsidRPr="00221DF0">
        <w:rPr>
          <w:lang w:val="lt-LT"/>
        </w:rPr>
        <w:t>ą</w:t>
      </w:r>
      <w:r w:rsidRPr="00221DF0">
        <w:rPr>
          <w:lang w:val="lt-LT"/>
        </w:rPr>
        <w:t>, t. y. ikimokyklinio ugdymo įstaigų ir viešųjų bibliotekų paslaugų prieinamumo stygi</w:t>
      </w:r>
      <w:r w:rsidR="00D078C1" w:rsidRPr="00221DF0">
        <w:rPr>
          <w:lang w:val="lt-LT"/>
        </w:rPr>
        <w:t>ų</w:t>
      </w:r>
      <w:r w:rsidRPr="00221DF0">
        <w:rPr>
          <w:lang w:val="lt-LT"/>
        </w:rPr>
        <w:t>.</w:t>
      </w:r>
    </w:p>
    <w:p w14:paraId="77B2DF3B" w14:textId="77777777" w:rsidR="00226CD4" w:rsidRPr="00221DF0" w:rsidRDefault="00226CD4" w:rsidP="00965FDA">
      <w:pPr>
        <w:pStyle w:val="Antrat2"/>
        <w:numPr>
          <w:ilvl w:val="1"/>
          <w:numId w:val="44"/>
        </w:numPr>
        <w:jc w:val="left"/>
        <w:rPr>
          <w:color w:val="0079C1"/>
          <w:lang w:val="lt-LT"/>
        </w:rPr>
      </w:pPr>
      <w:bookmarkStart w:id="141" w:name="_Toc456204807"/>
      <w:bookmarkStart w:id="142" w:name="_Toc456205003"/>
      <w:bookmarkStart w:id="143" w:name="_Toc441662336"/>
      <w:bookmarkStart w:id="144" w:name="_Toc458894102"/>
      <w:bookmarkEnd w:id="141"/>
      <w:bookmarkEnd w:id="142"/>
      <w:r w:rsidRPr="00221DF0">
        <w:rPr>
          <w:color w:val="0079C1"/>
          <w:lang w:val="lt-LT"/>
        </w:rPr>
        <w:lastRenderedPageBreak/>
        <w:t>Kiti gretimi projektai</w:t>
      </w:r>
      <w:bookmarkEnd w:id="143"/>
      <w:bookmarkEnd w:id="144"/>
    </w:p>
    <w:p w14:paraId="1B1DF072" w14:textId="4461A5AF" w:rsidR="00226CD4" w:rsidRPr="00221DF0" w:rsidRDefault="00226CD4" w:rsidP="00724D19">
      <w:pPr>
        <w:autoSpaceDE w:val="0"/>
        <w:autoSpaceDN w:val="0"/>
        <w:adjustRightInd w:val="0"/>
        <w:spacing w:before="120" w:after="120"/>
        <w:rPr>
          <w:lang w:val="lt-LT"/>
        </w:rPr>
      </w:pPr>
      <w:r w:rsidRPr="00221DF0">
        <w:rPr>
          <w:lang w:val="lt-LT"/>
        </w:rPr>
        <w:t xml:space="preserve">Vilniaus miesto savivaldybė ketina plėtoti ne tik šį Projektą, bet ir kitus </w:t>
      </w:r>
      <w:r w:rsidR="00D078C1" w:rsidRPr="00221DF0">
        <w:rPr>
          <w:lang w:val="lt-LT"/>
        </w:rPr>
        <w:t xml:space="preserve">greta Žemės sklypų </w:t>
      </w:r>
      <w:r w:rsidRPr="00221DF0">
        <w:rPr>
          <w:lang w:val="lt-LT"/>
        </w:rPr>
        <w:t xml:space="preserve">projektus, ypač susisiekimo projektus, kuriais siekiama padidinti prieinamumą. Investicijos už Žemės sklypų ribų, įskaitant visą komunalinę ir susisiekimo infrastruktūrą, nepriklauso Projekto darbų apimčiai. Tačiau pažymėtina, kad Darbai, susiję su Žemės sklypų ribose esančia komunaline ir susisiekimo infrastruktūra, priklauso Projekto apimčiai ir </w:t>
      </w:r>
      <w:r w:rsidR="006E476B">
        <w:rPr>
          <w:lang w:val="lt-LT"/>
        </w:rPr>
        <w:t>Projekto bendrovė</w:t>
      </w:r>
      <w:r w:rsidR="006E476B" w:rsidRPr="00221DF0">
        <w:rPr>
          <w:lang w:val="lt-LT"/>
        </w:rPr>
        <w:t xml:space="preserve"> </w:t>
      </w:r>
      <w:r w:rsidRPr="00221DF0">
        <w:rPr>
          <w:lang w:val="lt-LT"/>
        </w:rPr>
        <w:t>privalo juos atlikti.</w:t>
      </w:r>
    </w:p>
    <w:p w14:paraId="59A3837C" w14:textId="77777777" w:rsidR="00226CD4" w:rsidRPr="00221DF0" w:rsidRDefault="00226CD4" w:rsidP="00724D19">
      <w:pPr>
        <w:autoSpaceDE w:val="0"/>
        <w:autoSpaceDN w:val="0"/>
        <w:adjustRightInd w:val="0"/>
        <w:spacing w:before="120" w:after="120"/>
        <w:rPr>
          <w:lang w:val="lt-LT"/>
        </w:rPr>
      </w:pPr>
      <w:r w:rsidRPr="00221DF0">
        <w:rPr>
          <w:lang w:val="lt-LT"/>
        </w:rPr>
        <w:t xml:space="preserve">Lygiagrečiai su Projektu pagal Integruotų teritorijų vystymo programą planuojama įgyvendinti papildomus 2 projektus, kurie integruotų Daugiafunkcį kompleksą į Vilniaus miesto eismo valdymą ir bendro naudojimo inžinerinius tinklus: </w:t>
      </w:r>
    </w:p>
    <w:p w14:paraId="70F81073" w14:textId="6DB1EE76" w:rsidR="00226CD4" w:rsidRPr="00FE26C0" w:rsidRDefault="00226CD4" w:rsidP="00965FDA">
      <w:pPr>
        <w:pStyle w:val="Sraopastraipa"/>
        <w:numPr>
          <w:ilvl w:val="0"/>
          <w:numId w:val="43"/>
        </w:numPr>
        <w:autoSpaceDE w:val="0"/>
        <w:autoSpaceDN w:val="0"/>
        <w:adjustRightInd w:val="0"/>
        <w:spacing w:before="120" w:after="120"/>
        <w:rPr>
          <w:lang w:val="lt-LT"/>
        </w:rPr>
      </w:pPr>
      <w:r w:rsidRPr="00FE26C0">
        <w:rPr>
          <w:lang w:val="lt-LT"/>
        </w:rPr>
        <w:t>privažiavimo prie Daugiafunkcio komplekso, Naujo</w:t>
      </w:r>
      <w:r w:rsidRPr="00FE26C0">
        <w:rPr>
          <w:rFonts w:eastAsia="Arial" w:cs="Times New Roman"/>
          <w:lang w:val="lt-LT"/>
        </w:rPr>
        <w:t xml:space="preserve"> turto ir Papildomo</w:t>
      </w:r>
      <w:r w:rsidRPr="00FE26C0">
        <w:rPr>
          <w:lang w:val="lt-LT"/>
        </w:rPr>
        <w:t xml:space="preserve"> turto išvystymo projektas, kurio vykdytojas ir eksploatavimo išlaidų finansuotojas yra Vilniaus miesto savivaldybė; </w:t>
      </w:r>
    </w:p>
    <w:p w14:paraId="779BF4E6" w14:textId="5E1607C5" w:rsidR="00226CD4" w:rsidRPr="00FE26C0" w:rsidRDefault="00226CD4" w:rsidP="00965FDA">
      <w:pPr>
        <w:pStyle w:val="Sraopastraipa"/>
        <w:numPr>
          <w:ilvl w:val="0"/>
          <w:numId w:val="43"/>
        </w:numPr>
        <w:autoSpaceDE w:val="0"/>
        <w:autoSpaceDN w:val="0"/>
        <w:adjustRightInd w:val="0"/>
        <w:spacing w:before="120" w:after="120"/>
        <w:rPr>
          <w:lang w:val="lt-LT"/>
        </w:rPr>
      </w:pPr>
      <w:r w:rsidRPr="00FE26C0">
        <w:rPr>
          <w:lang w:val="lt-LT"/>
        </w:rPr>
        <w:t xml:space="preserve">lietaus nuotekų surinkimo infrastruktūros išvystymo projektas, kurio vykdytojas yra eksploatavimo išlaidas finansuosianti Vilniaus miesto savivaldybė. </w:t>
      </w:r>
    </w:p>
    <w:p w14:paraId="350F15C4" w14:textId="77777777" w:rsidR="00226CD4" w:rsidRPr="00221DF0" w:rsidRDefault="00226CD4" w:rsidP="00724D19">
      <w:pPr>
        <w:spacing w:before="120" w:after="120"/>
        <w:rPr>
          <w:lang w:val="lt-LT"/>
        </w:rPr>
      </w:pPr>
    </w:p>
    <w:p w14:paraId="1EC2BD92" w14:textId="77777777" w:rsidR="00F508A5" w:rsidRPr="00221DF0" w:rsidRDefault="00F508A5" w:rsidP="00724D19">
      <w:pPr>
        <w:spacing w:before="120" w:after="120"/>
        <w:rPr>
          <w:lang w:val="lt-LT"/>
        </w:rPr>
        <w:sectPr w:rsidR="00F508A5" w:rsidRPr="00221DF0" w:rsidSect="00FC51E6">
          <w:pgSz w:w="11906" w:h="16838" w:code="9"/>
          <w:pgMar w:top="1134" w:right="1134" w:bottom="1242" w:left="1304" w:header="709" w:footer="340" w:gutter="0"/>
          <w:cols w:space="708"/>
          <w:docGrid w:linePitch="360"/>
        </w:sectPr>
      </w:pPr>
    </w:p>
    <w:p w14:paraId="2FEF5AD0" w14:textId="77777777" w:rsidR="00226CD4" w:rsidRPr="00221DF0" w:rsidRDefault="00226CD4" w:rsidP="00724D19">
      <w:pPr>
        <w:spacing w:before="120" w:after="120"/>
        <w:rPr>
          <w:lang w:val="lt-LT"/>
        </w:rPr>
      </w:pPr>
    </w:p>
    <w:tbl>
      <w:tblPr>
        <w:tblW w:w="11620" w:type="dxa"/>
        <w:shd w:val="clear" w:color="auto" w:fill="FFFFFF"/>
        <w:tblLayout w:type="fixed"/>
        <w:tblCellMar>
          <w:left w:w="0" w:type="dxa"/>
          <w:right w:w="0" w:type="dxa"/>
        </w:tblCellMar>
        <w:tblLook w:val="04A0" w:firstRow="1" w:lastRow="0" w:firstColumn="1" w:lastColumn="0" w:noHBand="0" w:noVBand="1"/>
      </w:tblPr>
      <w:tblGrid>
        <w:gridCol w:w="11620"/>
      </w:tblGrid>
      <w:tr w:rsidR="00226CD4" w:rsidRPr="00221DF0" w14:paraId="001E08C5" w14:textId="77777777" w:rsidTr="00226CD4">
        <w:tc>
          <w:tcPr>
            <w:tcW w:w="5000" w:type="pct"/>
            <w:shd w:val="clear" w:color="auto" w:fill="FFFFFF"/>
            <w:noWrap/>
          </w:tcPr>
          <w:p w14:paraId="0C7BB010" w14:textId="43835A72" w:rsidR="00226CD4" w:rsidRPr="00221DF0" w:rsidRDefault="00385DA9" w:rsidP="00724D19">
            <w:pPr>
              <w:keepNext/>
              <w:tabs>
                <w:tab w:val="left" w:pos="1077"/>
              </w:tabs>
              <w:spacing w:before="120" w:after="120"/>
              <w:rPr>
                <w:b/>
                <w:color w:val="0079C1"/>
                <w:sz w:val="18"/>
                <w:lang w:val="lt-LT"/>
              </w:rPr>
            </w:pPr>
            <w:r w:rsidRPr="00221DF0">
              <w:rPr>
                <w:rFonts w:eastAsia="Calibri"/>
                <w:b/>
                <w:bCs/>
                <w:color w:val="0079C1"/>
                <w:sz w:val="18"/>
                <w:lang w:val="lt-LT"/>
              </w:rPr>
              <w:fldChar w:fldCharType="begin"/>
            </w:r>
            <w:r w:rsidR="00226CD4" w:rsidRPr="00221DF0">
              <w:rPr>
                <w:rFonts w:eastAsia="Calibri"/>
                <w:b/>
                <w:bCs/>
                <w:color w:val="0079C1"/>
                <w:sz w:val="18"/>
                <w:lang w:val="lt-LT"/>
              </w:rPr>
              <w:instrText xml:space="preserve"> SEQ Figure \* ARABIC \s 1 </w:instrText>
            </w:r>
            <w:r w:rsidRPr="00221DF0">
              <w:rPr>
                <w:rFonts w:eastAsia="Calibri"/>
                <w:b/>
                <w:bCs/>
                <w:color w:val="0079C1"/>
                <w:sz w:val="18"/>
                <w:lang w:val="lt-LT"/>
              </w:rPr>
              <w:fldChar w:fldCharType="separate"/>
            </w:r>
            <w:r w:rsidR="001442A3" w:rsidRPr="00221DF0">
              <w:rPr>
                <w:rFonts w:eastAsia="Calibri"/>
                <w:b/>
                <w:bCs/>
                <w:noProof/>
                <w:color w:val="0079C1"/>
                <w:sz w:val="18"/>
                <w:lang w:val="lt-LT"/>
              </w:rPr>
              <w:t>1</w:t>
            </w:r>
            <w:r w:rsidRPr="00221DF0">
              <w:rPr>
                <w:rFonts w:eastAsia="Calibri"/>
                <w:b/>
                <w:bCs/>
                <w:noProof/>
                <w:color w:val="0079C1"/>
                <w:sz w:val="18"/>
                <w:lang w:val="lt-LT"/>
              </w:rPr>
              <w:fldChar w:fldCharType="end"/>
            </w:r>
            <w:r w:rsidR="00FE26C0">
              <w:rPr>
                <w:b/>
                <w:color w:val="0079C1"/>
                <w:sz w:val="18"/>
                <w:lang w:val="lt-LT"/>
              </w:rPr>
              <w:t xml:space="preserve"> pav. </w:t>
            </w:r>
            <w:r w:rsidR="00226CD4" w:rsidRPr="00FE26C0">
              <w:rPr>
                <w:color w:val="0079C1"/>
                <w:sz w:val="18"/>
                <w:lang w:val="lt-LT"/>
              </w:rPr>
              <w:t>Įgyvendinimo teritorija</w:t>
            </w:r>
          </w:p>
        </w:tc>
      </w:tr>
      <w:tr w:rsidR="00226CD4" w:rsidRPr="00221DF0" w14:paraId="768E94BD" w14:textId="77777777" w:rsidTr="00226CD4">
        <w:tc>
          <w:tcPr>
            <w:tcW w:w="5000" w:type="pct"/>
            <w:shd w:val="clear" w:color="auto" w:fill="FFFFFF"/>
            <w:noWrap/>
          </w:tcPr>
          <w:p w14:paraId="1B430E76" w14:textId="77777777" w:rsidR="00226CD4" w:rsidRPr="00221DF0" w:rsidRDefault="00226CD4" w:rsidP="00724D19">
            <w:pPr>
              <w:spacing w:before="120" w:after="120"/>
              <w:ind w:right="11"/>
              <w:rPr>
                <w:sz w:val="18"/>
                <w:lang w:val="lt-LT"/>
              </w:rPr>
            </w:pPr>
            <w:r w:rsidRPr="00221DF0">
              <w:rPr>
                <w:noProof/>
                <w:sz w:val="18"/>
                <w:lang w:val="lt-LT" w:eastAsia="lt-LT"/>
              </w:rPr>
              <w:drawing>
                <wp:inline distT="0" distB="0" distL="0" distR="0" wp14:anchorId="34F72D76" wp14:editId="0997C636">
                  <wp:extent cx="7367270" cy="37611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7270" cy="3761105"/>
                          </a:xfrm>
                          <a:prstGeom prst="rect">
                            <a:avLst/>
                          </a:prstGeom>
                          <a:noFill/>
                          <a:ln>
                            <a:noFill/>
                          </a:ln>
                        </pic:spPr>
                      </pic:pic>
                    </a:graphicData>
                  </a:graphic>
                </wp:inline>
              </w:drawing>
            </w:r>
          </w:p>
        </w:tc>
      </w:tr>
      <w:tr w:rsidR="00226CD4" w:rsidRPr="00221DF0" w14:paraId="6098ADC6" w14:textId="77777777" w:rsidTr="00226CD4">
        <w:tc>
          <w:tcPr>
            <w:tcW w:w="5000" w:type="pct"/>
            <w:shd w:val="clear" w:color="auto" w:fill="FFFFFF"/>
            <w:noWrap/>
          </w:tcPr>
          <w:p w14:paraId="56ED1703" w14:textId="77777777" w:rsidR="00226CD4" w:rsidRPr="00221DF0" w:rsidRDefault="00226CD4" w:rsidP="00724D19">
            <w:pPr>
              <w:pBdr>
                <w:top w:val="single" w:sz="8" w:space="6" w:color="FFFFFF"/>
              </w:pBdr>
              <w:shd w:val="clear" w:color="auto" w:fill="FFFFFF"/>
              <w:spacing w:before="120" w:after="120"/>
              <w:ind w:left="720" w:hanging="720"/>
              <w:rPr>
                <w:color w:val="80A1B6"/>
                <w:sz w:val="16"/>
                <w:lang w:val="lt-LT"/>
              </w:rPr>
            </w:pPr>
            <w:r w:rsidRPr="00221DF0">
              <w:rPr>
                <w:color w:val="80A1B6"/>
                <w:sz w:val="16"/>
                <w:lang w:val="lt-LT"/>
              </w:rPr>
              <w:t>Šaltinis:</w:t>
            </w:r>
            <w:r w:rsidRPr="00221DF0">
              <w:rPr>
                <w:color w:val="80A1B6"/>
                <w:sz w:val="16"/>
                <w:lang w:val="lt-LT"/>
              </w:rPr>
              <w:tab/>
              <w:t>investicinio projekto dokumentas</w:t>
            </w:r>
          </w:p>
        </w:tc>
      </w:tr>
    </w:tbl>
    <w:p w14:paraId="5C4F5D0B" w14:textId="77777777" w:rsidR="00226CD4" w:rsidRPr="00221DF0" w:rsidRDefault="00226CD4" w:rsidP="00724D19">
      <w:pPr>
        <w:spacing w:before="120" w:after="120"/>
        <w:rPr>
          <w:lang w:val="lt-LT"/>
        </w:rPr>
      </w:pPr>
    </w:p>
    <w:p w14:paraId="6BB16036" w14:textId="77777777" w:rsidR="00F508A5" w:rsidRPr="00221DF0" w:rsidRDefault="00F508A5" w:rsidP="00724D19">
      <w:pPr>
        <w:spacing w:before="120" w:after="120"/>
        <w:rPr>
          <w:lang w:val="lt-LT"/>
        </w:rPr>
        <w:sectPr w:rsidR="00F508A5" w:rsidRPr="00221DF0" w:rsidSect="00FC51E6">
          <w:pgSz w:w="16838" w:h="11906" w:orient="landscape" w:code="9"/>
          <w:pgMar w:top="1134" w:right="3969" w:bottom="1134" w:left="1242" w:header="709" w:footer="340" w:gutter="0"/>
          <w:cols w:space="708"/>
          <w:docGrid w:linePitch="360"/>
        </w:sectPr>
      </w:pPr>
    </w:p>
    <w:p w14:paraId="0EC4E311" w14:textId="3E58B5F9" w:rsidR="00226CD4" w:rsidRPr="00221DF0" w:rsidRDefault="00A07917" w:rsidP="00965FDA">
      <w:pPr>
        <w:pStyle w:val="Antrat2"/>
        <w:numPr>
          <w:ilvl w:val="1"/>
          <w:numId w:val="44"/>
        </w:numPr>
        <w:jc w:val="left"/>
        <w:rPr>
          <w:color w:val="0079C1"/>
          <w:lang w:val="lt-LT"/>
        </w:rPr>
      </w:pPr>
      <w:bookmarkStart w:id="145" w:name="_Toc441662337"/>
      <w:bookmarkStart w:id="146" w:name="_Toc458894103"/>
      <w:r w:rsidRPr="00221DF0">
        <w:rPr>
          <w:color w:val="0079C1"/>
          <w:lang w:val="lt-LT"/>
        </w:rPr>
        <w:lastRenderedPageBreak/>
        <w:t xml:space="preserve">Objektų sukūrimo </w:t>
      </w:r>
      <w:r w:rsidR="00226CD4" w:rsidRPr="00221DF0">
        <w:rPr>
          <w:color w:val="0079C1"/>
          <w:lang w:val="lt-LT"/>
        </w:rPr>
        <w:t>specifikacijos</w:t>
      </w:r>
      <w:bookmarkEnd w:id="145"/>
      <w:bookmarkEnd w:id="146"/>
    </w:p>
    <w:p w14:paraId="3247C8EF" w14:textId="77777777" w:rsidR="00226CD4" w:rsidRPr="00FE26C0" w:rsidRDefault="00226CD4" w:rsidP="00965FDA">
      <w:pPr>
        <w:pStyle w:val="Antrat3"/>
        <w:numPr>
          <w:ilvl w:val="2"/>
          <w:numId w:val="44"/>
        </w:numPr>
        <w:spacing w:before="120" w:after="120"/>
        <w:ind w:hanging="657"/>
        <w:rPr>
          <w:b/>
          <w:color w:val="0079C1"/>
          <w:lang w:val="lt-LT"/>
        </w:rPr>
      </w:pPr>
      <w:bookmarkStart w:id="147" w:name="_Toc456204810"/>
      <w:bookmarkStart w:id="148" w:name="_Toc456205006"/>
      <w:bookmarkStart w:id="149" w:name="_Toc414038126"/>
      <w:bookmarkStart w:id="150" w:name="_Toc417569193"/>
      <w:bookmarkStart w:id="151" w:name="_Toc441662338"/>
      <w:bookmarkStart w:id="152" w:name="_Toc458894104"/>
      <w:bookmarkEnd w:id="147"/>
      <w:bookmarkEnd w:id="148"/>
      <w:r w:rsidRPr="00FE26C0">
        <w:rPr>
          <w:b/>
          <w:color w:val="0079C1"/>
          <w:lang w:val="lt-LT"/>
        </w:rPr>
        <w:t>Įvadas</w:t>
      </w:r>
      <w:bookmarkEnd w:id="149"/>
      <w:bookmarkEnd w:id="150"/>
      <w:bookmarkEnd w:id="151"/>
      <w:bookmarkEnd w:id="152"/>
    </w:p>
    <w:p w14:paraId="06F456CA" w14:textId="4B750225" w:rsidR="00226CD4" w:rsidRPr="00221DF0" w:rsidRDefault="00226CD4" w:rsidP="00724D19">
      <w:pPr>
        <w:spacing w:before="120" w:after="120"/>
        <w:rPr>
          <w:lang w:val="lt-LT"/>
        </w:rPr>
      </w:pPr>
      <w:r w:rsidRPr="00221DF0">
        <w:rPr>
          <w:lang w:val="lt-LT"/>
        </w:rPr>
        <w:t xml:space="preserve">Šiame skyriuje siekiama paaiškinti kiekvieno Daugiafunkcio komplekso </w:t>
      </w:r>
      <w:r w:rsidR="00A07917" w:rsidRPr="00221DF0">
        <w:rPr>
          <w:lang w:val="lt-LT"/>
        </w:rPr>
        <w:t xml:space="preserve">Objekto </w:t>
      </w:r>
      <w:r w:rsidRPr="00221DF0">
        <w:rPr>
          <w:lang w:val="lt-LT"/>
        </w:rPr>
        <w:t>pobūdį, funkcines savybes</w:t>
      </w:r>
      <w:r w:rsidR="00AD4926" w:rsidRPr="00221DF0">
        <w:rPr>
          <w:lang w:val="lt-LT"/>
        </w:rPr>
        <w:t>,</w:t>
      </w:r>
      <w:r w:rsidR="0092634F" w:rsidRPr="00221DF0">
        <w:rPr>
          <w:lang w:val="lt-LT"/>
        </w:rPr>
        <w:t xml:space="preserve"> </w:t>
      </w:r>
      <w:r w:rsidR="00A07917" w:rsidRPr="00221DF0">
        <w:rPr>
          <w:lang w:val="lt-LT"/>
        </w:rPr>
        <w:t xml:space="preserve">techninius </w:t>
      </w:r>
      <w:r w:rsidRPr="00221DF0">
        <w:rPr>
          <w:lang w:val="lt-LT"/>
        </w:rPr>
        <w:t>reikalavimus</w:t>
      </w:r>
      <w:r w:rsidR="00AD4926" w:rsidRPr="00221DF0">
        <w:rPr>
          <w:lang w:val="lt-LT"/>
        </w:rPr>
        <w:t>, bei Objektų</w:t>
      </w:r>
      <w:r w:rsidRPr="00221DF0">
        <w:rPr>
          <w:lang w:val="lt-LT"/>
        </w:rPr>
        <w:t xml:space="preserve"> </w:t>
      </w:r>
      <w:r w:rsidR="00AD4926" w:rsidRPr="00221DF0">
        <w:rPr>
          <w:lang w:val="lt-LT"/>
        </w:rPr>
        <w:t xml:space="preserve">Funkcines </w:t>
      </w:r>
      <w:r w:rsidRPr="00221DF0">
        <w:rPr>
          <w:lang w:val="lt-LT"/>
        </w:rPr>
        <w:t xml:space="preserve">zonas. Jame aprašomas </w:t>
      </w:r>
      <w:r w:rsidR="00A07917" w:rsidRPr="00221DF0">
        <w:rPr>
          <w:lang w:val="lt-LT"/>
        </w:rPr>
        <w:t xml:space="preserve">Eksploatuotojų </w:t>
      </w:r>
      <w:r w:rsidRPr="00221DF0">
        <w:rPr>
          <w:lang w:val="lt-LT"/>
        </w:rPr>
        <w:t xml:space="preserve">ir </w:t>
      </w:r>
      <w:r w:rsidR="00A07917" w:rsidRPr="00221DF0">
        <w:rPr>
          <w:lang w:val="lt-LT"/>
        </w:rPr>
        <w:t xml:space="preserve">Naudotojų </w:t>
      </w:r>
      <w:r w:rsidRPr="00221DF0">
        <w:rPr>
          <w:lang w:val="lt-LT"/>
        </w:rPr>
        <w:t>poreikių įgyvendinimas Žemės sklypų teritorijose.</w:t>
      </w:r>
    </w:p>
    <w:p w14:paraId="2846A540" w14:textId="580F4735" w:rsidR="0092634F" w:rsidRPr="00221DF0" w:rsidRDefault="00226CD4" w:rsidP="00724D19">
      <w:pPr>
        <w:spacing w:before="120" w:after="120"/>
        <w:rPr>
          <w:lang w:val="lt-LT"/>
        </w:rPr>
      </w:pPr>
      <w:r w:rsidRPr="00221DF0">
        <w:rPr>
          <w:lang w:val="lt-LT"/>
        </w:rPr>
        <w:t xml:space="preserve">Nustatoma bendra veiklos struktūra, kurios </w:t>
      </w:r>
      <w:r w:rsidR="006E476B">
        <w:rPr>
          <w:lang w:val="lt-LT"/>
        </w:rPr>
        <w:t>Projekto bendrovė</w:t>
      </w:r>
      <w:r w:rsidR="006E476B" w:rsidRPr="00221DF0">
        <w:rPr>
          <w:lang w:val="lt-LT"/>
        </w:rPr>
        <w:t xml:space="preserve"> </w:t>
      </w:r>
      <w:r w:rsidR="00A07917" w:rsidRPr="00221DF0">
        <w:rPr>
          <w:lang w:val="lt-LT"/>
        </w:rPr>
        <w:t>turi laikytis</w:t>
      </w:r>
      <w:r w:rsidRPr="00221DF0">
        <w:rPr>
          <w:lang w:val="lt-LT"/>
        </w:rPr>
        <w:t xml:space="preserve"> vykdydamas Darbus bei teikdamas Paslaugas.</w:t>
      </w:r>
      <w:r w:rsidR="00365374" w:rsidRPr="00221DF0">
        <w:rPr>
          <w:lang w:val="lt-LT"/>
        </w:rPr>
        <w:t xml:space="preserve"> </w:t>
      </w:r>
      <w:r w:rsidRPr="00221DF0">
        <w:rPr>
          <w:lang w:val="lt-LT"/>
        </w:rPr>
        <w:t>Šiame skyriuje pateiktos rekomendacijos dėl būtino įrangos našumo, naudojimo ir veikimo kokybės. Dalyvis siūlomus</w:t>
      </w:r>
      <w:r w:rsidR="00365374" w:rsidRPr="00221DF0">
        <w:rPr>
          <w:lang w:val="lt-LT"/>
        </w:rPr>
        <w:t xml:space="preserve"> </w:t>
      </w:r>
      <w:r w:rsidRPr="00221DF0">
        <w:rPr>
          <w:lang w:val="lt-LT"/>
        </w:rPr>
        <w:t>Sprendinius teikia atsižvelgdamas į savo menines, ekonomines ir komercines ambicijas bei įvertinęs šiose Specifikacijose pateiktus reikalavimus Darbams ir Paslaugoms.</w:t>
      </w:r>
      <w:bookmarkStart w:id="153" w:name="_Toc458355202"/>
      <w:bookmarkEnd w:id="153"/>
    </w:p>
    <w:p w14:paraId="290AE413" w14:textId="736D4807" w:rsidR="00226CD4" w:rsidRPr="00221DF0" w:rsidRDefault="00226CD4" w:rsidP="00965FDA">
      <w:pPr>
        <w:pStyle w:val="Antrat3"/>
        <w:numPr>
          <w:ilvl w:val="2"/>
          <w:numId w:val="44"/>
        </w:numPr>
        <w:spacing w:before="120" w:after="120"/>
        <w:ind w:hanging="657"/>
        <w:rPr>
          <w:b/>
          <w:color w:val="0079C1"/>
          <w:lang w:val="lt-LT"/>
        </w:rPr>
      </w:pPr>
      <w:bookmarkStart w:id="154" w:name="_Toc456204812"/>
      <w:bookmarkStart w:id="155" w:name="_Toc456205008"/>
      <w:bookmarkStart w:id="156" w:name="_Toc441662339"/>
      <w:bookmarkStart w:id="157" w:name="_Toc458894105"/>
      <w:bookmarkEnd w:id="154"/>
      <w:bookmarkEnd w:id="155"/>
      <w:r w:rsidRPr="00FE26C0">
        <w:rPr>
          <w:b/>
          <w:color w:val="0079C1"/>
          <w:lang w:val="lt-LT"/>
        </w:rPr>
        <w:t xml:space="preserve">Daugiafunkcio komplekso </w:t>
      </w:r>
      <w:bookmarkEnd w:id="156"/>
      <w:r w:rsidR="00AD4926" w:rsidRPr="00FE26C0">
        <w:rPr>
          <w:b/>
          <w:color w:val="0079C1"/>
          <w:lang w:val="lt-LT"/>
        </w:rPr>
        <w:t>Objektai</w:t>
      </w:r>
      <w:bookmarkEnd w:id="157"/>
    </w:p>
    <w:p w14:paraId="4724B46B" w14:textId="1FBCA064" w:rsidR="00E903E8" w:rsidRPr="00FE26C0" w:rsidRDefault="00FE26C0" w:rsidP="005510E4">
      <w:pPr>
        <w:spacing w:before="120" w:after="120"/>
        <w:rPr>
          <w:lang w:val="lt-LT"/>
        </w:rPr>
      </w:pPr>
      <w:r>
        <w:rPr>
          <w:lang w:val="lt-LT"/>
        </w:rPr>
        <w:t>3</w:t>
      </w:r>
      <w:r w:rsidR="00226CD4" w:rsidRPr="00221DF0">
        <w:rPr>
          <w:lang w:val="lt-LT"/>
        </w:rPr>
        <w:t xml:space="preserve">.2 lentelėje pristatomi Daugiafunkcio komplekso </w:t>
      </w:r>
      <w:r w:rsidR="00AD4926" w:rsidRPr="00221DF0">
        <w:rPr>
          <w:lang w:val="lt-LT"/>
        </w:rPr>
        <w:t xml:space="preserve">Objektai </w:t>
      </w:r>
      <w:r w:rsidR="00226CD4" w:rsidRPr="00221DF0">
        <w:rPr>
          <w:lang w:val="lt-LT"/>
        </w:rPr>
        <w:t xml:space="preserve">ir jų pagrindinės </w:t>
      </w:r>
      <w:r w:rsidR="005B38A7" w:rsidRPr="00221DF0">
        <w:rPr>
          <w:lang w:val="lt-LT"/>
        </w:rPr>
        <w:t>F</w:t>
      </w:r>
      <w:r w:rsidR="00226CD4" w:rsidRPr="00221DF0">
        <w:rPr>
          <w:lang w:val="lt-LT"/>
        </w:rPr>
        <w:t>unkcinės zonos.</w:t>
      </w:r>
    </w:p>
    <w:p w14:paraId="21C5B43E" w14:textId="0A01D53E" w:rsidR="00226CD4" w:rsidRPr="00221DF0" w:rsidRDefault="00FE26C0" w:rsidP="00724D19">
      <w:pPr>
        <w:autoSpaceDE w:val="0"/>
        <w:autoSpaceDN w:val="0"/>
        <w:adjustRightInd w:val="0"/>
        <w:spacing w:before="120" w:after="120"/>
        <w:rPr>
          <w:color w:val="000000"/>
          <w:sz w:val="18"/>
          <w:lang w:val="lt-LT"/>
        </w:rPr>
      </w:pPr>
      <w:r>
        <w:rPr>
          <w:b/>
          <w:color w:val="000000"/>
          <w:sz w:val="18"/>
          <w:lang w:val="lt-LT"/>
        </w:rPr>
        <w:t>3</w:t>
      </w:r>
      <w:r w:rsidR="00226CD4" w:rsidRPr="00221DF0">
        <w:rPr>
          <w:b/>
          <w:color w:val="000000"/>
          <w:sz w:val="18"/>
          <w:lang w:val="lt-LT"/>
        </w:rPr>
        <w:t>.2 lentelė</w:t>
      </w:r>
      <w:r w:rsidR="00226CD4" w:rsidRPr="00221DF0">
        <w:rPr>
          <w:color w:val="000000"/>
          <w:sz w:val="18"/>
          <w:lang w:val="lt-LT"/>
        </w:rPr>
        <w:t xml:space="preserve">. Daugiafunkcio komplekso </w:t>
      </w:r>
      <w:r w:rsidR="00371CE4" w:rsidRPr="00221DF0">
        <w:rPr>
          <w:color w:val="000000"/>
          <w:sz w:val="18"/>
          <w:lang w:val="lt-LT"/>
        </w:rPr>
        <w:t>Objektai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3810"/>
        <w:gridCol w:w="2192"/>
        <w:gridCol w:w="1418"/>
        <w:gridCol w:w="1559"/>
      </w:tblGrid>
      <w:tr w:rsidR="00A20F0D" w:rsidRPr="002B0B43" w14:paraId="094A218F" w14:textId="77777777" w:rsidTr="005510E4">
        <w:trPr>
          <w:tblHeader/>
        </w:trPr>
        <w:tc>
          <w:tcPr>
            <w:tcW w:w="485" w:type="dxa"/>
            <w:shd w:val="clear" w:color="auto" w:fill="80A1B6"/>
            <w:vAlign w:val="bottom"/>
          </w:tcPr>
          <w:p w14:paraId="38A08358" w14:textId="77777777" w:rsidR="00226CD4" w:rsidRPr="002B0B43" w:rsidRDefault="00226CD4" w:rsidP="00724D19">
            <w:pPr>
              <w:keepNext/>
              <w:spacing w:before="120" w:after="120"/>
              <w:rPr>
                <w:b/>
                <w:color w:val="FFFFFF"/>
                <w:sz w:val="17"/>
                <w:szCs w:val="17"/>
                <w:lang w:val="lt-LT"/>
              </w:rPr>
            </w:pPr>
          </w:p>
        </w:tc>
        <w:tc>
          <w:tcPr>
            <w:tcW w:w="3810" w:type="dxa"/>
            <w:shd w:val="clear" w:color="auto" w:fill="80A1B6"/>
            <w:vAlign w:val="center"/>
          </w:tcPr>
          <w:p w14:paraId="00DB9220" w14:textId="7422D0A9" w:rsidR="00226CD4" w:rsidRPr="002B0B43" w:rsidRDefault="00226CD4" w:rsidP="008A44B8">
            <w:pPr>
              <w:keepNext/>
              <w:spacing w:before="120" w:after="120"/>
              <w:jc w:val="left"/>
              <w:rPr>
                <w:color w:val="FFFFFF"/>
                <w:sz w:val="17"/>
                <w:szCs w:val="17"/>
                <w:lang w:val="lt-LT"/>
              </w:rPr>
            </w:pPr>
            <w:r w:rsidRPr="002B0B43">
              <w:rPr>
                <w:b/>
                <w:color w:val="FFFFFF"/>
                <w:sz w:val="17"/>
                <w:szCs w:val="17"/>
                <w:lang w:val="lt-LT"/>
              </w:rPr>
              <w:t xml:space="preserve">Daugiafunkcio komplekso </w:t>
            </w:r>
            <w:r w:rsidR="008A44B8" w:rsidRPr="002B0B43">
              <w:rPr>
                <w:b/>
                <w:color w:val="FFFFFF"/>
                <w:sz w:val="17"/>
                <w:szCs w:val="17"/>
                <w:lang w:val="lt-LT"/>
              </w:rPr>
              <w:t>Objektai</w:t>
            </w:r>
          </w:p>
        </w:tc>
        <w:tc>
          <w:tcPr>
            <w:tcW w:w="2192" w:type="dxa"/>
            <w:shd w:val="clear" w:color="auto" w:fill="80A1B6"/>
            <w:vAlign w:val="center"/>
          </w:tcPr>
          <w:p w14:paraId="02819039" w14:textId="1353F0FC" w:rsidR="00226CD4" w:rsidRPr="002B0B43" w:rsidRDefault="00371CE4">
            <w:pPr>
              <w:keepNext/>
              <w:spacing w:before="120" w:after="120"/>
              <w:jc w:val="left"/>
              <w:rPr>
                <w:color w:val="FFFFFF"/>
                <w:sz w:val="17"/>
                <w:szCs w:val="17"/>
                <w:lang w:val="lt-LT"/>
              </w:rPr>
            </w:pPr>
            <w:r w:rsidRPr="002B0B43">
              <w:rPr>
                <w:b/>
                <w:color w:val="FFFFFF"/>
                <w:sz w:val="17"/>
                <w:szCs w:val="17"/>
                <w:lang w:val="lt-LT"/>
              </w:rPr>
              <w:t xml:space="preserve">Pagrindinės </w:t>
            </w:r>
            <w:r w:rsidR="00F510AF" w:rsidRPr="002B0B43">
              <w:rPr>
                <w:b/>
                <w:color w:val="FFFFFF"/>
                <w:sz w:val="17"/>
                <w:szCs w:val="17"/>
                <w:lang w:val="lt-LT"/>
              </w:rPr>
              <w:t>F</w:t>
            </w:r>
            <w:r w:rsidRPr="002B0B43">
              <w:rPr>
                <w:b/>
                <w:color w:val="FFFFFF"/>
                <w:sz w:val="17"/>
                <w:szCs w:val="17"/>
                <w:lang w:val="lt-LT"/>
              </w:rPr>
              <w:t xml:space="preserve">unkcinės zonos / </w:t>
            </w:r>
            <w:r w:rsidR="00226CD4" w:rsidRPr="002B0B43">
              <w:rPr>
                <w:b/>
                <w:color w:val="FFFFFF"/>
                <w:sz w:val="17"/>
                <w:szCs w:val="17"/>
                <w:lang w:val="lt-LT"/>
              </w:rPr>
              <w:t xml:space="preserve">Aprašas </w:t>
            </w:r>
          </w:p>
        </w:tc>
        <w:tc>
          <w:tcPr>
            <w:tcW w:w="1418" w:type="dxa"/>
            <w:shd w:val="clear" w:color="auto" w:fill="80A1B6"/>
            <w:vAlign w:val="center"/>
          </w:tcPr>
          <w:p w14:paraId="3F868FD5" w14:textId="52743668" w:rsidR="00226CD4" w:rsidRPr="002B0B43" w:rsidRDefault="00AA39BC" w:rsidP="00AA39BC">
            <w:pPr>
              <w:keepNext/>
              <w:spacing w:before="120" w:after="120"/>
              <w:jc w:val="left"/>
              <w:rPr>
                <w:color w:val="FFFFFF"/>
                <w:sz w:val="17"/>
                <w:szCs w:val="17"/>
                <w:lang w:val="lt-LT"/>
              </w:rPr>
            </w:pPr>
            <w:r w:rsidRPr="002B0B43">
              <w:rPr>
                <w:b/>
                <w:color w:val="FFFFFF"/>
                <w:sz w:val="17"/>
                <w:szCs w:val="17"/>
                <w:lang w:val="lt-LT"/>
              </w:rPr>
              <w:t>Preliminarus d</w:t>
            </w:r>
            <w:r w:rsidR="00226CD4" w:rsidRPr="002B0B43">
              <w:rPr>
                <w:b/>
                <w:color w:val="FFFFFF"/>
                <w:sz w:val="17"/>
                <w:szCs w:val="17"/>
                <w:lang w:val="lt-LT"/>
              </w:rPr>
              <w:t xml:space="preserve">ydis </w:t>
            </w:r>
          </w:p>
        </w:tc>
        <w:tc>
          <w:tcPr>
            <w:tcW w:w="1559" w:type="dxa"/>
            <w:shd w:val="clear" w:color="auto" w:fill="80A1B6"/>
            <w:vAlign w:val="center"/>
          </w:tcPr>
          <w:p w14:paraId="2848BB67" w14:textId="77777777" w:rsidR="00226CD4" w:rsidRPr="002B0B43" w:rsidRDefault="00226CD4" w:rsidP="00724D19">
            <w:pPr>
              <w:keepNext/>
              <w:spacing w:before="120" w:after="120"/>
              <w:jc w:val="left"/>
              <w:rPr>
                <w:b/>
                <w:color w:val="FFFFFF"/>
                <w:sz w:val="17"/>
                <w:szCs w:val="17"/>
                <w:lang w:val="lt-LT"/>
              </w:rPr>
            </w:pPr>
            <w:r w:rsidRPr="002B0B43">
              <w:rPr>
                <w:b/>
                <w:color w:val="FFFFFF"/>
                <w:sz w:val="17"/>
                <w:szCs w:val="17"/>
                <w:lang w:val="lt-LT"/>
              </w:rPr>
              <w:t>Užimtumas (viešieji subjektai)</w:t>
            </w:r>
          </w:p>
        </w:tc>
      </w:tr>
      <w:tr w:rsidR="00226CD4" w:rsidRPr="002B0B43" w14:paraId="6D172BDB" w14:textId="77777777" w:rsidTr="00DB0581">
        <w:tc>
          <w:tcPr>
            <w:tcW w:w="485" w:type="dxa"/>
          </w:tcPr>
          <w:p w14:paraId="7BF614D5" w14:textId="77777777" w:rsidR="00226CD4" w:rsidRPr="002B0B43" w:rsidRDefault="00226CD4" w:rsidP="00724D19">
            <w:pPr>
              <w:spacing w:before="120" w:after="120"/>
              <w:rPr>
                <w:sz w:val="17"/>
                <w:szCs w:val="17"/>
                <w:lang w:val="lt-LT"/>
              </w:rPr>
            </w:pPr>
            <w:r w:rsidRPr="002B0B43">
              <w:rPr>
                <w:sz w:val="17"/>
                <w:szCs w:val="17"/>
                <w:lang w:val="lt-LT"/>
              </w:rPr>
              <w:t>1</w:t>
            </w:r>
          </w:p>
        </w:tc>
        <w:tc>
          <w:tcPr>
            <w:tcW w:w="3810" w:type="dxa"/>
          </w:tcPr>
          <w:p w14:paraId="2A8A1DD3" w14:textId="77777777" w:rsidR="00226CD4" w:rsidRPr="002B0B43" w:rsidRDefault="00226CD4" w:rsidP="00724D19">
            <w:pPr>
              <w:spacing w:before="120" w:after="120"/>
              <w:jc w:val="left"/>
              <w:rPr>
                <w:sz w:val="17"/>
                <w:szCs w:val="17"/>
                <w:lang w:val="lt-LT"/>
              </w:rPr>
            </w:pPr>
            <w:r w:rsidRPr="002B0B43">
              <w:rPr>
                <w:sz w:val="17"/>
                <w:szCs w:val="17"/>
                <w:lang w:val="lt-LT"/>
              </w:rPr>
              <w:t>VAIKŲ DARŽELIO OBJEKTAS</w:t>
            </w:r>
          </w:p>
          <w:p w14:paraId="0FA6F79B" w14:textId="77777777" w:rsidR="00226CD4" w:rsidRPr="002B0B43" w:rsidRDefault="00226CD4" w:rsidP="00724D19">
            <w:pPr>
              <w:spacing w:before="120" w:after="120"/>
              <w:jc w:val="left"/>
              <w:rPr>
                <w:sz w:val="17"/>
                <w:szCs w:val="17"/>
                <w:lang w:val="lt-LT"/>
              </w:rPr>
            </w:pPr>
            <w:r w:rsidRPr="002B0B43">
              <w:rPr>
                <w:sz w:val="17"/>
                <w:szCs w:val="17"/>
                <w:lang w:val="lt-LT"/>
              </w:rPr>
              <w:t>Ikimokyklinio ugdymo infrastruktūra (vaikų darželis)</w:t>
            </w:r>
          </w:p>
        </w:tc>
        <w:tc>
          <w:tcPr>
            <w:tcW w:w="2192" w:type="dxa"/>
          </w:tcPr>
          <w:p w14:paraId="1375A185" w14:textId="77777777" w:rsidR="00226CD4" w:rsidRPr="002B0B43" w:rsidRDefault="00226CD4" w:rsidP="00724D19">
            <w:pPr>
              <w:spacing w:before="120" w:after="120"/>
              <w:jc w:val="left"/>
              <w:rPr>
                <w:sz w:val="17"/>
                <w:szCs w:val="17"/>
                <w:lang w:val="lt-LT"/>
              </w:rPr>
            </w:pPr>
            <w:r w:rsidRPr="002B0B43">
              <w:rPr>
                <w:sz w:val="17"/>
                <w:szCs w:val="17"/>
                <w:lang w:val="lt-LT"/>
              </w:rPr>
              <w:t xml:space="preserve">1 VAIKŲ DAŽELIS, ne mažiau, kaip 300 vaikų </w:t>
            </w:r>
          </w:p>
        </w:tc>
        <w:tc>
          <w:tcPr>
            <w:tcW w:w="1418" w:type="dxa"/>
          </w:tcPr>
          <w:p w14:paraId="22C2253D" w14:textId="4F581A35" w:rsidR="00226CD4" w:rsidRPr="002B0B43" w:rsidRDefault="00226CD4" w:rsidP="00724D19">
            <w:pPr>
              <w:spacing w:before="120" w:after="120"/>
              <w:jc w:val="left"/>
              <w:rPr>
                <w:sz w:val="17"/>
                <w:szCs w:val="17"/>
                <w:lang w:val="lt-LT"/>
              </w:rPr>
            </w:pPr>
            <w:r w:rsidRPr="002B0B43">
              <w:rPr>
                <w:sz w:val="17"/>
                <w:szCs w:val="17"/>
                <w:lang w:val="lt-LT"/>
              </w:rPr>
              <w:t xml:space="preserve"> 7</w:t>
            </w:r>
            <w:r w:rsidR="008A44B8" w:rsidRPr="002B0B43">
              <w:rPr>
                <w:sz w:val="17"/>
                <w:szCs w:val="17"/>
                <w:lang w:val="lt-LT"/>
              </w:rPr>
              <w:t>.</w:t>
            </w:r>
            <w:r w:rsidRPr="002B0B43">
              <w:rPr>
                <w:sz w:val="17"/>
                <w:szCs w:val="17"/>
                <w:lang w:val="lt-LT"/>
              </w:rPr>
              <w:t>420 kv. m.</w:t>
            </w:r>
          </w:p>
        </w:tc>
        <w:tc>
          <w:tcPr>
            <w:tcW w:w="1559" w:type="dxa"/>
          </w:tcPr>
          <w:p w14:paraId="0D1B584D" w14:textId="77777777" w:rsidR="00226CD4" w:rsidRPr="002B0B43" w:rsidRDefault="00226CD4" w:rsidP="00724D19">
            <w:pPr>
              <w:spacing w:before="120" w:after="120"/>
              <w:jc w:val="left"/>
              <w:rPr>
                <w:sz w:val="17"/>
                <w:szCs w:val="17"/>
                <w:lang w:val="lt-LT"/>
              </w:rPr>
            </w:pPr>
            <w:r w:rsidRPr="002B0B43">
              <w:rPr>
                <w:sz w:val="17"/>
                <w:szCs w:val="17"/>
                <w:lang w:val="lt-LT"/>
              </w:rPr>
              <w:t>100 proc.</w:t>
            </w:r>
          </w:p>
        </w:tc>
      </w:tr>
      <w:tr w:rsidR="00226CD4" w:rsidRPr="002B0B43" w14:paraId="1A254B72" w14:textId="77777777" w:rsidTr="00DB0581">
        <w:tc>
          <w:tcPr>
            <w:tcW w:w="485" w:type="dxa"/>
          </w:tcPr>
          <w:p w14:paraId="2CFA5F01" w14:textId="77777777" w:rsidR="00226CD4" w:rsidRPr="002B0B43" w:rsidRDefault="00226CD4" w:rsidP="00724D19">
            <w:pPr>
              <w:spacing w:before="120" w:after="120"/>
              <w:rPr>
                <w:sz w:val="17"/>
                <w:szCs w:val="17"/>
                <w:lang w:val="lt-LT"/>
              </w:rPr>
            </w:pPr>
          </w:p>
        </w:tc>
        <w:tc>
          <w:tcPr>
            <w:tcW w:w="3810" w:type="dxa"/>
          </w:tcPr>
          <w:p w14:paraId="1C1B7950" w14:textId="77777777" w:rsidR="00226CD4" w:rsidRPr="002B0B43" w:rsidRDefault="00226CD4" w:rsidP="00724D19">
            <w:pPr>
              <w:spacing w:before="120" w:after="120"/>
              <w:jc w:val="left"/>
              <w:rPr>
                <w:sz w:val="17"/>
                <w:szCs w:val="17"/>
                <w:lang w:val="lt-LT"/>
              </w:rPr>
            </w:pPr>
          </w:p>
        </w:tc>
        <w:tc>
          <w:tcPr>
            <w:tcW w:w="2192" w:type="dxa"/>
          </w:tcPr>
          <w:p w14:paraId="6509C4A2" w14:textId="77777777" w:rsidR="00226CD4" w:rsidRPr="002B0B43" w:rsidRDefault="00226CD4" w:rsidP="00724D19">
            <w:pPr>
              <w:spacing w:before="120" w:after="120"/>
              <w:jc w:val="left"/>
              <w:rPr>
                <w:sz w:val="17"/>
                <w:szCs w:val="17"/>
                <w:lang w:val="lt-LT"/>
              </w:rPr>
            </w:pPr>
          </w:p>
        </w:tc>
        <w:tc>
          <w:tcPr>
            <w:tcW w:w="1418" w:type="dxa"/>
          </w:tcPr>
          <w:p w14:paraId="42C95B22" w14:textId="77777777" w:rsidR="00226CD4" w:rsidRPr="002B0B43" w:rsidRDefault="00226CD4" w:rsidP="00724D19">
            <w:pPr>
              <w:spacing w:before="120" w:after="120"/>
              <w:jc w:val="left"/>
              <w:rPr>
                <w:sz w:val="17"/>
                <w:szCs w:val="17"/>
                <w:lang w:val="lt-LT"/>
              </w:rPr>
            </w:pPr>
          </w:p>
        </w:tc>
        <w:tc>
          <w:tcPr>
            <w:tcW w:w="1559" w:type="dxa"/>
          </w:tcPr>
          <w:p w14:paraId="41BA10DA" w14:textId="77777777" w:rsidR="00226CD4" w:rsidRPr="002B0B43" w:rsidRDefault="00226CD4" w:rsidP="00724D19">
            <w:pPr>
              <w:spacing w:before="120" w:after="120"/>
              <w:jc w:val="left"/>
              <w:rPr>
                <w:sz w:val="17"/>
                <w:szCs w:val="17"/>
                <w:lang w:val="lt-LT"/>
              </w:rPr>
            </w:pPr>
          </w:p>
        </w:tc>
      </w:tr>
      <w:tr w:rsidR="00226CD4" w:rsidRPr="002B0B43" w14:paraId="30162D81" w14:textId="77777777" w:rsidTr="00DB0581">
        <w:tc>
          <w:tcPr>
            <w:tcW w:w="485" w:type="dxa"/>
          </w:tcPr>
          <w:p w14:paraId="23CC1C7F" w14:textId="77777777" w:rsidR="00226CD4" w:rsidRPr="002B0B43" w:rsidRDefault="00226CD4" w:rsidP="00724D19">
            <w:pPr>
              <w:spacing w:before="120" w:after="120"/>
              <w:rPr>
                <w:sz w:val="17"/>
                <w:szCs w:val="17"/>
                <w:lang w:val="lt-LT"/>
              </w:rPr>
            </w:pPr>
            <w:r w:rsidRPr="002B0B43">
              <w:rPr>
                <w:sz w:val="17"/>
                <w:szCs w:val="17"/>
                <w:lang w:val="lt-LT"/>
              </w:rPr>
              <w:t>2</w:t>
            </w:r>
          </w:p>
        </w:tc>
        <w:tc>
          <w:tcPr>
            <w:tcW w:w="3810" w:type="dxa"/>
          </w:tcPr>
          <w:p w14:paraId="686E03EF" w14:textId="77777777" w:rsidR="00226CD4" w:rsidRPr="002B0B43" w:rsidRDefault="00226CD4" w:rsidP="00724D19">
            <w:pPr>
              <w:spacing w:before="120" w:after="120"/>
              <w:jc w:val="left"/>
              <w:rPr>
                <w:sz w:val="17"/>
                <w:szCs w:val="17"/>
                <w:lang w:val="lt-LT"/>
              </w:rPr>
            </w:pPr>
            <w:r w:rsidRPr="002B0B43">
              <w:rPr>
                <w:sz w:val="17"/>
                <w:szCs w:val="17"/>
                <w:lang w:val="lt-LT"/>
              </w:rPr>
              <w:t xml:space="preserve">NEFORMALIOJO UGDYMO VEIKLAI SKIRTI SPORTINIAI OBJEKTAI </w:t>
            </w:r>
          </w:p>
          <w:p w14:paraId="5F99D2D2" w14:textId="77777777" w:rsidR="00226CD4" w:rsidRPr="002B0B43" w:rsidRDefault="00226CD4" w:rsidP="00724D19">
            <w:pPr>
              <w:spacing w:before="120" w:after="120"/>
              <w:jc w:val="left"/>
              <w:rPr>
                <w:sz w:val="17"/>
                <w:szCs w:val="17"/>
                <w:lang w:val="lt-LT"/>
              </w:rPr>
            </w:pPr>
            <w:r w:rsidRPr="002B0B43">
              <w:rPr>
                <w:sz w:val="17"/>
                <w:szCs w:val="17"/>
                <w:lang w:val="lt-LT"/>
              </w:rPr>
              <w:t xml:space="preserve">Fizinio lavinimo ir </w:t>
            </w:r>
            <w:proofErr w:type="spellStart"/>
            <w:r w:rsidRPr="002B0B43">
              <w:rPr>
                <w:sz w:val="17"/>
                <w:szCs w:val="17"/>
                <w:lang w:val="lt-LT"/>
              </w:rPr>
              <w:t>sveikatinimo</w:t>
            </w:r>
            <w:proofErr w:type="spellEnd"/>
            <w:r w:rsidRPr="002B0B43">
              <w:rPr>
                <w:sz w:val="17"/>
                <w:szCs w:val="17"/>
                <w:lang w:val="lt-LT"/>
              </w:rPr>
              <w:t xml:space="preserve"> infrastruktūra</w:t>
            </w:r>
          </w:p>
        </w:tc>
        <w:tc>
          <w:tcPr>
            <w:tcW w:w="2192" w:type="dxa"/>
          </w:tcPr>
          <w:p w14:paraId="2B39AAD1" w14:textId="77A9BA6F" w:rsidR="00226CD4" w:rsidRPr="002B0B43" w:rsidRDefault="00226CD4" w:rsidP="00724D19">
            <w:pPr>
              <w:spacing w:before="120" w:after="120"/>
              <w:jc w:val="left"/>
              <w:rPr>
                <w:sz w:val="17"/>
                <w:szCs w:val="17"/>
                <w:lang w:val="lt-LT"/>
              </w:rPr>
            </w:pPr>
            <w:r w:rsidRPr="002B0B43">
              <w:rPr>
                <w:sz w:val="17"/>
                <w:szCs w:val="17"/>
                <w:lang w:val="lt-LT"/>
              </w:rPr>
              <w:t>4 universalios sporto salės, bendras plotas 7</w:t>
            </w:r>
            <w:r w:rsidR="008A44B8" w:rsidRPr="002B0B43">
              <w:rPr>
                <w:sz w:val="17"/>
                <w:szCs w:val="17"/>
                <w:lang w:val="lt-LT"/>
              </w:rPr>
              <w:t>.</w:t>
            </w:r>
            <w:r w:rsidRPr="002B0B43">
              <w:rPr>
                <w:sz w:val="17"/>
                <w:szCs w:val="17"/>
                <w:lang w:val="lt-LT"/>
              </w:rPr>
              <w:t>000 kv. m.</w:t>
            </w:r>
          </w:p>
          <w:p w14:paraId="5E5AD650" w14:textId="33379DB3" w:rsidR="00226CD4" w:rsidRPr="002B0B43" w:rsidRDefault="00226CD4" w:rsidP="00724D19">
            <w:pPr>
              <w:spacing w:before="120" w:after="120"/>
              <w:jc w:val="left"/>
              <w:rPr>
                <w:sz w:val="17"/>
                <w:szCs w:val="17"/>
                <w:lang w:val="lt-LT"/>
              </w:rPr>
            </w:pPr>
            <w:r w:rsidRPr="002B0B43">
              <w:rPr>
                <w:sz w:val="17"/>
                <w:szCs w:val="17"/>
                <w:lang w:val="lt-LT"/>
              </w:rPr>
              <w:t>Meninės gimnastikos salės 1</w:t>
            </w:r>
            <w:r w:rsidR="008A44B8" w:rsidRPr="002B0B43">
              <w:rPr>
                <w:sz w:val="17"/>
                <w:szCs w:val="17"/>
                <w:lang w:val="lt-LT"/>
              </w:rPr>
              <w:t>.</w:t>
            </w:r>
            <w:r w:rsidRPr="002B0B43">
              <w:rPr>
                <w:sz w:val="17"/>
                <w:szCs w:val="17"/>
                <w:lang w:val="lt-LT"/>
              </w:rPr>
              <w:t>750 kv. m.</w:t>
            </w:r>
          </w:p>
          <w:p w14:paraId="5DDC925A" w14:textId="77777777" w:rsidR="00226CD4" w:rsidRPr="002B0B43" w:rsidRDefault="00226CD4" w:rsidP="00724D19">
            <w:pPr>
              <w:spacing w:before="120" w:after="120"/>
              <w:jc w:val="left"/>
              <w:rPr>
                <w:sz w:val="17"/>
                <w:szCs w:val="17"/>
                <w:vertAlign w:val="superscript"/>
                <w:lang w:val="lt-LT"/>
              </w:rPr>
            </w:pPr>
            <w:r w:rsidRPr="002B0B43">
              <w:rPr>
                <w:sz w:val="17"/>
                <w:szCs w:val="17"/>
                <w:lang w:val="lt-LT"/>
              </w:rPr>
              <w:t>Bokso, imtynių ir fizinio pasirengimo salės – 500 kv. m.</w:t>
            </w:r>
          </w:p>
          <w:p w14:paraId="71E777FC" w14:textId="01F248B6" w:rsidR="00226CD4" w:rsidRPr="002B0B43" w:rsidRDefault="00226CD4" w:rsidP="00724D19">
            <w:pPr>
              <w:spacing w:before="120" w:after="120"/>
              <w:jc w:val="left"/>
              <w:rPr>
                <w:sz w:val="17"/>
                <w:szCs w:val="17"/>
                <w:vertAlign w:val="superscript"/>
                <w:lang w:val="lt-LT"/>
              </w:rPr>
            </w:pPr>
            <w:r w:rsidRPr="002B0B43">
              <w:rPr>
                <w:sz w:val="17"/>
                <w:szCs w:val="17"/>
                <w:lang w:val="lt-LT"/>
              </w:rPr>
              <w:t>1 lengvosios atletikos stadionas 14</w:t>
            </w:r>
            <w:r w:rsidR="008A44B8" w:rsidRPr="002B0B43">
              <w:rPr>
                <w:sz w:val="17"/>
                <w:szCs w:val="17"/>
                <w:lang w:val="lt-LT"/>
              </w:rPr>
              <w:t>.</w:t>
            </w:r>
            <w:r w:rsidRPr="002B0B43">
              <w:rPr>
                <w:sz w:val="17"/>
                <w:szCs w:val="17"/>
                <w:lang w:val="lt-LT"/>
              </w:rPr>
              <w:t>000 kv. m.</w:t>
            </w:r>
          </w:p>
          <w:p w14:paraId="57F2F0F6" w14:textId="77777777" w:rsidR="00226CD4" w:rsidRPr="002B0B43" w:rsidRDefault="00226CD4" w:rsidP="00724D19">
            <w:pPr>
              <w:spacing w:before="120" w:after="120"/>
              <w:jc w:val="left"/>
              <w:rPr>
                <w:sz w:val="17"/>
                <w:szCs w:val="17"/>
                <w:lang w:val="lt-LT"/>
              </w:rPr>
            </w:pPr>
          </w:p>
          <w:p w14:paraId="1E12F54C" w14:textId="45C2D37E" w:rsidR="00226CD4" w:rsidRPr="002B0B43" w:rsidRDefault="00226CD4" w:rsidP="00724D19">
            <w:pPr>
              <w:spacing w:before="120" w:after="120"/>
              <w:jc w:val="left"/>
              <w:rPr>
                <w:sz w:val="17"/>
                <w:szCs w:val="17"/>
                <w:lang w:val="lt-LT"/>
              </w:rPr>
            </w:pPr>
            <w:r w:rsidRPr="002B0B43">
              <w:rPr>
                <w:sz w:val="17"/>
                <w:szCs w:val="17"/>
                <w:lang w:val="lt-LT"/>
              </w:rPr>
              <w:t>Administracinės, sandėliavimo patalpos – 1</w:t>
            </w:r>
            <w:r w:rsidR="008A44B8" w:rsidRPr="002B0B43">
              <w:rPr>
                <w:sz w:val="17"/>
                <w:szCs w:val="17"/>
                <w:lang w:val="lt-LT"/>
              </w:rPr>
              <w:t>.</w:t>
            </w:r>
            <w:r w:rsidRPr="002B0B43">
              <w:rPr>
                <w:sz w:val="17"/>
                <w:szCs w:val="17"/>
                <w:lang w:val="lt-LT"/>
              </w:rPr>
              <w:t>150 kv. m.</w:t>
            </w:r>
          </w:p>
          <w:p w14:paraId="5859159C" w14:textId="77777777" w:rsidR="00226CD4" w:rsidRPr="002B0B43" w:rsidRDefault="00226CD4" w:rsidP="00724D19">
            <w:pPr>
              <w:spacing w:before="120" w:after="120"/>
              <w:jc w:val="left"/>
              <w:rPr>
                <w:sz w:val="17"/>
                <w:szCs w:val="17"/>
                <w:lang w:val="lt-LT"/>
              </w:rPr>
            </w:pPr>
          </w:p>
          <w:p w14:paraId="6C9EF9EE" w14:textId="05AB59C7" w:rsidR="00226CD4" w:rsidRPr="002B0B43" w:rsidRDefault="00226CD4" w:rsidP="00724D19">
            <w:pPr>
              <w:spacing w:before="120" w:after="120"/>
              <w:jc w:val="left"/>
              <w:rPr>
                <w:sz w:val="17"/>
                <w:szCs w:val="17"/>
                <w:vertAlign w:val="superscript"/>
                <w:lang w:val="lt-LT"/>
              </w:rPr>
            </w:pPr>
            <w:r w:rsidRPr="002B0B43">
              <w:rPr>
                <w:sz w:val="17"/>
                <w:szCs w:val="17"/>
                <w:lang w:val="lt-LT"/>
              </w:rPr>
              <w:t xml:space="preserve">2 futbolo aikštės (125*170) </w:t>
            </w:r>
            <w:r w:rsidR="008A44B8" w:rsidRPr="002B0B43">
              <w:rPr>
                <w:sz w:val="17"/>
                <w:szCs w:val="17"/>
                <w:lang w:val="lt-LT"/>
              </w:rPr>
              <w:t xml:space="preserve">– </w:t>
            </w:r>
            <w:r w:rsidRPr="002B0B43">
              <w:rPr>
                <w:sz w:val="17"/>
                <w:szCs w:val="17"/>
                <w:lang w:val="lt-LT"/>
              </w:rPr>
              <w:t>21</w:t>
            </w:r>
            <w:r w:rsidR="008A44B8" w:rsidRPr="002B0B43">
              <w:rPr>
                <w:sz w:val="17"/>
                <w:szCs w:val="17"/>
                <w:lang w:val="lt-LT"/>
              </w:rPr>
              <w:t>.</w:t>
            </w:r>
            <w:r w:rsidRPr="002B0B43">
              <w:rPr>
                <w:sz w:val="17"/>
                <w:szCs w:val="17"/>
                <w:lang w:val="lt-LT"/>
              </w:rPr>
              <w:t>250 kv. m.</w:t>
            </w:r>
          </w:p>
          <w:p w14:paraId="29E70DC2" w14:textId="199FD381" w:rsidR="00226CD4" w:rsidRPr="002B0B43" w:rsidRDefault="00226CD4" w:rsidP="00724D19">
            <w:pPr>
              <w:spacing w:before="120" w:after="120"/>
              <w:jc w:val="left"/>
              <w:rPr>
                <w:sz w:val="17"/>
                <w:szCs w:val="17"/>
                <w:vertAlign w:val="superscript"/>
                <w:lang w:val="lt-LT"/>
              </w:rPr>
            </w:pPr>
            <w:r w:rsidRPr="002B0B43">
              <w:rPr>
                <w:sz w:val="17"/>
                <w:szCs w:val="17"/>
                <w:lang w:val="lt-LT"/>
              </w:rPr>
              <w:t>1 lengvosios atletikos (futbolo) aikštė (125*85) – 10</w:t>
            </w:r>
            <w:r w:rsidR="008A44B8" w:rsidRPr="002B0B43">
              <w:rPr>
                <w:sz w:val="17"/>
                <w:szCs w:val="17"/>
                <w:lang w:val="lt-LT"/>
              </w:rPr>
              <w:t>.</w:t>
            </w:r>
            <w:r w:rsidRPr="002B0B43">
              <w:rPr>
                <w:sz w:val="17"/>
                <w:szCs w:val="17"/>
                <w:lang w:val="lt-LT"/>
              </w:rPr>
              <w:t>625 kv. m.</w:t>
            </w:r>
          </w:p>
          <w:p w14:paraId="20078D57" w14:textId="77777777" w:rsidR="00226CD4" w:rsidRPr="002B0B43" w:rsidRDefault="00226CD4" w:rsidP="00724D19">
            <w:pPr>
              <w:spacing w:before="120" w:after="120"/>
              <w:jc w:val="left"/>
              <w:rPr>
                <w:sz w:val="17"/>
                <w:szCs w:val="17"/>
                <w:lang w:val="lt-LT"/>
              </w:rPr>
            </w:pPr>
          </w:p>
          <w:p w14:paraId="5CC60F7B" w14:textId="77777777" w:rsidR="00226CD4" w:rsidRPr="002B0B43" w:rsidRDefault="00226CD4" w:rsidP="00724D19">
            <w:pPr>
              <w:spacing w:before="120" w:after="120"/>
              <w:jc w:val="left"/>
              <w:rPr>
                <w:sz w:val="17"/>
                <w:szCs w:val="17"/>
                <w:lang w:val="lt-LT"/>
              </w:rPr>
            </w:pPr>
          </w:p>
        </w:tc>
        <w:tc>
          <w:tcPr>
            <w:tcW w:w="1418" w:type="dxa"/>
          </w:tcPr>
          <w:p w14:paraId="354CC976" w14:textId="2381B5C9" w:rsidR="00226CD4" w:rsidRPr="002B0B43" w:rsidRDefault="00226CD4" w:rsidP="00724D19">
            <w:pPr>
              <w:spacing w:before="120" w:after="120"/>
              <w:jc w:val="left"/>
              <w:rPr>
                <w:sz w:val="17"/>
                <w:szCs w:val="17"/>
                <w:lang w:val="lt-LT"/>
              </w:rPr>
            </w:pPr>
            <w:r w:rsidRPr="002B0B43">
              <w:rPr>
                <w:sz w:val="17"/>
                <w:szCs w:val="17"/>
                <w:lang w:val="lt-LT"/>
              </w:rPr>
              <w:t>~ 56</w:t>
            </w:r>
            <w:r w:rsidR="008A44B8" w:rsidRPr="002B0B43">
              <w:rPr>
                <w:sz w:val="17"/>
                <w:szCs w:val="17"/>
                <w:lang w:val="lt-LT"/>
              </w:rPr>
              <w:t>.</w:t>
            </w:r>
            <w:r w:rsidRPr="002B0B43">
              <w:rPr>
                <w:sz w:val="17"/>
                <w:szCs w:val="17"/>
                <w:lang w:val="lt-LT"/>
              </w:rPr>
              <w:t>275</w:t>
            </w:r>
            <w:r w:rsidR="008A44B8" w:rsidRPr="002B0B43">
              <w:rPr>
                <w:sz w:val="17"/>
                <w:szCs w:val="17"/>
                <w:lang w:val="lt-LT"/>
              </w:rPr>
              <w:t xml:space="preserve"> </w:t>
            </w:r>
            <w:r w:rsidRPr="002B0B43">
              <w:rPr>
                <w:sz w:val="17"/>
                <w:szCs w:val="17"/>
                <w:lang w:val="lt-LT"/>
              </w:rPr>
              <w:t>kv. m.</w:t>
            </w:r>
          </w:p>
        </w:tc>
        <w:tc>
          <w:tcPr>
            <w:tcW w:w="1559" w:type="dxa"/>
          </w:tcPr>
          <w:p w14:paraId="5DD97D4C" w14:textId="77777777" w:rsidR="00226CD4" w:rsidRPr="002B0B43" w:rsidRDefault="00226CD4" w:rsidP="00724D19">
            <w:pPr>
              <w:spacing w:before="120" w:after="120"/>
              <w:jc w:val="left"/>
              <w:rPr>
                <w:sz w:val="17"/>
                <w:szCs w:val="17"/>
                <w:lang w:val="lt-LT"/>
              </w:rPr>
            </w:pPr>
            <w:r w:rsidRPr="002B0B43">
              <w:rPr>
                <w:sz w:val="17"/>
                <w:szCs w:val="17"/>
                <w:lang w:val="lt-LT"/>
              </w:rPr>
              <w:t>Salės - 7 valandos Darbo dieną, 10 valandų savaitgaliais.</w:t>
            </w:r>
          </w:p>
          <w:p w14:paraId="7BA8A6BF" w14:textId="77777777" w:rsidR="00226CD4" w:rsidRPr="002B0B43" w:rsidRDefault="00226CD4" w:rsidP="00724D19">
            <w:pPr>
              <w:spacing w:before="120" w:after="120"/>
              <w:jc w:val="left"/>
              <w:rPr>
                <w:sz w:val="17"/>
                <w:szCs w:val="17"/>
                <w:lang w:val="lt-LT"/>
              </w:rPr>
            </w:pPr>
          </w:p>
          <w:p w14:paraId="1011DAEF" w14:textId="77777777" w:rsidR="00226CD4" w:rsidRPr="002B0B43" w:rsidRDefault="00226CD4" w:rsidP="00724D19">
            <w:pPr>
              <w:spacing w:before="120" w:after="120"/>
              <w:jc w:val="left"/>
              <w:rPr>
                <w:sz w:val="17"/>
                <w:szCs w:val="17"/>
                <w:lang w:val="lt-LT"/>
              </w:rPr>
            </w:pPr>
            <w:r w:rsidRPr="002B0B43">
              <w:rPr>
                <w:sz w:val="17"/>
                <w:szCs w:val="17"/>
                <w:lang w:val="lt-LT"/>
              </w:rPr>
              <w:t>Lengvosios atletikos stadionas sezoniškumo laikotarpiu nuo birželio 1 d. iki lapkričio 1 d. 5 valandas per dieną, 7 dienas per savaitę.</w:t>
            </w:r>
          </w:p>
          <w:p w14:paraId="1808CBE2" w14:textId="77777777" w:rsidR="00226CD4" w:rsidRPr="002B0B43" w:rsidRDefault="00226CD4" w:rsidP="00724D19">
            <w:pPr>
              <w:spacing w:before="120" w:after="120"/>
              <w:jc w:val="left"/>
              <w:rPr>
                <w:sz w:val="17"/>
                <w:szCs w:val="17"/>
                <w:lang w:val="lt-LT"/>
              </w:rPr>
            </w:pPr>
          </w:p>
          <w:p w14:paraId="24825467" w14:textId="70B053F0" w:rsidR="00226CD4" w:rsidRPr="002B0B43" w:rsidRDefault="00226CD4" w:rsidP="00724D19">
            <w:pPr>
              <w:spacing w:before="120" w:after="120"/>
              <w:jc w:val="left"/>
              <w:rPr>
                <w:sz w:val="17"/>
                <w:szCs w:val="17"/>
                <w:lang w:val="lt-LT"/>
              </w:rPr>
            </w:pPr>
            <w:r w:rsidRPr="002B0B43">
              <w:rPr>
                <w:rFonts w:eastAsia="Arial"/>
                <w:sz w:val="17"/>
                <w:szCs w:val="17"/>
                <w:lang w:val="lt-LT"/>
              </w:rPr>
              <w:t>3</w:t>
            </w:r>
            <w:r w:rsidR="00DB0581" w:rsidRPr="002B0B43">
              <w:rPr>
                <w:rFonts w:eastAsia="Arial"/>
                <w:sz w:val="17"/>
                <w:szCs w:val="17"/>
                <w:lang w:val="lt-LT"/>
              </w:rPr>
              <w:t xml:space="preserve"> </w:t>
            </w:r>
            <w:r w:rsidRPr="002B0B43">
              <w:rPr>
                <w:rFonts w:eastAsia="Arial"/>
                <w:sz w:val="17"/>
                <w:szCs w:val="17"/>
                <w:lang w:val="lt-LT"/>
              </w:rPr>
              <w:t>futbolo</w:t>
            </w:r>
            <w:r w:rsidRPr="002B0B43">
              <w:rPr>
                <w:sz w:val="17"/>
                <w:szCs w:val="17"/>
                <w:lang w:val="lt-LT"/>
              </w:rPr>
              <w:t xml:space="preserve"> aikštės – 7 valandas kiekvieną Dieną, 6 valandas savaitgaliais;</w:t>
            </w:r>
          </w:p>
          <w:p w14:paraId="36ECA8D8" w14:textId="77777777" w:rsidR="00226CD4" w:rsidRPr="002B0B43" w:rsidRDefault="00226CD4" w:rsidP="00724D19">
            <w:pPr>
              <w:spacing w:before="120" w:after="120"/>
              <w:jc w:val="left"/>
              <w:rPr>
                <w:sz w:val="17"/>
                <w:szCs w:val="17"/>
                <w:lang w:val="lt-LT"/>
              </w:rPr>
            </w:pPr>
          </w:p>
        </w:tc>
      </w:tr>
      <w:tr w:rsidR="00226CD4" w:rsidRPr="002B0B43" w14:paraId="10388316" w14:textId="77777777" w:rsidTr="00DB0581">
        <w:tc>
          <w:tcPr>
            <w:tcW w:w="485" w:type="dxa"/>
          </w:tcPr>
          <w:p w14:paraId="5DDC68D5" w14:textId="77777777" w:rsidR="00226CD4" w:rsidRPr="002B0B43" w:rsidRDefault="00226CD4" w:rsidP="00724D19">
            <w:pPr>
              <w:spacing w:before="120" w:after="120"/>
              <w:rPr>
                <w:sz w:val="17"/>
                <w:szCs w:val="17"/>
                <w:lang w:val="lt-LT"/>
              </w:rPr>
            </w:pPr>
          </w:p>
        </w:tc>
        <w:tc>
          <w:tcPr>
            <w:tcW w:w="3810" w:type="dxa"/>
          </w:tcPr>
          <w:p w14:paraId="6BAE8B58" w14:textId="77777777" w:rsidR="00226CD4" w:rsidRPr="002B0B43" w:rsidRDefault="00226CD4" w:rsidP="00724D19">
            <w:pPr>
              <w:spacing w:before="120" w:after="120"/>
              <w:jc w:val="left"/>
              <w:rPr>
                <w:sz w:val="17"/>
                <w:szCs w:val="17"/>
                <w:lang w:val="lt-LT"/>
              </w:rPr>
            </w:pPr>
          </w:p>
        </w:tc>
        <w:tc>
          <w:tcPr>
            <w:tcW w:w="2192" w:type="dxa"/>
          </w:tcPr>
          <w:p w14:paraId="22249240" w14:textId="77777777" w:rsidR="00226CD4" w:rsidRPr="002B0B43" w:rsidRDefault="00226CD4" w:rsidP="00724D19">
            <w:pPr>
              <w:spacing w:before="120" w:after="120"/>
              <w:jc w:val="left"/>
              <w:rPr>
                <w:sz w:val="17"/>
                <w:szCs w:val="17"/>
                <w:lang w:val="lt-LT"/>
              </w:rPr>
            </w:pPr>
          </w:p>
        </w:tc>
        <w:tc>
          <w:tcPr>
            <w:tcW w:w="1418" w:type="dxa"/>
          </w:tcPr>
          <w:p w14:paraId="700B6EA6" w14:textId="77777777" w:rsidR="00226CD4" w:rsidRPr="002B0B43" w:rsidRDefault="00226CD4" w:rsidP="00724D19">
            <w:pPr>
              <w:spacing w:before="120" w:after="120"/>
              <w:jc w:val="left"/>
              <w:rPr>
                <w:sz w:val="17"/>
                <w:szCs w:val="17"/>
                <w:lang w:val="lt-LT"/>
              </w:rPr>
            </w:pPr>
          </w:p>
        </w:tc>
        <w:tc>
          <w:tcPr>
            <w:tcW w:w="1559" w:type="dxa"/>
          </w:tcPr>
          <w:p w14:paraId="01A0C880" w14:textId="77777777" w:rsidR="00226CD4" w:rsidRPr="002B0B43" w:rsidRDefault="00226CD4" w:rsidP="00724D19">
            <w:pPr>
              <w:spacing w:before="120" w:after="120"/>
              <w:jc w:val="left"/>
              <w:rPr>
                <w:sz w:val="17"/>
                <w:szCs w:val="17"/>
                <w:lang w:val="lt-LT"/>
              </w:rPr>
            </w:pPr>
          </w:p>
        </w:tc>
      </w:tr>
      <w:tr w:rsidR="00226CD4" w:rsidRPr="002B0B43" w14:paraId="19A3BA0C" w14:textId="77777777" w:rsidTr="00DB0581">
        <w:trPr>
          <w:trHeight w:val="3508"/>
        </w:trPr>
        <w:tc>
          <w:tcPr>
            <w:tcW w:w="485" w:type="dxa"/>
          </w:tcPr>
          <w:p w14:paraId="63099964" w14:textId="77777777" w:rsidR="00226CD4" w:rsidRPr="002B0B43" w:rsidRDefault="00226CD4" w:rsidP="00724D19">
            <w:pPr>
              <w:spacing w:before="120" w:after="120"/>
              <w:rPr>
                <w:sz w:val="17"/>
                <w:szCs w:val="17"/>
                <w:lang w:val="lt-LT"/>
              </w:rPr>
            </w:pPr>
            <w:r w:rsidRPr="002B0B43">
              <w:rPr>
                <w:sz w:val="17"/>
                <w:szCs w:val="17"/>
                <w:lang w:val="lt-LT"/>
              </w:rPr>
              <w:lastRenderedPageBreak/>
              <w:t>3</w:t>
            </w:r>
          </w:p>
        </w:tc>
        <w:tc>
          <w:tcPr>
            <w:tcW w:w="3810" w:type="dxa"/>
          </w:tcPr>
          <w:p w14:paraId="024E71BA" w14:textId="77777777" w:rsidR="00226CD4" w:rsidRPr="002B0B43" w:rsidRDefault="00226CD4" w:rsidP="00724D19">
            <w:pPr>
              <w:spacing w:before="120" w:after="120"/>
              <w:jc w:val="left"/>
              <w:rPr>
                <w:sz w:val="17"/>
                <w:szCs w:val="17"/>
                <w:lang w:val="lt-LT"/>
              </w:rPr>
            </w:pPr>
            <w:r w:rsidRPr="002B0B43">
              <w:rPr>
                <w:sz w:val="17"/>
                <w:szCs w:val="17"/>
                <w:lang w:val="lt-LT"/>
              </w:rPr>
              <w:t xml:space="preserve">KULTŪROS IR UGDYMO CENTRO </w:t>
            </w:r>
            <w:r w:rsidR="00453304" w:rsidRPr="002B0B43">
              <w:rPr>
                <w:sz w:val="17"/>
                <w:szCs w:val="17"/>
                <w:lang w:val="lt-LT"/>
              </w:rPr>
              <w:t xml:space="preserve">IR BIBLIOTEKOS </w:t>
            </w:r>
            <w:r w:rsidRPr="002B0B43">
              <w:rPr>
                <w:sz w:val="17"/>
                <w:szCs w:val="17"/>
                <w:lang w:val="lt-LT"/>
              </w:rPr>
              <w:t>OBJEKTAS</w:t>
            </w:r>
          </w:p>
          <w:p w14:paraId="166DA704" w14:textId="77777777" w:rsidR="00226CD4" w:rsidRPr="002B0B43" w:rsidRDefault="00226CD4" w:rsidP="00724D19">
            <w:pPr>
              <w:spacing w:before="120" w:after="120"/>
              <w:jc w:val="left"/>
              <w:rPr>
                <w:sz w:val="17"/>
                <w:szCs w:val="17"/>
                <w:lang w:val="lt-LT"/>
              </w:rPr>
            </w:pPr>
            <w:r w:rsidRPr="002B0B43">
              <w:rPr>
                <w:sz w:val="17"/>
                <w:szCs w:val="17"/>
                <w:lang w:val="lt-LT"/>
              </w:rPr>
              <w:t>Kultūros ir neformaliojo ugdymo infrastruktūra</w:t>
            </w:r>
          </w:p>
        </w:tc>
        <w:tc>
          <w:tcPr>
            <w:tcW w:w="2192" w:type="dxa"/>
          </w:tcPr>
          <w:p w14:paraId="07AD1203" w14:textId="4BB70972" w:rsidR="00226CD4" w:rsidRPr="002B0B43" w:rsidRDefault="00226CD4" w:rsidP="00724D19">
            <w:pPr>
              <w:spacing w:before="120" w:after="120"/>
              <w:jc w:val="left"/>
              <w:rPr>
                <w:sz w:val="17"/>
                <w:szCs w:val="17"/>
                <w:lang w:val="lt-LT"/>
              </w:rPr>
            </w:pPr>
            <w:r w:rsidRPr="002B0B43">
              <w:rPr>
                <w:sz w:val="17"/>
                <w:szCs w:val="17"/>
                <w:lang w:val="lt-LT"/>
              </w:rPr>
              <w:t>Kultūros ir ugdymo centro</w:t>
            </w:r>
            <w:r w:rsidR="00453304" w:rsidRPr="002B0B43">
              <w:rPr>
                <w:sz w:val="17"/>
                <w:szCs w:val="17"/>
                <w:lang w:val="lt-LT"/>
              </w:rPr>
              <w:t xml:space="preserve"> ir </w:t>
            </w:r>
            <w:r w:rsidR="0069181D" w:rsidRPr="002B0B43">
              <w:rPr>
                <w:sz w:val="17"/>
                <w:szCs w:val="17"/>
                <w:lang w:val="lt-LT"/>
              </w:rPr>
              <w:t>bibliotekos</w:t>
            </w:r>
            <w:r w:rsidRPr="002B0B43">
              <w:rPr>
                <w:sz w:val="17"/>
                <w:szCs w:val="17"/>
                <w:lang w:val="lt-LT"/>
              </w:rPr>
              <w:t xml:space="preserve"> veikloms -</w:t>
            </w:r>
            <w:r w:rsidR="008A44B8" w:rsidRPr="002B0B43">
              <w:rPr>
                <w:sz w:val="17"/>
                <w:szCs w:val="17"/>
                <w:lang w:val="lt-LT"/>
              </w:rPr>
              <w:t xml:space="preserve"> </w:t>
            </w:r>
            <w:r w:rsidRPr="002B0B43">
              <w:rPr>
                <w:sz w:val="17"/>
                <w:szCs w:val="17"/>
                <w:lang w:val="lt-LT"/>
              </w:rPr>
              <w:t>1.200 kv. m.</w:t>
            </w:r>
          </w:p>
          <w:p w14:paraId="1598A122" w14:textId="3F996385" w:rsidR="00226CD4" w:rsidRPr="002B0B43" w:rsidRDefault="00226CD4" w:rsidP="00724D19">
            <w:pPr>
              <w:spacing w:before="120" w:after="120"/>
              <w:jc w:val="left"/>
              <w:rPr>
                <w:sz w:val="17"/>
                <w:szCs w:val="17"/>
                <w:lang w:val="lt-LT"/>
              </w:rPr>
            </w:pPr>
            <w:r w:rsidRPr="002B0B43">
              <w:rPr>
                <w:sz w:val="17"/>
                <w:szCs w:val="17"/>
                <w:lang w:val="lt-LT"/>
              </w:rPr>
              <w:t xml:space="preserve">Komunikacijos ir informacijos centrui </w:t>
            </w:r>
            <w:r w:rsidR="00453304" w:rsidRPr="002B0B43">
              <w:rPr>
                <w:sz w:val="17"/>
                <w:szCs w:val="17"/>
                <w:lang w:val="lt-LT"/>
              </w:rPr>
              <w:t xml:space="preserve">ir </w:t>
            </w:r>
            <w:r w:rsidR="0069181D" w:rsidRPr="002B0B43">
              <w:rPr>
                <w:sz w:val="17"/>
                <w:szCs w:val="17"/>
                <w:lang w:val="lt-LT"/>
              </w:rPr>
              <w:t>bibliotekai</w:t>
            </w:r>
            <w:r w:rsidRPr="002B0B43">
              <w:rPr>
                <w:sz w:val="17"/>
                <w:szCs w:val="17"/>
                <w:lang w:val="lt-LT"/>
              </w:rPr>
              <w:t xml:space="preserve"> -200 kv. m.</w:t>
            </w:r>
          </w:p>
          <w:p w14:paraId="1B6A56FE" w14:textId="77777777" w:rsidR="00226CD4" w:rsidRPr="002B0B43" w:rsidRDefault="00226CD4" w:rsidP="00724D19">
            <w:pPr>
              <w:spacing w:before="120" w:after="120"/>
              <w:jc w:val="left"/>
              <w:rPr>
                <w:sz w:val="17"/>
                <w:szCs w:val="17"/>
                <w:lang w:val="lt-LT"/>
              </w:rPr>
            </w:pPr>
            <w:r w:rsidRPr="002B0B43">
              <w:rPr>
                <w:sz w:val="17"/>
                <w:szCs w:val="17"/>
                <w:lang w:val="lt-LT"/>
              </w:rPr>
              <w:t>Intelektinio ugdymo patalpų- 200 kv. m.</w:t>
            </w:r>
          </w:p>
          <w:p w14:paraId="5998063E" w14:textId="77777777" w:rsidR="00226CD4" w:rsidRPr="002B0B43" w:rsidRDefault="00226CD4" w:rsidP="00724D19">
            <w:pPr>
              <w:spacing w:before="120" w:after="120"/>
              <w:jc w:val="left"/>
              <w:rPr>
                <w:sz w:val="17"/>
                <w:szCs w:val="17"/>
                <w:lang w:val="lt-LT"/>
              </w:rPr>
            </w:pPr>
          </w:p>
          <w:p w14:paraId="38346CAA" w14:textId="77777777" w:rsidR="00226CD4" w:rsidRPr="002B0B43" w:rsidRDefault="00226CD4" w:rsidP="00724D19">
            <w:pPr>
              <w:spacing w:before="120" w:after="120"/>
              <w:jc w:val="left"/>
              <w:rPr>
                <w:sz w:val="17"/>
                <w:szCs w:val="17"/>
                <w:lang w:val="lt-LT"/>
              </w:rPr>
            </w:pPr>
          </w:p>
          <w:p w14:paraId="4E397E10" w14:textId="77777777" w:rsidR="00226CD4" w:rsidRPr="002B0B43" w:rsidRDefault="00226CD4" w:rsidP="00724D19">
            <w:pPr>
              <w:spacing w:before="120" w:after="120"/>
              <w:jc w:val="left"/>
              <w:rPr>
                <w:sz w:val="17"/>
                <w:szCs w:val="17"/>
                <w:lang w:val="lt-LT"/>
              </w:rPr>
            </w:pPr>
          </w:p>
          <w:p w14:paraId="0EA61085" w14:textId="77777777" w:rsidR="00226CD4" w:rsidRPr="002B0B43" w:rsidRDefault="00226CD4" w:rsidP="00724D19">
            <w:pPr>
              <w:spacing w:before="120" w:after="120"/>
              <w:jc w:val="left"/>
              <w:rPr>
                <w:sz w:val="17"/>
                <w:szCs w:val="17"/>
                <w:lang w:val="lt-LT"/>
              </w:rPr>
            </w:pPr>
          </w:p>
        </w:tc>
        <w:tc>
          <w:tcPr>
            <w:tcW w:w="1418" w:type="dxa"/>
          </w:tcPr>
          <w:p w14:paraId="13D47697" w14:textId="4227A328" w:rsidR="00226CD4" w:rsidRPr="002B0B43" w:rsidRDefault="00226CD4" w:rsidP="00724D19">
            <w:pPr>
              <w:spacing w:before="120" w:after="120"/>
              <w:jc w:val="left"/>
              <w:rPr>
                <w:sz w:val="17"/>
                <w:szCs w:val="17"/>
                <w:lang w:val="lt-LT"/>
              </w:rPr>
            </w:pPr>
            <w:r w:rsidRPr="002B0B43">
              <w:rPr>
                <w:sz w:val="17"/>
                <w:szCs w:val="17"/>
                <w:lang w:val="lt-LT"/>
              </w:rPr>
              <w:t>1</w:t>
            </w:r>
            <w:r w:rsidR="008A44B8" w:rsidRPr="002B0B43">
              <w:rPr>
                <w:sz w:val="17"/>
                <w:szCs w:val="17"/>
                <w:lang w:val="lt-LT"/>
              </w:rPr>
              <w:t>.</w:t>
            </w:r>
            <w:r w:rsidRPr="002B0B43">
              <w:rPr>
                <w:sz w:val="17"/>
                <w:szCs w:val="17"/>
                <w:lang w:val="lt-LT"/>
              </w:rPr>
              <w:t>600 kv. m.</w:t>
            </w:r>
          </w:p>
        </w:tc>
        <w:tc>
          <w:tcPr>
            <w:tcW w:w="1559" w:type="dxa"/>
          </w:tcPr>
          <w:p w14:paraId="58D64224" w14:textId="77777777" w:rsidR="00226CD4" w:rsidRPr="002B0B43" w:rsidRDefault="00226CD4" w:rsidP="00724D19">
            <w:pPr>
              <w:spacing w:before="120" w:after="120"/>
              <w:jc w:val="left"/>
              <w:rPr>
                <w:sz w:val="17"/>
                <w:szCs w:val="17"/>
                <w:lang w:val="lt-LT"/>
              </w:rPr>
            </w:pPr>
            <w:r w:rsidRPr="002B0B43">
              <w:rPr>
                <w:sz w:val="17"/>
                <w:szCs w:val="17"/>
                <w:lang w:val="lt-LT"/>
              </w:rPr>
              <w:t>Savivaldybė užtikrina užimtumą 8 val. per Dieną, 5 dienas per savaitę, 52 savaites per metus</w:t>
            </w:r>
          </w:p>
          <w:p w14:paraId="2EB43D44" w14:textId="77777777" w:rsidR="00226CD4" w:rsidRPr="002B0B43" w:rsidRDefault="00226CD4" w:rsidP="00724D19">
            <w:pPr>
              <w:spacing w:before="120" w:after="120"/>
              <w:jc w:val="left"/>
              <w:rPr>
                <w:sz w:val="17"/>
                <w:szCs w:val="17"/>
                <w:lang w:val="lt-LT"/>
              </w:rPr>
            </w:pPr>
            <w:r w:rsidRPr="002B0B43">
              <w:rPr>
                <w:sz w:val="17"/>
                <w:szCs w:val="17"/>
                <w:lang w:val="lt-LT"/>
              </w:rPr>
              <w:t>Biblioteka 9 valandas kiekvieną Dieną, 7 valandas savaitgaliais (išskyrus šeštadienius birželio 1 d.–rugsėjo 1 d. laikotarpiu)</w:t>
            </w:r>
          </w:p>
          <w:p w14:paraId="539F198B" w14:textId="77777777" w:rsidR="00226CD4" w:rsidRPr="002B0B43" w:rsidRDefault="00226CD4" w:rsidP="00724D19">
            <w:pPr>
              <w:spacing w:before="120" w:after="120"/>
              <w:jc w:val="left"/>
              <w:rPr>
                <w:sz w:val="17"/>
                <w:szCs w:val="17"/>
                <w:lang w:val="lt-LT"/>
              </w:rPr>
            </w:pPr>
          </w:p>
        </w:tc>
      </w:tr>
      <w:tr w:rsidR="00226CD4" w:rsidRPr="002B0B43" w14:paraId="2127E87E" w14:textId="77777777" w:rsidTr="00DB0581">
        <w:tc>
          <w:tcPr>
            <w:tcW w:w="485" w:type="dxa"/>
          </w:tcPr>
          <w:p w14:paraId="39251BF4" w14:textId="77777777" w:rsidR="00226CD4" w:rsidRPr="002B0B43" w:rsidRDefault="00226CD4" w:rsidP="00724D19">
            <w:pPr>
              <w:spacing w:before="120" w:after="120"/>
              <w:rPr>
                <w:sz w:val="17"/>
                <w:szCs w:val="17"/>
                <w:lang w:val="lt-LT"/>
              </w:rPr>
            </w:pPr>
          </w:p>
        </w:tc>
        <w:tc>
          <w:tcPr>
            <w:tcW w:w="3810" w:type="dxa"/>
          </w:tcPr>
          <w:p w14:paraId="5FAE1EF4" w14:textId="77777777" w:rsidR="00226CD4" w:rsidRPr="002B0B43" w:rsidRDefault="00226CD4" w:rsidP="00724D19">
            <w:pPr>
              <w:spacing w:before="120" w:after="120"/>
              <w:jc w:val="left"/>
              <w:rPr>
                <w:sz w:val="17"/>
                <w:szCs w:val="17"/>
                <w:lang w:val="lt-LT"/>
              </w:rPr>
            </w:pPr>
          </w:p>
        </w:tc>
        <w:tc>
          <w:tcPr>
            <w:tcW w:w="2192" w:type="dxa"/>
          </w:tcPr>
          <w:p w14:paraId="35E66323" w14:textId="77777777" w:rsidR="00226CD4" w:rsidRPr="002B0B43" w:rsidRDefault="00226CD4" w:rsidP="00724D19">
            <w:pPr>
              <w:spacing w:before="120" w:after="120"/>
              <w:jc w:val="left"/>
              <w:rPr>
                <w:sz w:val="17"/>
                <w:szCs w:val="17"/>
                <w:lang w:val="lt-LT"/>
              </w:rPr>
            </w:pPr>
          </w:p>
        </w:tc>
        <w:tc>
          <w:tcPr>
            <w:tcW w:w="1418" w:type="dxa"/>
          </w:tcPr>
          <w:p w14:paraId="62761027" w14:textId="77777777" w:rsidR="00226CD4" w:rsidRPr="002B0B43" w:rsidRDefault="00226CD4" w:rsidP="00724D19">
            <w:pPr>
              <w:spacing w:before="120" w:after="120"/>
              <w:jc w:val="left"/>
              <w:rPr>
                <w:sz w:val="17"/>
                <w:szCs w:val="17"/>
                <w:lang w:val="lt-LT"/>
              </w:rPr>
            </w:pPr>
          </w:p>
        </w:tc>
        <w:tc>
          <w:tcPr>
            <w:tcW w:w="1559" w:type="dxa"/>
          </w:tcPr>
          <w:p w14:paraId="66568B39" w14:textId="77777777" w:rsidR="00226CD4" w:rsidRPr="002B0B43" w:rsidRDefault="00226CD4" w:rsidP="00724D19">
            <w:pPr>
              <w:spacing w:before="120" w:after="120"/>
              <w:jc w:val="left"/>
              <w:rPr>
                <w:sz w:val="17"/>
                <w:szCs w:val="17"/>
                <w:lang w:val="lt-LT"/>
              </w:rPr>
            </w:pPr>
          </w:p>
        </w:tc>
      </w:tr>
      <w:tr w:rsidR="00226CD4" w:rsidRPr="002B0B43" w14:paraId="47BE3E21" w14:textId="77777777" w:rsidTr="00DB0581">
        <w:tc>
          <w:tcPr>
            <w:tcW w:w="485" w:type="dxa"/>
          </w:tcPr>
          <w:p w14:paraId="130EFB00" w14:textId="77777777" w:rsidR="00226CD4" w:rsidRPr="002B0B43" w:rsidRDefault="00226CD4" w:rsidP="00724D19">
            <w:pPr>
              <w:spacing w:before="120" w:after="120"/>
              <w:rPr>
                <w:sz w:val="17"/>
                <w:szCs w:val="17"/>
                <w:lang w:val="lt-LT"/>
              </w:rPr>
            </w:pPr>
            <w:r w:rsidRPr="002B0B43">
              <w:rPr>
                <w:sz w:val="17"/>
                <w:szCs w:val="17"/>
                <w:lang w:val="lt-LT"/>
              </w:rPr>
              <w:t>4</w:t>
            </w:r>
          </w:p>
        </w:tc>
        <w:tc>
          <w:tcPr>
            <w:tcW w:w="3810" w:type="dxa"/>
          </w:tcPr>
          <w:p w14:paraId="40BFDE94" w14:textId="77777777" w:rsidR="00226CD4" w:rsidRPr="002B0B43" w:rsidRDefault="00226CD4" w:rsidP="00724D19">
            <w:pPr>
              <w:spacing w:before="120" w:after="120"/>
              <w:jc w:val="left"/>
              <w:rPr>
                <w:sz w:val="17"/>
                <w:szCs w:val="17"/>
                <w:lang w:val="lt-LT"/>
              </w:rPr>
            </w:pPr>
            <w:r w:rsidRPr="002B0B43">
              <w:rPr>
                <w:sz w:val="17"/>
                <w:szCs w:val="17"/>
                <w:lang w:val="lt-LT"/>
              </w:rPr>
              <w:t>NACIONALINIO SPORTO MUZIEJAUS OBJEKTAS</w:t>
            </w:r>
          </w:p>
          <w:p w14:paraId="1BCABAB8" w14:textId="77777777" w:rsidR="00226CD4" w:rsidRPr="002B0B43" w:rsidRDefault="00226CD4" w:rsidP="00724D19">
            <w:pPr>
              <w:spacing w:before="120" w:after="120"/>
              <w:jc w:val="left"/>
              <w:rPr>
                <w:sz w:val="17"/>
                <w:szCs w:val="17"/>
                <w:lang w:val="lt-LT"/>
              </w:rPr>
            </w:pPr>
            <w:r w:rsidRPr="002B0B43">
              <w:rPr>
                <w:sz w:val="17"/>
                <w:szCs w:val="17"/>
                <w:lang w:val="lt-LT"/>
              </w:rPr>
              <w:t>Parodų ir mugių infrastruktūra</w:t>
            </w:r>
          </w:p>
        </w:tc>
        <w:tc>
          <w:tcPr>
            <w:tcW w:w="2192" w:type="dxa"/>
          </w:tcPr>
          <w:p w14:paraId="4B69EE59" w14:textId="77777777" w:rsidR="00226CD4" w:rsidRPr="002B0B43" w:rsidRDefault="00226CD4" w:rsidP="00724D19">
            <w:pPr>
              <w:spacing w:before="120" w:after="120"/>
              <w:jc w:val="left"/>
              <w:rPr>
                <w:sz w:val="17"/>
                <w:szCs w:val="17"/>
                <w:lang w:val="lt-LT"/>
              </w:rPr>
            </w:pPr>
            <w:r w:rsidRPr="002B0B43">
              <w:rPr>
                <w:sz w:val="17"/>
                <w:szCs w:val="17"/>
                <w:lang w:val="lt-LT"/>
              </w:rPr>
              <w:t>Parodų salė</w:t>
            </w:r>
          </w:p>
          <w:p w14:paraId="39E9AD71" w14:textId="6DBA89D0" w:rsidR="00226CD4" w:rsidRPr="002B0B43" w:rsidRDefault="00226CD4" w:rsidP="00724D19">
            <w:pPr>
              <w:spacing w:before="120" w:after="120"/>
              <w:jc w:val="left"/>
              <w:rPr>
                <w:sz w:val="17"/>
                <w:szCs w:val="17"/>
                <w:lang w:val="lt-LT"/>
              </w:rPr>
            </w:pPr>
            <w:r w:rsidRPr="002B0B43">
              <w:rPr>
                <w:sz w:val="17"/>
                <w:szCs w:val="17"/>
                <w:lang w:val="lt-LT"/>
              </w:rPr>
              <w:t>Susirinkimų ir ugdymo zonos</w:t>
            </w:r>
          </w:p>
        </w:tc>
        <w:tc>
          <w:tcPr>
            <w:tcW w:w="1418" w:type="dxa"/>
          </w:tcPr>
          <w:p w14:paraId="54AF8B1C" w14:textId="59BF352D" w:rsidR="00226CD4" w:rsidRPr="002B0B43" w:rsidRDefault="00226CD4" w:rsidP="00724D19">
            <w:pPr>
              <w:spacing w:before="120" w:after="120"/>
              <w:jc w:val="left"/>
              <w:rPr>
                <w:sz w:val="17"/>
                <w:szCs w:val="17"/>
                <w:lang w:val="lt-LT"/>
              </w:rPr>
            </w:pPr>
            <w:r w:rsidRPr="002B0B43">
              <w:rPr>
                <w:sz w:val="17"/>
                <w:szCs w:val="17"/>
                <w:lang w:val="lt-LT"/>
              </w:rPr>
              <w:t>1</w:t>
            </w:r>
            <w:r w:rsidR="008A44B8" w:rsidRPr="002B0B43">
              <w:rPr>
                <w:sz w:val="17"/>
                <w:szCs w:val="17"/>
                <w:lang w:val="lt-LT"/>
              </w:rPr>
              <w:t>.</w:t>
            </w:r>
            <w:r w:rsidR="0032511B" w:rsidRPr="002B0B43">
              <w:rPr>
                <w:sz w:val="17"/>
                <w:szCs w:val="17"/>
                <w:lang w:val="lt-LT"/>
              </w:rPr>
              <w:t>5</w:t>
            </w:r>
            <w:r w:rsidRPr="002B0B43">
              <w:rPr>
                <w:sz w:val="17"/>
                <w:szCs w:val="17"/>
                <w:lang w:val="lt-LT"/>
              </w:rPr>
              <w:t>00 kv. m.</w:t>
            </w:r>
          </w:p>
        </w:tc>
        <w:tc>
          <w:tcPr>
            <w:tcW w:w="1559" w:type="dxa"/>
          </w:tcPr>
          <w:p w14:paraId="6D78A0D0" w14:textId="2221EEE1" w:rsidR="00226CD4" w:rsidRPr="002B0B43" w:rsidRDefault="00471149" w:rsidP="00724D19">
            <w:pPr>
              <w:spacing w:before="120" w:after="120"/>
              <w:jc w:val="left"/>
              <w:rPr>
                <w:sz w:val="17"/>
                <w:szCs w:val="17"/>
                <w:lang w:val="lt-LT"/>
              </w:rPr>
            </w:pPr>
            <w:r w:rsidRPr="002B0B43">
              <w:rPr>
                <w:sz w:val="17"/>
                <w:szCs w:val="17"/>
                <w:lang w:val="lt-LT"/>
              </w:rPr>
              <w:t>Preliminari koncepcija pateikti Specifikacijų 1-ame priede</w:t>
            </w:r>
          </w:p>
        </w:tc>
      </w:tr>
      <w:tr w:rsidR="00226CD4" w:rsidRPr="002B0B43" w14:paraId="1F71552F" w14:textId="77777777" w:rsidTr="00DB0581">
        <w:tc>
          <w:tcPr>
            <w:tcW w:w="485" w:type="dxa"/>
          </w:tcPr>
          <w:p w14:paraId="6862477C" w14:textId="77777777" w:rsidR="00226CD4" w:rsidRPr="002B0B43" w:rsidRDefault="00226CD4" w:rsidP="00724D19">
            <w:pPr>
              <w:spacing w:before="120" w:after="120"/>
              <w:rPr>
                <w:sz w:val="17"/>
                <w:szCs w:val="17"/>
                <w:lang w:val="lt-LT"/>
              </w:rPr>
            </w:pPr>
          </w:p>
        </w:tc>
        <w:tc>
          <w:tcPr>
            <w:tcW w:w="3810" w:type="dxa"/>
          </w:tcPr>
          <w:p w14:paraId="1D5D5589" w14:textId="77777777" w:rsidR="00226CD4" w:rsidRPr="002B0B43" w:rsidRDefault="00226CD4" w:rsidP="00724D19">
            <w:pPr>
              <w:spacing w:before="120" w:after="120"/>
              <w:jc w:val="left"/>
              <w:rPr>
                <w:sz w:val="17"/>
                <w:szCs w:val="17"/>
                <w:lang w:val="lt-LT"/>
              </w:rPr>
            </w:pPr>
          </w:p>
        </w:tc>
        <w:tc>
          <w:tcPr>
            <w:tcW w:w="2192" w:type="dxa"/>
          </w:tcPr>
          <w:p w14:paraId="20A73B6B" w14:textId="77777777" w:rsidR="00226CD4" w:rsidRPr="002B0B43" w:rsidRDefault="00226CD4" w:rsidP="00724D19">
            <w:pPr>
              <w:spacing w:before="120" w:after="120"/>
              <w:jc w:val="left"/>
              <w:rPr>
                <w:sz w:val="17"/>
                <w:szCs w:val="17"/>
                <w:lang w:val="lt-LT"/>
              </w:rPr>
            </w:pPr>
          </w:p>
        </w:tc>
        <w:tc>
          <w:tcPr>
            <w:tcW w:w="1418" w:type="dxa"/>
          </w:tcPr>
          <w:p w14:paraId="4A9F38C2" w14:textId="77777777" w:rsidR="00226CD4" w:rsidRPr="002B0B43" w:rsidRDefault="00226CD4" w:rsidP="00724D19">
            <w:pPr>
              <w:spacing w:before="120" w:after="120"/>
              <w:jc w:val="left"/>
              <w:rPr>
                <w:sz w:val="17"/>
                <w:szCs w:val="17"/>
                <w:lang w:val="lt-LT"/>
              </w:rPr>
            </w:pPr>
          </w:p>
        </w:tc>
        <w:tc>
          <w:tcPr>
            <w:tcW w:w="1559" w:type="dxa"/>
          </w:tcPr>
          <w:p w14:paraId="59514FDA" w14:textId="77777777" w:rsidR="00226CD4" w:rsidRPr="002B0B43" w:rsidRDefault="00226CD4" w:rsidP="00724D19">
            <w:pPr>
              <w:spacing w:before="120" w:after="120"/>
              <w:jc w:val="left"/>
              <w:rPr>
                <w:sz w:val="17"/>
                <w:szCs w:val="17"/>
                <w:lang w:val="lt-LT"/>
              </w:rPr>
            </w:pPr>
          </w:p>
        </w:tc>
      </w:tr>
      <w:tr w:rsidR="00226CD4" w:rsidRPr="002B0B43" w14:paraId="62D6503B" w14:textId="77777777" w:rsidTr="00DB0581">
        <w:tc>
          <w:tcPr>
            <w:tcW w:w="485" w:type="dxa"/>
          </w:tcPr>
          <w:p w14:paraId="59DDB0A2" w14:textId="77777777" w:rsidR="00226CD4" w:rsidRPr="002B0B43" w:rsidRDefault="00226CD4" w:rsidP="00724D19">
            <w:pPr>
              <w:spacing w:before="120" w:after="120"/>
              <w:rPr>
                <w:sz w:val="17"/>
                <w:szCs w:val="17"/>
                <w:lang w:val="lt-LT"/>
              </w:rPr>
            </w:pPr>
            <w:r w:rsidRPr="002B0B43">
              <w:rPr>
                <w:sz w:val="17"/>
                <w:szCs w:val="17"/>
                <w:lang w:val="lt-LT"/>
              </w:rPr>
              <w:t>5</w:t>
            </w:r>
          </w:p>
        </w:tc>
        <w:tc>
          <w:tcPr>
            <w:tcW w:w="3810" w:type="dxa"/>
          </w:tcPr>
          <w:p w14:paraId="28CE1869" w14:textId="05AB05C9" w:rsidR="00226CD4" w:rsidRPr="002B0B43" w:rsidRDefault="00226CD4" w:rsidP="00724D19">
            <w:pPr>
              <w:spacing w:before="120" w:after="120"/>
              <w:jc w:val="left"/>
              <w:rPr>
                <w:sz w:val="17"/>
                <w:szCs w:val="17"/>
                <w:lang w:val="lt-LT"/>
              </w:rPr>
            </w:pPr>
            <w:r w:rsidRPr="002B0B43">
              <w:rPr>
                <w:sz w:val="17"/>
                <w:szCs w:val="17"/>
                <w:lang w:val="lt-LT"/>
              </w:rPr>
              <w:t>VIEŠŲJŲ KULTŪROS IR SPORTO RENGINIŲ ORGANIZAVIMO INFRASTRUKTŪR</w:t>
            </w:r>
            <w:r w:rsidR="00FC34B7" w:rsidRPr="002B0B43">
              <w:rPr>
                <w:sz w:val="17"/>
                <w:szCs w:val="17"/>
                <w:lang w:val="lt-LT"/>
              </w:rPr>
              <w:t>OS OBJEKTAS</w:t>
            </w:r>
            <w:r w:rsidRPr="002B0B43">
              <w:rPr>
                <w:sz w:val="17"/>
                <w:szCs w:val="17"/>
                <w:lang w:val="lt-LT"/>
              </w:rPr>
              <w:t xml:space="preserve"> </w:t>
            </w:r>
          </w:p>
          <w:p w14:paraId="058B3AA8" w14:textId="77777777" w:rsidR="00226CD4" w:rsidRPr="002B0B43" w:rsidRDefault="00226CD4" w:rsidP="00724D19">
            <w:pPr>
              <w:spacing w:before="120" w:after="120"/>
              <w:jc w:val="left"/>
              <w:rPr>
                <w:sz w:val="17"/>
                <w:szCs w:val="17"/>
                <w:lang w:val="lt-LT"/>
              </w:rPr>
            </w:pPr>
            <w:r w:rsidRPr="002B0B43">
              <w:rPr>
                <w:sz w:val="17"/>
                <w:szCs w:val="17"/>
                <w:lang w:val="lt-LT"/>
              </w:rPr>
              <w:t>Kultūros, sporto renginių infrastruktūra</w:t>
            </w:r>
          </w:p>
        </w:tc>
        <w:tc>
          <w:tcPr>
            <w:tcW w:w="2192" w:type="dxa"/>
          </w:tcPr>
          <w:p w14:paraId="4955EF96" w14:textId="77777777" w:rsidR="00226CD4" w:rsidRPr="002B0B43" w:rsidRDefault="00226CD4" w:rsidP="00724D19">
            <w:pPr>
              <w:spacing w:before="120" w:after="120"/>
              <w:jc w:val="left"/>
              <w:rPr>
                <w:sz w:val="17"/>
                <w:szCs w:val="17"/>
                <w:lang w:val="lt-LT"/>
              </w:rPr>
            </w:pPr>
            <w:r w:rsidRPr="002B0B43">
              <w:rPr>
                <w:sz w:val="17"/>
                <w:szCs w:val="17"/>
                <w:lang w:val="lt-LT"/>
              </w:rPr>
              <w:t>Kultūros ir sporto renginiams sukurta infrastruktūra</w:t>
            </w:r>
          </w:p>
        </w:tc>
        <w:tc>
          <w:tcPr>
            <w:tcW w:w="1418" w:type="dxa"/>
          </w:tcPr>
          <w:p w14:paraId="00D51BF2" w14:textId="4256BA27" w:rsidR="00226CD4" w:rsidRPr="002B0B43" w:rsidRDefault="00226CD4" w:rsidP="00635DA5">
            <w:pPr>
              <w:spacing w:before="120" w:after="120"/>
              <w:jc w:val="left"/>
              <w:rPr>
                <w:sz w:val="17"/>
                <w:szCs w:val="17"/>
                <w:lang w:val="lt-LT"/>
              </w:rPr>
            </w:pPr>
            <w:r w:rsidRPr="002B0B43">
              <w:rPr>
                <w:sz w:val="17"/>
                <w:szCs w:val="17"/>
                <w:lang w:val="lt-LT"/>
              </w:rPr>
              <w:t>Ne mažiau, kaip 15</w:t>
            </w:r>
            <w:r w:rsidR="008A44B8" w:rsidRPr="002B0B43">
              <w:rPr>
                <w:sz w:val="17"/>
                <w:szCs w:val="17"/>
                <w:lang w:val="lt-LT"/>
              </w:rPr>
              <w:t>.</w:t>
            </w:r>
            <w:r w:rsidRPr="002B0B43">
              <w:rPr>
                <w:sz w:val="17"/>
                <w:szCs w:val="17"/>
                <w:lang w:val="lt-LT"/>
              </w:rPr>
              <w:t xml:space="preserve">000 </w:t>
            </w:r>
            <w:proofErr w:type="spellStart"/>
            <w:r w:rsidR="00635DA5">
              <w:rPr>
                <w:sz w:val="17"/>
                <w:szCs w:val="17"/>
              </w:rPr>
              <w:t>stacionari</w:t>
            </w:r>
            <w:proofErr w:type="spellEnd"/>
            <w:r w:rsidR="00635DA5">
              <w:rPr>
                <w:sz w:val="17"/>
                <w:szCs w:val="17"/>
                <w:lang w:val="lt-LT"/>
              </w:rPr>
              <w:t>ų</w:t>
            </w:r>
            <w:r w:rsidRPr="002B0B43">
              <w:rPr>
                <w:sz w:val="17"/>
                <w:szCs w:val="17"/>
                <w:lang w:val="lt-LT"/>
              </w:rPr>
              <w:t xml:space="preserve"> vietų</w:t>
            </w:r>
          </w:p>
        </w:tc>
        <w:tc>
          <w:tcPr>
            <w:tcW w:w="1559" w:type="dxa"/>
          </w:tcPr>
          <w:p w14:paraId="0A9DCD36" w14:textId="0676F4F7" w:rsidR="00226CD4" w:rsidRPr="002B0B43" w:rsidRDefault="00226CD4" w:rsidP="006E476B">
            <w:pPr>
              <w:spacing w:before="120" w:after="120"/>
              <w:jc w:val="left"/>
              <w:rPr>
                <w:sz w:val="17"/>
                <w:szCs w:val="17"/>
                <w:lang w:val="lt-LT"/>
              </w:rPr>
            </w:pPr>
            <w:r w:rsidRPr="002B0B43">
              <w:rPr>
                <w:sz w:val="17"/>
                <w:szCs w:val="17"/>
                <w:lang w:val="lt-LT"/>
              </w:rPr>
              <w:t xml:space="preserve">Numato užimti </w:t>
            </w:r>
            <w:r w:rsidR="0032511B" w:rsidRPr="002B0B43">
              <w:rPr>
                <w:sz w:val="17"/>
                <w:szCs w:val="17"/>
                <w:lang w:val="lt-LT"/>
              </w:rPr>
              <w:t xml:space="preserve">iki 20 dienų </w:t>
            </w:r>
            <w:r w:rsidRPr="002B0B43">
              <w:rPr>
                <w:sz w:val="17"/>
                <w:szCs w:val="17"/>
                <w:lang w:val="lt-LT"/>
              </w:rPr>
              <w:t xml:space="preserve">per metus. </w:t>
            </w:r>
          </w:p>
        </w:tc>
      </w:tr>
      <w:tr w:rsidR="00226CD4" w:rsidRPr="002B0B43" w14:paraId="33AD7A11" w14:textId="77777777" w:rsidTr="00DB0581">
        <w:tc>
          <w:tcPr>
            <w:tcW w:w="485" w:type="dxa"/>
          </w:tcPr>
          <w:p w14:paraId="52D0D4F1" w14:textId="77777777" w:rsidR="00226CD4" w:rsidRPr="002B0B43" w:rsidRDefault="00226CD4" w:rsidP="00724D19">
            <w:pPr>
              <w:spacing w:before="120" w:after="120"/>
              <w:rPr>
                <w:sz w:val="17"/>
                <w:szCs w:val="17"/>
                <w:lang w:val="lt-LT"/>
              </w:rPr>
            </w:pPr>
          </w:p>
        </w:tc>
        <w:tc>
          <w:tcPr>
            <w:tcW w:w="3810" w:type="dxa"/>
          </w:tcPr>
          <w:p w14:paraId="3085FA1E" w14:textId="77777777" w:rsidR="00226CD4" w:rsidRPr="002B0B43" w:rsidRDefault="00226CD4" w:rsidP="00724D19">
            <w:pPr>
              <w:spacing w:before="120" w:after="120"/>
              <w:jc w:val="left"/>
              <w:rPr>
                <w:sz w:val="17"/>
                <w:szCs w:val="17"/>
                <w:lang w:val="lt-LT"/>
              </w:rPr>
            </w:pPr>
          </w:p>
        </w:tc>
        <w:tc>
          <w:tcPr>
            <w:tcW w:w="2192" w:type="dxa"/>
          </w:tcPr>
          <w:p w14:paraId="1ED91F33" w14:textId="77777777" w:rsidR="00226CD4" w:rsidRPr="002B0B43" w:rsidRDefault="00226CD4" w:rsidP="00724D19">
            <w:pPr>
              <w:spacing w:before="120" w:after="120"/>
              <w:jc w:val="left"/>
              <w:rPr>
                <w:sz w:val="17"/>
                <w:szCs w:val="17"/>
                <w:lang w:val="lt-LT"/>
              </w:rPr>
            </w:pPr>
          </w:p>
        </w:tc>
        <w:tc>
          <w:tcPr>
            <w:tcW w:w="1418" w:type="dxa"/>
          </w:tcPr>
          <w:p w14:paraId="0A8EBA40" w14:textId="77777777" w:rsidR="00226CD4" w:rsidRPr="002B0B43" w:rsidRDefault="00226CD4" w:rsidP="00724D19">
            <w:pPr>
              <w:spacing w:before="120" w:after="120"/>
              <w:jc w:val="left"/>
              <w:rPr>
                <w:sz w:val="17"/>
                <w:szCs w:val="17"/>
                <w:lang w:val="lt-LT"/>
              </w:rPr>
            </w:pPr>
          </w:p>
        </w:tc>
        <w:tc>
          <w:tcPr>
            <w:tcW w:w="1559" w:type="dxa"/>
          </w:tcPr>
          <w:p w14:paraId="208BF11C" w14:textId="77777777" w:rsidR="00226CD4" w:rsidRPr="002B0B43" w:rsidRDefault="00226CD4" w:rsidP="00724D19">
            <w:pPr>
              <w:spacing w:before="120" w:after="120"/>
              <w:jc w:val="left"/>
              <w:rPr>
                <w:sz w:val="17"/>
                <w:szCs w:val="17"/>
                <w:lang w:val="lt-LT"/>
              </w:rPr>
            </w:pPr>
          </w:p>
        </w:tc>
      </w:tr>
    </w:tbl>
    <w:p w14:paraId="60EA036D" w14:textId="77777777" w:rsidR="00143EEC" w:rsidRPr="00221DF0" w:rsidRDefault="00143EEC" w:rsidP="005510E4">
      <w:pPr>
        <w:pStyle w:val="Antrat3"/>
        <w:spacing w:before="120" w:after="120"/>
        <w:ind w:left="1224"/>
        <w:rPr>
          <w:rFonts w:eastAsia="Arial" w:cs="Arial"/>
          <w:b/>
          <w:i w:val="0"/>
          <w:color w:val="0079C1"/>
          <w:lang w:val="lt-LT"/>
        </w:rPr>
      </w:pPr>
    </w:p>
    <w:p w14:paraId="30351C1E" w14:textId="77777777" w:rsidR="00226CD4" w:rsidRPr="00221DF0" w:rsidRDefault="00226CD4" w:rsidP="00965FDA">
      <w:pPr>
        <w:pStyle w:val="Antrat3"/>
        <w:numPr>
          <w:ilvl w:val="2"/>
          <w:numId w:val="44"/>
        </w:numPr>
        <w:spacing w:before="120" w:after="120"/>
        <w:ind w:hanging="657"/>
        <w:rPr>
          <w:b/>
          <w:color w:val="0079C1"/>
          <w:lang w:val="lt-LT"/>
        </w:rPr>
      </w:pPr>
      <w:bookmarkStart w:id="158" w:name="_Toc441662340"/>
      <w:bookmarkStart w:id="159" w:name="_Toc458894106"/>
      <w:r w:rsidRPr="00FE26C0">
        <w:rPr>
          <w:b/>
          <w:color w:val="0079C1"/>
          <w:lang w:val="lt-LT"/>
        </w:rPr>
        <w:t>Projekto vietos planas</w:t>
      </w:r>
      <w:bookmarkEnd w:id="158"/>
      <w:bookmarkEnd w:id="159"/>
    </w:p>
    <w:p w14:paraId="008487BD" w14:textId="7D36C65B" w:rsidR="00226CD4" w:rsidRDefault="00226CD4" w:rsidP="00724D19">
      <w:pPr>
        <w:spacing w:before="120" w:after="120"/>
        <w:rPr>
          <w:lang w:val="lt-LT"/>
        </w:rPr>
      </w:pPr>
      <w:r w:rsidRPr="00221DF0">
        <w:rPr>
          <w:lang w:val="lt-LT"/>
        </w:rPr>
        <w:t>Projekto vietos planas ir Dalyvio siūlomi Sprendiniai privalo atitikti toliau nurodytus reikalavimus</w:t>
      </w:r>
      <w:r w:rsidR="00FE26C0">
        <w:rPr>
          <w:lang w:val="lt-LT"/>
        </w:rPr>
        <w:t xml:space="preserve"> (3.3. lentelė)</w:t>
      </w:r>
      <w:r w:rsidRPr="00221DF0">
        <w:rPr>
          <w:lang w:val="lt-LT"/>
        </w:rPr>
        <w:t>.</w:t>
      </w:r>
    </w:p>
    <w:p w14:paraId="232EB816" w14:textId="0D0FE123" w:rsidR="00FE26C0" w:rsidRPr="00221DF0" w:rsidRDefault="00FE26C0" w:rsidP="00FE26C0">
      <w:pPr>
        <w:autoSpaceDE w:val="0"/>
        <w:autoSpaceDN w:val="0"/>
        <w:adjustRightInd w:val="0"/>
        <w:spacing w:before="120" w:after="120"/>
        <w:rPr>
          <w:color w:val="000000"/>
          <w:sz w:val="18"/>
          <w:lang w:val="lt-LT"/>
        </w:rPr>
      </w:pPr>
      <w:r>
        <w:rPr>
          <w:b/>
          <w:color w:val="000000"/>
          <w:sz w:val="18"/>
          <w:lang w:val="lt-LT"/>
        </w:rPr>
        <w:t>3.3.</w:t>
      </w:r>
      <w:r w:rsidRPr="00221DF0">
        <w:rPr>
          <w:b/>
          <w:color w:val="000000"/>
          <w:sz w:val="18"/>
          <w:lang w:val="lt-LT"/>
        </w:rPr>
        <w:t xml:space="preserve"> lentelė</w:t>
      </w:r>
      <w:r w:rsidRPr="00221DF0">
        <w:rPr>
          <w:color w:val="000000"/>
          <w:sz w:val="18"/>
          <w:lang w:val="lt-LT"/>
        </w:rPr>
        <w:t xml:space="preserve">. </w:t>
      </w:r>
      <w:r w:rsidR="00141844">
        <w:rPr>
          <w:color w:val="000000"/>
          <w:sz w:val="18"/>
          <w:lang w:val="lt-LT"/>
        </w:rPr>
        <w:t>Projekto vietos reikalavimai</w:t>
      </w:r>
    </w:p>
    <w:tbl>
      <w:tblPr>
        <w:tblW w:w="0" w:type="auto"/>
        <w:tblBorders>
          <w:top w:val="dashSmallGap" w:sz="4" w:space="0" w:color="80A1B6"/>
          <w:left w:val="dashSmallGap" w:sz="4" w:space="0" w:color="80A1B6"/>
          <w:bottom w:val="dashSmallGap" w:sz="4" w:space="0" w:color="80A1B6"/>
          <w:right w:val="dashSmallGap" w:sz="4" w:space="0" w:color="80A1B6"/>
          <w:insideH w:val="dashSmallGap" w:sz="4" w:space="0" w:color="80A1B6"/>
          <w:insideV w:val="dashSmallGap" w:sz="4" w:space="0" w:color="80A1B6"/>
        </w:tblBorders>
        <w:tblLook w:val="04A0" w:firstRow="1" w:lastRow="0" w:firstColumn="1" w:lastColumn="0" w:noHBand="0" w:noVBand="1"/>
      </w:tblPr>
      <w:tblGrid>
        <w:gridCol w:w="4621"/>
        <w:gridCol w:w="4621"/>
      </w:tblGrid>
      <w:tr w:rsidR="00226CD4" w:rsidRPr="00154E69" w14:paraId="282B0F05" w14:textId="77777777" w:rsidTr="00226CD4">
        <w:tc>
          <w:tcPr>
            <w:tcW w:w="4621" w:type="dxa"/>
            <w:tcBorders>
              <w:top w:val="dashSmallGap" w:sz="4" w:space="0" w:color="80A1B6"/>
              <w:left w:val="dashSmallGap" w:sz="4" w:space="0" w:color="80A1B6"/>
              <w:bottom w:val="dashSmallGap" w:sz="4" w:space="0" w:color="80A1B6"/>
              <w:right w:val="dashSmallGap" w:sz="4" w:space="0" w:color="80A1B6"/>
            </w:tcBorders>
            <w:shd w:val="clear" w:color="auto" w:fill="80A1B6"/>
            <w:vAlign w:val="center"/>
          </w:tcPr>
          <w:p w14:paraId="77581328" w14:textId="749BB815" w:rsidR="00226CD4" w:rsidRPr="00154E69" w:rsidRDefault="002B0604" w:rsidP="002B0604">
            <w:pPr>
              <w:keepNext/>
              <w:spacing w:before="120" w:after="120"/>
              <w:rPr>
                <w:b/>
                <w:color w:val="FFFFFF"/>
                <w:sz w:val="17"/>
                <w:szCs w:val="17"/>
                <w:lang w:val="lt-LT"/>
              </w:rPr>
            </w:pPr>
            <w:r w:rsidRPr="00154E69">
              <w:rPr>
                <w:b/>
                <w:color w:val="FFFFFF"/>
                <w:sz w:val="17"/>
                <w:szCs w:val="17"/>
                <w:lang w:val="lt-LT"/>
              </w:rPr>
              <w:t>Reikalavimai</w:t>
            </w:r>
          </w:p>
        </w:tc>
        <w:tc>
          <w:tcPr>
            <w:tcW w:w="4621" w:type="dxa"/>
            <w:tcBorders>
              <w:top w:val="dashSmallGap" w:sz="4" w:space="0" w:color="80A1B6"/>
              <w:left w:val="dashSmallGap" w:sz="4" w:space="0" w:color="80A1B6"/>
              <w:bottom w:val="dashSmallGap" w:sz="4" w:space="0" w:color="80A1B6"/>
              <w:right w:val="dashSmallGap" w:sz="4" w:space="0" w:color="80A1B6"/>
            </w:tcBorders>
            <w:shd w:val="clear" w:color="auto" w:fill="80A1B6"/>
            <w:vAlign w:val="center"/>
          </w:tcPr>
          <w:p w14:paraId="08E3D9E6" w14:textId="11AB52FF" w:rsidR="00226CD4" w:rsidRPr="00154E69" w:rsidRDefault="002B0604" w:rsidP="00724D19">
            <w:pPr>
              <w:keepNext/>
              <w:spacing w:before="120" w:after="120"/>
              <w:rPr>
                <w:b/>
                <w:color w:val="FFFFFF"/>
                <w:sz w:val="17"/>
                <w:szCs w:val="17"/>
                <w:lang w:val="lt-LT"/>
              </w:rPr>
            </w:pPr>
            <w:r w:rsidRPr="00154E69">
              <w:rPr>
                <w:b/>
                <w:color w:val="FFFFFF"/>
                <w:sz w:val="17"/>
                <w:szCs w:val="17"/>
                <w:lang w:val="lt-LT"/>
              </w:rPr>
              <w:t>Sprendimų gairės</w:t>
            </w:r>
          </w:p>
        </w:tc>
      </w:tr>
      <w:tr w:rsidR="00226CD4" w:rsidRPr="00154E69" w14:paraId="2B1ACF08" w14:textId="77777777" w:rsidTr="00226CD4">
        <w:tc>
          <w:tcPr>
            <w:tcW w:w="4621" w:type="dxa"/>
            <w:tcBorders>
              <w:top w:val="dashSmallGap" w:sz="4" w:space="0" w:color="80A1B6"/>
            </w:tcBorders>
            <w:shd w:val="clear" w:color="auto" w:fill="auto"/>
            <w:vAlign w:val="center"/>
          </w:tcPr>
          <w:p w14:paraId="16EBEAB7" w14:textId="2049EFE9" w:rsidR="00226CD4" w:rsidRPr="00154E69" w:rsidRDefault="00226CD4" w:rsidP="00AA39BC">
            <w:pPr>
              <w:spacing w:before="120" w:after="120"/>
              <w:jc w:val="left"/>
              <w:rPr>
                <w:sz w:val="17"/>
                <w:szCs w:val="17"/>
                <w:lang w:val="lt-LT"/>
              </w:rPr>
            </w:pPr>
            <w:r w:rsidRPr="00154E69">
              <w:rPr>
                <w:sz w:val="17"/>
                <w:szCs w:val="17"/>
                <w:lang w:val="lt-LT"/>
              </w:rPr>
              <w:t>Užtikrinti galimybę patekti į kiekvieną Daugiafunkcio komplekso</w:t>
            </w:r>
            <w:r w:rsidR="00AA39BC" w:rsidRPr="00154E69">
              <w:rPr>
                <w:sz w:val="17"/>
                <w:szCs w:val="17"/>
                <w:lang w:val="lt-LT"/>
              </w:rPr>
              <w:t xml:space="preserve"> </w:t>
            </w:r>
            <w:r w:rsidR="00AA39BC" w:rsidRPr="00154E69">
              <w:rPr>
                <w:rFonts w:eastAsia="Arial" w:cs="Times New Roman"/>
                <w:sz w:val="17"/>
                <w:szCs w:val="17"/>
                <w:lang w:val="lt-LT"/>
              </w:rPr>
              <w:t>Objektus</w:t>
            </w:r>
          </w:p>
        </w:tc>
        <w:tc>
          <w:tcPr>
            <w:tcW w:w="4621" w:type="dxa"/>
            <w:tcBorders>
              <w:top w:val="dashSmallGap" w:sz="4" w:space="0" w:color="80A1B6"/>
            </w:tcBorders>
            <w:shd w:val="clear" w:color="auto" w:fill="auto"/>
            <w:vAlign w:val="center"/>
          </w:tcPr>
          <w:p w14:paraId="73983549" w14:textId="5376D511" w:rsidR="00226CD4" w:rsidRPr="00154E69" w:rsidRDefault="00226CD4" w:rsidP="00724D19">
            <w:pPr>
              <w:spacing w:before="120" w:after="120"/>
              <w:jc w:val="left"/>
              <w:rPr>
                <w:sz w:val="17"/>
                <w:szCs w:val="17"/>
                <w:lang w:val="lt-LT"/>
              </w:rPr>
            </w:pPr>
            <w:r w:rsidRPr="00154E69">
              <w:rPr>
                <w:sz w:val="17"/>
                <w:szCs w:val="17"/>
                <w:lang w:val="lt-LT"/>
              </w:rPr>
              <w:t>Kelius ir įėjimus suprojektuoti pagal tikėtiną naudojimą</w:t>
            </w:r>
            <w:r w:rsidR="002B0604" w:rsidRPr="00154E69">
              <w:rPr>
                <w:sz w:val="17"/>
                <w:szCs w:val="17"/>
                <w:lang w:val="lt-LT"/>
              </w:rPr>
              <w:t xml:space="preserve"> (transporto rūšį, pėsčiųjų srautą)</w:t>
            </w:r>
            <w:r w:rsidRPr="00154E69">
              <w:rPr>
                <w:sz w:val="17"/>
                <w:szCs w:val="17"/>
                <w:lang w:val="lt-LT"/>
              </w:rPr>
              <w:t>, ypač logistikai skirtose zonose</w:t>
            </w:r>
          </w:p>
          <w:p w14:paraId="31412450" w14:textId="523C8B4A" w:rsidR="00226CD4" w:rsidRPr="00154E69" w:rsidRDefault="00226CD4" w:rsidP="002B0604">
            <w:pPr>
              <w:spacing w:before="120" w:after="120"/>
              <w:jc w:val="left"/>
              <w:rPr>
                <w:sz w:val="17"/>
                <w:szCs w:val="17"/>
                <w:lang w:val="lt-LT"/>
              </w:rPr>
            </w:pPr>
            <w:r w:rsidRPr="00154E69">
              <w:rPr>
                <w:sz w:val="17"/>
                <w:szCs w:val="17"/>
                <w:lang w:val="lt-LT"/>
              </w:rPr>
              <w:t xml:space="preserve">Užtikrinti </w:t>
            </w:r>
            <w:r w:rsidR="002B0604" w:rsidRPr="00154E69">
              <w:rPr>
                <w:sz w:val="17"/>
                <w:szCs w:val="17"/>
                <w:lang w:val="lt-LT"/>
              </w:rPr>
              <w:t>dangų ilgaamžiškumą</w:t>
            </w:r>
            <w:r w:rsidRPr="00154E69">
              <w:rPr>
                <w:sz w:val="17"/>
                <w:szCs w:val="17"/>
                <w:lang w:val="lt-LT"/>
              </w:rPr>
              <w:t xml:space="preserve"> ir veiksmingą lietaus vandens </w:t>
            </w:r>
            <w:r w:rsidR="002B0604" w:rsidRPr="00154E69">
              <w:rPr>
                <w:sz w:val="17"/>
                <w:szCs w:val="17"/>
                <w:lang w:val="lt-LT"/>
              </w:rPr>
              <w:t>nuvedimą</w:t>
            </w:r>
          </w:p>
        </w:tc>
      </w:tr>
      <w:tr w:rsidR="00226CD4" w:rsidRPr="00154E69" w14:paraId="7C781105" w14:textId="77777777" w:rsidTr="00226CD4">
        <w:tc>
          <w:tcPr>
            <w:tcW w:w="4621" w:type="dxa"/>
            <w:shd w:val="clear" w:color="auto" w:fill="auto"/>
            <w:vAlign w:val="center"/>
          </w:tcPr>
          <w:p w14:paraId="3E8521B3" w14:textId="4941CFDF" w:rsidR="00226CD4" w:rsidRPr="00154E69" w:rsidRDefault="00226CD4" w:rsidP="004B5DEB">
            <w:pPr>
              <w:spacing w:before="120" w:after="120"/>
              <w:jc w:val="left"/>
              <w:rPr>
                <w:sz w:val="17"/>
                <w:szCs w:val="17"/>
                <w:lang w:val="lt-LT"/>
              </w:rPr>
            </w:pPr>
            <w:r w:rsidRPr="00154E69">
              <w:rPr>
                <w:sz w:val="17"/>
                <w:szCs w:val="17"/>
                <w:lang w:val="lt-LT"/>
              </w:rPr>
              <w:t xml:space="preserve">Užtikrinti Daugiafunkcio komplekso, </w:t>
            </w:r>
            <w:r w:rsidR="0032511B" w:rsidRPr="00154E69">
              <w:rPr>
                <w:sz w:val="17"/>
                <w:szCs w:val="17"/>
                <w:lang w:val="lt-LT"/>
              </w:rPr>
              <w:t>N</w:t>
            </w:r>
            <w:r w:rsidRPr="00154E69">
              <w:rPr>
                <w:sz w:val="17"/>
                <w:szCs w:val="17"/>
                <w:lang w:val="lt-LT"/>
              </w:rPr>
              <w:t xml:space="preserve">aujo turto  </w:t>
            </w:r>
            <w:r w:rsidRPr="00154E69">
              <w:rPr>
                <w:rFonts w:eastAsia="Arial" w:cs="Times New Roman"/>
                <w:sz w:val="17"/>
                <w:szCs w:val="17"/>
                <w:lang w:val="lt-LT"/>
              </w:rPr>
              <w:t xml:space="preserve">ir Papildomo turto </w:t>
            </w:r>
            <w:r w:rsidRPr="00154E69">
              <w:rPr>
                <w:sz w:val="17"/>
                <w:szCs w:val="17"/>
                <w:lang w:val="lt-LT"/>
              </w:rPr>
              <w:t>naudotojams saugumo ir saugos reikalavimus atitinkančias sąlygas</w:t>
            </w:r>
          </w:p>
        </w:tc>
        <w:tc>
          <w:tcPr>
            <w:tcW w:w="4621" w:type="dxa"/>
            <w:shd w:val="clear" w:color="auto" w:fill="auto"/>
            <w:vAlign w:val="center"/>
          </w:tcPr>
          <w:p w14:paraId="146AA7EC" w14:textId="7946E204" w:rsidR="00226CD4" w:rsidRPr="00154E69" w:rsidRDefault="002B0604" w:rsidP="00724D19">
            <w:pPr>
              <w:spacing w:before="120" w:after="120"/>
              <w:jc w:val="left"/>
              <w:rPr>
                <w:sz w:val="17"/>
                <w:szCs w:val="17"/>
                <w:lang w:val="lt-LT"/>
              </w:rPr>
            </w:pPr>
            <w:r w:rsidRPr="00154E69">
              <w:rPr>
                <w:sz w:val="17"/>
                <w:szCs w:val="17"/>
                <w:lang w:val="lt-LT"/>
              </w:rPr>
              <w:t xml:space="preserve">Numatyti minimalų pakankamą </w:t>
            </w:r>
            <w:r w:rsidR="00226CD4" w:rsidRPr="00154E69">
              <w:rPr>
                <w:sz w:val="17"/>
                <w:szCs w:val="17"/>
                <w:lang w:val="lt-LT"/>
              </w:rPr>
              <w:t xml:space="preserve">įėjimų </w:t>
            </w:r>
            <w:r w:rsidRPr="00154E69">
              <w:rPr>
                <w:sz w:val="17"/>
                <w:szCs w:val="17"/>
                <w:lang w:val="lt-LT"/>
              </w:rPr>
              <w:t xml:space="preserve">/ patekimų </w:t>
            </w:r>
            <w:r w:rsidR="00226CD4" w:rsidRPr="00154E69">
              <w:rPr>
                <w:sz w:val="17"/>
                <w:szCs w:val="17"/>
                <w:lang w:val="lt-LT"/>
              </w:rPr>
              <w:t>skaičių</w:t>
            </w:r>
          </w:p>
          <w:p w14:paraId="5AB8BEAE" w14:textId="1C06AB8B" w:rsidR="00226CD4" w:rsidRPr="00154E69" w:rsidRDefault="00226CD4" w:rsidP="002B0604">
            <w:pPr>
              <w:spacing w:before="120" w:after="120"/>
              <w:jc w:val="left"/>
              <w:rPr>
                <w:sz w:val="17"/>
                <w:szCs w:val="17"/>
                <w:lang w:val="lt-LT"/>
              </w:rPr>
            </w:pPr>
            <w:r w:rsidRPr="00154E69">
              <w:rPr>
                <w:sz w:val="17"/>
                <w:szCs w:val="17"/>
                <w:lang w:val="lt-LT"/>
              </w:rPr>
              <w:t>Įgyvendinti pasyvios apsaugos (tvora, apsauginės durys ir pan.) ir aktyvios apsaugos (apsauga, stebėjimas vaizdo kameromis ir pan.)</w:t>
            </w:r>
            <w:r w:rsidR="002B0604" w:rsidRPr="00154E69">
              <w:rPr>
                <w:sz w:val="17"/>
                <w:szCs w:val="17"/>
                <w:lang w:val="lt-LT"/>
              </w:rPr>
              <w:t xml:space="preserve"> sprendinius.</w:t>
            </w:r>
          </w:p>
        </w:tc>
      </w:tr>
      <w:tr w:rsidR="00226CD4" w:rsidRPr="00154E69" w14:paraId="48734109" w14:textId="77777777" w:rsidTr="00226CD4">
        <w:tc>
          <w:tcPr>
            <w:tcW w:w="4621" w:type="dxa"/>
            <w:shd w:val="clear" w:color="auto" w:fill="auto"/>
            <w:vAlign w:val="center"/>
          </w:tcPr>
          <w:p w14:paraId="59094EB1" w14:textId="1E95383E" w:rsidR="00226CD4" w:rsidRPr="00154E69" w:rsidRDefault="00644F92" w:rsidP="00644F92">
            <w:pPr>
              <w:spacing w:before="120" w:after="120"/>
              <w:jc w:val="left"/>
              <w:rPr>
                <w:sz w:val="17"/>
                <w:szCs w:val="17"/>
                <w:lang w:val="lt-LT"/>
              </w:rPr>
            </w:pPr>
            <w:r w:rsidRPr="00154E69">
              <w:rPr>
                <w:sz w:val="17"/>
                <w:szCs w:val="17"/>
                <w:lang w:val="lt-LT"/>
              </w:rPr>
              <w:lastRenderedPageBreak/>
              <w:t>Optimaliai išdėstyti žalias zonas ir parinkti vietos sąlygoms atsparius augalus, kurių naudojimui Projekto specifika kai įmanoma mažiau įtakotų</w:t>
            </w:r>
          </w:p>
        </w:tc>
        <w:tc>
          <w:tcPr>
            <w:tcW w:w="4621" w:type="dxa"/>
            <w:shd w:val="clear" w:color="auto" w:fill="auto"/>
            <w:vAlign w:val="center"/>
          </w:tcPr>
          <w:p w14:paraId="721ACDAD" w14:textId="77777777" w:rsidR="00644F92" w:rsidRPr="00154E69" w:rsidRDefault="00226CD4" w:rsidP="00724D19">
            <w:pPr>
              <w:spacing w:before="120" w:after="120"/>
              <w:jc w:val="left"/>
              <w:rPr>
                <w:sz w:val="17"/>
                <w:szCs w:val="17"/>
                <w:lang w:val="lt-LT"/>
              </w:rPr>
            </w:pPr>
            <w:r w:rsidRPr="00154E69">
              <w:rPr>
                <w:sz w:val="17"/>
                <w:szCs w:val="17"/>
                <w:lang w:val="lt-LT"/>
              </w:rPr>
              <w:t>Vengti žaliųjų zonų sklypų padalijimo</w:t>
            </w:r>
          </w:p>
          <w:p w14:paraId="551CAF05" w14:textId="095151C0" w:rsidR="00226CD4" w:rsidRPr="00154E69" w:rsidRDefault="00226CD4" w:rsidP="00724D19">
            <w:pPr>
              <w:spacing w:before="120" w:after="120"/>
              <w:jc w:val="left"/>
              <w:rPr>
                <w:sz w:val="17"/>
                <w:szCs w:val="17"/>
                <w:lang w:val="lt-LT"/>
              </w:rPr>
            </w:pPr>
            <w:r w:rsidRPr="00154E69">
              <w:rPr>
                <w:sz w:val="17"/>
                <w:szCs w:val="17"/>
                <w:lang w:val="lt-LT"/>
              </w:rPr>
              <w:br/>
              <w:t>Parinkti tokių rūšių ir veislių augalus, kurių priežiūros sąnaudos būtų nedidelės</w:t>
            </w:r>
          </w:p>
        </w:tc>
      </w:tr>
    </w:tbl>
    <w:p w14:paraId="0892D788" w14:textId="77777777" w:rsidR="00226CD4" w:rsidRPr="00221DF0" w:rsidRDefault="00226CD4" w:rsidP="00724D19">
      <w:pPr>
        <w:autoSpaceDE w:val="0"/>
        <w:autoSpaceDN w:val="0"/>
        <w:adjustRightInd w:val="0"/>
        <w:spacing w:before="120" w:after="120"/>
        <w:rPr>
          <w:lang w:val="lt-LT"/>
        </w:rPr>
      </w:pPr>
    </w:p>
    <w:p w14:paraId="0463270B" w14:textId="35C15B39" w:rsidR="00226CD4" w:rsidRPr="00221DF0" w:rsidRDefault="00226CD4" w:rsidP="00724D19">
      <w:pPr>
        <w:autoSpaceDE w:val="0"/>
        <w:autoSpaceDN w:val="0"/>
        <w:adjustRightInd w:val="0"/>
        <w:spacing w:before="120" w:after="120"/>
        <w:rPr>
          <w:lang w:val="lt-LT"/>
        </w:rPr>
      </w:pPr>
      <w:r w:rsidRPr="00221DF0">
        <w:rPr>
          <w:lang w:val="lt-LT"/>
        </w:rPr>
        <w:t xml:space="preserve">Suteikiančiosios institucijos siekia, kad didžioji dalis kapitalo investicijų būtų finansuojamos iš Europos Sąjungos investicinių fondų lėšų. Dėl esančių investicijų apribojimų sporto ir kultūros infrastruktūrai, Viešųjų kultūros ir sporto renginių infrastruktūra bus finansuojama iš valstybės biudžeto, kaip tai numatyta Lietuvos Respublikos Vyriausybės 2015 m. gruodžio 9 d. nutarime Nr. 1269 „Dėl viešojo ir privataus sektorių partnerystės projekto „Daugiafunkcis </w:t>
      </w:r>
      <w:proofErr w:type="spellStart"/>
      <w:r w:rsidRPr="00221DF0">
        <w:rPr>
          <w:lang w:val="lt-LT"/>
        </w:rPr>
        <w:t>sveikatinimo</w:t>
      </w:r>
      <w:proofErr w:type="spellEnd"/>
      <w:r w:rsidRPr="00221DF0">
        <w:rPr>
          <w:lang w:val="lt-LT"/>
        </w:rPr>
        <w:t xml:space="preserve">, ugdymo, švietimo, kultūros ir užimtumo skatinimo kompleksas“ įgyvendinimo“. Daugiafunkcio komplekso </w:t>
      </w:r>
      <w:r w:rsidR="00644F92" w:rsidRPr="00221DF0">
        <w:rPr>
          <w:lang w:val="lt-LT"/>
        </w:rPr>
        <w:t xml:space="preserve">Objektai </w:t>
      </w:r>
      <w:r w:rsidRPr="00221DF0">
        <w:rPr>
          <w:lang w:val="lt-LT"/>
        </w:rPr>
        <w:t xml:space="preserve">turi būti vystomi kaip atskiri nekilnojamojo turto vienetai, kad būtų galima apskaičiuoti kiekvieno tokio </w:t>
      </w:r>
      <w:r w:rsidR="00644F92" w:rsidRPr="00221DF0">
        <w:rPr>
          <w:lang w:val="lt-LT"/>
        </w:rPr>
        <w:t xml:space="preserve">Objekto </w:t>
      </w:r>
      <w:r w:rsidRPr="00221DF0">
        <w:rPr>
          <w:lang w:val="lt-LT"/>
        </w:rPr>
        <w:t xml:space="preserve">projektavimo, statybos, eksploatavimo ir priežiūros išlaidas atskirai ir užtikrinti, kad kiekvienas Daugiafunkcio komplekso </w:t>
      </w:r>
      <w:r w:rsidR="00644F92" w:rsidRPr="00221DF0">
        <w:rPr>
          <w:lang w:val="lt-LT"/>
        </w:rPr>
        <w:t xml:space="preserve">Objektas </w:t>
      </w:r>
      <w:r w:rsidRPr="00221DF0">
        <w:rPr>
          <w:lang w:val="lt-LT"/>
        </w:rPr>
        <w:t>funkcionuotų nepriklausomai.</w:t>
      </w:r>
    </w:p>
    <w:p w14:paraId="6ADD9208" w14:textId="77777777" w:rsidR="00226CD4" w:rsidRPr="00221DF0" w:rsidRDefault="00226CD4" w:rsidP="00724D19">
      <w:pPr>
        <w:autoSpaceDE w:val="0"/>
        <w:autoSpaceDN w:val="0"/>
        <w:adjustRightInd w:val="0"/>
        <w:spacing w:before="120" w:after="120"/>
        <w:rPr>
          <w:lang w:val="lt-LT"/>
        </w:rPr>
      </w:pPr>
    </w:p>
    <w:p w14:paraId="51383038" w14:textId="28FF4AEB" w:rsidR="00226CD4" w:rsidRDefault="00226CD4" w:rsidP="00724D19">
      <w:pPr>
        <w:spacing w:before="120" w:after="120"/>
        <w:rPr>
          <w:lang w:val="lt-LT"/>
        </w:rPr>
      </w:pPr>
      <w:r w:rsidRPr="00221DF0">
        <w:rPr>
          <w:lang w:val="lt-LT"/>
        </w:rPr>
        <w:t xml:space="preserve">Be to, Daugiafunkcio komplekso </w:t>
      </w:r>
      <w:r w:rsidR="00644F92" w:rsidRPr="00221DF0">
        <w:rPr>
          <w:lang w:val="lt-LT"/>
        </w:rPr>
        <w:t xml:space="preserve">Objektų </w:t>
      </w:r>
      <w:r w:rsidRPr="00221DF0">
        <w:rPr>
          <w:lang w:val="lt-LT"/>
        </w:rPr>
        <w:t>išdėstymas turėtų atitikti žemiau nurodytų funkcinių jungčių reikalavimus</w:t>
      </w:r>
      <w:r w:rsidR="00154E69">
        <w:rPr>
          <w:lang w:val="lt-LT"/>
        </w:rPr>
        <w:t xml:space="preserve"> (3.4. lentelė)</w:t>
      </w:r>
      <w:r w:rsidRPr="00221DF0">
        <w:rPr>
          <w:lang w:val="lt-LT"/>
        </w:rPr>
        <w:t>.</w:t>
      </w:r>
    </w:p>
    <w:p w14:paraId="4F0817AB" w14:textId="4C886E61" w:rsidR="00154E69" w:rsidRPr="00221DF0" w:rsidRDefault="00154E69" w:rsidP="00154E69">
      <w:pPr>
        <w:autoSpaceDE w:val="0"/>
        <w:autoSpaceDN w:val="0"/>
        <w:adjustRightInd w:val="0"/>
        <w:spacing w:before="120" w:after="120"/>
        <w:rPr>
          <w:color w:val="000000"/>
          <w:sz w:val="18"/>
          <w:lang w:val="lt-LT"/>
        </w:rPr>
      </w:pPr>
      <w:r>
        <w:rPr>
          <w:b/>
          <w:color w:val="000000"/>
          <w:sz w:val="18"/>
          <w:lang w:val="lt-LT"/>
        </w:rPr>
        <w:t>3.4.</w:t>
      </w:r>
      <w:r w:rsidRPr="00221DF0">
        <w:rPr>
          <w:b/>
          <w:color w:val="000000"/>
          <w:sz w:val="18"/>
          <w:lang w:val="lt-LT"/>
        </w:rPr>
        <w:t xml:space="preserve"> lentelė</w:t>
      </w:r>
      <w:r w:rsidRPr="00221DF0">
        <w:rPr>
          <w:color w:val="000000"/>
          <w:sz w:val="18"/>
          <w:lang w:val="lt-LT"/>
        </w:rPr>
        <w:t xml:space="preserve">. </w:t>
      </w:r>
      <w:r>
        <w:rPr>
          <w:color w:val="000000"/>
          <w:sz w:val="18"/>
          <w:lang w:val="lt-LT"/>
        </w:rPr>
        <w:t>Objektų funkciniai ryšiai.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153"/>
        <w:gridCol w:w="1422"/>
        <w:gridCol w:w="1418"/>
        <w:gridCol w:w="1275"/>
        <w:gridCol w:w="1560"/>
      </w:tblGrid>
      <w:tr w:rsidR="00A20F0D" w:rsidRPr="00154E69" w14:paraId="0239F4B2" w14:textId="77777777" w:rsidTr="005510E4">
        <w:tc>
          <w:tcPr>
            <w:tcW w:w="1644" w:type="dxa"/>
            <w:shd w:val="clear" w:color="auto" w:fill="80A1B6"/>
            <w:vAlign w:val="center"/>
          </w:tcPr>
          <w:p w14:paraId="739EC329" w14:textId="77777777" w:rsidR="00226CD4" w:rsidRPr="00154E69" w:rsidRDefault="00226CD4" w:rsidP="00724D19">
            <w:pPr>
              <w:keepNext/>
              <w:spacing w:before="120" w:after="120"/>
              <w:rPr>
                <w:b/>
                <w:color w:val="FFFFFF"/>
                <w:sz w:val="17"/>
                <w:szCs w:val="17"/>
                <w:lang w:val="lt-LT"/>
              </w:rPr>
            </w:pPr>
            <w:r w:rsidRPr="00154E69">
              <w:rPr>
                <w:b/>
                <w:color w:val="FFFFFF"/>
                <w:sz w:val="17"/>
                <w:szCs w:val="17"/>
                <w:lang w:val="lt-LT"/>
              </w:rPr>
              <w:t>Artumas</w:t>
            </w:r>
          </w:p>
        </w:tc>
        <w:tc>
          <w:tcPr>
            <w:tcW w:w="1153" w:type="dxa"/>
            <w:shd w:val="clear" w:color="auto" w:fill="80A1B6"/>
            <w:vAlign w:val="center"/>
          </w:tcPr>
          <w:p w14:paraId="2CB1EE89" w14:textId="77777777" w:rsidR="00226CD4" w:rsidRPr="00154E69" w:rsidRDefault="00226CD4" w:rsidP="00724D19">
            <w:pPr>
              <w:keepNext/>
              <w:spacing w:before="120" w:after="120"/>
              <w:jc w:val="left"/>
              <w:rPr>
                <w:b/>
                <w:color w:val="FFFFFF"/>
                <w:sz w:val="17"/>
                <w:szCs w:val="17"/>
                <w:lang w:val="lt-LT"/>
              </w:rPr>
            </w:pPr>
            <w:r w:rsidRPr="00154E69">
              <w:rPr>
                <w:b/>
                <w:color w:val="FFFFFF"/>
                <w:sz w:val="17"/>
                <w:szCs w:val="17"/>
                <w:lang w:val="lt-LT"/>
              </w:rPr>
              <w:t>Vaikų darželio objektas</w:t>
            </w:r>
          </w:p>
        </w:tc>
        <w:tc>
          <w:tcPr>
            <w:tcW w:w="1422" w:type="dxa"/>
            <w:shd w:val="clear" w:color="auto" w:fill="80A1B6"/>
            <w:vAlign w:val="center"/>
          </w:tcPr>
          <w:p w14:paraId="4118D450" w14:textId="77777777" w:rsidR="00226CD4" w:rsidRPr="00154E69" w:rsidRDefault="00226CD4" w:rsidP="00724D19">
            <w:pPr>
              <w:keepNext/>
              <w:spacing w:before="120" w:after="120"/>
              <w:jc w:val="left"/>
              <w:rPr>
                <w:b/>
                <w:color w:val="FFFFFF"/>
                <w:sz w:val="17"/>
                <w:szCs w:val="17"/>
                <w:lang w:val="lt-LT"/>
              </w:rPr>
            </w:pPr>
            <w:r w:rsidRPr="00154E69">
              <w:rPr>
                <w:b/>
                <w:color w:val="FFFFFF"/>
                <w:sz w:val="17"/>
                <w:szCs w:val="17"/>
                <w:lang w:val="lt-LT"/>
              </w:rPr>
              <w:t>Neformaliojo ugdymo  veiklai skirti sporto objektai</w:t>
            </w:r>
          </w:p>
        </w:tc>
        <w:tc>
          <w:tcPr>
            <w:tcW w:w="1418" w:type="dxa"/>
            <w:shd w:val="clear" w:color="auto" w:fill="80A1B6"/>
            <w:vAlign w:val="center"/>
          </w:tcPr>
          <w:p w14:paraId="7095D308" w14:textId="77777777" w:rsidR="00226CD4" w:rsidRPr="00154E69" w:rsidRDefault="00226CD4" w:rsidP="00724D19">
            <w:pPr>
              <w:keepNext/>
              <w:spacing w:before="120" w:after="120"/>
              <w:jc w:val="left"/>
              <w:rPr>
                <w:b/>
                <w:color w:val="FFFFFF"/>
                <w:sz w:val="17"/>
                <w:szCs w:val="17"/>
                <w:lang w:val="lt-LT"/>
              </w:rPr>
            </w:pPr>
            <w:r w:rsidRPr="00154E69">
              <w:rPr>
                <w:b/>
                <w:color w:val="FFFFFF"/>
                <w:sz w:val="17"/>
                <w:szCs w:val="17"/>
                <w:lang w:val="lt-LT"/>
              </w:rPr>
              <w:t xml:space="preserve">Kultūros ir ugdymo centro </w:t>
            </w:r>
            <w:r w:rsidR="00453304" w:rsidRPr="00154E69">
              <w:rPr>
                <w:b/>
                <w:color w:val="FFFFFF"/>
                <w:sz w:val="17"/>
                <w:szCs w:val="17"/>
                <w:lang w:val="lt-LT"/>
              </w:rPr>
              <w:t xml:space="preserve">ir bibliotekos </w:t>
            </w:r>
            <w:r w:rsidRPr="00154E69">
              <w:rPr>
                <w:b/>
                <w:color w:val="FFFFFF"/>
                <w:sz w:val="17"/>
                <w:szCs w:val="17"/>
                <w:lang w:val="lt-LT"/>
              </w:rPr>
              <w:t>objektas</w:t>
            </w:r>
          </w:p>
        </w:tc>
        <w:tc>
          <w:tcPr>
            <w:tcW w:w="1275" w:type="dxa"/>
            <w:shd w:val="clear" w:color="auto" w:fill="80A1B6"/>
            <w:vAlign w:val="center"/>
          </w:tcPr>
          <w:p w14:paraId="3ECDCF2B" w14:textId="77777777" w:rsidR="00226CD4" w:rsidRPr="00154E69" w:rsidRDefault="00226CD4" w:rsidP="00724D19">
            <w:pPr>
              <w:keepNext/>
              <w:spacing w:before="120" w:after="120"/>
              <w:jc w:val="left"/>
              <w:rPr>
                <w:b/>
                <w:color w:val="FFFFFF"/>
                <w:sz w:val="17"/>
                <w:szCs w:val="17"/>
                <w:lang w:val="lt-LT"/>
              </w:rPr>
            </w:pPr>
            <w:r w:rsidRPr="00154E69">
              <w:rPr>
                <w:b/>
                <w:color w:val="FFFFFF"/>
                <w:sz w:val="17"/>
                <w:szCs w:val="17"/>
                <w:lang w:val="lt-LT"/>
              </w:rPr>
              <w:t>Nacionalinis sporto muziejaus objektas</w:t>
            </w:r>
          </w:p>
        </w:tc>
        <w:tc>
          <w:tcPr>
            <w:tcW w:w="1560" w:type="dxa"/>
            <w:shd w:val="clear" w:color="auto" w:fill="80A1B6"/>
            <w:vAlign w:val="center"/>
          </w:tcPr>
          <w:p w14:paraId="789188CC" w14:textId="77777777" w:rsidR="00226CD4" w:rsidRPr="00154E69" w:rsidRDefault="00226CD4" w:rsidP="00724D19">
            <w:pPr>
              <w:keepNext/>
              <w:spacing w:before="120" w:after="120"/>
              <w:jc w:val="left"/>
              <w:rPr>
                <w:b/>
                <w:color w:val="FFFFFF"/>
                <w:sz w:val="17"/>
                <w:szCs w:val="17"/>
                <w:lang w:val="lt-LT"/>
              </w:rPr>
            </w:pPr>
            <w:r w:rsidRPr="00154E69">
              <w:rPr>
                <w:b/>
                <w:color w:val="FFFFFF"/>
                <w:sz w:val="17"/>
                <w:szCs w:val="17"/>
                <w:lang w:val="lt-LT"/>
              </w:rPr>
              <w:t xml:space="preserve">Viešųjų kultūros ir sporto renginių organizavimo infrastruktūra </w:t>
            </w:r>
          </w:p>
        </w:tc>
      </w:tr>
      <w:tr w:rsidR="00A20F0D" w:rsidRPr="00154E69" w14:paraId="082A4A19" w14:textId="77777777" w:rsidTr="005510E4">
        <w:tc>
          <w:tcPr>
            <w:tcW w:w="1644" w:type="dxa"/>
            <w:shd w:val="clear" w:color="auto" w:fill="auto"/>
            <w:vAlign w:val="center"/>
          </w:tcPr>
          <w:p w14:paraId="046D0A70" w14:textId="77777777" w:rsidR="00226CD4" w:rsidRPr="00154E69" w:rsidRDefault="00226CD4" w:rsidP="00724D19">
            <w:pPr>
              <w:spacing w:before="120" w:after="120"/>
              <w:jc w:val="left"/>
              <w:rPr>
                <w:sz w:val="17"/>
                <w:szCs w:val="17"/>
                <w:lang w:val="lt-LT"/>
              </w:rPr>
            </w:pPr>
            <w:r w:rsidRPr="00154E69">
              <w:rPr>
                <w:sz w:val="17"/>
                <w:szCs w:val="17"/>
                <w:lang w:val="lt-LT"/>
              </w:rPr>
              <w:t>Vaikų darželio objektas</w:t>
            </w:r>
          </w:p>
        </w:tc>
        <w:tc>
          <w:tcPr>
            <w:tcW w:w="1153" w:type="dxa"/>
            <w:shd w:val="clear" w:color="auto" w:fill="EEECE1"/>
            <w:vAlign w:val="center"/>
          </w:tcPr>
          <w:p w14:paraId="66361FE3" w14:textId="77777777" w:rsidR="00226CD4" w:rsidRPr="00154E69" w:rsidRDefault="00226CD4" w:rsidP="00724D19">
            <w:pPr>
              <w:spacing w:before="120" w:after="120"/>
              <w:jc w:val="center"/>
              <w:rPr>
                <w:sz w:val="17"/>
                <w:szCs w:val="17"/>
                <w:lang w:val="lt-LT"/>
              </w:rPr>
            </w:pPr>
          </w:p>
        </w:tc>
        <w:tc>
          <w:tcPr>
            <w:tcW w:w="1422" w:type="dxa"/>
            <w:shd w:val="clear" w:color="auto" w:fill="auto"/>
            <w:vAlign w:val="center"/>
          </w:tcPr>
          <w:p w14:paraId="457236F3" w14:textId="77777777" w:rsidR="00226CD4" w:rsidRPr="00154E69" w:rsidRDefault="00226CD4" w:rsidP="00724D19">
            <w:pPr>
              <w:spacing w:before="120" w:after="120"/>
              <w:jc w:val="center"/>
              <w:rPr>
                <w:sz w:val="17"/>
                <w:szCs w:val="17"/>
                <w:lang w:val="lt-LT"/>
              </w:rPr>
            </w:pPr>
            <w:r w:rsidRPr="00154E69">
              <w:rPr>
                <w:sz w:val="17"/>
                <w:szCs w:val="17"/>
                <w:lang w:val="lt-LT"/>
              </w:rPr>
              <w:t>++</w:t>
            </w:r>
          </w:p>
        </w:tc>
        <w:tc>
          <w:tcPr>
            <w:tcW w:w="1418" w:type="dxa"/>
            <w:shd w:val="clear" w:color="auto" w:fill="auto"/>
            <w:vAlign w:val="center"/>
          </w:tcPr>
          <w:p w14:paraId="49B2DD9F" w14:textId="77777777" w:rsidR="00226CD4" w:rsidRPr="00154E69" w:rsidRDefault="00226CD4" w:rsidP="00724D19">
            <w:pPr>
              <w:spacing w:before="120" w:after="120"/>
              <w:jc w:val="center"/>
              <w:rPr>
                <w:sz w:val="17"/>
                <w:szCs w:val="17"/>
                <w:lang w:val="lt-LT"/>
              </w:rPr>
            </w:pPr>
          </w:p>
        </w:tc>
        <w:tc>
          <w:tcPr>
            <w:tcW w:w="1275" w:type="dxa"/>
            <w:shd w:val="clear" w:color="auto" w:fill="auto"/>
            <w:vAlign w:val="center"/>
          </w:tcPr>
          <w:p w14:paraId="6DECF254" w14:textId="77777777" w:rsidR="00226CD4" w:rsidRPr="00154E69" w:rsidRDefault="00226CD4" w:rsidP="00724D19">
            <w:pPr>
              <w:spacing w:before="120" w:after="120"/>
              <w:jc w:val="center"/>
              <w:rPr>
                <w:sz w:val="17"/>
                <w:szCs w:val="17"/>
                <w:lang w:val="lt-LT"/>
              </w:rPr>
            </w:pPr>
          </w:p>
        </w:tc>
        <w:tc>
          <w:tcPr>
            <w:tcW w:w="1560" w:type="dxa"/>
            <w:shd w:val="clear" w:color="auto" w:fill="auto"/>
            <w:vAlign w:val="center"/>
          </w:tcPr>
          <w:p w14:paraId="36196AFD" w14:textId="77777777" w:rsidR="00226CD4" w:rsidRPr="00154E69" w:rsidRDefault="00226CD4" w:rsidP="00724D19">
            <w:pPr>
              <w:spacing w:before="120" w:after="120"/>
              <w:jc w:val="center"/>
              <w:rPr>
                <w:sz w:val="17"/>
                <w:szCs w:val="17"/>
                <w:lang w:val="lt-LT"/>
              </w:rPr>
            </w:pPr>
          </w:p>
        </w:tc>
      </w:tr>
      <w:tr w:rsidR="00A20F0D" w:rsidRPr="00154E69" w14:paraId="327B53B2" w14:textId="77777777" w:rsidTr="005510E4">
        <w:tc>
          <w:tcPr>
            <w:tcW w:w="1644" w:type="dxa"/>
            <w:shd w:val="clear" w:color="auto" w:fill="auto"/>
            <w:vAlign w:val="center"/>
          </w:tcPr>
          <w:p w14:paraId="596960EB" w14:textId="77777777" w:rsidR="00226CD4" w:rsidRPr="00154E69" w:rsidRDefault="00226CD4" w:rsidP="00724D19">
            <w:pPr>
              <w:spacing w:before="120" w:after="120"/>
              <w:jc w:val="left"/>
              <w:rPr>
                <w:sz w:val="17"/>
                <w:szCs w:val="17"/>
                <w:lang w:val="lt-LT"/>
              </w:rPr>
            </w:pPr>
            <w:r w:rsidRPr="00154E69">
              <w:rPr>
                <w:sz w:val="17"/>
                <w:szCs w:val="17"/>
                <w:lang w:val="lt-LT"/>
              </w:rPr>
              <w:t xml:space="preserve">Neformaliojo ugdymo veiklai skirti sporto objektai </w:t>
            </w:r>
          </w:p>
        </w:tc>
        <w:tc>
          <w:tcPr>
            <w:tcW w:w="1153" w:type="dxa"/>
            <w:shd w:val="clear" w:color="auto" w:fill="EEECE1"/>
            <w:vAlign w:val="center"/>
          </w:tcPr>
          <w:p w14:paraId="3AB80E48" w14:textId="77777777" w:rsidR="00226CD4" w:rsidRPr="00154E69" w:rsidRDefault="00226CD4" w:rsidP="00724D19">
            <w:pPr>
              <w:spacing w:before="120" w:after="120"/>
              <w:jc w:val="center"/>
              <w:rPr>
                <w:sz w:val="17"/>
                <w:szCs w:val="17"/>
                <w:lang w:val="lt-LT"/>
              </w:rPr>
            </w:pPr>
          </w:p>
        </w:tc>
        <w:tc>
          <w:tcPr>
            <w:tcW w:w="1422" w:type="dxa"/>
            <w:shd w:val="clear" w:color="auto" w:fill="EEECE1"/>
            <w:vAlign w:val="center"/>
          </w:tcPr>
          <w:p w14:paraId="4208C41C" w14:textId="77777777" w:rsidR="00226CD4" w:rsidRPr="00154E69" w:rsidRDefault="00226CD4" w:rsidP="00724D19">
            <w:pPr>
              <w:spacing w:before="120" w:after="120"/>
              <w:jc w:val="center"/>
              <w:rPr>
                <w:sz w:val="17"/>
                <w:szCs w:val="17"/>
                <w:lang w:val="lt-LT"/>
              </w:rPr>
            </w:pPr>
          </w:p>
        </w:tc>
        <w:tc>
          <w:tcPr>
            <w:tcW w:w="1418" w:type="dxa"/>
            <w:shd w:val="clear" w:color="auto" w:fill="auto"/>
            <w:vAlign w:val="center"/>
          </w:tcPr>
          <w:p w14:paraId="65584BD9" w14:textId="77777777" w:rsidR="00226CD4" w:rsidRPr="00154E69" w:rsidRDefault="00226CD4" w:rsidP="00724D19">
            <w:pPr>
              <w:spacing w:before="120" w:after="120"/>
              <w:jc w:val="center"/>
              <w:rPr>
                <w:sz w:val="17"/>
                <w:szCs w:val="17"/>
                <w:lang w:val="lt-LT"/>
              </w:rPr>
            </w:pPr>
          </w:p>
        </w:tc>
        <w:tc>
          <w:tcPr>
            <w:tcW w:w="1275" w:type="dxa"/>
            <w:shd w:val="clear" w:color="auto" w:fill="auto"/>
            <w:vAlign w:val="center"/>
          </w:tcPr>
          <w:p w14:paraId="0762B055" w14:textId="77777777" w:rsidR="00226CD4" w:rsidRPr="00154E69" w:rsidRDefault="00226CD4" w:rsidP="00724D19">
            <w:pPr>
              <w:spacing w:before="120" w:after="120"/>
              <w:jc w:val="center"/>
              <w:rPr>
                <w:sz w:val="17"/>
                <w:szCs w:val="17"/>
                <w:lang w:val="lt-LT"/>
              </w:rPr>
            </w:pPr>
            <w:r w:rsidRPr="00154E69">
              <w:rPr>
                <w:sz w:val="17"/>
                <w:szCs w:val="17"/>
                <w:lang w:val="lt-LT"/>
              </w:rPr>
              <w:t>+</w:t>
            </w:r>
          </w:p>
        </w:tc>
        <w:tc>
          <w:tcPr>
            <w:tcW w:w="1560" w:type="dxa"/>
            <w:shd w:val="clear" w:color="auto" w:fill="auto"/>
            <w:vAlign w:val="center"/>
          </w:tcPr>
          <w:p w14:paraId="701360F4" w14:textId="77777777" w:rsidR="00226CD4" w:rsidRPr="00154E69" w:rsidRDefault="00226CD4" w:rsidP="00724D19">
            <w:pPr>
              <w:spacing w:before="120" w:after="120"/>
              <w:jc w:val="center"/>
              <w:rPr>
                <w:sz w:val="17"/>
                <w:szCs w:val="17"/>
                <w:lang w:val="lt-LT"/>
              </w:rPr>
            </w:pPr>
          </w:p>
        </w:tc>
      </w:tr>
      <w:tr w:rsidR="00A20F0D" w:rsidRPr="00154E69" w14:paraId="0487248E" w14:textId="77777777" w:rsidTr="005510E4">
        <w:tc>
          <w:tcPr>
            <w:tcW w:w="1644" w:type="dxa"/>
            <w:shd w:val="clear" w:color="auto" w:fill="auto"/>
            <w:vAlign w:val="center"/>
          </w:tcPr>
          <w:p w14:paraId="4046B299" w14:textId="20862B6F" w:rsidR="00226CD4" w:rsidRPr="00154E69" w:rsidRDefault="00226CD4" w:rsidP="00724D19">
            <w:pPr>
              <w:spacing w:before="120" w:after="120"/>
              <w:jc w:val="left"/>
              <w:rPr>
                <w:sz w:val="17"/>
                <w:szCs w:val="17"/>
                <w:lang w:val="lt-LT"/>
              </w:rPr>
            </w:pPr>
            <w:r w:rsidRPr="00154E69">
              <w:rPr>
                <w:sz w:val="17"/>
                <w:szCs w:val="17"/>
                <w:lang w:val="lt-LT"/>
              </w:rPr>
              <w:t xml:space="preserve">Kultūros ir ugdymo centro </w:t>
            </w:r>
            <w:r w:rsidR="00453304" w:rsidRPr="00154E69">
              <w:rPr>
                <w:sz w:val="17"/>
                <w:szCs w:val="17"/>
                <w:lang w:val="lt-LT"/>
              </w:rPr>
              <w:t xml:space="preserve">ir </w:t>
            </w:r>
            <w:r w:rsidR="0069181D" w:rsidRPr="00154E69">
              <w:rPr>
                <w:sz w:val="17"/>
                <w:szCs w:val="17"/>
                <w:lang w:val="lt-LT"/>
              </w:rPr>
              <w:t>bibliotekos</w:t>
            </w:r>
            <w:r w:rsidR="00453304" w:rsidRPr="00154E69">
              <w:rPr>
                <w:sz w:val="17"/>
                <w:szCs w:val="17"/>
                <w:lang w:val="lt-LT"/>
              </w:rPr>
              <w:t xml:space="preserve"> </w:t>
            </w:r>
            <w:r w:rsidRPr="00154E69">
              <w:rPr>
                <w:sz w:val="17"/>
                <w:szCs w:val="17"/>
                <w:lang w:val="lt-LT"/>
              </w:rPr>
              <w:t>objektas</w:t>
            </w:r>
          </w:p>
        </w:tc>
        <w:tc>
          <w:tcPr>
            <w:tcW w:w="1153" w:type="dxa"/>
            <w:shd w:val="clear" w:color="auto" w:fill="EEECE1"/>
            <w:vAlign w:val="center"/>
          </w:tcPr>
          <w:p w14:paraId="733E76BD" w14:textId="77777777" w:rsidR="00226CD4" w:rsidRPr="00154E69" w:rsidRDefault="00226CD4" w:rsidP="00724D19">
            <w:pPr>
              <w:spacing w:before="120" w:after="120"/>
              <w:jc w:val="center"/>
              <w:rPr>
                <w:sz w:val="17"/>
                <w:szCs w:val="17"/>
                <w:lang w:val="lt-LT"/>
              </w:rPr>
            </w:pPr>
          </w:p>
        </w:tc>
        <w:tc>
          <w:tcPr>
            <w:tcW w:w="1422" w:type="dxa"/>
            <w:shd w:val="clear" w:color="auto" w:fill="EEECE1"/>
            <w:vAlign w:val="center"/>
          </w:tcPr>
          <w:p w14:paraId="3E5E24B9" w14:textId="77777777" w:rsidR="00226CD4" w:rsidRPr="00154E69" w:rsidRDefault="00226CD4" w:rsidP="00724D19">
            <w:pPr>
              <w:spacing w:before="120" w:after="120"/>
              <w:jc w:val="center"/>
              <w:rPr>
                <w:sz w:val="17"/>
                <w:szCs w:val="17"/>
                <w:lang w:val="lt-LT"/>
              </w:rPr>
            </w:pPr>
          </w:p>
        </w:tc>
        <w:tc>
          <w:tcPr>
            <w:tcW w:w="1418" w:type="dxa"/>
            <w:shd w:val="clear" w:color="auto" w:fill="EEECE1"/>
            <w:vAlign w:val="center"/>
          </w:tcPr>
          <w:p w14:paraId="3CB3B4FC" w14:textId="77777777" w:rsidR="00226CD4" w:rsidRPr="00154E69" w:rsidRDefault="00226CD4" w:rsidP="00724D19">
            <w:pPr>
              <w:spacing w:before="120" w:after="120"/>
              <w:jc w:val="center"/>
              <w:rPr>
                <w:sz w:val="17"/>
                <w:szCs w:val="17"/>
                <w:lang w:val="lt-LT"/>
              </w:rPr>
            </w:pPr>
          </w:p>
        </w:tc>
        <w:tc>
          <w:tcPr>
            <w:tcW w:w="1275" w:type="dxa"/>
            <w:shd w:val="clear" w:color="auto" w:fill="auto"/>
            <w:vAlign w:val="center"/>
          </w:tcPr>
          <w:p w14:paraId="5532F0FA" w14:textId="77777777" w:rsidR="00226CD4" w:rsidRPr="00154E69" w:rsidRDefault="00226CD4" w:rsidP="00724D19">
            <w:pPr>
              <w:spacing w:before="120" w:after="120"/>
              <w:jc w:val="center"/>
              <w:rPr>
                <w:sz w:val="17"/>
                <w:szCs w:val="17"/>
                <w:lang w:val="lt-LT"/>
              </w:rPr>
            </w:pPr>
            <w:r w:rsidRPr="00154E69">
              <w:rPr>
                <w:sz w:val="17"/>
                <w:szCs w:val="17"/>
                <w:lang w:val="lt-LT"/>
              </w:rPr>
              <w:t>++</w:t>
            </w:r>
          </w:p>
        </w:tc>
        <w:tc>
          <w:tcPr>
            <w:tcW w:w="1560" w:type="dxa"/>
            <w:shd w:val="clear" w:color="auto" w:fill="auto"/>
            <w:vAlign w:val="center"/>
          </w:tcPr>
          <w:p w14:paraId="1E5380F6" w14:textId="77777777" w:rsidR="00226CD4" w:rsidRPr="00154E69" w:rsidRDefault="00226CD4" w:rsidP="00724D19">
            <w:pPr>
              <w:spacing w:before="120" w:after="120"/>
              <w:jc w:val="center"/>
              <w:rPr>
                <w:sz w:val="17"/>
                <w:szCs w:val="17"/>
                <w:lang w:val="lt-LT"/>
              </w:rPr>
            </w:pPr>
            <w:r w:rsidRPr="00154E69">
              <w:rPr>
                <w:sz w:val="17"/>
                <w:szCs w:val="17"/>
                <w:lang w:val="lt-LT"/>
              </w:rPr>
              <w:t>+</w:t>
            </w:r>
          </w:p>
        </w:tc>
      </w:tr>
      <w:tr w:rsidR="00A20F0D" w:rsidRPr="00154E69" w14:paraId="0851DDE8" w14:textId="77777777" w:rsidTr="005510E4">
        <w:trPr>
          <w:trHeight w:val="653"/>
        </w:trPr>
        <w:tc>
          <w:tcPr>
            <w:tcW w:w="1644" w:type="dxa"/>
            <w:shd w:val="clear" w:color="auto" w:fill="auto"/>
            <w:vAlign w:val="center"/>
          </w:tcPr>
          <w:p w14:paraId="4F91FE21" w14:textId="77777777" w:rsidR="00226CD4" w:rsidRPr="00154E69" w:rsidRDefault="00226CD4" w:rsidP="00724D19">
            <w:pPr>
              <w:spacing w:before="120" w:after="120"/>
              <w:jc w:val="left"/>
              <w:rPr>
                <w:sz w:val="17"/>
                <w:szCs w:val="17"/>
                <w:lang w:val="lt-LT"/>
              </w:rPr>
            </w:pPr>
            <w:r w:rsidRPr="00154E69">
              <w:rPr>
                <w:sz w:val="17"/>
                <w:szCs w:val="17"/>
                <w:lang w:val="lt-LT"/>
              </w:rPr>
              <w:t>Nacionalinis sporto muziejaus objektas</w:t>
            </w:r>
          </w:p>
        </w:tc>
        <w:tc>
          <w:tcPr>
            <w:tcW w:w="1153" w:type="dxa"/>
            <w:shd w:val="clear" w:color="auto" w:fill="EEECE1"/>
            <w:vAlign w:val="center"/>
          </w:tcPr>
          <w:p w14:paraId="2ECF07B7" w14:textId="77777777" w:rsidR="00226CD4" w:rsidRPr="00154E69" w:rsidRDefault="00226CD4" w:rsidP="00724D19">
            <w:pPr>
              <w:spacing w:before="120" w:after="120"/>
              <w:jc w:val="center"/>
              <w:rPr>
                <w:sz w:val="17"/>
                <w:szCs w:val="17"/>
                <w:lang w:val="lt-LT"/>
              </w:rPr>
            </w:pPr>
          </w:p>
        </w:tc>
        <w:tc>
          <w:tcPr>
            <w:tcW w:w="1422" w:type="dxa"/>
            <w:shd w:val="clear" w:color="auto" w:fill="EEECE1"/>
            <w:vAlign w:val="center"/>
          </w:tcPr>
          <w:p w14:paraId="5767B525" w14:textId="77777777" w:rsidR="00226CD4" w:rsidRPr="00154E69" w:rsidRDefault="00226CD4" w:rsidP="00724D19">
            <w:pPr>
              <w:spacing w:before="120" w:after="120"/>
              <w:jc w:val="center"/>
              <w:rPr>
                <w:sz w:val="17"/>
                <w:szCs w:val="17"/>
                <w:lang w:val="lt-LT"/>
              </w:rPr>
            </w:pPr>
          </w:p>
        </w:tc>
        <w:tc>
          <w:tcPr>
            <w:tcW w:w="1418" w:type="dxa"/>
            <w:shd w:val="clear" w:color="auto" w:fill="EEECE1"/>
            <w:vAlign w:val="center"/>
          </w:tcPr>
          <w:p w14:paraId="409D3916" w14:textId="77777777" w:rsidR="00226CD4" w:rsidRPr="00154E69" w:rsidRDefault="00226CD4" w:rsidP="00724D19">
            <w:pPr>
              <w:spacing w:before="120" w:after="120"/>
              <w:jc w:val="center"/>
              <w:rPr>
                <w:sz w:val="17"/>
                <w:szCs w:val="17"/>
                <w:lang w:val="lt-LT"/>
              </w:rPr>
            </w:pPr>
          </w:p>
        </w:tc>
        <w:tc>
          <w:tcPr>
            <w:tcW w:w="1275" w:type="dxa"/>
            <w:shd w:val="clear" w:color="auto" w:fill="EEECE1"/>
            <w:vAlign w:val="center"/>
          </w:tcPr>
          <w:p w14:paraId="6AA3E95D" w14:textId="77777777" w:rsidR="00226CD4" w:rsidRPr="00154E69" w:rsidRDefault="00226CD4" w:rsidP="00724D19">
            <w:pPr>
              <w:spacing w:before="120" w:after="120"/>
              <w:jc w:val="center"/>
              <w:rPr>
                <w:sz w:val="17"/>
                <w:szCs w:val="17"/>
                <w:lang w:val="lt-LT"/>
              </w:rPr>
            </w:pPr>
          </w:p>
        </w:tc>
        <w:tc>
          <w:tcPr>
            <w:tcW w:w="1560" w:type="dxa"/>
            <w:shd w:val="clear" w:color="auto" w:fill="auto"/>
            <w:vAlign w:val="center"/>
          </w:tcPr>
          <w:p w14:paraId="2D3C95F7" w14:textId="77777777" w:rsidR="00226CD4" w:rsidRPr="00154E69" w:rsidRDefault="00226CD4" w:rsidP="00724D19">
            <w:pPr>
              <w:spacing w:before="120" w:after="120"/>
              <w:jc w:val="center"/>
              <w:rPr>
                <w:sz w:val="17"/>
                <w:szCs w:val="17"/>
                <w:lang w:val="lt-LT"/>
              </w:rPr>
            </w:pPr>
            <w:r w:rsidRPr="00154E69">
              <w:rPr>
                <w:sz w:val="17"/>
                <w:szCs w:val="17"/>
                <w:lang w:val="lt-LT"/>
              </w:rPr>
              <w:t>+</w:t>
            </w:r>
          </w:p>
        </w:tc>
      </w:tr>
      <w:tr w:rsidR="00A20F0D" w:rsidRPr="00154E69" w14:paraId="2A869AE9" w14:textId="77777777" w:rsidTr="005510E4">
        <w:trPr>
          <w:trHeight w:val="653"/>
        </w:trPr>
        <w:tc>
          <w:tcPr>
            <w:tcW w:w="1644" w:type="dxa"/>
            <w:shd w:val="clear" w:color="auto" w:fill="auto"/>
            <w:vAlign w:val="center"/>
          </w:tcPr>
          <w:p w14:paraId="47BAB119" w14:textId="77777777" w:rsidR="00226CD4" w:rsidRPr="00154E69" w:rsidRDefault="00226CD4" w:rsidP="00724D19">
            <w:pPr>
              <w:spacing w:before="120" w:after="120"/>
              <w:jc w:val="left"/>
              <w:rPr>
                <w:sz w:val="17"/>
                <w:szCs w:val="17"/>
                <w:lang w:val="lt-LT"/>
              </w:rPr>
            </w:pPr>
            <w:r w:rsidRPr="00154E69">
              <w:rPr>
                <w:sz w:val="17"/>
                <w:szCs w:val="17"/>
                <w:lang w:val="lt-LT"/>
              </w:rPr>
              <w:t>Viešųjų kultūros ir sporto renginių organizavimo infrastruktūra</w:t>
            </w:r>
          </w:p>
        </w:tc>
        <w:tc>
          <w:tcPr>
            <w:tcW w:w="1153" w:type="dxa"/>
            <w:shd w:val="clear" w:color="auto" w:fill="EEECE1"/>
            <w:vAlign w:val="center"/>
          </w:tcPr>
          <w:p w14:paraId="6028DF2D" w14:textId="77777777" w:rsidR="00226CD4" w:rsidRPr="00154E69" w:rsidRDefault="00226CD4" w:rsidP="00724D19">
            <w:pPr>
              <w:spacing w:before="120" w:after="120"/>
              <w:jc w:val="center"/>
              <w:rPr>
                <w:sz w:val="17"/>
                <w:szCs w:val="17"/>
                <w:lang w:val="lt-LT"/>
              </w:rPr>
            </w:pPr>
          </w:p>
        </w:tc>
        <w:tc>
          <w:tcPr>
            <w:tcW w:w="1422" w:type="dxa"/>
            <w:shd w:val="clear" w:color="auto" w:fill="EEECE1"/>
            <w:vAlign w:val="center"/>
          </w:tcPr>
          <w:p w14:paraId="1B06AC0C" w14:textId="77777777" w:rsidR="00226CD4" w:rsidRPr="00154E69" w:rsidRDefault="00226CD4" w:rsidP="00724D19">
            <w:pPr>
              <w:spacing w:before="120" w:after="120"/>
              <w:jc w:val="center"/>
              <w:rPr>
                <w:sz w:val="17"/>
                <w:szCs w:val="17"/>
                <w:lang w:val="lt-LT"/>
              </w:rPr>
            </w:pPr>
          </w:p>
        </w:tc>
        <w:tc>
          <w:tcPr>
            <w:tcW w:w="1418" w:type="dxa"/>
            <w:shd w:val="clear" w:color="auto" w:fill="EEECE1"/>
            <w:vAlign w:val="center"/>
          </w:tcPr>
          <w:p w14:paraId="6A031502" w14:textId="77777777" w:rsidR="00226CD4" w:rsidRPr="00154E69" w:rsidRDefault="00226CD4" w:rsidP="00724D19">
            <w:pPr>
              <w:spacing w:before="120" w:after="120"/>
              <w:jc w:val="center"/>
              <w:rPr>
                <w:sz w:val="17"/>
                <w:szCs w:val="17"/>
                <w:lang w:val="lt-LT"/>
              </w:rPr>
            </w:pPr>
          </w:p>
        </w:tc>
        <w:tc>
          <w:tcPr>
            <w:tcW w:w="1275" w:type="dxa"/>
            <w:shd w:val="clear" w:color="auto" w:fill="EEECE1"/>
            <w:vAlign w:val="center"/>
          </w:tcPr>
          <w:p w14:paraId="1349E6F7" w14:textId="77777777" w:rsidR="00226CD4" w:rsidRPr="00154E69" w:rsidRDefault="00226CD4" w:rsidP="00724D19">
            <w:pPr>
              <w:spacing w:before="120" w:after="120"/>
              <w:jc w:val="center"/>
              <w:rPr>
                <w:sz w:val="17"/>
                <w:szCs w:val="17"/>
                <w:lang w:val="lt-LT"/>
              </w:rPr>
            </w:pPr>
          </w:p>
        </w:tc>
        <w:tc>
          <w:tcPr>
            <w:tcW w:w="1560" w:type="dxa"/>
            <w:shd w:val="clear" w:color="auto" w:fill="EEECE1"/>
            <w:vAlign w:val="center"/>
          </w:tcPr>
          <w:p w14:paraId="152E412A" w14:textId="77777777" w:rsidR="00226CD4" w:rsidRPr="00154E69" w:rsidRDefault="00226CD4" w:rsidP="00724D19">
            <w:pPr>
              <w:spacing w:before="120" w:after="120"/>
              <w:jc w:val="center"/>
              <w:rPr>
                <w:sz w:val="17"/>
                <w:szCs w:val="17"/>
                <w:lang w:val="lt-LT"/>
              </w:rPr>
            </w:pPr>
          </w:p>
        </w:tc>
      </w:tr>
    </w:tbl>
    <w:p w14:paraId="08F1AE65" w14:textId="7706C751" w:rsidR="00226CD4" w:rsidRPr="00221DF0" w:rsidRDefault="00226CD4" w:rsidP="00724D19">
      <w:pPr>
        <w:tabs>
          <w:tab w:val="num" w:pos="482"/>
        </w:tabs>
        <w:spacing w:before="120" w:after="120"/>
        <w:ind w:left="482" w:hanging="340"/>
        <w:rPr>
          <w:lang w:val="lt-LT"/>
        </w:rPr>
      </w:pPr>
      <w:r w:rsidRPr="00221DF0">
        <w:rPr>
          <w:lang w:val="lt-LT"/>
        </w:rPr>
        <w:t xml:space="preserve">+ – Daugiafunkcio komplekso </w:t>
      </w:r>
      <w:r w:rsidR="00C3591E" w:rsidRPr="00221DF0">
        <w:rPr>
          <w:lang w:val="lt-LT"/>
        </w:rPr>
        <w:t>Objektai</w:t>
      </w:r>
      <w:r w:rsidRPr="00221DF0">
        <w:rPr>
          <w:lang w:val="lt-LT"/>
        </w:rPr>
        <w:t>, kurie turi būti išdėstyti arti vienas kito</w:t>
      </w:r>
    </w:p>
    <w:p w14:paraId="3ABC12B0" w14:textId="5A195886" w:rsidR="00226CD4" w:rsidRPr="00221DF0" w:rsidRDefault="00226CD4" w:rsidP="00724D19">
      <w:pPr>
        <w:tabs>
          <w:tab w:val="num" w:pos="482"/>
        </w:tabs>
        <w:spacing w:before="120" w:after="120"/>
        <w:ind w:left="482" w:hanging="340"/>
        <w:rPr>
          <w:lang w:val="lt-LT"/>
        </w:rPr>
      </w:pPr>
      <w:r w:rsidRPr="00221DF0">
        <w:rPr>
          <w:lang w:val="lt-LT"/>
        </w:rPr>
        <w:t xml:space="preserve">++ – gretimi Daugiafunkcio komplekso nepriklausomi </w:t>
      </w:r>
      <w:r w:rsidR="00C3591E" w:rsidRPr="00221DF0">
        <w:rPr>
          <w:lang w:val="lt-LT"/>
        </w:rPr>
        <w:t>Objektai</w:t>
      </w:r>
    </w:p>
    <w:p w14:paraId="5C25B40A" w14:textId="77777777" w:rsidR="00F508A5" w:rsidRPr="00221DF0" w:rsidRDefault="00F508A5" w:rsidP="00724D19">
      <w:pPr>
        <w:spacing w:before="120" w:after="120"/>
        <w:rPr>
          <w:lang w:val="lt-LT"/>
        </w:rPr>
        <w:sectPr w:rsidR="00F508A5" w:rsidRPr="00221DF0" w:rsidSect="00FC51E6">
          <w:pgSz w:w="11906" w:h="16838" w:code="9"/>
          <w:pgMar w:top="1134" w:right="1134" w:bottom="1242" w:left="1304" w:header="709" w:footer="340" w:gutter="0"/>
          <w:cols w:space="708"/>
          <w:docGrid w:linePitch="360"/>
        </w:sectPr>
      </w:pPr>
    </w:p>
    <w:p w14:paraId="2D78D620" w14:textId="77777777" w:rsidR="00226CD4" w:rsidRPr="00221DF0" w:rsidRDefault="00226CD4" w:rsidP="00965FDA">
      <w:pPr>
        <w:pStyle w:val="Antrat3"/>
        <w:numPr>
          <w:ilvl w:val="2"/>
          <w:numId w:val="44"/>
        </w:numPr>
        <w:spacing w:before="120" w:after="120"/>
        <w:ind w:hanging="657"/>
        <w:rPr>
          <w:b/>
          <w:color w:val="0079C1"/>
          <w:lang w:val="lt-LT"/>
        </w:rPr>
      </w:pPr>
      <w:bookmarkStart w:id="160" w:name="_Toc425764687"/>
      <w:bookmarkStart w:id="161" w:name="_Toc441662341"/>
      <w:bookmarkStart w:id="162" w:name="_Toc458894107"/>
      <w:r w:rsidRPr="00E97B04">
        <w:rPr>
          <w:b/>
          <w:color w:val="0079C1"/>
          <w:lang w:val="lt-LT"/>
        </w:rPr>
        <w:lastRenderedPageBreak/>
        <w:t xml:space="preserve">Vaikų darželio </w:t>
      </w:r>
      <w:bookmarkEnd w:id="160"/>
      <w:r w:rsidRPr="00E97B04">
        <w:rPr>
          <w:b/>
          <w:color w:val="0079C1"/>
          <w:lang w:val="lt-LT"/>
        </w:rPr>
        <w:t>objektas</w:t>
      </w:r>
      <w:bookmarkEnd w:id="161"/>
      <w:bookmarkEnd w:id="162"/>
    </w:p>
    <w:tbl>
      <w:tblPr>
        <w:tblW w:w="0" w:type="auto"/>
        <w:tblCellMar>
          <w:left w:w="0" w:type="dxa"/>
          <w:right w:w="0" w:type="dxa"/>
        </w:tblCellMar>
        <w:tblLook w:val="04A0" w:firstRow="1" w:lastRow="0" w:firstColumn="1" w:lastColumn="0" w:noHBand="0" w:noVBand="1"/>
      </w:tblPr>
      <w:tblGrid>
        <w:gridCol w:w="2353"/>
        <w:gridCol w:w="7095"/>
      </w:tblGrid>
      <w:tr w:rsidR="00226CD4" w:rsidRPr="00E97B04" w14:paraId="1C7775E3" w14:textId="77777777" w:rsidTr="00CA43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48BBE8" w14:textId="77777777" w:rsidR="00226CD4" w:rsidRPr="00E97B04" w:rsidRDefault="00226CD4" w:rsidP="00E97B04">
            <w:pPr>
              <w:rPr>
                <w:b/>
                <w:smallCaps/>
                <w:spacing w:val="5"/>
                <w:lang w:val="lt-LT"/>
              </w:rPr>
            </w:pPr>
            <w:r w:rsidRPr="00E97B04">
              <w:rPr>
                <w:b/>
                <w:smallCaps/>
                <w:spacing w:val="5"/>
                <w:lang w:val="lt-LT"/>
              </w:rPr>
              <w:t>Paskirtis</w:t>
            </w:r>
          </w:p>
        </w:tc>
        <w:tc>
          <w:tcPr>
            <w:tcW w:w="7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5D89AD" w14:textId="6ED910FC" w:rsidR="00226CD4" w:rsidRPr="00E97B04" w:rsidRDefault="007754BF" w:rsidP="00E97B04">
            <w:pPr>
              <w:ind w:left="176"/>
              <w:jc w:val="left"/>
              <w:rPr>
                <w:lang w:val="lt-LT"/>
              </w:rPr>
            </w:pPr>
            <w:r w:rsidRPr="00E97B04">
              <w:rPr>
                <w:lang w:val="lt-LT"/>
              </w:rPr>
              <w:t xml:space="preserve">Darbo </w:t>
            </w:r>
            <w:r w:rsidR="00226CD4" w:rsidRPr="00E97B04">
              <w:rPr>
                <w:lang w:val="lt-LT"/>
              </w:rPr>
              <w:t>dienomis teikti apgyvendinimo ir maitinimo, priežiūros, žaidimų ir ikimokyklinio ugdymo paslaugas vaikams</w:t>
            </w:r>
          </w:p>
        </w:tc>
      </w:tr>
      <w:tr w:rsidR="00226CD4" w:rsidRPr="00E97B04" w14:paraId="6BF54B08" w14:textId="77777777" w:rsidTr="00CA43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F2363F" w14:textId="77777777" w:rsidR="00226CD4" w:rsidRPr="00E97B04" w:rsidRDefault="00226CD4" w:rsidP="00E97B04">
            <w:pPr>
              <w:rPr>
                <w:b/>
                <w:smallCaps/>
                <w:spacing w:val="5"/>
                <w:lang w:val="lt-LT"/>
              </w:rPr>
            </w:pPr>
            <w:r w:rsidRPr="00E97B04">
              <w:rPr>
                <w:b/>
                <w:smallCaps/>
                <w:spacing w:val="5"/>
                <w:lang w:val="lt-LT"/>
              </w:rPr>
              <w:t xml:space="preserve">Eksploatuotojai </w:t>
            </w:r>
          </w:p>
        </w:tc>
        <w:tc>
          <w:tcPr>
            <w:tcW w:w="7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17CBE1" w14:textId="6D10C68D" w:rsidR="00226CD4" w:rsidRPr="00E97B04" w:rsidRDefault="00226CD4" w:rsidP="00E97B04">
            <w:pPr>
              <w:ind w:left="176"/>
              <w:jc w:val="left"/>
              <w:rPr>
                <w:lang w:val="lt-LT"/>
              </w:rPr>
            </w:pPr>
            <w:r w:rsidRPr="00E97B04">
              <w:rPr>
                <w:lang w:val="lt-LT"/>
              </w:rPr>
              <w:t xml:space="preserve">Bendrojo pobūdžio: administracijos, priežiūros, mokyklos, maitinimo ir valymo </w:t>
            </w:r>
            <w:r w:rsidR="00CA438B" w:rsidRPr="00E97B04">
              <w:rPr>
                <w:rFonts w:eastAsia="Calibri"/>
                <w:lang w:val="lt-LT"/>
              </w:rPr>
              <w:t xml:space="preserve">juridiniai asmenys </w:t>
            </w:r>
            <w:r w:rsidRPr="00E97B04">
              <w:rPr>
                <w:lang w:val="lt-LT"/>
              </w:rPr>
              <w:t>(preliminariai 36 darbuotojai)</w:t>
            </w:r>
          </w:p>
        </w:tc>
      </w:tr>
      <w:tr w:rsidR="00226CD4" w:rsidRPr="00E97B04" w14:paraId="22ABE321" w14:textId="77777777" w:rsidTr="00CA43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4C5902" w14:textId="77777777" w:rsidR="00226CD4" w:rsidRPr="00E97B04" w:rsidRDefault="00226CD4" w:rsidP="00E97B04">
            <w:pPr>
              <w:rPr>
                <w:b/>
                <w:smallCaps/>
                <w:spacing w:val="5"/>
                <w:lang w:val="lt-LT"/>
              </w:rPr>
            </w:pPr>
            <w:r w:rsidRPr="00E97B04">
              <w:rPr>
                <w:b/>
                <w:smallCaps/>
                <w:spacing w:val="5"/>
                <w:lang w:val="lt-LT"/>
              </w:rPr>
              <w:t>Naudotojai</w:t>
            </w:r>
          </w:p>
        </w:tc>
        <w:tc>
          <w:tcPr>
            <w:tcW w:w="7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FF792B" w14:textId="77777777" w:rsidR="00226CD4" w:rsidRPr="00E97B04" w:rsidRDefault="00226CD4" w:rsidP="00E97B04">
            <w:pPr>
              <w:ind w:left="176"/>
              <w:jc w:val="left"/>
              <w:rPr>
                <w:lang w:val="lt-LT"/>
              </w:rPr>
            </w:pPr>
            <w:r w:rsidRPr="00E97B04">
              <w:rPr>
                <w:lang w:val="lt-LT"/>
              </w:rPr>
              <w:t>24 grupės – po 6 grupes kiekvienoje kategorijoje:</w:t>
            </w:r>
          </w:p>
          <w:p w14:paraId="5BA53547" w14:textId="77777777" w:rsidR="0083677D" w:rsidRPr="00E97B04" w:rsidRDefault="0083677D" w:rsidP="00E97B04">
            <w:pPr>
              <w:ind w:left="176"/>
              <w:jc w:val="left"/>
              <w:rPr>
                <w:rFonts w:eastAsia="Calibri"/>
                <w:lang w:val="lt-LT"/>
              </w:rPr>
            </w:pPr>
          </w:p>
          <w:p w14:paraId="7ED83F7C" w14:textId="77777777" w:rsidR="00226CD4" w:rsidRPr="00E97B04" w:rsidRDefault="00226CD4" w:rsidP="00E97B04">
            <w:pPr>
              <w:ind w:left="176"/>
              <w:jc w:val="left"/>
              <w:rPr>
                <w:lang w:val="lt-LT"/>
              </w:rPr>
            </w:pPr>
            <w:r w:rsidRPr="00E97B04">
              <w:rPr>
                <w:lang w:val="lt-LT"/>
              </w:rPr>
              <w:t xml:space="preserve">Naujagimiai: 30 vaikų iki 1 metų amžiaus </w:t>
            </w:r>
          </w:p>
          <w:p w14:paraId="49086238" w14:textId="77777777" w:rsidR="00226CD4" w:rsidRPr="00E97B04" w:rsidRDefault="00226CD4" w:rsidP="00E97B04">
            <w:pPr>
              <w:ind w:left="176"/>
              <w:jc w:val="left"/>
              <w:rPr>
                <w:lang w:val="lt-LT"/>
              </w:rPr>
            </w:pPr>
            <w:r w:rsidRPr="00E97B04">
              <w:rPr>
                <w:lang w:val="lt-LT"/>
              </w:rPr>
              <w:t>Kūdikiai: 60 vaikų nuo 1 iki 1,5 metų amžiaus</w:t>
            </w:r>
          </w:p>
          <w:p w14:paraId="61ACE704" w14:textId="77777777" w:rsidR="00226CD4" w:rsidRPr="00E97B04" w:rsidRDefault="00226CD4" w:rsidP="00E97B04">
            <w:pPr>
              <w:ind w:left="176"/>
              <w:jc w:val="left"/>
              <w:rPr>
                <w:lang w:val="lt-LT"/>
              </w:rPr>
            </w:pPr>
            <w:r w:rsidRPr="00E97B04">
              <w:rPr>
                <w:lang w:val="lt-LT"/>
              </w:rPr>
              <w:t>Mažyliai: 90 vaikų nuo 1,5 iki 3 metų amžiaus</w:t>
            </w:r>
          </w:p>
          <w:p w14:paraId="41277B24" w14:textId="77777777" w:rsidR="00226CD4" w:rsidRPr="00E97B04" w:rsidRDefault="00226CD4" w:rsidP="00E97B04">
            <w:pPr>
              <w:ind w:left="176"/>
              <w:jc w:val="left"/>
              <w:rPr>
                <w:lang w:val="lt-LT"/>
              </w:rPr>
            </w:pPr>
            <w:r w:rsidRPr="00E97B04">
              <w:rPr>
                <w:lang w:val="lt-LT"/>
              </w:rPr>
              <w:t>Ikimokyklinio amžiaus vaikai: 120 vaikų nuo 3 iki 7 metų amžiaus</w:t>
            </w:r>
          </w:p>
        </w:tc>
      </w:tr>
      <w:tr w:rsidR="00226CD4" w:rsidRPr="00E97B04" w14:paraId="58E239A1" w14:textId="77777777" w:rsidTr="00CA438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3534AB" w14:textId="77777777" w:rsidR="00226CD4" w:rsidRPr="00E97B04" w:rsidRDefault="00226CD4" w:rsidP="00E97B04">
            <w:pPr>
              <w:rPr>
                <w:b/>
                <w:smallCaps/>
                <w:spacing w:val="5"/>
                <w:lang w:val="lt-LT"/>
              </w:rPr>
            </w:pPr>
            <w:r w:rsidRPr="00E97B04">
              <w:rPr>
                <w:b/>
                <w:smallCaps/>
                <w:spacing w:val="5"/>
                <w:lang w:val="lt-LT"/>
              </w:rPr>
              <w:t>Funkcinės zonos</w:t>
            </w:r>
          </w:p>
        </w:tc>
        <w:tc>
          <w:tcPr>
            <w:tcW w:w="7308" w:type="dxa"/>
            <w:tcBorders>
              <w:top w:val="nil"/>
              <w:left w:val="nil"/>
              <w:bottom w:val="single" w:sz="8" w:space="0" w:color="auto"/>
              <w:right w:val="single" w:sz="8" w:space="0" w:color="auto"/>
            </w:tcBorders>
            <w:tcMar>
              <w:top w:w="0" w:type="dxa"/>
              <w:left w:w="108" w:type="dxa"/>
              <w:bottom w:w="0" w:type="dxa"/>
              <w:right w:w="108" w:type="dxa"/>
            </w:tcMar>
          </w:tcPr>
          <w:p w14:paraId="172C5BFF" w14:textId="0340D6AD" w:rsidR="00226CD4" w:rsidRPr="00E97B04" w:rsidRDefault="00226CD4" w:rsidP="00E97B04">
            <w:pPr>
              <w:ind w:left="176"/>
              <w:jc w:val="left"/>
              <w:rPr>
                <w:lang w:val="lt-LT"/>
              </w:rPr>
            </w:pPr>
            <w:r w:rsidRPr="00E97B04">
              <w:rPr>
                <w:lang w:val="lt-LT"/>
              </w:rPr>
              <w:t>Vaikų darželio pastatas – 3</w:t>
            </w:r>
            <w:r w:rsidR="00612C83" w:rsidRPr="00E97B04">
              <w:rPr>
                <w:lang w:val="lt-LT"/>
              </w:rPr>
              <w:t>.</w:t>
            </w:r>
            <w:r w:rsidRPr="00E97B04">
              <w:rPr>
                <w:lang w:val="lt-LT"/>
              </w:rPr>
              <w:t>730</w:t>
            </w:r>
            <w:r w:rsidR="00612C83" w:rsidRPr="00E97B04">
              <w:rPr>
                <w:lang w:val="lt-LT"/>
              </w:rPr>
              <w:t xml:space="preserve"> </w:t>
            </w:r>
            <w:r w:rsidRPr="00E97B04">
              <w:rPr>
                <w:lang w:val="lt-LT"/>
              </w:rPr>
              <w:t>kv. m.;</w:t>
            </w:r>
          </w:p>
          <w:p w14:paraId="1BD1F36C" w14:textId="186D8896" w:rsidR="00226CD4" w:rsidRPr="00E97B04" w:rsidRDefault="00226CD4" w:rsidP="00E97B04">
            <w:pPr>
              <w:tabs>
                <w:tab w:val="num" w:pos="482"/>
              </w:tabs>
              <w:ind w:left="482" w:hanging="340"/>
              <w:jc w:val="left"/>
              <w:rPr>
                <w:lang w:val="lt-LT"/>
              </w:rPr>
            </w:pPr>
            <w:r w:rsidRPr="00E97B04">
              <w:rPr>
                <w:lang w:val="lt-LT"/>
              </w:rPr>
              <w:t>Žaidimo aikštės – 1</w:t>
            </w:r>
            <w:r w:rsidR="00612C83" w:rsidRPr="00E97B04">
              <w:rPr>
                <w:lang w:val="lt-LT"/>
              </w:rPr>
              <w:t>.</w:t>
            </w:r>
            <w:r w:rsidRPr="00E97B04">
              <w:rPr>
                <w:lang w:val="lt-LT"/>
              </w:rPr>
              <w:t>800 kv. m.;</w:t>
            </w:r>
          </w:p>
          <w:p w14:paraId="60742909" w14:textId="77777777" w:rsidR="00226CD4" w:rsidRPr="00E97B04" w:rsidRDefault="00226CD4" w:rsidP="00E97B04">
            <w:pPr>
              <w:tabs>
                <w:tab w:val="num" w:pos="482"/>
              </w:tabs>
              <w:ind w:left="482" w:hanging="340"/>
              <w:jc w:val="left"/>
              <w:rPr>
                <w:lang w:val="lt-LT"/>
              </w:rPr>
            </w:pPr>
            <w:r w:rsidRPr="00E97B04">
              <w:rPr>
                <w:lang w:val="lt-LT"/>
              </w:rPr>
              <w:t>Žaidimo pavėsinės ir stoginės – 480 kv. m.;</w:t>
            </w:r>
          </w:p>
          <w:p w14:paraId="63571DF3" w14:textId="77777777" w:rsidR="00226CD4" w:rsidRPr="00E97B04" w:rsidRDefault="00226CD4" w:rsidP="00E97B04">
            <w:pPr>
              <w:tabs>
                <w:tab w:val="num" w:pos="482"/>
              </w:tabs>
              <w:ind w:left="482" w:hanging="340"/>
              <w:jc w:val="left"/>
              <w:rPr>
                <w:lang w:val="lt-LT"/>
              </w:rPr>
            </w:pPr>
            <w:r w:rsidRPr="00E97B04">
              <w:rPr>
                <w:lang w:val="lt-LT"/>
              </w:rPr>
              <w:t>Buitinių atliekų konteinerių vieta – 10 kv. m.;</w:t>
            </w:r>
          </w:p>
          <w:p w14:paraId="2024F1C2" w14:textId="77777777" w:rsidR="00226CD4" w:rsidRPr="00E97B04" w:rsidRDefault="00226CD4" w:rsidP="00E97B04">
            <w:pPr>
              <w:tabs>
                <w:tab w:val="num" w:pos="482"/>
              </w:tabs>
              <w:ind w:left="482" w:hanging="340"/>
              <w:jc w:val="left"/>
              <w:rPr>
                <w:lang w:val="lt-LT"/>
              </w:rPr>
            </w:pPr>
            <w:r w:rsidRPr="00E97B04">
              <w:rPr>
                <w:lang w:val="lt-LT"/>
              </w:rPr>
              <w:t>Pėsčiųjų takai – 500 kv. m.;</w:t>
            </w:r>
          </w:p>
          <w:p w14:paraId="445B6A54" w14:textId="77777777" w:rsidR="00226CD4" w:rsidRPr="00E97B04" w:rsidRDefault="00226CD4" w:rsidP="00E97B04">
            <w:pPr>
              <w:tabs>
                <w:tab w:val="num" w:pos="482"/>
              </w:tabs>
              <w:ind w:left="482" w:hanging="340"/>
              <w:jc w:val="left"/>
              <w:rPr>
                <w:lang w:val="lt-LT"/>
              </w:rPr>
            </w:pPr>
            <w:r w:rsidRPr="00E97B04">
              <w:rPr>
                <w:lang w:val="lt-LT"/>
              </w:rPr>
              <w:t>Želdiniai – 700 kv. m.;</w:t>
            </w:r>
          </w:p>
          <w:p w14:paraId="020B03F8" w14:textId="6B549BCE" w:rsidR="00226CD4" w:rsidRPr="00E97B04" w:rsidRDefault="007754BF" w:rsidP="00E97B04">
            <w:pPr>
              <w:tabs>
                <w:tab w:val="num" w:pos="482"/>
              </w:tabs>
              <w:ind w:left="482" w:hanging="340"/>
              <w:jc w:val="left"/>
              <w:rPr>
                <w:lang w:val="lt-LT"/>
              </w:rPr>
            </w:pPr>
            <w:r w:rsidRPr="00E97B04">
              <w:rPr>
                <w:lang w:val="lt-LT"/>
              </w:rPr>
              <w:t xml:space="preserve">Automobilių laikino sustojimo </w:t>
            </w:r>
            <w:r w:rsidR="00226CD4" w:rsidRPr="00E97B04">
              <w:rPr>
                <w:lang w:val="lt-LT"/>
              </w:rPr>
              <w:t>zona – 200 kv. m.;</w:t>
            </w:r>
          </w:p>
          <w:p w14:paraId="7BA3E056" w14:textId="7311D330" w:rsidR="00226CD4" w:rsidRPr="00E97B04" w:rsidRDefault="00226CD4" w:rsidP="00E97B04">
            <w:pPr>
              <w:tabs>
                <w:tab w:val="num" w:pos="482"/>
                <w:tab w:val="left" w:pos="3153"/>
              </w:tabs>
              <w:ind w:left="482" w:hanging="340"/>
              <w:jc w:val="left"/>
              <w:rPr>
                <w:b/>
                <w:lang w:val="lt-LT"/>
              </w:rPr>
            </w:pPr>
            <w:r w:rsidRPr="00E97B04">
              <w:rPr>
                <w:b/>
                <w:lang w:val="lt-LT"/>
              </w:rPr>
              <w:t xml:space="preserve">Iš viso – </w:t>
            </w:r>
            <w:r w:rsidRPr="00E97B04">
              <w:rPr>
                <w:rFonts w:eastAsia="Calibri"/>
                <w:lang w:val="lt-LT" w:bidi="en-US"/>
              </w:rPr>
              <w:t>7</w:t>
            </w:r>
            <w:r w:rsidR="00612C83" w:rsidRPr="00E97B04">
              <w:rPr>
                <w:rFonts w:eastAsia="Calibri"/>
                <w:lang w:val="lt-LT" w:bidi="en-US"/>
              </w:rPr>
              <w:t>.</w:t>
            </w:r>
            <w:r w:rsidRPr="00E97B04">
              <w:rPr>
                <w:rFonts w:eastAsia="Calibri"/>
                <w:lang w:val="lt-LT" w:bidi="en-US"/>
              </w:rPr>
              <w:t>420</w:t>
            </w:r>
            <w:r w:rsidR="0083677D" w:rsidRPr="00E97B04">
              <w:rPr>
                <w:rFonts w:eastAsia="Calibri"/>
                <w:lang w:val="lt-LT" w:bidi="en-US"/>
              </w:rPr>
              <w:t xml:space="preserve"> </w:t>
            </w:r>
            <w:r w:rsidRPr="00E97B04">
              <w:rPr>
                <w:rFonts w:eastAsia="Calibri"/>
                <w:bCs/>
                <w:lang w:val="lt-LT"/>
              </w:rPr>
              <w:t>kv</w:t>
            </w:r>
            <w:r w:rsidRPr="00E97B04">
              <w:rPr>
                <w:lang w:val="lt-LT"/>
              </w:rPr>
              <w:t>. m.</w:t>
            </w:r>
          </w:p>
        </w:tc>
      </w:tr>
      <w:tr w:rsidR="00226CD4" w:rsidRPr="00E97B04" w14:paraId="0CE7E6BC" w14:textId="77777777" w:rsidTr="00CA43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C9C61A" w14:textId="77777777" w:rsidR="00226CD4" w:rsidRPr="00E97B04" w:rsidRDefault="00226CD4" w:rsidP="00E97B04">
            <w:pPr>
              <w:rPr>
                <w:b/>
                <w:smallCaps/>
                <w:spacing w:val="5"/>
                <w:lang w:val="lt-LT"/>
              </w:rPr>
            </w:pPr>
            <w:r w:rsidRPr="00E97B04">
              <w:rPr>
                <w:b/>
                <w:smallCaps/>
                <w:spacing w:val="5"/>
                <w:lang w:val="lt-LT"/>
              </w:rPr>
              <w:t>Bendrieji reikalavimai</w:t>
            </w:r>
          </w:p>
          <w:p w14:paraId="4CC1D3DF" w14:textId="77777777" w:rsidR="00226CD4" w:rsidRPr="00E97B04" w:rsidRDefault="00226CD4" w:rsidP="00E97B04">
            <w:pPr>
              <w:rPr>
                <w:b/>
                <w:smallCaps/>
                <w:spacing w:val="5"/>
                <w:lang w:val="lt-LT"/>
              </w:rPr>
            </w:pPr>
          </w:p>
        </w:tc>
        <w:tc>
          <w:tcPr>
            <w:tcW w:w="73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E9F8BD" w14:textId="77777777" w:rsidR="00226CD4" w:rsidRPr="00E97B04" w:rsidRDefault="00226CD4" w:rsidP="00E97B04">
            <w:pPr>
              <w:ind w:left="176"/>
              <w:jc w:val="left"/>
              <w:rPr>
                <w:lang w:val="lt-LT"/>
              </w:rPr>
            </w:pPr>
            <w:r w:rsidRPr="00E97B04">
              <w:rPr>
                <w:lang w:val="lt-LT"/>
              </w:rPr>
              <w:t>Įrengti energiją taupantį patalpų apšvietimą;</w:t>
            </w:r>
          </w:p>
          <w:p w14:paraId="24F845A0" w14:textId="77777777" w:rsidR="00226CD4" w:rsidRPr="00E97B04" w:rsidRDefault="00226CD4" w:rsidP="00E97B04">
            <w:pPr>
              <w:ind w:left="176"/>
              <w:jc w:val="left"/>
              <w:rPr>
                <w:lang w:val="lt-LT"/>
              </w:rPr>
            </w:pPr>
            <w:r w:rsidRPr="00E97B04">
              <w:rPr>
                <w:lang w:val="lt-LT"/>
              </w:rPr>
              <w:t>Ugdymo grupėse ir žaidimų kambariuose numatyti natūralias homogenines dangas;</w:t>
            </w:r>
          </w:p>
          <w:p w14:paraId="6393D23B" w14:textId="77777777" w:rsidR="00226CD4" w:rsidRPr="00E97B04" w:rsidRDefault="00226CD4" w:rsidP="00E97B04">
            <w:pPr>
              <w:ind w:left="176"/>
              <w:jc w:val="left"/>
              <w:rPr>
                <w:lang w:val="lt-LT"/>
              </w:rPr>
            </w:pPr>
            <w:r w:rsidRPr="00E97B04">
              <w:rPr>
                <w:lang w:val="lt-LT"/>
              </w:rPr>
              <w:t>Erdvių siūlomas Sprendinys turi:</w:t>
            </w:r>
          </w:p>
          <w:p w14:paraId="38F509BC" w14:textId="77777777" w:rsidR="00226CD4" w:rsidRPr="00E97B04" w:rsidRDefault="00226CD4" w:rsidP="00E97B04">
            <w:pPr>
              <w:ind w:left="176"/>
              <w:jc w:val="left"/>
              <w:rPr>
                <w:lang w:val="lt-LT"/>
              </w:rPr>
            </w:pPr>
            <w:r w:rsidRPr="00E97B04">
              <w:rPr>
                <w:lang w:val="lt-LT"/>
              </w:rPr>
              <w:t>Užtikrinti emocinę ir fizinę vaiko saugą;</w:t>
            </w:r>
          </w:p>
          <w:p w14:paraId="2B834525" w14:textId="77777777" w:rsidR="00226CD4" w:rsidRPr="00E97B04" w:rsidRDefault="00226CD4" w:rsidP="00E97B04">
            <w:pPr>
              <w:ind w:left="176"/>
              <w:jc w:val="left"/>
              <w:rPr>
                <w:lang w:val="lt-LT"/>
              </w:rPr>
            </w:pPr>
            <w:r w:rsidRPr="00E97B04">
              <w:rPr>
                <w:lang w:val="lt-LT"/>
              </w:rPr>
              <w:t>Tenkinti individualaus vaiko poreikius ir atitikti jo aktyvumo poreikius;</w:t>
            </w:r>
          </w:p>
          <w:p w14:paraId="660059BB" w14:textId="77777777" w:rsidR="00226CD4" w:rsidRPr="00E97B04" w:rsidRDefault="00226CD4" w:rsidP="00E97B04">
            <w:pPr>
              <w:ind w:left="176"/>
              <w:jc w:val="left"/>
              <w:rPr>
                <w:lang w:val="lt-LT"/>
              </w:rPr>
            </w:pPr>
            <w:r w:rsidRPr="00E97B04">
              <w:rPr>
                <w:lang w:val="lt-LT"/>
              </w:rPr>
              <w:t>Skatinti jo sąmoningumą, vystymąsi ir socializaciją;</w:t>
            </w:r>
          </w:p>
          <w:p w14:paraId="367F4B1A" w14:textId="77777777" w:rsidR="00226CD4" w:rsidRPr="00E97B04" w:rsidRDefault="00226CD4" w:rsidP="00E97B04">
            <w:pPr>
              <w:ind w:left="176"/>
              <w:jc w:val="left"/>
              <w:rPr>
                <w:lang w:val="lt-LT"/>
              </w:rPr>
            </w:pPr>
            <w:r w:rsidRPr="00E97B04">
              <w:rPr>
                <w:lang w:val="lt-LT"/>
              </w:rPr>
              <w:t>Suteikti šiltą ir palankią ugdymo aplinką.</w:t>
            </w:r>
          </w:p>
          <w:p w14:paraId="4C70FB10" w14:textId="19417D0F" w:rsidR="00226CD4" w:rsidRPr="00E97B04" w:rsidRDefault="00226CD4" w:rsidP="00E97B04">
            <w:pPr>
              <w:ind w:left="176"/>
              <w:jc w:val="left"/>
              <w:rPr>
                <w:lang w:val="lt-LT"/>
              </w:rPr>
            </w:pPr>
            <w:r w:rsidRPr="00E97B04">
              <w:rPr>
                <w:lang w:val="lt-LT"/>
              </w:rPr>
              <w:t>Be to, ypač svarbu atsižvelgti į vaiko patogumą, higieną, saugos ir saugumo sąlygas, pavyzdžiui, oro kokybę</w:t>
            </w:r>
            <w:r w:rsidR="00612C83" w:rsidRPr="00E97B04">
              <w:rPr>
                <w:lang w:val="lt-LT"/>
              </w:rPr>
              <w:t>,</w:t>
            </w:r>
            <w:r w:rsidRPr="00E97B04">
              <w:rPr>
                <w:lang w:val="lt-LT"/>
              </w:rPr>
              <w:t xml:space="preserve"> natūralios šviesos sklaidą, garsinę aplinką, bakterinės taršos riziką arba fizinius nelaimingus atsitikimus.</w:t>
            </w:r>
          </w:p>
          <w:p w14:paraId="255C6DC1" w14:textId="00677AE0" w:rsidR="00226CD4" w:rsidRPr="00E97B04" w:rsidRDefault="00226CD4" w:rsidP="00E97B04">
            <w:pPr>
              <w:ind w:left="176"/>
              <w:jc w:val="left"/>
              <w:rPr>
                <w:lang w:val="lt-LT"/>
              </w:rPr>
            </w:pPr>
            <w:r w:rsidRPr="00E97B04">
              <w:rPr>
                <w:lang w:val="lt-LT"/>
              </w:rPr>
              <w:t>Turi būti sudarytos sąlygos darbuotojams atlikti savo užduotis tinkamomis sąlygomis, skirti nuolatinį dėmesį vaikams ir organizuoti savo darbą pagal specialiuosius vaikų poreikius (valgymo, miego, asmens priežiūros, žaidimų ir informuotumo veiklos)</w:t>
            </w:r>
            <w:r w:rsidR="00612C83" w:rsidRPr="00E97B04">
              <w:rPr>
                <w:lang w:val="lt-LT"/>
              </w:rPr>
              <w:t>.</w:t>
            </w:r>
            <w:r w:rsidRPr="00E97B04">
              <w:rPr>
                <w:lang w:val="lt-LT"/>
              </w:rPr>
              <w:t xml:space="preserve"> </w:t>
            </w:r>
          </w:p>
          <w:p w14:paraId="65EB4FE4" w14:textId="1344BF59" w:rsidR="00226CD4" w:rsidRPr="00E97B04" w:rsidRDefault="00226CD4" w:rsidP="00E97B04">
            <w:pPr>
              <w:ind w:left="176"/>
              <w:jc w:val="left"/>
              <w:rPr>
                <w:lang w:val="lt-LT"/>
              </w:rPr>
            </w:pPr>
            <w:r w:rsidRPr="00E97B04">
              <w:rPr>
                <w:lang w:val="lt-LT"/>
              </w:rPr>
              <w:t>Funkcinė struktūra turėtų būti sutelkta į privatumą ir matomumą</w:t>
            </w:r>
            <w:r w:rsidR="00AB7BD3" w:rsidRPr="00E97B04">
              <w:rPr>
                <w:lang w:val="lt-LT"/>
              </w:rPr>
              <w:t xml:space="preserve"> (vengti kampų ir užkampių, kur būtų galima pasislėpti).</w:t>
            </w:r>
            <w:r w:rsidRPr="00E97B04">
              <w:rPr>
                <w:lang w:val="lt-LT"/>
              </w:rPr>
              <w:t xml:space="preserve"> </w:t>
            </w:r>
          </w:p>
          <w:p w14:paraId="0F64C24F" w14:textId="362499A7" w:rsidR="00226CD4" w:rsidRPr="00E97B04" w:rsidRDefault="00226CD4" w:rsidP="00E97B04">
            <w:pPr>
              <w:ind w:left="176"/>
              <w:jc w:val="left"/>
              <w:rPr>
                <w:lang w:val="lt-LT"/>
              </w:rPr>
            </w:pPr>
            <w:r w:rsidRPr="00E97B04">
              <w:rPr>
                <w:lang w:val="lt-LT"/>
              </w:rPr>
              <w:t xml:space="preserve">Teritorinė struktūra turi palengvinti priežiūros užduotis ir </w:t>
            </w:r>
            <w:r w:rsidR="00332791" w:rsidRPr="00E97B04">
              <w:rPr>
                <w:lang w:val="lt-LT"/>
              </w:rPr>
              <w:t>prisidėti prie vaikų poilsio organizavimo</w:t>
            </w:r>
            <w:r w:rsidRPr="00E97B04">
              <w:rPr>
                <w:lang w:val="lt-LT"/>
              </w:rPr>
              <w:t>.</w:t>
            </w:r>
          </w:p>
          <w:p w14:paraId="277F1A6E" w14:textId="77777777" w:rsidR="00226CD4" w:rsidRPr="00E97B04" w:rsidRDefault="00226CD4" w:rsidP="00E97B04">
            <w:pPr>
              <w:ind w:left="176"/>
              <w:jc w:val="left"/>
              <w:rPr>
                <w:lang w:val="lt-LT"/>
              </w:rPr>
            </w:pPr>
            <w:r w:rsidRPr="00E97B04">
              <w:rPr>
                <w:lang w:val="lt-LT"/>
              </w:rPr>
              <w:t>Pastato pobūdis labiau turėtų priminti namų, o ne institucijos aplinką.</w:t>
            </w:r>
          </w:p>
          <w:p w14:paraId="5225BD9C" w14:textId="77777777" w:rsidR="00226CD4" w:rsidRPr="00E97B04" w:rsidRDefault="00226CD4" w:rsidP="00E97B04">
            <w:pPr>
              <w:ind w:left="482" w:hanging="340"/>
              <w:jc w:val="left"/>
              <w:rPr>
                <w:lang w:val="lt-LT"/>
              </w:rPr>
            </w:pPr>
          </w:p>
        </w:tc>
      </w:tr>
      <w:tr w:rsidR="00226CD4" w:rsidRPr="00E97B04" w14:paraId="73E714BA" w14:textId="77777777" w:rsidTr="00CA438B">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8B84B4" w14:textId="77777777" w:rsidR="00226CD4" w:rsidRPr="00E97B04" w:rsidDel="00E10291" w:rsidRDefault="00226CD4" w:rsidP="00E97B04">
            <w:pPr>
              <w:rPr>
                <w:b/>
                <w:smallCaps/>
                <w:spacing w:val="5"/>
                <w:lang w:val="lt-LT"/>
              </w:rPr>
            </w:pPr>
            <w:r w:rsidRPr="00E97B04">
              <w:rPr>
                <w:b/>
                <w:smallCaps/>
                <w:spacing w:val="5"/>
                <w:lang w:val="lt-LT"/>
              </w:rPr>
              <w:t>Specialieji reikalavimai</w:t>
            </w:r>
          </w:p>
        </w:tc>
        <w:tc>
          <w:tcPr>
            <w:tcW w:w="73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6EAF06" w14:textId="77777777" w:rsidR="00226CD4" w:rsidRPr="00E97B04" w:rsidRDefault="00226CD4" w:rsidP="00E97B04">
            <w:pPr>
              <w:tabs>
                <w:tab w:val="num" w:pos="482"/>
              </w:tabs>
              <w:ind w:left="482" w:hanging="340"/>
              <w:jc w:val="left"/>
              <w:rPr>
                <w:lang w:val="lt-LT"/>
              </w:rPr>
            </w:pPr>
            <w:r w:rsidRPr="00E97B04">
              <w:rPr>
                <w:lang w:val="lt-LT"/>
              </w:rPr>
              <w:t xml:space="preserve">Administracinių patalpų poreikiai: </w:t>
            </w:r>
          </w:p>
          <w:p w14:paraId="773D7DE0" w14:textId="77777777" w:rsidR="00226CD4" w:rsidRPr="00E97B04" w:rsidRDefault="00226CD4" w:rsidP="00965FDA">
            <w:pPr>
              <w:numPr>
                <w:ilvl w:val="0"/>
                <w:numId w:val="13"/>
              </w:numPr>
              <w:jc w:val="left"/>
              <w:rPr>
                <w:lang w:val="lt-LT"/>
              </w:rPr>
            </w:pPr>
            <w:r w:rsidRPr="00E97B04">
              <w:rPr>
                <w:lang w:val="lt-LT"/>
              </w:rPr>
              <w:t>Direktoriaus kabinetas (apie 20 kv. m.);</w:t>
            </w:r>
          </w:p>
          <w:p w14:paraId="0D12EE98" w14:textId="77777777" w:rsidR="00226CD4" w:rsidRPr="00E97B04" w:rsidRDefault="00226CD4" w:rsidP="00965FDA">
            <w:pPr>
              <w:numPr>
                <w:ilvl w:val="0"/>
                <w:numId w:val="13"/>
              </w:numPr>
              <w:jc w:val="left"/>
              <w:rPr>
                <w:lang w:val="lt-LT"/>
              </w:rPr>
            </w:pPr>
            <w:r w:rsidRPr="00E97B04">
              <w:rPr>
                <w:lang w:val="lt-LT"/>
              </w:rPr>
              <w:t>Direktoriaus pavaduotojo ugdymui kabinetas (apie 15 kv. m.);</w:t>
            </w:r>
          </w:p>
          <w:p w14:paraId="2A57E635" w14:textId="77777777" w:rsidR="00226CD4" w:rsidRPr="00E97B04" w:rsidRDefault="00226CD4" w:rsidP="00965FDA">
            <w:pPr>
              <w:numPr>
                <w:ilvl w:val="0"/>
                <w:numId w:val="13"/>
              </w:numPr>
              <w:jc w:val="left"/>
              <w:rPr>
                <w:lang w:val="lt-LT"/>
              </w:rPr>
            </w:pPr>
            <w:r w:rsidRPr="00E97B04">
              <w:rPr>
                <w:lang w:val="lt-LT"/>
              </w:rPr>
              <w:t>Metodinis kabinetas (apie 30 kv. m.);</w:t>
            </w:r>
          </w:p>
          <w:p w14:paraId="09274072" w14:textId="77777777" w:rsidR="00226CD4" w:rsidRPr="00E97B04" w:rsidRDefault="00226CD4" w:rsidP="00965FDA">
            <w:pPr>
              <w:numPr>
                <w:ilvl w:val="0"/>
                <w:numId w:val="13"/>
              </w:numPr>
              <w:jc w:val="left"/>
              <w:rPr>
                <w:lang w:val="lt-LT"/>
              </w:rPr>
            </w:pPr>
            <w:r w:rsidRPr="00E97B04">
              <w:rPr>
                <w:lang w:val="lt-LT"/>
              </w:rPr>
              <w:t>Logopedo kabinetai (3 po apie 20 kv. m.);</w:t>
            </w:r>
          </w:p>
          <w:p w14:paraId="41E009F0" w14:textId="77777777" w:rsidR="00226CD4" w:rsidRPr="00E97B04" w:rsidRDefault="00226CD4" w:rsidP="00965FDA">
            <w:pPr>
              <w:numPr>
                <w:ilvl w:val="0"/>
                <w:numId w:val="13"/>
              </w:numPr>
              <w:jc w:val="left"/>
              <w:rPr>
                <w:lang w:val="lt-LT"/>
              </w:rPr>
            </w:pPr>
            <w:proofErr w:type="spellStart"/>
            <w:r w:rsidRPr="00E97B04">
              <w:rPr>
                <w:lang w:val="lt-LT"/>
              </w:rPr>
              <w:t>Soc</w:t>
            </w:r>
            <w:proofErr w:type="spellEnd"/>
            <w:r w:rsidRPr="00E97B04">
              <w:rPr>
                <w:lang w:val="lt-LT"/>
              </w:rPr>
              <w:t>. pedagogo/psichologo kabinetas (apie 15 kv. m.);</w:t>
            </w:r>
          </w:p>
          <w:p w14:paraId="4AEA22B0" w14:textId="77777777" w:rsidR="00226CD4" w:rsidRPr="00E97B04" w:rsidRDefault="00226CD4" w:rsidP="00965FDA">
            <w:pPr>
              <w:numPr>
                <w:ilvl w:val="0"/>
                <w:numId w:val="13"/>
              </w:numPr>
              <w:jc w:val="left"/>
              <w:rPr>
                <w:lang w:val="lt-LT"/>
              </w:rPr>
            </w:pPr>
            <w:r w:rsidRPr="00E97B04">
              <w:rPr>
                <w:lang w:val="lt-LT"/>
              </w:rPr>
              <w:t>Kabinetai, skirti visuomenės sveikatos priežiūros specialistui ir dietologui (po 15 kv. m.);</w:t>
            </w:r>
          </w:p>
          <w:p w14:paraId="1341A65D" w14:textId="77777777" w:rsidR="00226CD4" w:rsidRPr="00E97B04" w:rsidRDefault="00226CD4" w:rsidP="00965FDA">
            <w:pPr>
              <w:numPr>
                <w:ilvl w:val="0"/>
                <w:numId w:val="13"/>
              </w:numPr>
              <w:jc w:val="left"/>
              <w:rPr>
                <w:lang w:val="lt-LT"/>
              </w:rPr>
            </w:pPr>
            <w:r w:rsidRPr="00E97B04">
              <w:rPr>
                <w:lang w:val="lt-LT"/>
              </w:rPr>
              <w:t>Ūkvedžio/sandėlininko kabinetas (apie 15 kv. m.);</w:t>
            </w:r>
          </w:p>
          <w:p w14:paraId="5897EAE4" w14:textId="77777777" w:rsidR="00226CD4" w:rsidRPr="00E97B04" w:rsidRDefault="00226CD4" w:rsidP="00965FDA">
            <w:pPr>
              <w:numPr>
                <w:ilvl w:val="0"/>
                <w:numId w:val="13"/>
              </w:numPr>
              <w:jc w:val="left"/>
              <w:rPr>
                <w:lang w:val="lt-LT"/>
              </w:rPr>
            </w:pPr>
            <w:r w:rsidRPr="00E97B04">
              <w:rPr>
                <w:lang w:val="lt-LT"/>
              </w:rPr>
              <w:t xml:space="preserve">Archyvas (apie 20 kv. m.); </w:t>
            </w:r>
          </w:p>
          <w:p w14:paraId="571B1401" w14:textId="77777777" w:rsidR="00226CD4" w:rsidRPr="00E97B04" w:rsidRDefault="00226CD4" w:rsidP="00965FDA">
            <w:pPr>
              <w:numPr>
                <w:ilvl w:val="0"/>
                <w:numId w:val="13"/>
              </w:numPr>
              <w:jc w:val="left"/>
              <w:rPr>
                <w:lang w:val="lt-LT"/>
              </w:rPr>
            </w:pPr>
            <w:r w:rsidRPr="00E97B04">
              <w:rPr>
                <w:lang w:val="lt-LT"/>
              </w:rPr>
              <w:t>Virtuvė (su būtina įranga ir ventiliacija, maisto plovimo, maisto gaminimo zonomis ir indų plovykla, apie 100 kv. m.);</w:t>
            </w:r>
          </w:p>
          <w:p w14:paraId="44DB48C6" w14:textId="77777777" w:rsidR="00226CD4" w:rsidRPr="00E97B04" w:rsidRDefault="00226CD4" w:rsidP="00965FDA">
            <w:pPr>
              <w:numPr>
                <w:ilvl w:val="0"/>
                <w:numId w:val="13"/>
              </w:numPr>
              <w:jc w:val="left"/>
              <w:rPr>
                <w:lang w:val="lt-LT"/>
              </w:rPr>
            </w:pPr>
            <w:r w:rsidRPr="00E97B04">
              <w:rPr>
                <w:lang w:val="lt-LT"/>
              </w:rPr>
              <w:t>Maisto sandėliavimo-šaldymo patalpa apie 20 kv. m., daržovių ir maisto sandėliavimo patalpos (apie 50 kv. m.);</w:t>
            </w:r>
          </w:p>
          <w:p w14:paraId="2B83A8AD" w14:textId="77777777" w:rsidR="00226CD4" w:rsidRPr="00E97B04" w:rsidRDefault="00226CD4" w:rsidP="00965FDA">
            <w:pPr>
              <w:numPr>
                <w:ilvl w:val="0"/>
                <w:numId w:val="13"/>
              </w:numPr>
              <w:jc w:val="left"/>
              <w:rPr>
                <w:lang w:val="lt-LT"/>
              </w:rPr>
            </w:pPr>
            <w:r w:rsidRPr="00E97B04">
              <w:rPr>
                <w:lang w:val="lt-LT"/>
              </w:rPr>
              <w:t xml:space="preserve">Vaikų maitinimo patalpos. Remiantis maitinimo organizavimo ikimokyklinio ugdymo ir bendrojo lavinimo mokyklose bei vaikų socialinės globos institucijose (1.1.7) aprašu, maitinimas vaikams bus organizuojamas grupėse, pritaikytose vaikų maitinimui pagal maisto </w:t>
            </w:r>
            <w:r w:rsidRPr="00E97B04">
              <w:rPr>
                <w:lang w:val="lt-LT"/>
              </w:rPr>
              <w:lastRenderedPageBreak/>
              <w:t xml:space="preserve">saugos ir maisto tvarkymo reikalavimus, kiekvienam vaikui numatantis vietą valgyti prie stalo; </w:t>
            </w:r>
          </w:p>
          <w:p w14:paraId="74EAB908" w14:textId="35277715" w:rsidR="00226CD4" w:rsidRPr="00E97B04" w:rsidRDefault="00226CD4" w:rsidP="00965FDA">
            <w:pPr>
              <w:numPr>
                <w:ilvl w:val="0"/>
                <w:numId w:val="13"/>
              </w:numPr>
              <w:jc w:val="left"/>
              <w:rPr>
                <w:lang w:val="lt-LT"/>
              </w:rPr>
            </w:pPr>
            <w:r w:rsidRPr="00E97B04">
              <w:rPr>
                <w:lang w:val="lt-LT"/>
              </w:rPr>
              <w:t>Kadangi vaikai valgys grupėse, todėl būtina turėti kambarį/patalpą (apie 12 kv.</w:t>
            </w:r>
            <w:r w:rsidR="00ED30E2" w:rsidRPr="00E97B04">
              <w:rPr>
                <w:lang w:val="lt-LT"/>
              </w:rPr>
              <w:t xml:space="preserve"> m.</w:t>
            </w:r>
            <w:r w:rsidRPr="00E97B04">
              <w:rPr>
                <w:lang w:val="lt-LT"/>
              </w:rPr>
              <w:t>) su grupės indams plauti skirta kriaukle, indų džiovykla ir spintelėmis švariems indams;</w:t>
            </w:r>
          </w:p>
          <w:p w14:paraId="6BC94CFB" w14:textId="77777777" w:rsidR="00226CD4" w:rsidRPr="00E97B04" w:rsidRDefault="00226CD4" w:rsidP="00965FDA">
            <w:pPr>
              <w:numPr>
                <w:ilvl w:val="0"/>
                <w:numId w:val="13"/>
              </w:numPr>
              <w:jc w:val="left"/>
              <w:rPr>
                <w:lang w:val="lt-LT"/>
              </w:rPr>
            </w:pPr>
            <w:r w:rsidRPr="00E97B04">
              <w:rPr>
                <w:lang w:val="lt-LT"/>
              </w:rPr>
              <w:t>Rakinamas kambarys virtuvės darbuotojams (apie 30 kv. m.);</w:t>
            </w:r>
          </w:p>
          <w:p w14:paraId="249B3ABD" w14:textId="77777777" w:rsidR="00226CD4" w:rsidRPr="00E97B04" w:rsidRDefault="00226CD4" w:rsidP="00965FDA">
            <w:pPr>
              <w:numPr>
                <w:ilvl w:val="0"/>
                <w:numId w:val="13"/>
              </w:numPr>
              <w:jc w:val="left"/>
              <w:rPr>
                <w:lang w:val="lt-LT"/>
              </w:rPr>
            </w:pPr>
            <w:r w:rsidRPr="00E97B04">
              <w:rPr>
                <w:lang w:val="lt-LT"/>
              </w:rPr>
              <w:t>Skalbykla, drabužių skalbimo ir lyginimo patalpa, drabužių ir avalynės džiovykla (apie 40 kv. m.);</w:t>
            </w:r>
          </w:p>
          <w:p w14:paraId="72291A62" w14:textId="6008C3F7" w:rsidR="00226CD4" w:rsidRPr="00E97B04" w:rsidRDefault="00226CD4" w:rsidP="00965FDA">
            <w:pPr>
              <w:numPr>
                <w:ilvl w:val="0"/>
                <w:numId w:val="13"/>
              </w:numPr>
              <w:jc w:val="left"/>
              <w:rPr>
                <w:lang w:val="lt-LT"/>
              </w:rPr>
            </w:pPr>
            <w:r w:rsidRPr="00E97B04">
              <w:rPr>
                <w:lang w:val="lt-LT"/>
              </w:rPr>
              <w:t>Sanitarinės patalpos (apie 35</w:t>
            </w:r>
            <w:r w:rsidR="00ED30E2" w:rsidRPr="00E97B04">
              <w:rPr>
                <w:lang w:val="lt-LT"/>
              </w:rPr>
              <w:t xml:space="preserve"> </w:t>
            </w:r>
            <w:r w:rsidRPr="00E97B04">
              <w:rPr>
                <w:lang w:val="lt-LT"/>
              </w:rPr>
              <w:t>kv. m.);</w:t>
            </w:r>
          </w:p>
          <w:p w14:paraId="2DE60482" w14:textId="7223CD05" w:rsidR="00226CD4" w:rsidRPr="00E97B04" w:rsidRDefault="00226CD4" w:rsidP="00965FDA">
            <w:pPr>
              <w:numPr>
                <w:ilvl w:val="0"/>
                <w:numId w:val="13"/>
              </w:numPr>
              <w:jc w:val="left"/>
              <w:rPr>
                <w:lang w:val="lt-LT"/>
              </w:rPr>
            </w:pPr>
            <w:r w:rsidRPr="00E97B04">
              <w:rPr>
                <w:lang w:val="lt-LT"/>
              </w:rPr>
              <w:t>Katilinė, vandens ir kanalizacijos siurblinės, ventiliacijos ir oro kondicionavimo įrengimų valdymo patalpa, pastato inžinerinių sistemų ir technologinių įrengimų patalpos, liftai ir patalpos kitai įrangai ir valdymui (apie 150 kv. m.);</w:t>
            </w:r>
          </w:p>
          <w:p w14:paraId="6C47C012" w14:textId="77777777" w:rsidR="00226CD4" w:rsidRPr="00E97B04" w:rsidRDefault="00226CD4" w:rsidP="00965FDA">
            <w:pPr>
              <w:numPr>
                <w:ilvl w:val="0"/>
                <w:numId w:val="13"/>
              </w:numPr>
              <w:jc w:val="left"/>
              <w:rPr>
                <w:lang w:val="lt-LT"/>
              </w:rPr>
            </w:pPr>
            <w:r w:rsidRPr="00E97B04">
              <w:rPr>
                <w:lang w:val="lt-LT"/>
              </w:rPr>
              <w:t>Ir kitos būtinos patalpos.</w:t>
            </w:r>
          </w:p>
          <w:p w14:paraId="01EC9858" w14:textId="1EC0C16F" w:rsidR="00226CD4" w:rsidRPr="00E97B04" w:rsidRDefault="00226CD4" w:rsidP="00E97B04">
            <w:pPr>
              <w:ind w:left="176"/>
              <w:rPr>
                <w:lang w:val="lt-LT"/>
              </w:rPr>
            </w:pPr>
            <w:r w:rsidRPr="00E97B04">
              <w:rPr>
                <w:lang w:val="lt-LT"/>
              </w:rPr>
              <w:t>Objektui turi būti skirtas 3</w:t>
            </w:r>
            <w:r w:rsidR="00ED30E2" w:rsidRPr="00E97B04">
              <w:rPr>
                <w:lang w:val="lt-LT"/>
              </w:rPr>
              <w:t>.</w:t>
            </w:r>
            <w:r w:rsidRPr="00E97B04">
              <w:rPr>
                <w:lang w:val="lt-LT"/>
              </w:rPr>
              <w:t>490 kv. m. plotas toliau nurodytoms patalpoms/zonoms (įskaitant administracinę zoną):</w:t>
            </w:r>
          </w:p>
          <w:p w14:paraId="6C9D2C14" w14:textId="77777777" w:rsidR="00226CD4" w:rsidRPr="00E97B04" w:rsidRDefault="00226CD4" w:rsidP="00965FDA">
            <w:pPr>
              <w:numPr>
                <w:ilvl w:val="0"/>
                <w:numId w:val="14"/>
              </w:numPr>
              <w:rPr>
                <w:lang w:val="lt-LT"/>
              </w:rPr>
            </w:pPr>
            <w:r w:rsidRPr="00E97B04">
              <w:rPr>
                <w:lang w:val="lt-LT"/>
              </w:rPr>
              <w:t>Vaikų iki vienerių metų amžiaus grupėse: priėmimo, persirengimo, žaidimų patalpos, miegamasis (apie 150 kv. m.), tualetas, prausyklos, virtuvėlės (apie 60 kv. m.);</w:t>
            </w:r>
          </w:p>
          <w:p w14:paraId="64B0E4DF" w14:textId="77777777" w:rsidR="00226CD4" w:rsidRPr="00E97B04" w:rsidRDefault="00226CD4" w:rsidP="00965FDA">
            <w:pPr>
              <w:numPr>
                <w:ilvl w:val="0"/>
                <w:numId w:val="14"/>
              </w:numPr>
              <w:rPr>
                <w:lang w:val="lt-LT"/>
              </w:rPr>
            </w:pPr>
            <w:r w:rsidRPr="00E97B04">
              <w:rPr>
                <w:lang w:val="lt-LT"/>
              </w:rPr>
              <w:t xml:space="preserve">1-7 metų amžiaus vaikų grupėse: priėmimo, persirengimo, žaidimų-miegamojo/poilsio patalpos (vaikams nuo 1 iki 3 metų amžiaus – 750 kv. m. ir vaikams nuo 3 iki 7 metų amžiaus – apie 520 kv. m.), tualetas ir prausyklos (apie 300 kv. m.). Priėmimo ir persirengimo patalpoje privalo būti atskiros rakinamos spintelės ir kita įranga vaikų drabužiams ir asmeniniams daiktams; </w:t>
            </w:r>
          </w:p>
          <w:p w14:paraId="71493C5D" w14:textId="77777777" w:rsidR="00226CD4" w:rsidRPr="00E97B04" w:rsidRDefault="00226CD4" w:rsidP="00965FDA">
            <w:pPr>
              <w:numPr>
                <w:ilvl w:val="0"/>
                <w:numId w:val="14"/>
              </w:numPr>
              <w:rPr>
                <w:lang w:val="lt-LT"/>
              </w:rPr>
            </w:pPr>
            <w:r w:rsidRPr="00E97B04">
              <w:rPr>
                <w:lang w:val="lt-LT"/>
              </w:rPr>
              <w:t>Šalia grupės turi būti vieta laikyti vežimėliams (apie 30 kv. m.);</w:t>
            </w:r>
          </w:p>
          <w:p w14:paraId="219DB792" w14:textId="44C4176F" w:rsidR="00226CD4" w:rsidRPr="00E97B04" w:rsidRDefault="00226CD4" w:rsidP="00965FDA">
            <w:pPr>
              <w:numPr>
                <w:ilvl w:val="0"/>
                <w:numId w:val="14"/>
              </w:numPr>
              <w:rPr>
                <w:lang w:val="lt-LT"/>
              </w:rPr>
            </w:pPr>
            <w:r w:rsidRPr="00E97B04">
              <w:rPr>
                <w:lang w:val="lt-LT"/>
              </w:rPr>
              <w:t>2 sporto salės (po 50 kv.</w:t>
            </w:r>
            <w:r w:rsidR="00ED30E2" w:rsidRPr="00E97B04">
              <w:rPr>
                <w:lang w:val="lt-LT"/>
              </w:rPr>
              <w:t xml:space="preserve"> </w:t>
            </w:r>
            <w:r w:rsidRPr="00E97B04">
              <w:rPr>
                <w:lang w:val="lt-LT"/>
              </w:rPr>
              <w:t>m.) ir 2 patalpos, skirtos vaikų kūrybiškumo ugdymui (po 50 kv.</w:t>
            </w:r>
            <w:r w:rsidR="00ED30E2" w:rsidRPr="00E97B04">
              <w:rPr>
                <w:lang w:val="lt-LT"/>
              </w:rPr>
              <w:t xml:space="preserve"> </w:t>
            </w:r>
            <w:r w:rsidRPr="00E97B04">
              <w:rPr>
                <w:lang w:val="lt-LT"/>
              </w:rPr>
              <w:t>m.);</w:t>
            </w:r>
          </w:p>
          <w:p w14:paraId="3A981236" w14:textId="77777777" w:rsidR="00226CD4" w:rsidRPr="00E97B04" w:rsidRDefault="00226CD4" w:rsidP="00965FDA">
            <w:pPr>
              <w:numPr>
                <w:ilvl w:val="0"/>
                <w:numId w:val="14"/>
              </w:numPr>
              <w:rPr>
                <w:lang w:val="lt-LT"/>
              </w:rPr>
            </w:pPr>
            <w:r w:rsidRPr="00E97B04">
              <w:rPr>
                <w:lang w:val="lt-LT"/>
              </w:rPr>
              <w:t>Viena aktų salė 100 kv. m., kurioje turėtų būti įrengta pakyla (scena) su įgarsinimo įranga.</w:t>
            </w:r>
          </w:p>
          <w:p w14:paraId="44101394" w14:textId="608E9718" w:rsidR="00226CD4" w:rsidRPr="00E97B04" w:rsidRDefault="00226CD4" w:rsidP="00E97B04">
            <w:pPr>
              <w:ind w:left="176"/>
              <w:rPr>
                <w:lang w:val="lt-LT"/>
              </w:rPr>
            </w:pPr>
            <w:r w:rsidRPr="00E97B04">
              <w:rPr>
                <w:lang w:val="lt-LT"/>
              </w:rPr>
              <w:t xml:space="preserve">Iki 3 metų amžiaus vaikų 15 grupių patalpos įrengiamos pirmame aukšte su atskiru išėjimu į lauką. Taip pat 1 aukšte turi būti įrengta virtuvė. </w:t>
            </w:r>
          </w:p>
          <w:p w14:paraId="594C2854" w14:textId="1FD8F43A" w:rsidR="00ED30E2" w:rsidRPr="00E97B04" w:rsidRDefault="00226CD4" w:rsidP="00E97B04">
            <w:pPr>
              <w:ind w:left="176"/>
              <w:rPr>
                <w:lang w:val="lt-LT"/>
              </w:rPr>
            </w:pPr>
            <w:r w:rsidRPr="00E97B04">
              <w:rPr>
                <w:lang w:val="lt-LT"/>
              </w:rPr>
              <w:t xml:space="preserve">Visos kitos patalpos gali būti įrengtos 2 aukšte. </w:t>
            </w:r>
          </w:p>
          <w:p w14:paraId="10459AB1" w14:textId="59B408EA" w:rsidR="00ED30E2" w:rsidRPr="00E97B04" w:rsidRDefault="00ED30E2" w:rsidP="00E97B04">
            <w:pPr>
              <w:ind w:left="176"/>
              <w:rPr>
                <w:lang w:val="lt-LT"/>
              </w:rPr>
            </w:pPr>
            <w:r w:rsidRPr="00E97B04">
              <w:rPr>
                <w:lang w:val="lt-LT"/>
              </w:rPr>
              <w:t>Objekto konfigūracija ir architektūriniai / inžineriniai sprendimai turi atitikti STR, Higienos normos reikalavimus.</w:t>
            </w:r>
          </w:p>
          <w:p w14:paraId="25D83E9F" w14:textId="4B9DD496" w:rsidR="00226CD4" w:rsidRPr="00E97B04" w:rsidRDefault="00226CD4" w:rsidP="00E97B04">
            <w:pPr>
              <w:ind w:left="176"/>
              <w:rPr>
                <w:lang w:val="lt-LT"/>
              </w:rPr>
            </w:pPr>
            <w:r w:rsidRPr="00E97B04">
              <w:rPr>
                <w:lang w:val="lt-LT"/>
              </w:rPr>
              <w:t>Atsižvelgiant į Žemės sklypą, objektas gali būti sukurtas kaip vienas pastatas arba 3 atskiri pastatai, sujungti galerijomis.</w:t>
            </w:r>
          </w:p>
        </w:tc>
      </w:tr>
    </w:tbl>
    <w:p w14:paraId="031321E7" w14:textId="77777777" w:rsidR="00F508A5" w:rsidRPr="00221DF0" w:rsidRDefault="00F508A5" w:rsidP="00724D19">
      <w:pPr>
        <w:spacing w:before="120" w:after="120"/>
        <w:rPr>
          <w:b/>
          <w:smallCaps/>
          <w:color w:val="80A1B6"/>
          <w:sz w:val="28"/>
          <w:lang w:val="lt-LT"/>
        </w:rPr>
        <w:sectPr w:rsidR="00F508A5" w:rsidRPr="00221DF0" w:rsidSect="00FC51E6">
          <w:pgSz w:w="11906" w:h="16838" w:code="9"/>
          <w:pgMar w:top="1134" w:right="1134" w:bottom="1242" w:left="1304" w:header="709" w:footer="340" w:gutter="0"/>
          <w:cols w:space="708"/>
          <w:docGrid w:linePitch="360"/>
        </w:sectPr>
      </w:pPr>
    </w:p>
    <w:p w14:paraId="100857FD" w14:textId="77777777" w:rsidR="00226CD4" w:rsidRPr="00221DF0" w:rsidRDefault="00226CD4" w:rsidP="00965FDA">
      <w:pPr>
        <w:pStyle w:val="Antrat3"/>
        <w:numPr>
          <w:ilvl w:val="2"/>
          <w:numId w:val="44"/>
        </w:numPr>
        <w:spacing w:before="120" w:after="120"/>
        <w:ind w:hanging="657"/>
        <w:rPr>
          <w:b/>
          <w:color w:val="0079C1"/>
          <w:lang w:val="lt-LT"/>
        </w:rPr>
      </w:pPr>
      <w:bookmarkStart w:id="163" w:name="_Toc425764688"/>
      <w:bookmarkStart w:id="164" w:name="_Toc441662342"/>
      <w:bookmarkStart w:id="165" w:name="_Toc458894108"/>
      <w:r w:rsidRPr="00E97B04">
        <w:rPr>
          <w:b/>
          <w:color w:val="0079C1"/>
          <w:lang w:val="lt-LT"/>
        </w:rPr>
        <w:lastRenderedPageBreak/>
        <w:t xml:space="preserve">Neformaliojo ugdymo veiklai skirti sporto </w:t>
      </w:r>
      <w:bookmarkEnd w:id="163"/>
      <w:r w:rsidRPr="00E97B04">
        <w:rPr>
          <w:b/>
          <w:color w:val="0079C1"/>
          <w:lang w:val="lt-LT"/>
        </w:rPr>
        <w:t>objektai</w:t>
      </w:r>
      <w:bookmarkEnd w:id="164"/>
      <w:bookmarkEnd w:id="165"/>
    </w:p>
    <w:tbl>
      <w:tblPr>
        <w:tblW w:w="0" w:type="auto"/>
        <w:tblCellMar>
          <w:left w:w="0" w:type="dxa"/>
          <w:right w:w="0" w:type="dxa"/>
        </w:tblCellMar>
        <w:tblLook w:val="04A0" w:firstRow="1" w:lastRow="0" w:firstColumn="1" w:lastColumn="0" w:noHBand="0" w:noVBand="1"/>
      </w:tblPr>
      <w:tblGrid>
        <w:gridCol w:w="2354"/>
        <w:gridCol w:w="7094"/>
      </w:tblGrid>
      <w:tr w:rsidR="00226CD4" w:rsidRPr="00221DF0" w14:paraId="14A39DD3" w14:textId="77777777" w:rsidTr="00E97B04">
        <w:tc>
          <w:tcPr>
            <w:tcW w:w="2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CAB42F" w14:textId="77777777" w:rsidR="00226CD4" w:rsidRPr="00221DF0" w:rsidRDefault="00226CD4" w:rsidP="00E97B04">
            <w:pPr>
              <w:rPr>
                <w:b/>
                <w:smallCaps/>
                <w:spacing w:val="5"/>
                <w:lang w:val="lt-LT"/>
              </w:rPr>
            </w:pPr>
            <w:r w:rsidRPr="00221DF0">
              <w:rPr>
                <w:b/>
                <w:smallCaps/>
                <w:spacing w:val="5"/>
                <w:lang w:val="lt-LT"/>
              </w:rPr>
              <w:t>Paskirtis</w:t>
            </w:r>
          </w:p>
        </w:tc>
        <w:tc>
          <w:tcPr>
            <w:tcW w:w="7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6F3DD3" w14:textId="77777777" w:rsidR="00226CD4" w:rsidRPr="00221DF0" w:rsidRDefault="00226CD4" w:rsidP="00E97B04">
            <w:pPr>
              <w:tabs>
                <w:tab w:val="num" w:pos="-9606"/>
              </w:tabs>
              <w:ind w:left="176"/>
              <w:rPr>
                <w:lang w:val="lt-LT"/>
              </w:rPr>
            </w:pPr>
            <w:r w:rsidRPr="00221DF0">
              <w:rPr>
                <w:lang w:val="lt-LT"/>
              </w:rPr>
              <w:t xml:space="preserve">Padidinti </w:t>
            </w:r>
            <w:proofErr w:type="spellStart"/>
            <w:r w:rsidRPr="00221DF0">
              <w:rPr>
                <w:lang w:val="lt-LT"/>
              </w:rPr>
              <w:t>sveikatinimo</w:t>
            </w:r>
            <w:proofErr w:type="spellEnd"/>
            <w:r w:rsidRPr="00221DF0">
              <w:rPr>
                <w:lang w:val="lt-LT"/>
              </w:rPr>
              <w:t xml:space="preserve"> ir fizinio aktyvumo veiklos prieinamumą skirtingų amžiaus grupių žmonėms, įskaitant vaikus, jaunimą, senyvo amžiaus žmones, žmones su negalia, ir sudaryti galimybę organizuoti sporto renginius </w:t>
            </w:r>
          </w:p>
        </w:tc>
      </w:tr>
      <w:tr w:rsidR="00226CD4" w:rsidRPr="00221DF0" w14:paraId="74C8791F" w14:textId="77777777" w:rsidTr="00E97B04">
        <w:tc>
          <w:tcPr>
            <w:tcW w:w="2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EA56C8" w14:textId="051AA937" w:rsidR="00226CD4" w:rsidRPr="00221DF0" w:rsidRDefault="00226CD4" w:rsidP="00E97B04">
            <w:pPr>
              <w:rPr>
                <w:b/>
                <w:smallCaps/>
                <w:spacing w:val="5"/>
                <w:lang w:val="lt-LT"/>
              </w:rPr>
            </w:pPr>
            <w:r w:rsidRPr="00221DF0">
              <w:rPr>
                <w:b/>
                <w:smallCaps/>
                <w:spacing w:val="5"/>
                <w:lang w:val="lt-LT"/>
              </w:rPr>
              <w:t xml:space="preserve">Eksploatuotojai </w:t>
            </w:r>
          </w:p>
        </w:tc>
        <w:tc>
          <w:tcPr>
            <w:tcW w:w="7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01A2A" w14:textId="54246EBD" w:rsidR="00226CD4" w:rsidRPr="00221DF0" w:rsidRDefault="00880D22" w:rsidP="00E97B04">
            <w:pPr>
              <w:tabs>
                <w:tab w:val="num" w:pos="-9606"/>
              </w:tabs>
              <w:ind w:left="176"/>
              <w:rPr>
                <w:lang w:val="lt-LT"/>
              </w:rPr>
            </w:pPr>
            <w:r w:rsidRPr="00221DF0">
              <w:rPr>
                <w:rFonts w:eastAsia="Calibri"/>
                <w:lang w:val="lt-LT"/>
              </w:rPr>
              <w:t>Sporto šakų federacijos, kitos kūno kultūros ir sporto organizacijos, sporto klubai, švietimo įstaigos</w:t>
            </w:r>
          </w:p>
        </w:tc>
      </w:tr>
      <w:tr w:rsidR="00226CD4" w:rsidRPr="00221DF0" w14:paraId="75BF094A" w14:textId="77777777" w:rsidTr="00E97B04">
        <w:tc>
          <w:tcPr>
            <w:tcW w:w="2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DB9F7C" w14:textId="77777777" w:rsidR="00226CD4" w:rsidRPr="00221DF0" w:rsidRDefault="00226CD4" w:rsidP="00E97B04">
            <w:pPr>
              <w:rPr>
                <w:b/>
                <w:smallCaps/>
                <w:spacing w:val="5"/>
                <w:lang w:val="lt-LT"/>
              </w:rPr>
            </w:pPr>
            <w:r w:rsidRPr="00221DF0">
              <w:rPr>
                <w:b/>
                <w:smallCaps/>
                <w:spacing w:val="5"/>
                <w:lang w:val="lt-LT"/>
              </w:rPr>
              <w:t>Naudotojai</w:t>
            </w:r>
          </w:p>
        </w:tc>
        <w:tc>
          <w:tcPr>
            <w:tcW w:w="7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8725B9" w14:textId="2E2BDD82" w:rsidR="00226CD4" w:rsidRPr="00221DF0" w:rsidRDefault="00226CD4" w:rsidP="00E97B04">
            <w:pPr>
              <w:tabs>
                <w:tab w:val="num" w:pos="482"/>
              </w:tabs>
              <w:ind w:left="482" w:hanging="340"/>
              <w:rPr>
                <w:lang w:val="lt-LT"/>
              </w:rPr>
            </w:pPr>
            <w:r w:rsidRPr="00221DF0">
              <w:rPr>
                <w:lang w:val="lt-LT"/>
              </w:rPr>
              <w:t>Vilniaus miesto gyventojai ir svečiai</w:t>
            </w:r>
          </w:p>
        </w:tc>
      </w:tr>
      <w:tr w:rsidR="00226CD4" w:rsidRPr="00221DF0" w14:paraId="0A4EC298" w14:textId="77777777" w:rsidTr="00E97B04">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448FB" w14:textId="77777777" w:rsidR="00226CD4" w:rsidRPr="00221DF0" w:rsidRDefault="00226CD4" w:rsidP="00E97B04">
            <w:pPr>
              <w:rPr>
                <w:b/>
                <w:smallCaps/>
                <w:spacing w:val="5"/>
                <w:lang w:val="lt-LT"/>
              </w:rPr>
            </w:pPr>
            <w:r w:rsidRPr="00221DF0">
              <w:rPr>
                <w:b/>
                <w:smallCaps/>
                <w:spacing w:val="5"/>
                <w:lang w:val="lt-LT"/>
              </w:rPr>
              <w:t>Funkcinės zonos</w:t>
            </w:r>
          </w:p>
        </w:tc>
        <w:tc>
          <w:tcPr>
            <w:tcW w:w="7094" w:type="dxa"/>
            <w:tcBorders>
              <w:top w:val="nil"/>
              <w:left w:val="nil"/>
              <w:bottom w:val="single" w:sz="8" w:space="0" w:color="auto"/>
              <w:right w:val="single" w:sz="8" w:space="0" w:color="auto"/>
            </w:tcBorders>
            <w:tcMar>
              <w:top w:w="0" w:type="dxa"/>
              <w:left w:w="108" w:type="dxa"/>
              <w:bottom w:w="0" w:type="dxa"/>
              <w:right w:w="108" w:type="dxa"/>
            </w:tcMar>
          </w:tcPr>
          <w:p w14:paraId="37008AA5" w14:textId="6ADA5076" w:rsidR="00226CD4" w:rsidRPr="00221DF0" w:rsidRDefault="00226CD4" w:rsidP="00E97B04">
            <w:pPr>
              <w:tabs>
                <w:tab w:val="num" w:pos="-9606"/>
              </w:tabs>
              <w:ind w:left="176"/>
              <w:rPr>
                <w:lang w:val="lt-LT"/>
              </w:rPr>
            </w:pPr>
            <w:r w:rsidRPr="00221DF0">
              <w:rPr>
                <w:lang w:val="lt-LT"/>
              </w:rPr>
              <w:t>Laisvalaikio lauke, sporto treniruočių ir varžybų įranga (45</w:t>
            </w:r>
            <w:r w:rsidR="00B80E67" w:rsidRPr="00221DF0">
              <w:rPr>
                <w:lang w:val="lt-LT"/>
              </w:rPr>
              <w:t>.</w:t>
            </w:r>
            <w:r w:rsidRPr="00221DF0">
              <w:rPr>
                <w:lang w:val="lt-LT"/>
              </w:rPr>
              <w:t>875 kv. m.):</w:t>
            </w:r>
          </w:p>
          <w:p w14:paraId="2AD39E08" w14:textId="2DC66111" w:rsidR="00226CD4" w:rsidRPr="00221DF0" w:rsidRDefault="00226CD4" w:rsidP="00965FDA">
            <w:pPr>
              <w:numPr>
                <w:ilvl w:val="0"/>
                <w:numId w:val="14"/>
              </w:numPr>
              <w:rPr>
                <w:lang w:val="lt-LT"/>
              </w:rPr>
            </w:pPr>
            <w:r w:rsidRPr="00221DF0">
              <w:rPr>
                <w:lang w:val="lt-LT"/>
              </w:rPr>
              <w:t>2 natūralios aikštės, su papildomu plotu apie 125 x 170 kv. m. ir galimybe įrengti mobilias žiūrovų tribūnas;</w:t>
            </w:r>
          </w:p>
          <w:p w14:paraId="13625454" w14:textId="28C69D38" w:rsidR="00226CD4" w:rsidRPr="00221DF0" w:rsidRDefault="00226CD4" w:rsidP="00965FDA">
            <w:pPr>
              <w:numPr>
                <w:ilvl w:val="0"/>
                <w:numId w:val="14"/>
              </w:numPr>
              <w:rPr>
                <w:lang w:val="lt-LT"/>
              </w:rPr>
            </w:pPr>
            <w:r w:rsidRPr="00221DF0">
              <w:rPr>
                <w:lang w:val="lt-LT"/>
              </w:rPr>
              <w:t>1 natūralios dangos aikštė, su papildomu plotu apie 125 x 85 kv. m.</w:t>
            </w:r>
            <w:r w:rsidR="00B80E67" w:rsidRPr="00221DF0">
              <w:rPr>
                <w:lang w:val="lt-LT"/>
              </w:rPr>
              <w:t xml:space="preserve"> </w:t>
            </w:r>
            <w:r w:rsidRPr="00221DF0">
              <w:rPr>
                <w:lang w:val="lt-LT"/>
              </w:rPr>
              <w:t>ir lengvosios atletikos apšilimo zona</w:t>
            </w:r>
            <w:r w:rsidR="00B80E67" w:rsidRPr="00221DF0">
              <w:rPr>
                <w:lang w:val="lt-LT"/>
              </w:rPr>
              <w:t>;</w:t>
            </w:r>
          </w:p>
          <w:p w14:paraId="30ACB83B" w14:textId="4160B8A2" w:rsidR="00226CD4" w:rsidRPr="00221DF0" w:rsidRDefault="00B80E67" w:rsidP="00965FDA">
            <w:pPr>
              <w:numPr>
                <w:ilvl w:val="0"/>
                <w:numId w:val="14"/>
              </w:numPr>
              <w:rPr>
                <w:lang w:val="lt-LT"/>
              </w:rPr>
            </w:pPr>
            <w:r w:rsidRPr="00221DF0">
              <w:rPr>
                <w:lang w:val="lt-LT"/>
              </w:rPr>
              <w:t xml:space="preserve">lengvosios </w:t>
            </w:r>
            <w:r w:rsidR="00226CD4" w:rsidRPr="00221DF0">
              <w:rPr>
                <w:lang w:val="lt-LT"/>
              </w:rPr>
              <w:t>atletikos stadionas - viena futbolo aikštė su lengvosios atletikos mėtymo rungtims pritaikyta danga, laisvu plotu 3 tūkst. žiūrovų laikinosioms tribūnoms(</w:t>
            </w:r>
            <w:r w:rsidRPr="00221DF0">
              <w:rPr>
                <w:lang w:val="lt-LT"/>
              </w:rPr>
              <w:t xml:space="preserve">angl. </w:t>
            </w:r>
            <w:proofErr w:type="spellStart"/>
            <w:r w:rsidR="00226CD4" w:rsidRPr="00221DF0">
              <w:rPr>
                <w:lang w:val="lt-LT"/>
              </w:rPr>
              <w:t>flexible</w:t>
            </w:r>
            <w:proofErr w:type="spellEnd"/>
            <w:r w:rsidR="00226CD4" w:rsidRPr="00221DF0">
              <w:rPr>
                <w:lang w:val="lt-LT"/>
              </w:rPr>
              <w:t xml:space="preserve"> </w:t>
            </w:r>
            <w:proofErr w:type="spellStart"/>
            <w:r w:rsidR="00226CD4" w:rsidRPr="00221DF0">
              <w:rPr>
                <w:lang w:val="lt-LT"/>
              </w:rPr>
              <w:t>seating</w:t>
            </w:r>
            <w:proofErr w:type="spellEnd"/>
            <w:r w:rsidR="00226CD4" w:rsidRPr="00221DF0">
              <w:rPr>
                <w:lang w:val="lt-LT"/>
              </w:rPr>
              <w:t>), 9 dirbtinės dangos bėgimo tak</w:t>
            </w:r>
            <w:r w:rsidR="0073652F" w:rsidRPr="00221DF0">
              <w:rPr>
                <w:lang w:val="lt-LT"/>
              </w:rPr>
              <w:t>ai</w:t>
            </w:r>
            <w:r w:rsidR="00226CD4" w:rsidRPr="00221DF0">
              <w:rPr>
                <w:lang w:val="lt-LT"/>
              </w:rPr>
              <w:t>s bei lengvosios atletikos apšilimų aikšt</w:t>
            </w:r>
            <w:r w:rsidR="0073652F" w:rsidRPr="00221DF0">
              <w:rPr>
                <w:lang w:val="lt-LT"/>
              </w:rPr>
              <w:t>e</w:t>
            </w:r>
            <w:r w:rsidR="00226CD4" w:rsidRPr="00221DF0">
              <w:rPr>
                <w:lang w:val="lt-LT"/>
              </w:rPr>
              <w:t>, atskiras ilgų metimų (diskas, kūjis, ietis) apšilimo ir treniruočių sektorius, šuolių į aukštį ir šuolio su kartimi sektoriai, trišuolio ir šuolio į tolį 4 sektoriai</w:t>
            </w:r>
            <w:r w:rsidR="0073652F" w:rsidRPr="00221DF0">
              <w:rPr>
                <w:lang w:val="lt-LT"/>
              </w:rPr>
              <w:t>,</w:t>
            </w:r>
            <w:r w:rsidRPr="00221DF0">
              <w:rPr>
                <w:lang w:val="lt-LT"/>
              </w:rPr>
              <w:t xml:space="preserve"> </w:t>
            </w:r>
            <w:r w:rsidR="00226CD4" w:rsidRPr="00221DF0">
              <w:rPr>
                <w:lang w:val="lt-LT"/>
              </w:rPr>
              <w:t>kurių bendras plotas yra 14.000 kv. m;</w:t>
            </w:r>
          </w:p>
          <w:p w14:paraId="6D247F01" w14:textId="36980368" w:rsidR="00226CD4" w:rsidRPr="00221DF0" w:rsidRDefault="00226CD4" w:rsidP="00E97B04">
            <w:pPr>
              <w:ind w:left="226"/>
              <w:rPr>
                <w:lang w:val="lt-LT"/>
              </w:rPr>
            </w:pPr>
            <w:r w:rsidRPr="00221DF0">
              <w:rPr>
                <w:lang w:val="lt-LT"/>
              </w:rPr>
              <w:t>Laisvalaikio veiklos patalpoje, sporto treniruočių ir varžybų sporto salės (9</w:t>
            </w:r>
            <w:r w:rsidR="00B80E67" w:rsidRPr="00221DF0">
              <w:rPr>
                <w:lang w:val="lt-LT"/>
              </w:rPr>
              <w:t>.</w:t>
            </w:r>
            <w:r w:rsidRPr="00221DF0">
              <w:rPr>
                <w:lang w:val="lt-LT"/>
              </w:rPr>
              <w:t>250  kv. m.):</w:t>
            </w:r>
          </w:p>
          <w:p w14:paraId="6BC2C316" w14:textId="0FC86015" w:rsidR="007D2695" w:rsidRPr="00221DF0" w:rsidRDefault="00226CD4" w:rsidP="00965FDA">
            <w:pPr>
              <w:pStyle w:val="Sraopastraipa"/>
              <w:numPr>
                <w:ilvl w:val="0"/>
                <w:numId w:val="21"/>
              </w:numPr>
              <w:ind w:left="1076" w:hanging="283"/>
              <w:rPr>
                <w:lang w:val="lt-LT"/>
              </w:rPr>
            </w:pPr>
            <w:r w:rsidRPr="00221DF0">
              <w:rPr>
                <w:lang w:val="lt-LT"/>
              </w:rPr>
              <w:t>3 krepšinio salės (po 1</w:t>
            </w:r>
            <w:r w:rsidR="007D2695" w:rsidRPr="00221DF0">
              <w:rPr>
                <w:lang w:val="lt-LT"/>
              </w:rPr>
              <w:t>.</w:t>
            </w:r>
            <w:r w:rsidRPr="00221DF0">
              <w:rPr>
                <w:lang w:val="lt-LT"/>
              </w:rPr>
              <w:t xml:space="preserve">750 kv. m.), </w:t>
            </w:r>
            <w:r w:rsidR="00AB7BD3" w:rsidRPr="00221DF0">
              <w:rPr>
                <w:lang w:val="lt-LT"/>
              </w:rPr>
              <w:t xml:space="preserve">pritaikyta </w:t>
            </w:r>
            <w:r w:rsidRPr="00221DF0">
              <w:rPr>
                <w:lang w:val="lt-LT"/>
              </w:rPr>
              <w:t>sportuoti neįgaliems žmonėms, su 50 x 35 kv. m. ploto žaidimo aikšte;</w:t>
            </w:r>
          </w:p>
          <w:p w14:paraId="37B68DFF" w14:textId="3DC04C88" w:rsidR="007D2695" w:rsidRPr="00221DF0" w:rsidRDefault="00226CD4" w:rsidP="00965FDA">
            <w:pPr>
              <w:pStyle w:val="Sraopastraipa"/>
              <w:numPr>
                <w:ilvl w:val="0"/>
                <w:numId w:val="21"/>
              </w:numPr>
              <w:ind w:left="1077" w:hanging="283"/>
              <w:rPr>
                <w:lang w:val="lt-LT"/>
              </w:rPr>
            </w:pPr>
            <w:r w:rsidRPr="00221DF0">
              <w:rPr>
                <w:lang w:val="lt-LT"/>
              </w:rPr>
              <w:t>1 rankinio salė (1</w:t>
            </w:r>
            <w:r w:rsidR="007D2695" w:rsidRPr="00221DF0">
              <w:rPr>
                <w:lang w:val="lt-LT"/>
              </w:rPr>
              <w:t>.</w:t>
            </w:r>
            <w:r w:rsidRPr="00221DF0">
              <w:rPr>
                <w:lang w:val="lt-LT"/>
              </w:rPr>
              <w:t xml:space="preserve">750 kv. m.), tinkama sportuoti neįgaliems žmonėms, su 50 x 35 kv. m. ploto žaidimo aikšte; </w:t>
            </w:r>
          </w:p>
          <w:p w14:paraId="7A0DED99" w14:textId="0565FDB8" w:rsidR="007D2695" w:rsidRPr="00221DF0" w:rsidRDefault="007D2695" w:rsidP="00965FDA">
            <w:pPr>
              <w:pStyle w:val="Sraopastraipa"/>
              <w:numPr>
                <w:ilvl w:val="0"/>
                <w:numId w:val="21"/>
              </w:numPr>
              <w:ind w:left="1077" w:hanging="283"/>
              <w:rPr>
                <w:lang w:val="lt-LT"/>
              </w:rPr>
            </w:pPr>
            <w:r w:rsidRPr="00221DF0">
              <w:rPr>
                <w:lang w:val="lt-LT"/>
              </w:rPr>
              <w:t>m</w:t>
            </w:r>
            <w:r w:rsidR="00226CD4" w:rsidRPr="00221DF0">
              <w:rPr>
                <w:lang w:val="lt-LT"/>
              </w:rPr>
              <w:t>eninės ir sportinės gimnastikos salės (2  po 875 kv. m.  )</w:t>
            </w:r>
          </w:p>
          <w:p w14:paraId="2C56B330" w14:textId="34C32CB3" w:rsidR="00226CD4" w:rsidRPr="00221DF0" w:rsidRDefault="007D2695" w:rsidP="00965FDA">
            <w:pPr>
              <w:pStyle w:val="Sraopastraipa"/>
              <w:numPr>
                <w:ilvl w:val="0"/>
                <w:numId w:val="21"/>
              </w:numPr>
              <w:ind w:left="1073" w:hanging="283"/>
              <w:rPr>
                <w:lang w:val="lt-LT"/>
              </w:rPr>
            </w:pPr>
            <w:r w:rsidRPr="00221DF0">
              <w:rPr>
                <w:lang w:val="lt-LT"/>
              </w:rPr>
              <w:t>bokso</w:t>
            </w:r>
            <w:r w:rsidR="00226CD4" w:rsidRPr="00221DF0">
              <w:rPr>
                <w:lang w:val="lt-LT"/>
              </w:rPr>
              <w:t>, imtynių ir fizinio pasirengimo salės – 500 kv. m.</w:t>
            </w:r>
          </w:p>
          <w:p w14:paraId="1524F4D5" w14:textId="0158EC09" w:rsidR="00226CD4" w:rsidRPr="00221DF0" w:rsidRDefault="00226CD4" w:rsidP="00E97B04">
            <w:pPr>
              <w:ind w:left="84"/>
              <w:rPr>
                <w:lang w:val="lt-LT"/>
              </w:rPr>
            </w:pPr>
            <w:r w:rsidRPr="00221DF0">
              <w:rPr>
                <w:lang w:val="lt-LT"/>
              </w:rPr>
              <w:t>Administracinės patalpos</w:t>
            </w:r>
            <w:r w:rsidR="007D2695" w:rsidRPr="00221DF0">
              <w:rPr>
                <w:lang w:val="lt-LT"/>
              </w:rPr>
              <w:t xml:space="preserve"> </w:t>
            </w:r>
            <w:r w:rsidRPr="00221DF0">
              <w:rPr>
                <w:lang w:val="lt-LT"/>
              </w:rPr>
              <w:t>(1</w:t>
            </w:r>
            <w:r w:rsidR="007D2695" w:rsidRPr="00221DF0">
              <w:rPr>
                <w:lang w:val="lt-LT"/>
              </w:rPr>
              <w:t>.</w:t>
            </w:r>
            <w:r w:rsidRPr="00221DF0">
              <w:rPr>
                <w:lang w:val="lt-LT"/>
              </w:rPr>
              <w:t>150  kv. m.) darbuotojams, persirengimo patalpos ir sanitarinės patalpos, įrangos laikymo zonos.</w:t>
            </w:r>
          </w:p>
          <w:p w14:paraId="45D1524A" w14:textId="3E9692FD" w:rsidR="00226CD4" w:rsidRPr="00221DF0" w:rsidRDefault="00226CD4" w:rsidP="00E97B04">
            <w:pPr>
              <w:tabs>
                <w:tab w:val="num" w:pos="482"/>
              </w:tabs>
              <w:ind w:left="482" w:hanging="340"/>
              <w:rPr>
                <w:b/>
                <w:lang w:val="lt-LT"/>
              </w:rPr>
            </w:pPr>
            <w:r w:rsidRPr="00221DF0">
              <w:rPr>
                <w:b/>
                <w:lang w:val="lt-LT"/>
              </w:rPr>
              <w:t>Iš viso ~56</w:t>
            </w:r>
            <w:r w:rsidR="007D2695" w:rsidRPr="00221DF0">
              <w:rPr>
                <w:b/>
                <w:lang w:val="lt-LT"/>
              </w:rPr>
              <w:t>.</w:t>
            </w:r>
            <w:r w:rsidRPr="00221DF0">
              <w:rPr>
                <w:b/>
                <w:lang w:val="lt-LT"/>
              </w:rPr>
              <w:t>275 kv. m.</w:t>
            </w:r>
          </w:p>
        </w:tc>
      </w:tr>
      <w:tr w:rsidR="00226CD4" w:rsidRPr="00221DF0" w14:paraId="0AD54835" w14:textId="77777777" w:rsidTr="00E97B04">
        <w:tc>
          <w:tcPr>
            <w:tcW w:w="2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8BEF4E" w14:textId="77777777" w:rsidR="00226CD4" w:rsidRPr="00221DF0" w:rsidRDefault="00226CD4" w:rsidP="00E97B04">
            <w:pPr>
              <w:rPr>
                <w:b/>
                <w:smallCaps/>
                <w:spacing w:val="5"/>
                <w:lang w:val="lt-LT"/>
              </w:rPr>
            </w:pPr>
            <w:r w:rsidRPr="00221DF0">
              <w:rPr>
                <w:b/>
                <w:smallCaps/>
                <w:spacing w:val="5"/>
                <w:lang w:val="lt-LT"/>
              </w:rPr>
              <w:t>Bendrieji reikalavimai</w:t>
            </w:r>
          </w:p>
          <w:p w14:paraId="35682BA6" w14:textId="77777777" w:rsidR="00226CD4" w:rsidRPr="00221DF0" w:rsidRDefault="00226CD4" w:rsidP="00E97B04">
            <w:pPr>
              <w:rPr>
                <w:b/>
                <w:smallCaps/>
                <w:spacing w:val="5"/>
                <w:lang w:val="lt-LT"/>
              </w:rPr>
            </w:pPr>
          </w:p>
        </w:tc>
        <w:tc>
          <w:tcPr>
            <w:tcW w:w="7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5F4E80" w14:textId="3191C416" w:rsidR="00226CD4" w:rsidRPr="00221DF0" w:rsidRDefault="00226CD4" w:rsidP="00E97B04">
            <w:pPr>
              <w:ind w:left="482" w:hanging="340"/>
              <w:rPr>
                <w:b/>
                <w:lang w:val="lt-LT"/>
              </w:rPr>
            </w:pPr>
            <w:r w:rsidRPr="00221DF0">
              <w:rPr>
                <w:b/>
                <w:lang w:val="lt-LT"/>
              </w:rPr>
              <w:t>Laisvalaikio lauke, sporto treniruočių ir varžybų įranga (45</w:t>
            </w:r>
            <w:r w:rsidR="00412AAB" w:rsidRPr="00221DF0">
              <w:rPr>
                <w:b/>
                <w:lang w:val="lt-LT"/>
              </w:rPr>
              <w:t>.</w:t>
            </w:r>
            <w:r w:rsidRPr="00221DF0">
              <w:rPr>
                <w:b/>
                <w:lang w:val="lt-LT"/>
              </w:rPr>
              <w:t>875 kv. m.):</w:t>
            </w:r>
          </w:p>
          <w:p w14:paraId="7B538479" w14:textId="77777777" w:rsidR="00226CD4" w:rsidRPr="00221DF0" w:rsidRDefault="00226CD4" w:rsidP="00E97B04">
            <w:pPr>
              <w:ind w:left="482"/>
              <w:rPr>
                <w:lang w:val="lt-LT"/>
              </w:rPr>
            </w:pPr>
          </w:p>
          <w:p w14:paraId="4E0E1F73" w14:textId="401C411B" w:rsidR="00226CD4" w:rsidRPr="00221DF0" w:rsidRDefault="00226CD4" w:rsidP="00E97B04">
            <w:pPr>
              <w:tabs>
                <w:tab w:val="num" w:pos="-9606"/>
              </w:tabs>
              <w:ind w:left="176"/>
              <w:rPr>
                <w:lang w:val="lt-LT"/>
              </w:rPr>
            </w:pPr>
            <w:r w:rsidRPr="00221DF0">
              <w:rPr>
                <w:lang w:val="lt-LT"/>
              </w:rPr>
              <w:t>2 futbolo treniruočių aikštės (</w:t>
            </w:r>
            <w:r w:rsidR="00412AAB" w:rsidRPr="00221DF0">
              <w:rPr>
                <w:lang w:val="lt-LT"/>
              </w:rPr>
              <w:t>125 x 170 kv. m.</w:t>
            </w:r>
            <w:r w:rsidRPr="00221DF0">
              <w:rPr>
                <w:lang w:val="lt-LT"/>
              </w:rPr>
              <w:t xml:space="preserve">) su </w:t>
            </w:r>
            <w:proofErr w:type="spellStart"/>
            <w:r w:rsidRPr="00221DF0">
              <w:rPr>
                <w:lang w:val="lt-LT"/>
              </w:rPr>
              <w:t>aptvėrimais</w:t>
            </w:r>
            <w:proofErr w:type="spellEnd"/>
            <w:r w:rsidRPr="00221DF0">
              <w:rPr>
                <w:lang w:val="lt-LT"/>
              </w:rPr>
              <w:t xml:space="preserve"> ir gaudyklėmis bei apšvietimu atitinkančius visus FIFA reikalavimus su galimybe įrengti mobilias žiūrovų tribūnas.</w:t>
            </w:r>
          </w:p>
          <w:p w14:paraId="0ED9649C" w14:textId="77777777" w:rsidR="00226CD4" w:rsidRPr="00221DF0" w:rsidRDefault="00226CD4" w:rsidP="00E97B04">
            <w:pPr>
              <w:tabs>
                <w:tab w:val="num" w:pos="-9606"/>
              </w:tabs>
              <w:ind w:left="176"/>
              <w:rPr>
                <w:lang w:val="lt-LT"/>
              </w:rPr>
            </w:pPr>
            <w:r w:rsidRPr="00221DF0">
              <w:rPr>
                <w:lang w:val="lt-LT"/>
              </w:rPr>
              <w:t>1 futbolo treniruočių aikštė su lengvosios atletikos apšilimo takais.</w:t>
            </w:r>
          </w:p>
          <w:p w14:paraId="44F56261" w14:textId="77777777" w:rsidR="00226CD4" w:rsidRPr="00221DF0" w:rsidRDefault="00226CD4" w:rsidP="00E97B04">
            <w:pPr>
              <w:tabs>
                <w:tab w:val="num" w:pos="-9606"/>
              </w:tabs>
              <w:ind w:left="176"/>
              <w:rPr>
                <w:lang w:val="lt-LT"/>
              </w:rPr>
            </w:pPr>
            <w:r w:rsidRPr="00221DF0">
              <w:rPr>
                <w:lang w:val="lt-LT"/>
              </w:rPr>
              <w:t>Numatyti galimybę naudotis lengvosios atletikos stadiono pagalbinėmis patalpomis.</w:t>
            </w:r>
          </w:p>
          <w:p w14:paraId="14CBF570" w14:textId="031901DA" w:rsidR="00226CD4" w:rsidRPr="00221DF0" w:rsidRDefault="00226CD4" w:rsidP="00E97B04">
            <w:pPr>
              <w:tabs>
                <w:tab w:val="num" w:pos="-9606"/>
              </w:tabs>
              <w:ind w:left="176"/>
              <w:rPr>
                <w:lang w:val="lt-LT"/>
              </w:rPr>
            </w:pPr>
            <w:r w:rsidRPr="00221DF0">
              <w:rPr>
                <w:lang w:val="lt-LT"/>
              </w:rPr>
              <w:t>Pagrindiniai reikalavimai lengvosios atletikos stadionui (remiantis IAAF reikalavimais)</w:t>
            </w:r>
            <w:r w:rsidR="0074053E" w:rsidRPr="00221DF0">
              <w:rPr>
                <w:lang w:val="lt-LT"/>
              </w:rPr>
              <w:t>:</w:t>
            </w:r>
          </w:p>
          <w:p w14:paraId="6F938720" w14:textId="63DD90A7" w:rsidR="00226CD4" w:rsidRPr="00221DF0" w:rsidRDefault="00226CD4" w:rsidP="00965FDA">
            <w:pPr>
              <w:pStyle w:val="Sraopastraipa"/>
              <w:numPr>
                <w:ilvl w:val="0"/>
                <w:numId w:val="20"/>
              </w:numPr>
              <w:ind w:left="714" w:hanging="357"/>
              <w:contextualSpacing w:val="0"/>
              <w:rPr>
                <w:lang w:val="lt-LT"/>
              </w:rPr>
            </w:pPr>
            <w:r w:rsidRPr="00221DF0">
              <w:rPr>
                <w:lang w:val="lt-LT"/>
              </w:rPr>
              <w:t>9 (400 m) bėgimo takeliai;</w:t>
            </w:r>
          </w:p>
          <w:p w14:paraId="09B3D4BC" w14:textId="46033AFF" w:rsidR="00226CD4" w:rsidRPr="00221DF0" w:rsidRDefault="00226CD4" w:rsidP="00965FDA">
            <w:pPr>
              <w:pStyle w:val="Sraopastraipa"/>
              <w:numPr>
                <w:ilvl w:val="0"/>
                <w:numId w:val="20"/>
              </w:numPr>
              <w:ind w:left="714" w:hanging="357"/>
              <w:contextualSpacing w:val="0"/>
              <w:rPr>
                <w:lang w:val="lt-LT"/>
              </w:rPr>
            </w:pPr>
            <w:r w:rsidRPr="00221DF0">
              <w:rPr>
                <w:lang w:val="lt-LT"/>
              </w:rPr>
              <w:t>stadionas privalo turėti visus lengvosios atletikos rungčių sektorius su privaloma įranga;</w:t>
            </w:r>
          </w:p>
          <w:p w14:paraId="52F4D862" w14:textId="04FB2ACC" w:rsidR="00226CD4" w:rsidRPr="00221DF0" w:rsidRDefault="00226CD4" w:rsidP="00965FDA">
            <w:pPr>
              <w:pStyle w:val="Sraopastraipa"/>
              <w:numPr>
                <w:ilvl w:val="0"/>
                <w:numId w:val="20"/>
              </w:numPr>
              <w:ind w:left="714" w:hanging="357"/>
              <w:contextualSpacing w:val="0"/>
              <w:rPr>
                <w:lang w:val="lt-LT"/>
              </w:rPr>
            </w:pPr>
            <w:r w:rsidRPr="00221DF0">
              <w:rPr>
                <w:lang w:val="lt-LT"/>
              </w:rPr>
              <w:t>bėgimo takeliai ir šuolių sektoriai su sintetine danga (sertifikuota IAAF);</w:t>
            </w:r>
          </w:p>
          <w:p w14:paraId="161E0843" w14:textId="32A585A3" w:rsidR="00226CD4" w:rsidRPr="00221DF0" w:rsidRDefault="00226CD4" w:rsidP="00965FDA">
            <w:pPr>
              <w:pStyle w:val="Sraopastraipa"/>
              <w:numPr>
                <w:ilvl w:val="0"/>
                <w:numId w:val="20"/>
              </w:numPr>
              <w:ind w:left="714" w:hanging="357"/>
              <w:contextualSpacing w:val="0"/>
              <w:rPr>
                <w:lang w:val="lt-LT"/>
              </w:rPr>
            </w:pPr>
            <w:r w:rsidRPr="00221DF0">
              <w:rPr>
                <w:lang w:val="lt-LT"/>
              </w:rPr>
              <w:t>disko, ieties ir kūjo metimų įrankių nusileidimo zonos tik nat</w:t>
            </w:r>
            <w:r w:rsidR="0073652F" w:rsidRPr="00221DF0">
              <w:rPr>
                <w:lang w:val="lt-LT"/>
              </w:rPr>
              <w:t>ū</w:t>
            </w:r>
            <w:r w:rsidRPr="00221DF0">
              <w:rPr>
                <w:lang w:val="lt-LT"/>
              </w:rPr>
              <w:t>ralios dangos-žolės;</w:t>
            </w:r>
          </w:p>
          <w:p w14:paraId="192FB1F5" w14:textId="13049A88" w:rsidR="00226CD4" w:rsidRPr="00221DF0" w:rsidRDefault="00226CD4" w:rsidP="00965FDA">
            <w:pPr>
              <w:pStyle w:val="Sraopastraipa"/>
              <w:numPr>
                <w:ilvl w:val="0"/>
                <w:numId w:val="20"/>
              </w:numPr>
              <w:ind w:left="714" w:hanging="357"/>
              <w:contextualSpacing w:val="0"/>
              <w:rPr>
                <w:lang w:val="lt-LT"/>
              </w:rPr>
            </w:pPr>
            <w:r w:rsidRPr="00221DF0">
              <w:rPr>
                <w:lang w:val="lt-LT"/>
              </w:rPr>
              <w:t>šuolio į aukštį ir šuolio su kartimi po du paralelius sektorius;</w:t>
            </w:r>
          </w:p>
          <w:p w14:paraId="55CABFA5" w14:textId="32A8FE7E" w:rsidR="00226CD4" w:rsidRPr="00221DF0" w:rsidRDefault="00226CD4" w:rsidP="00965FDA">
            <w:pPr>
              <w:pStyle w:val="Sraopastraipa"/>
              <w:numPr>
                <w:ilvl w:val="0"/>
                <w:numId w:val="20"/>
              </w:numPr>
              <w:ind w:left="714" w:hanging="357"/>
              <w:contextualSpacing w:val="0"/>
              <w:rPr>
                <w:lang w:val="lt-LT"/>
              </w:rPr>
            </w:pPr>
            <w:r w:rsidRPr="00221DF0">
              <w:rPr>
                <w:lang w:val="lt-LT"/>
              </w:rPr>
              <w:t>trišuolio ir šuolio į tolį 4 sektoriai (2 lygiagretūs prieš laikrodžio rodyklę ir 2 lygiagretūs  pagal laikrodžio rodyklę);</w:t>
            </w:r>
          </w:p>
          <w:p w14:paraId="5E270D42" w14:textId="346F7A91" w:rsidR="00226CD4" w:rsidRPr="00221DF0" w:rsidRDefault="00226CD4" w:rsidP="00965FDA">
            <w:pPr>
              <w:pStyle w:val="Sraopastraipa"/>
              <w:numPr>
                <w:ilvl w:val="0"/>
                <w:numId w:val="20"/>
              </w:numPr>
              <w:ind w:left="714" w:hanging="357"/>
              <w:contextualSpacing w:val="0"/>
              <w:rPr>
                <w:lang w:val="lt-LT"/>
              </w:rPr>
            </w:pPr>
            <w:r w:rsidRPr="00221DF0">
              <w:rPr>
                <w:lang w:val="lt-LT"/>
              </w:rPr>
              <w:t>stadiono žiūrovų vietų skaičius 3-5 tūkstančiai;</w:t>
            </w:r>
          </w:p>
          <w:p w14:paraId="1B348188" w14:textId="77777777" w:rsidR="00226CD4" w:rsidRPr="00221DF0" w:rsidRDefault="00226CD4" w:rsidP="00E97B04">
            <w:pPr>
              <w:rPr>
                <w:lang w:val="lt-LT"/>
              </w:rPr>
            </w:pPr>
            <w:r w:rsidRPr="00221DF0">
              <w:rPr>
                <w:lang w:val="lt-LT"/>
              </w:rPr>
              <w:t>Minimaliai reikalingos patalpos:</w:t>
            </w:r>
          </w:p>
          <w:p w14:paraId="65A5DF52"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4 persirengimo kambariai su tualetais (2 vyrams, 2 moterims);</w:t>
            </w:r>
          </w:p>
          <w:p w14:paraId="71058C5A"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tualetai žiūrovams;</w:t>
            </w:r>
          </w:p>
          <w:p w14:paraId="77349D7C"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2 dopingo kontrolės kambariai su tualetais;</w:t>
            </w:r>
          </w:p>
          <w:p w14:paraId="120D25B6"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sekretoriato kambarys;</w:t>
            </w:r>
          </w:p>
          <w:p w14:paraId="20DD31E7"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apdovanojimo kambarys;</w:t>
            </w:r>
          </w:p>
          <w:p w14:paraId="6F44D20F"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2 masažo kambariai;</w:t>
            </w:r>
          </w:p>
          <w:p w14:paraId="027C1965"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medicinos kambarys;</w:t>
            </w:r>
          </w:p>
          <w:p w14:paraId="54060203"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fotofinišo teisėjų kambarys;</w:t>
            </w:r>
          </w:p>
          <w:p w14:paraId="2A456DB4"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lastRenderedPageBreak/>
              <w:t>varžybų komentatoriaus kambarys;</w:t>
            </w:r>
          </w:p>
          <w:p w14:paraId="309E8BE3"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varžybų transliacijoms 2 kambariai;</w:t>
            </w:r>
          </w:p>
          <w:p w14:paraId="3B9536F2" w14:textId="01FB654A" w:rsidR="00AB7BD3" w:rsidRPr="00221DF0" w:rsidRDefault="00226CD4" w:rsidP="00965FDA">
            <w:pPr>
              <w:pStyle w:val="Sraopastraipa"/>
              <w:numPr>
                <w:ilvl w:val="0"/>
                <w:numId w:val="20"/>
              </w:numPr>
              <w:ind w:left="1072" w:hanging="283"/>
              <w:contextualSpacing w:val="0"/>
              <w:rPr>
                <w:lang w:val="lt-LT"/>
              </w:rPr>
            </w:pPr>
            <w:r w:rsidRPr="00221DF0">
              <w:rPr>
                <w:lang w:val="lt-LT"/>
              </w:rPr>
              <w:t>svečių poilsio kambarys</w:t>
            </w:r>
            <w:r w:rsidR="00AB7BD3" w:rsidRPr="00221DF0">
              <w:rPr>
                <w:lang w:val="lt-LT"/>
              </w:rPr>
              <w:t>;</w:t>
            </w:r>
          </w:p>
          <w:p w14:paraId="72678E41"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VIP kambarys su virtuvėle ir plautuve;</w:t>
            </w:r>
          </w:p>
          <w:p w14:paraId="2F714D07"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štangų salė;</w:t>
            </w:r>
          </w:p>
          <w:p w14:paraId="4A8824B7"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 xml:space="preserve">fotografų ir žiniasklaidos kambarys su interneto prieiga; </w:t>
            </w:r>
          </w:p>
          <w:p w14:paraId="715A072B"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sandėliai po tribūnomis inventoriui ir įrangai;</w:t>
            </w:r>
          </w:p>
          <w:p w14:paraId="11D9C550" w14:textId="77777777" w:rsidR="00AB7BD3" w:rsidRPr="00221DF0" w:rsidRDefault="00226CD4" w:rsidP="00965FDA">
            <w:pPr>
              <w:pStyle w:val="Sraopastraipa"/>
              <w:numPr>
                <w:ilvl w:val="0"/>
                <w:numId w:val="20"/>
              </w:numPr>
              <w:ind w:left="1072" w:hanging="283"/>
              <w:contextualSpacing w:val="0"/>
              <w:rPr>
                <w:lang w:val="lt-LT"/>
              </w:rPr>
            </w:pPr>
            <w:r w:rsidRPr="00221DF0">
              <w:rPr>
                <w:lang w:val="lt-LT"/>
              </w:rPr>
              <w:t>stadiono budinčio ir apsaugos patalpos;</w:t>
            </w:r>
          </w:p>
          <w:p w14:paraId="077A0CAB" w14:textId="7954EF30" w:rsidR="00AB7BD3" w:rsidRPr="00221DF0" w:rsidRDefault="00226CD4" w:rsidP="00965FDA">
            <w:pPr>
              <w:pStyle w:val="Sraopastraipa"/>
              <w:numPr>
                <w:ilvl w:val="0"/>
                <w:numId w:val="20"/>
              </w:numPr>
              <w:ind w:left="1072" w:hanging="283"/>
              <w:contextualSpacing w:val="0"/>
              <w:rPr>
                <w:lang w:val="lt-LT"/>
              </w:rPr>
            </w:pPr>
            <w:r w:rsidRPr="00221DF0">
              <w:rPr>
                <w:lang w:val="lt-LT"/>
              </w:rPr>
              <w:t>Apšvietim</w:t>
            </w:r>
            <w:r w:rsidR="0074053E" w:rsidRPr="00221DF0">
              <w:rPr>
                <w:lang w:val="lt-LT"/>
              </w:rPr>
              <w:t>o reguliavimo patalpa</w:t>
            </w:r>
            <w:r w:rsidRPr="00221DF0">
              <w:rPr>
                <w:lang w:val="lt-LT"/>
              </w:rPr>
              <w:t xml:space="preserve"> </w:t>
            </w:r>
          </w:p>
          <w:p w14:paraId="0F224B2C" w14:textId="7044BA89" w:rsidR="00226CD4" w:rsidRPr="00221DF0" w:rsidRDefault="00226CD4" w:rsidP="00965FDA">
            <w:pPr>
              <w:pStyle w:val="Sraopastraipa"/>
              <w:numPr>
                <w:ilvl w:val="0"/>
                <w:numId w:val="20"/>
              </w:numPr>
              <w:ind w:left="1072" w:hanging="283"/>
              <w:contextualSpacing w:val="0"/>
              <w:rPr>
                <w:lang w:val="lt-LT"/>
              </w:rPr>
            </w:pPr>
            <w:r w:rsidRPr="00221DF0">
              <w:rPr>
                <w:lang w:val="lt-LT"/>
              </w:rPr>
              <w:t>Būtinos apsauginės tvorelės</w:t>
            </w:r>
          </w:p>
          <w:p w14:paraId="75F64964" w14:textId="4A690D7B" w:rsidR="00226CD4" w:rsidRPr="00221DF0" w:rsidRDefault="00226CD4" w:rsidP="00E97B04">
            <w:pPr>
              <w:ind w:left="142"/>
              <w:rPr>
                <w:b/>
                <w:lang w:val="lt-LT"/>
              </w:rPr>
            </w:pPr>
            <w:r w:rsidRPr="00221DF0">
              <w:rPr>
                <w:b/>
                <w:lang w:val="lt-LT"/>
              </w:rPr>
              <w:t>Laisvalaikio veiklos patalpoje, sporto treniruočių ir varžybų sporto salės (9</w:t>
            </w:r>
            <w:r w:rsidR="0074053E" w:rsidRPr="00221DF0">
              <w:rPr>
                <w:b/>
                <w:lang w:val="lt-LT"/>
              </w:rPr>
              <w:t>.</w:t>
            </w:r>
            <w:r w:rsidRPr="00221DF0">
              <w:rPr>
                <w:b/>
                <w:lang w:val="lt-LT"/>
              </w:rPr>
              <w:t>250  kv. m.):</w:t>
            </w:r>
          </w:p>
          <w:p w14:paraId="0323852A" w14:textId="78DEAA54" w:rsidR="00226CD4" w:rsidRPr="00221DF0" w:rsidRDefault="00226CD4" w:rsidP="00E97B04">
            <w:pPr>
              <w:tabs>
                <w:tab w:val="num" w:pos="-9606"/>
              </w:tabs>
              <w:ind w:left="176"/>
              <w:rPr>
                <w:lang w:val="lt-LT"/>
              </w:rPr>
            </w:pPr>
            <w:r w:rsidRPr="00221DF0">
              <w:rPr>
                <w:lang w:val="lt-LT"/>
              </w:rPr>
              <w:t xml:space="preserve">Sporto salės laisvalaikio </w:t>
            </w:r>
            <w:r w:rsidR="0074053E" w:rsidRPr="00221DF0">
              <w:rPr>
                <w:lang w:val="lt-LT"/>
              </w:rPr>
              <w:t xml:space="preserve">veiklos </w:t>
            </w:r>
            <w:r w:rsidRPr="00221DF0">
              <w:rPr>
                <w:lang w:val="lt-LT"/>
              </w:rPr>
              <w:t>patalpoje, sporto treniruotėms ir varžyboms</w:t>
            </w:r>
            <w:r w:rsidR="0074053E" w:rsidRPr="00221DF0">
              <w:rPr>
                <w:lang w:val="lt-LT"/>
              </w:rPr>
              <w:t xml:space="preserve"> -</w:t>
            </w:r>
            <w:r w:rsidRPr="00221DF0">
              <w:rPr>
                <w:lang w:val="lt-LT"/>
              </w:rPr>
              <w:t xml:space="preserve"> 50 m (ilgis) x 35 m (plotis) x 9 m (aukštis) dydžio aikštė pritaikyta skirtingai sportinei veiklai. </w:t>
            </w:r>
            <w:r w:rsidR="0074053E" w:rsidRPr="00221DF0">
              <w:rPr>
                <w:lang w:val="lt-LT"/>
              </w:rPr>
              <w:t>Planuojama, kad</w:t>
            </w:r>
            <w:r w:rsidRPr="00221DF0">
              <w:rPr>
                <w:lang w:val="lt-LT"/>
              </w:rPr>
              <w:t xml:space="preserve"> 3 iš keturių salių daugiausia bus skirtos krepšiniui ir 1 salė </w:t>
            </w:r>
            <w:proofErr w:type="spellStart"/>
            <w:r w:rsidRPr="00221DF0">
              <w:rPr>
                <w:lang w:val="lt-LT"/>
              </w:rPr>
              <w:t>rankiniui</w:t>
            </w:r>
            <w:proofErr w:type="spellEnd"/>
            <w:r w:rsidRPr="00221DF0">
              <w:rPr>
                <w:lang w:val="lt-LT"/>
              </w:rPr>
              <w:t>.</w:t>
            </w:r>
          </w:p>
          <w:p w14:paraId="04B83C7B" w14:textId="19D07C5C" w:rsidR="00226CD4" w:rsidRPr="00221DF0" w:rsidRDefault="00226CD4" w:rsidP="00E97B04">
            <w:pPr>
              <w:tabs>
                <w:tab w:val="num" w:pos="-9606"/>
              </w:tabs>
              <w:ind w:left="176"/>
              <w:rPr>
                <w:lang w:val="lt-LT"/>
              </w:rPr>
            </w:pPr>
            <w:r w:rsidRPr="00221DF0">
              <w:rPr>
                <w:lang w:val="lt-LT"/>
              </w:rPr>
              <w:t>Vienoje iš krepšiniui skirtų salių bus mobilios tribūnos, įrengtos sienų konstrukcijoje, kurių planuojamas talpumas – 360 </w:t>
            </w:r>
            <w:r w:rsidR="00635DA5">
              <w:rPr>
                <w:lang w:val="lt-LT"/>
              </w:rPr>
              <w:t>stacionarių</w:t>
            </w:r>
            <w:r w:rsidRPr="00221DF0">
              <w:rPr>
                <w:lang w:val="lt-LT"/>
              </w:rPr>
              <w:t xml:space="preserve"> vietų. </w:t>
            </w:r>
          </w:p>
          <w:p w14:paraId="2AF4F236" w14:textId="7BE14A22" w:rsidR="00226CD4" w:rsidRPr="00221DF0" w:rsidRDefault="00226CD4" w:rsidP="00E97B04">
            <w:pPr>
              <w:tabs>
                <w:tab w:val="num" w:pos="-9606"/>
              </w:tabs>
              <w:ind w:left="176"/>
              <w:rPr>
                <w:lang w:val="lt-LT"/>
              </w:rPr>
            </w:pPr>
            <w:r w:rsidRPr="00221DF0">
              <w:rPr>
                <w:lang w:val="lt-LT"/>
              </w:rPr>
              <w:t xml:space="preserve">Meninės gimnastikos salė – aukštis </w:t>
            </w:r>
            <w:r w:rsidR="0069181D">
              <w:rPr>
                <w:lang w:val="lt-LT"/>
              </w:rPr>
              <w:t>mažiausiai</w:t>
            </w:r>
            <w:r w:rsidRPr="00221DF0">
              <w:rPr>
                <w:lang w:val="lt-LT"/>
              </w:rPr>
              <w:t xml:space="preserve"> 8 metrai ir atitinkanti visus tarptautinius reikalavimus</w:t>
            </w:r>
          </w:p>
          <w:p w14:paraId="11FCBC94" w14:textId="6BD2E1E3" w:rsidR="00226CD4" w:rsidRPr="00221DF0" w:rsidRDefault="00226CD4" w:rsidP="00E97B04">
            <w:pPr>
              <w:tabs>
                <w:tab w:val="num" w:pos="-9606"/>
              </w:tabs>
              <w:ind w:left="176"/>
              <w:rPr>
                <w:lang w:val="lt-LT"/>
              </w:rPr>
            </w:pPr>
            <w:r w:rsidRPr="00221DF0">
              <w:rPr>
                <w:lang w:val="lt-LT"/>
              </w:rPr>
              <w:t xml:space="preserve">Sportinės gimnastikos salė – aukštis </w:t>
            </w:r>
            <w:r w:rsidR="0069181D">
              <w:rPr>
                <w:lang w:val="lt-LT"/>
              </w:rPr>
              <w:t>mažiausiai</w:t>
            </w:r>
            <w:r w:rsidRPr="00221DF0">
              <w:rPr>
                <w:lang w:val="lt-LT"/>
              </w:rPr>
              <w:t xml:space="preserve"> 8 metrai, visa reikalinga įranga ir atitinkanti visus tarptautinius reikalavimus.</w:t>
            </w:r>
          </w:p>
          <w:p w14:paraId="27DB427C" w14:textId="77777777" w:rsidR="00226CD4" w:rsidRPr="00221DF0" w:rsidRDefault="00226CD4" w:rsidP="00E97B04">
            <w:pPr>
              <w:tabs>
                <w:tab w:val="num" w:pos="-9606"/>
              </w:tabs>
              <w:ind w:left="176"/>
              <w:rPr>
                <w:lang w:val="lt-LT"/>
              </w:rPr>
            </w:pPr>
            <w:r w:rsidRPr="00221DF0">
              <w:rPr>
                <w:lang w:val="lt-LT"/>
              </w:rPr>
              <w:t>Bokso, imtynių salės atitinkančios visus specifinius sportinius reikalavimus treniruotis bei surengti varžybas.</w:t>
            </w:r>
          </w:p>
          <w:p w14:paraId="21926089" w14:textId="77777777" w:rsidR="00226CD4" w:rsidRPr="00221DF0" w:rsidRDefault="00226CD4" w:rsidP="00E97B04">
            <w:pPr>
              <w:tabs>
                <w:tab w:val="num" w:pos="-9606"/>
              </w:tabs>
              <w:ind w:left="176"/>
              <w:rPr>
                <w:lang w:val="lt-LT"/>
              </w:rPr>
            </w:pPr>
            <w:r w:rsidRPr="00221DF0">
              <w:rPr>
                <w:lang w:val="lt-LT"/>
              </w:rPr>
              <w:t xml:space="preserve">3 krepšinio aikštelės atitinkančios </w:t>
            </w:r>
            <w:proofErr w:type="spellStart"/>
            <w:r w:rsidRPr="00221DF0">
              <w:rPr>
                <w:lang w:val="lt-LT"/>
              </w:rPr>
              <w:t>varžybinius</w:t>
            </w:r>
            <w:proofErr w:type="spellEnd"/>
            <w:r w:rsidRPr="00221DF0">
              <w:rPr>
                <w:lang w:val="lt-LT"/>
              </w:rPr>
              <w:t xml:space="preserve"> reikalavimus.</w:t>
            </w:r>
          </w:p>
          <w:p w14:paraId="078E1C8F" w14:textId="77777777" w:rsidR="00226CD4" w:rsidRPr="00221DF0" w:rsidRDefault="00226CD4" w:rsidP="00E97B04">
            <w:pPr>
              <w:tabs>
                <w:tab w:val="num" w:pos="-9606"/>
              </w:tabs>
              <w:ind w:left="176"/>
              <w:rPr>
                <w:lang w:val="lt-LT"/>
              </w:rPr>
            </w:pPr>
            <w:r w:rsidRPr="00221DF0">
              <w:rPr>
                <w:lang w:val="lt-LT"/>
              </w:rPr>
              <w:t>1 rankinio aikštelė atitinkanti varžybų standartus.</w:t>
            </w:r>
          </w:p>
          <w:p w14:paraId="71EA5F4B" w14:textId="4940023E" w:rsidR="00226CD4" w:rsidRPr="00221DF0" w:rsidRDefault="00226CD4" w:rsidP="00E97B04">
            <w:pPr>
              <w:tabs>
                <w:tab w:val="num" w:pos="-9606"/>
              </w:tabs>
              <w:ind w:left="176"/>
              <w:rPr>
                <w:lang w:val="lt-LT"/>
              </w:rPr>
            </w:pPr>
            <w:r w:rsidRPr="00221DF0">
              <w:rPr>
                <w:lang w:val="lt-LT"/>
              </w:rPr>
              <w:t>Šiose žaidimų aikštelėse turi būti galimybė žaisti tinklinį</w:t>
            </w:r>
            <w:r w:rsidR="00110286" w:rsidRPr="00221DF0">
              <w:rPr>
                <w:lang w:val="lt-LT"/>
              </w:rPr>
              <w:t>.</w:t>
            </w:r>
          </w:p>
          <w:p w14:paraId="4756B16D" w14:textId="37A2F272" w:rsidR="00226CD4" w:rsidRPr="00221DF0" w:rsidRDefault="00226CD4" w:rsidP="00E97B04">
            <w:pPr>
              <w:tabs>
                <w:tab w:val="num" w:pos="-9606"/>
              </w:tabs>
              <w:ind w:left="176"/>
              <w:rPr>
                <w:lang w:val="lt-LT"/>
              </w:rPr>
            </w:pPr>
            <w:r w:rsidRPr="00221DF0">
              <w:rPr>
                <w:lang w:val="lt-LT"/>
              </w:rPr>
              <w:t>Reikalingos mobilios žiūrovų  tribūnos</w:t>
            </w:r>
            <w:r w:rsidR="00110286" w:rsidRPr="00221DF0">
              <w:rPr>
                <w:lang w:val="lt-LT"/>
              </w:rPr>
              <w:t>.</w:t>
            </w:r>
          </w:p>
          <w:p w14:paraId="63E1777D" w14:textId="77777777" w:rsidR="00226CD4" w:rsidRPr="00221DF0" w:rsidRDefault="00226CD4" w:rsidP="00E97B04">
            <w:pPr>
              <w:tabs>
                <w:tab w:val="num" w:pos="-9606"/>
              </w:tabs>
              <w:ind w:left="176"/>
              <w:rPr>
                <w:lang w:val="lt-LT"/>
              </w:rPr>
            </w:pPr>
            <w:r w:rsidRPr="00221DF0">
              <w:rPr>
                <w:lang w:val="lt-LT"/>
              </w:rPr>
              <w:t>Apie 400 kv. m. pilnai įrengta bendro fizinio pasirengimo salė (treniruoklių salė).</w:t>
            </w:r>
          </w:p>
          <w:p w14:paraId="5426A407" w14:textId="299AE485" w:rsidR="00226CD4" w:rsidRPr="00221DF0" w:rsidRDefault="00226CD4" w:rsidP="00E97B04">
            <w:pPr>
              <w:rPr>
                <w:b/>
                <w:lang w:val="lt-LT"/>
              </w:rPr>
            </w:pPr>
            <w:r w:rsidRPr="00221DF0">
              <w:rPr>
                <w:b/>
                <w:lang w:val="lt-LT"/>
              </w:rPr>
              <w:t>Administracinės patalpos (1</w:t>
            </w:r>
            <w:r w:rsidR="00110286" w:rsidRPr="00221DF0">
              <w:rPr>
                <w:b/>
                <w:lang w:val="lt-LT"/>
              </w:rPr>
              <w:t>.</w:t>
            </w:r>
            <w:r w:rsidRPr="00221DF0">
              <w:rPr>
                <w:b/>
                <w:lang w:val="lt-LT"/>
              </w:rPr>
              <w:t>150  kv. m.) darbuotojams, persirengimo patalpos ir sanitarinės patalpos, įrangos laikymo zonos.</w:t>
            </w:r>
          </w:p>
          <w:p w14:paraId="75046FC7" w14:textId="074D7FD0" w:rsidR="00226CD4" w:rsidRPr="00221DF0" w:rsidRDefault="00226CD4" w:rsidP="00E97B04">
            <w:pPr>
              <w:tabs>
                <w:tab w:val="num" w:pos="-9606"/>
              </w:tabs>
              <w:ind w:left="176"/>
              <w:rPr>
                <w:lang w:val="lt-LT"/>
              </w:rPr>
            </w:pPr>
            <w:r w:rsidRPr="00221DF0">
              <w:rPr>
                <w:lang w:val="lt-LT"/>
              </w:rPr>
              <w:t>Administracinės paskirties zona, sanitarinėmis ir bendrosiomis patalpomis (500 kv. m.)</w:t>
            </w:r>
          </w:p>
          <w:p w14:paraId="464128DE" w14:textId="77777777" w:rsidR="00226CD4" w:rsidRPr="00221DF0" w:rsidRDefault="00226CD4" w:rsidP="00E97B04">
            <w:pPr>
              <w:tabs>
                <w:tab w:val="num" w:pos="-9606"/>
              </w:tabs>
              <w:ind w:left="176"/>
              <w:rPr>
                <w:lang w:val="lt-LT"/>
              </w:rPr>
            </w:pPr>
            <w:r w:rsidRPr="00221DF0">
              <w:rPr>
                <w:lang w:val="lt-LT"/>
              </w:rPr>
              <w:t>Lengvosios atletikos stadiono administracijos patalpos (150 kv. m.);</w:t>
            </w:r>
          </w:p>
          <w:p w14:paraId="4CC9A4FD" w14:textId="77777777" w:rsidR="00226CD4" w:rsidRPr="00221DF0" w:rsidRDefault="00226CD4" w:rsidP="00E97B04">
            <w:pPr>
              <w:tabs>
                <w:tab w:val="num" w:pos="-9606"/>
              </w:tabs>
              <w:ind w:left="176"/>
              <w:rPr>
                <w:lang w:val="lt-LT"/>
              </w:rPr>
            </w:pPr>
            <w:r w:rsidRPr="00221DF0">
              <w:rPr>
                <w:lang w:val="lt-LT"/>
              </w:rPr>
              <w:t>Prie visų salių būtina įrengti sportinio inventoriaus ir varžybų įrangos sandėliavimo patalpas, persirengimo, sanitarines patalpas (500 kv. m.).</w:t>
            </w:r>
          </w:p>
          <w:p w14:paraId="6ECB5DAA" w14:textId="77777777" w:rsidR="00226CD4" w:rsidRPr="00221DF0" w:rsidRDefault="00226CD4" w:rsidP="00E97B04">
            <w:pPr>
              <w:ind w:left="482"/>
              <w:rPr>
                <w:lang w:val="lt-LT"/>
              </w:rPr>
            </w:pPr>
          </w:p>
        </w:tc>
      </w:tr>
      <w:tr w:rsidR="00226CD4" w:rsidRPr="00221DF0" w14:paraId="6F769E5B" w14:textId="77777777" w:rsidTr="00E97B04">
        <w:tc>
          <w:tcPr>
            <w:tcW w:w="23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3FE010" w14:textId="77777777" w:rsidR="00226CD4" w:rsidRPr="00221DF0" w:rsidDel="00E10291" w:rsidRDefault="00226CD4" w:rsidP="00E97B04">
            <w:pPr>
              <w:rPr>
                <w:b/>
                <w:smallCaps/>
                <w:spacing w:val="5"/>
                <w:lang w:val="lt-LT"/>
              </w:rPr>
            </w:pPr>
            <w:r w:rsidRPr="00221DF0">
              <w:rPr>
                <w:b/>
                <w:smallCaps/>
                <w:spacing w:val="5"/>
                <w:lang w:val="lt-LT"/>
              </w:rPr>
              <w:lastRenderedPageBreak/>
              <w:t>Specialieji reikalavimai</w:t>
            </w:r>
          </w:p>
        </w:tc>
        <w:tc>
          <w:tcPr>
            <w:tcW w:w="709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83923E" w14:textId="77777777" w:rsidR="00226CD4" w:rsidRPr="00221DF0" w:rsidRDefault="00226CD4" w:rsidP="00E97B04">
            <w:pPr>
              <w:tabs>
                <w:tab w:val="num" w:pos="-9606"/>
              </w:tabs>
              <w:ind w:left="176"/>
              <w:rPr>
                <w:lang w:val="lt-LT"/>
              </w:rPr>
            </w:pPr>
            <w:r w:rsidRPr="00221DF0">
              <w:rPr>
                <w:lang w:val="lt-LT"/>
              </w:rPr>
              <w:t>Patalpos turi būti pritaikytos taip, kad būtų galima organizuoti sporto renginius žmonėms su negalia.</w:t>
            </w:r>
          </w:p>
          <w:p w14:paraId="368E127D" w14:textId="20FC1B63" w:rsidR="00226CD4" w:rsidRPr="00221DF0" w:rsidRDefault="00226CD4" w:rsidP="00E97B04">
            <w:pPr>
              <w:tabs>
                <w:tab w:val="num" w:pos="-9606"/>
              </w:tabs>
              <w:ind w:left="176"/>
              <w:rPr>
                <w:lang w:val="lt-LT"/>
              </w:rPr>
            </w:pPr>
            <w:r w:rsidRPr="00221DF0">
              <w:rPr>
                <w:lang w:val="lt-LT"/>
              </w:rPr>
              <w:t xml:space="preserve">Patalpose esančių sporto salių struktūra, ženklinimas, įranga ir dangos turi būti pritaikytos skirtingai sportinei veiklai ir turi atitikti visus </w:t>
            </w:r>
            <w:r w:rsidR="0060184F" w:rsidRPr="00221DF0">
              <w:rPr>
                <w:rFonts w:eastAsia="Calibri"/>
                <w:lang w:val="lt-LT"/>
              </w:rPr>
              <w:t>tarptautinių</w:t>
            </w:r>
            <w:r w:rsidR="0060184F" w:rsidRPr="00221DF0">
              <w:rPr>
                <w:lang w:val="lt-LT"/>
              </w:rPr>
              <w:t xml:space="preserve"> </w:t>
            </w:r>
            <w:r w:rsidRPr="00221DF0">
              <w:rPr>
                <w:lang w:val="lt-LT"/>
              </w:rPr>
              <w:t>sporto federacijų reikalavimus.</w:t>
            </w:r>
          </w:p>
          <w:p w14:paraId="03682792" w14:textId="77777777" w:rsidR="00226CD4" w:rsidRPr="00221DF0" w:rsidRDefault="00226CD4" w:rsidP="00E97B04">
            <w:pPr>
              <w:tabs>
                <w:tab w:val="num" w:pos="-9606"/>
              </w:tabs>
              <w:ind w:left="176"/>
              <w:rPr>
                <w:lang w:val="lt-LT"/>
              </w:rPr>
            </w:pPr>
            <w:r w:rsidRPr="00221DF0">
              <w:rPr>
                <w:lang w:val="lt-LT"/>
              </w:rPr>
              <w:t>Dangos turi būti atsparios smūgiams ir užkirsti kelią nelaimingų atsitikimų rizikai.</w:t>
            </w:r>
          </w:p>
          <w:p w14:paraId="4DC2BD91" w14:textId="77777777" w:rsidR="00226CD4" w:rsidRPr="00221DF0" w:rsidRDefault="00226CD4" w:rsidP="00E97B04">
            <w:pPr>
              <w:tabs>
                <w:tab w:val="num" w:pos="-9606"/>
              </w:tabs>
              <w:ind w:left="176"/>
              <w:rPr>
                <w:lang w:val="lt-LT"/>
              </w:rPr>
            </w:pPr>
            <w:r w:rsidRPr="00221DF0">
              <w:rPr>
                <w:lang w:val="lt-LT"/>
              </w:rPr>
              <w:t>Persirengimo kambariai ir sanitarinės patalpos turi būti lengvai prieinamos iš lauko ir vidaus patalpų su sporto įranga ir pritaikyti vaikams bei žmonėms su negalia.</w:t>
            </w:r>
          </w:p>
          <w:p w14:paraId="42EF3FFD" w14:textId="77777777" w:rsidR="00226CD4" w:rsidRPr="00221DF0" w:rsidRDefault="00226CD4" w:rsidP="00E97B04">
            <w:pPr>
              <w:tabs>
                <w:tab w:val="num" w:pos="-9606"/>
              </w:tabs>
              <w:ind w:left="176"/>
              <w:rPr>
                <w:lang w:val="lt-LT"/>
              </w:rPr>
            </w:pPr>
            <w:r w:rsidRPr="00221DF0">
              <w:rPr>
                <w:lang w:val="lt-LT"/>
              </w:rPr>
              <w:t>Sanitarinės patalpos turi būti tinkamo dydžio ir apdairiai numatytos visose viešosiose zonose.</w:t>
            </w:r>
          </w:p>
        </w:tc>
      </w:tr>
    </w:tbl>
    <w:p w14:paraId="34A5F3E8" w14:textId="77777777" w:rsidR="00F508A5" w:rsidRPr="00221DF0" w:rsidRDefault="00F508A5" w:rsidP="00724D19">
      <w:pPr>
        <w:spacing w:before="120" w:after="120"/>
        <w:rPr>
          <w:lang w:val="lt-LT"/>
        </w:rPr>
        <w:sectPr w:rsidR="00F508A5" w:rsidRPr="00221DF0" w:rsidSect="00FC51E6">
          <w:pgSz w:w="11906" w:h="16838" w:code="9"/>
          <w:pgMar w:top="1134" w:right="1134" w:bottom="1242" w:left="1304" w:header="709" w:footer="340" w:gutter="0"/>
          <w:cols w:space="708"/>
          <w:docGrid w:linePitch="360"/>
        </w:sectPr>
      </w:pPr>
    </w:p>
    <w:p w14:paraId="5D8AE605" w14:textId="77777777" w:rsidR="00226CD4" w:rsidRPr="00221DF0" w:rsidRDefault="00226CD4" w:rsidP="00965FDA">
      <w:pPr>
        <w:pStyle w:val="Antrat3"/>
        <w:numPr>
          <w:ilvl w:val="2"/>
          <w:numId w:val="44"/>
        </w:numPr>
        <w:spacing w:before="120" w:after="120"/>
        <w:ind w:hanging="657"/>
        <w:rPr>
          <w:b/>
          <w:color w:val="0079C1"/>
          <w:lang w:val="lt-LT"/>
        </w:rPr>
      </w:pPr>
      <w:bookmarkStart w:id="166" w:name="_Toc425785998"/>
      <w:bookmarkStart w:id="167" w:name="_Toc425764690"/>
      <w:bookmarkStart w:id="168" w:name="_Toc441662343"/>
      <w:bookmarkStart w:id="169" w:name="_Toc458894109"/>
      <w:bookmarkEnd w:id="166"/>
      <w:r w:rsidRPr="00E97B04">
        <w:rPr>
          <w:b/>
          <w:color w:val="0079C1"/>
          <w:lang w:val="lt-LT"/>
        </w:rPr>
        <w:lastRenderedPageBreak/>
        <w:t xml:space="preserve">Kultūros ir </w:t>
      </w:r>
      <w:bookmarkEnd w:id="167"/>
      <w:r w:rsidRPr="00E97B04">
        <w:rPr>
          <w:b/>
          <w:color w:val="0079C1"/>
          <w:lang w:val="lt-LT"/>
        </w:rPr>
        <w:t xml:space="preserve">ugdymo centro </w:t>
      </w:r>
      <w:r w:rsidR="00453304" w:rsidRPr="00E97B04">
        <w:rPr>
          <w:b/>
          <w:color w:val="0079C1"/>
          <w:lang w:val="lt-LT"/>
        </w:rPr>
        <w:t xml:space="preserve">ir bibliotekos </w:t>
      </w:r>
      <w:r w:rsidRPr="00E97B04">
        <w:rPr>
          <w:b/>
          <w:color w:val="0079C1"/>
          <w:lang w:val="lt-LT"/>
        </w:rPr>
        <w:t>objektas</w:t>
      </w:r>
      <w:bookmarkEnd w:id="168"/>
      <w:bookmarkEnd w:id="169"/>
    </w:p>
    <w:tbl>
      <w:tblPr>
        <w:tblW w:w="0" w:type="auto"/>
        <w:tblCellMar>
          <w:left w:w="0" w:type="dxa"/>
          <w:right w:w="0" w:type="dxa"/>
        </w:tblCellMar>
        <w:tblLook w:val="04A0" w:firstRow="1" w:lastRow="0" w:firstColumn="1" w:lastColumn="0" w:noHBand="0" w:noVBand="1"/>
      </w:tblPr>
      <w:tblGrid>
        <w:gridCol w:w="2348"/>
        <w:gridCol w:w="7100"/>
      </w:tblGrid>
      <w:tr w:rsidR="00226CD4" w:rsidRPr="00221DF0" w14:paraId="7611F994" w14:textId="77777777" w:rsidTr="00E97B04">
        <w:tc>
          <w:tcPr>
            <w:tcW w:w="2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784BE8" w14:textId="77777777" w:rsidR="00226CD4" w:rsidRPr="00221DF0" w:rsidRDefault="00226CD4" w:rsidP="00E97B04">
            <w:pPr>
              <w:rPr>
                <w:b/>
                <w:smallCaps/>
                <w:spacing w:val="5"/>
                <w:lang w:val="lt-LT"/>
              </w:rPr>
            </w:pPr>
            <w:r w:rsidRPr="00221DF0">
              <w:rPr>
                <w:b/>
                <w:smallCaps/>
                <w:spacing w:val="5"/>
                <w:lang w:val="lt-LT"/>
              </w:rPr>
              <w:t>Paskirtis</w:t>
            </w: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04AFA4" w14:textId="77777777" w:rsidR="00226CD4" w:rsidRPr="00221DF0" w:rsidRDefault="00226CD4" w:rsidP="00E97B04">
            <w:pPr>
              <w:tabs>
                <w:tab w:val="num" w:pos="-9606"/>
              </w:tabs>
              <w:ind w:left="176"/>
              <w:rPr>
                <w:lang w:val="lt-LT"/>
              </w:rPr>
            </w:pPr>
            <w:r w:rsidRPr="00221DF0">
              <w:rPr>
                <w:lang w:val="lt-LT"/>
              </w:rPr>
              <w:t xml:space="preserve">Kultūros, švietimo ir fizinio aktyvumo paslaugas vaikams, jaunimui bei vietos bendruomenei teikianti įstaiga, kurios veikla tenkina įvairius Vilniaus miesto gyventojų poreikius: sociokultūrinius, vaikų ir suaugusių užimtumo, visuomenės </w:t>
            </w:r>
            <w:proofErr w:type="spellStart"/>
            <w:r w:rsidRPr="00221DF0">
              <w:rPr>
                <w:lang w:val="lt-LT"/>
              </w:rPr>
              <w:t>sveikatinimo</w:t>
            </w:r>
            <w:proofErr w:type="spellEnd"/>
            <w:r w:rsidRPr="00221DF0">
              <w:rPr>
                <w:lang w:val="lt-LT"/>
              </w:rPr>
              <w:t>, bendrosios paslaugos.</w:t>
            </w:r>
          </w:p>
          <w:p w14:paraId="4BD2EE6F" w14:textId="6F3974BD" w:rsidR="00226CD4" w:rsidRPr="00221DF0" w:rsidRDefault="00226CD4" w:rsidP="00E97B04">
            <w:pPr>
              <w:tabs>
                <w:tab w:val="num" w:pos="-9606"/>
              </w:tabs>
              <w:ind w:left="176"/>
              <w:rPr>
                <w:lang w:val="lt-LT"/>
              </w:rPr>
            </w:pPr>
            <w:r w:rsidRPr="00221DF0">
              <w:rPr>
                <w:lang w:val="lt-LT"/>
              </w:rPr>
              <w:t>Teikti įvairius naujausius dokumentų išteklius įvairiais  formatais (knygos, kompaktiniai diskai, DVD, pastoviosios atminties kompaktiniai diskai) įvairiausio skonio ir skirtingo amžiaus žmonėms</w:t>
            </w:r>
            <w:r w:rsidR="00BB16B7" w:rsidRPr="00221DF0">
              <w:rPr>
                <w:lang w:val="lt-LT"/>
              </w:rPr>
              <w:t>.</w:t>
            </w:r>
          </w:p>
        </w:tc>
      </w:tr>
      <w:tr w:rsidR="00226CD4" w:rsidRPr="00221DF0" w14:paraId="00DBAA5F" w14:textId="77777777" w:rsidTr="00E97B04">
        <w:tc>
          <w:tcPr>
            <w:tcW w:w="2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A09A21" w14:textId="4033AFAE" w:rsidR="00226CD4" w:rsidRPr="00221DF0" w:rsidRDefault="00226CD4" w:rsidP="00E97B04">
            <w:pPr>
              <w:rPr>
                <w:b/>
                <w:smallCaps/>
                <w:spacing w:val="5"/>
                <w:lang w:val="lt-LT"/>
              </w:rPr>
            </w:pPr>
            <w:r w:rsidRPr="00221DF0">
              <w:rPr>
                <w:b/>
                <w:smallCaps/>
                <w:spacing w:val="5"/>
                <w:lang w:val="lt-LT"/>
              </w:rPr>
              <w:t xml:space="preserve">Eksploatuotojai </w:t>
            </w: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45A519" w14:textId="706BF99B" w:rsidR="00226CD4" w:rsidRPr="00221DF0" w:rsidRDefault="00226CD4" w:rsidP="00E97B04">
            <w:pPr>
              <w:tabs>
                <w:tab w:val="num" w:pos="482"/>
              </w:tabs>
              <w:ind w:left="482" w:hanging="340"/>
              <w:rPr>
                <w:lang w:val="lt-LT"/>
              </w:rPr>
            </w:pPr>
            <w:r w:rsidRPr="00221DF0">
              <w:rPr>
                <w:lang w:val="lt-LT"/>
              </w:rPr>
              <w:t>Savivaldybė</w:t>
            </w:r>
            <w:r w:rsidR="006F2370" w:rsidRPr="00221DF0">
              <w:rPr>
                <w:rFonts w:eastAsia="Calibri"/>
                <w:lang w:val="lt-LT"/>
              </w:rPr>
              <w:t xml:space="preserve"> ar jai priklausanti įstaiga</w:t>
            </w:r>
          </w:p>
        </w:tc>
      </w:tr>
      <w:tr w:rsidR="00226CD4" w:rsidRPr="00221DF0" w14:paraId="3353314A" w14:textId="77777777" w:rsidTr="00E97B04">
        <w:tc>
          <w:tcPr>
            <w:tcW w:w="2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239C69" w14:textId="77777777" w:rsidR="00226CD4" w:rsidRPr="00221DF0" w:rsidRDefault="00226CD4" w:rsidP="00E97B04">
            <w:pPr>
              <w:rPr>
                <w:b/>
                <w:smallCaps/>
                <w:spacing w:val="5"/>
                <w:lang w:val="lt-LT"/>
              </w:rPr>
            </w:pPr>
            <w:r w:rsidRPr="00221DF0">
              <w:rPr>
                <w:b/>
                <w:smallCaps/>
                <w:spacing w:val="5"/>
                <w:lang w:val="lt-LT"/>
              </w:rPr>
              <w:t>Naudotojai</w:t>
            </w: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342DD5" w14:textId="77777777" w:rsidR="00226CD4" w:rsidRPr="00221DF0" w:rsidRDefault="00226CD4" w:rsidP="00E97B04">
            <w:pPr>
              <w:tabs>
                <w:tab w:val="num" w:pos="482"/>
              </w:tabs>
              <w:ind w:left="482" w:hanging="340"/>
              <w:rPr>
                <w:lang w:val="lt-LT"/>
              </w:rPr>
            </w:pPr>
            <w:r w:rsidRPr="00221DF0">
              <w:rPr>
                <w:lang w:val="lt-LT"/>
              </w:rPr>
              <w:t>Vilniaus miesto gyventojai</w:t>
            </w:r>
          </w:p>
          <w:p w14:paraId="2FCF0081" w14:textId="77777777" w:rsidR="00226CD4" w:rsidRPr="00221DF0" w:rsidRDefault="00226CD4" w:rsidP="00E97B04">
            <w:pPr>
              <w:tabs>
                <w:tab w:val="num" w:pos="482"/>
              </w:tabs>
              <w:ind w:left="482" w:hanging="340"/>
              <w:rPr>
                <w:lang w:val="lt-LT"/>
              </w:rPr>
            </w:pPr>
            <w:r w:rsidRPr="00221DF0">
              <w:rPr>
                <w:lang w:val="lt-LT"/>
              </w:rPr>
              <w:t>Ikimokyklinio ugdymo įstaigų vaikai, moksleiviai, studentai</w:t>
            </w:r>
          </w:p>
        </w:tc>
      </w:tr>
      <w:tr w:rsidR="00226CD4" w:rsidRPr="00221DF0" w14:paraId="64FF37C5" w14:textId="77777777" w:rsidTr="00E97B04">
        <w:tc>
          <w:tcPr>
            <w:tcW w:w="2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6AC9A" w14:textId="77777777" w:rsidR="00226CD4" w:rsidRPr="00221DF0" w:rsidRDefault="00226CD4" w:rsidP="00E97B04">
            <w:pPr>
              <w:rPr>
                <w:b/>
                <w:smallCaps/>
                <w:spacing w:val="5"/>
                <w:lang w:val="lt-LT"/>
              </w:rPr>
            </w:pPr>
            <w:r w:rsidRPr="00221DF0">
              <w:rPr>
                <w:b/>
                <w:smallCaps/>
                <w:spacing w:val="5"/>
                <w:lang w:val="lt-LT"/>
              </w:rPr>
              <w:t>Funkcinės zonos</w:t>
            </w:r>
          </w:p>
        </w:tc>
        <w:tc>
          <w:tcPr>
            <w:tcW w:w="7100" w:type="dxa"/>
            <w:tcBorders>
              <w:top w:val="nil"/>
              <w:left w:val="nil"/>
              <w:bottom w:val="single" w:sz="8" w:space="0" w:color="auto"/>
              <w:right w:val="single" w:sz="8" w:space="0" w:color="auto"/>
            </w:tcBorders>
            <w:tcMar>
              <w:top w:w="0" w:type="dxa"/>
              <w:left w:w="108" w:type="dxa"/>
              <w:bottom w:w="0" w:type="dxa"/>
              <w:right w:w="108" w:type="dxa"/>
            </w:tcMar>
          </w:tcPr>
          <w:p w14:paraId="4468616E" w14:textId="60C0C90C" w:rsidR="00226CD4" w:rsidRPr="00221DF0" w:rsidRDefault="00226CD4" w:rsidP="00E97B04">
            <w:pPr>
              <w:tabs>
                <w:tab w:val="num" w:pos="-9606"/>
              </w:tabs>
              <w:ind w:left="176"/>
              <w:rPr>
                <w:lang w:val="lt-LT"/>
              </w:rPr>
            </w:pPr>
            <w:r w:rsidRPr="00221DF0">
              <w:rPr>
                <w:b/>
                <w:lang w:val="lt-LT"/>
              </w:rPr>
              <w:t>Iš viso 1</w:t>
            </w:r>
            <w:r w:rsidR="00BB16B7" w:rsidRPr="00221DF0">
              <w:rPr>
                <w:b/>
                <w:lang w:val="lt-LT"/>
              </w:rPr>
              <w:t>.</w:t>
            </w:r>
            <w:r w:rsidRPr="00221DF0">
              <w:rPr>
                <w:b/>
                <w:lang w:val="lt-LT"/>
              </w:rPr>
              <w:t xml:space="preserve">600 kv. m. naudingo ploto </w:t>
            </w:r>
            <w:r w:rsidRPr="00221DF0">
              <w:rPr>
                <w:lang w:val="lt-LT"/>
              </w:rPr>
              <w:t xml:space="preserve">[neįskaitant judėjimo zonų </w:t>
            </w:r>
            <w:r w:rsidR="00BB16B7" w:rsidRPr="00221DF0">
              <w:rPr>
                <w:lang w:val="lt-LT"/>
              </w:rPr>
              <w:t xml:space="preserve">ir </w:t>
            </w:r>
            <w:r w:rsidRPr="00221DF0">
              <w:rPr>
                <w:lang w:val="lt-LT"/>
              </w:rPr>
              <w:t>techninių patalpų]</w:t>
            </w:r>
            <w:r w:rsidR="00BB16B7" w:rsidRPr="00221DF0">
              <w:rPr>
                <w:lang w:val="lt-LT"/>
              </w:rPr>
              <w:t>:</w:t>
            </w:r>
          </w:p>
          <w:p w14:paraId="736E941C" w14:textId="77777777" w:rsidR="00226CD4" w:rsidRPr="00221DF0" w:rsidRDefault="00226CD4" w:rsidP="00965FDA">
            <w:pPr>
              <w:pStyle w:val="Sraopastraipa"/>
              <w:numPr>
                <w:ilvl w:val="0"/>
                <w:numId w:val="22"/>
              </w:numPr>
              <w:rPr>
                <w:lang w:val="lt-LT"/>
              </w:rPr>
            </w:pPr>
            <w:r w:rsidRPr="00221DF0">
              <w:rPr>
                <w:lang w:val="lt-LT"/>
              </w:rPr>
              <w:t>1.200 kv. m. bendrojo ploto kultūros ir ugdymo centro,</w:t>
            </w:r>
          </w:p>
          <w:p w14:paraId="7434E1EA" w14:textId="77777777" w:rsidR="00226CD4" w:rsidRPr="00221DF0" w:rsidRDefault="00226CD4" w:rsidP="00965FDA">
            <w:pPr>
              <w:pStyle w:val="Sraopastraipa"/>
              <w:numPr>
                <w:ilvl w:val="0"/>
                <w:numId w:val="22"/>
              </w:numPr>
              <w:rPr>
                <w:lang w:val="lt-LT"/>
              </w:rPr>
            </w:pPr>
            <w:r w:rsidRPr="00221DF0">
              <w:rPr>
                <w:lang w:val="lt-LT"/>
              </w:rPr>
              <w:t xml:space="preserve">200 kv. m. bendrojo ploto komunikacijos ir informacijos centrui, ir </w:t>
            </w:r>
          </w:p>
          <w:p w14:paraId="2BCBD601" w14:textId="77777777" w:rsidR="00226CD4" w:rsidRPr="00221DF0" w:rsidRDefault="00226CD4" w:rsidP="00965FDA">
            <w:pPr>
              <w:pStyle w:val="Sraopastraipa"/>
              <w:numPr>
                <w:ilvl w:val="0"/>
                <w:numId w:val="22"/>
              </w:numPr>
              <w:rPr>
                <w:lang w:val="lt-LT"/>
              </w:rPr>
            </w:pPr>
            <w:r w:rsidRPr="00221DF0">
              <w:rPr>
                <w:lang w:val="lt-LT"/>
              </w:rPr>
              <w:t>200 kv. m. bendrojo ploto intelektinio ugdymo patalpų.</w:t>
            </w:r>
          </w:p>
          <w:p w14:paraId="45DDB1EA" w14:textId="77777777" w:rsidR="00226CD4" w:rsidRPr="00221DF0" w:rsidRDefault="00226CD4" w:rsidP="00E97B04">
            <w:pPr>
              <w:ind w:left="482"/>
              <w:rPr>
                <w:lang w:val="lt-LT"/>
              </w:rPr>
            </w:pPr>
          </w:p>
        </w:tc>
      </w:tr>
      <w:tr w:rsidR="00226CD4" w:rsidRPr="00221DF0" w14:paraId="14E4BC39" w14:textId="77777777" w:rsidTr="00E97B04">
        <w:tc>
          <w:tcPr>
            <w:tcW w:w="2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0B71A2" w14:textId="77777777" w:rsidR="00226CD4" w:rsidRPr="00221DF0" w:rsidRDefault="00226CD4" w:rsidP="00E97B04">
            <w:pPr>
              <w:rPr>
                <w:b/>
                <w:smallCaps/>
                <w:spacing w:val="5"/>
                <w:lang w:val="lt-LT"/>
              </w:rPr>
            </w:pPr>
            <w:r w:rsidRPr="00221DF0">
              <w:rPr>
                <w:b/>
                <w:smallCaps/>
                <w:spacing w:val="5"/>
                <w:lang w:val="lt-LT"/>
              </w:rPr>
              <w:t>Bendrieji reikalavimai</w:t>
            </w:r>
          </w:p>
          <w:p w14:paraId="0813315E" w14:textId="77777777" w:rsidR="00226CD4" w:rsidRPr="00221DF0" w:rsidRDefault="00226CD4" w:rsidP="00E97B04">
            <w:pPr>
              <w:rPr>
                <w:b/>
                <w:smallCaps/>
                <w:spacing w:val="5"/>
                <w:lang w:val="lt-LT"/>
              </w:rPr>
            </w:pP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598AA2" w14:textId="5958D910" w:rsidR="00226CD4" w:rsidRPr="00221DF0" w:rsidRDefault="00226CD4" w:rsidP="00E97B04">
            <w:pPr>
              <w:tabs>
                <w:tab w:val="num" w:pos="-9606"/>
              </w:tabs>
              <w:ind w:left="176"/>
              <w:jc w:val="left"/>
              <w:rPr>
                <w:lang w:val="lt-LT"/>
              </w:rPr>
            </w:pPr>
            <w:r w:rsidRPr="00221DF0">
              <w:rPr>
                <w:lang w:val="lt-LT"/>
              </w:rPr>
              <w:t>1.200 kv. m. bendrojo ploto kultūros ir ugdymo centro veikloms</w:t>
            </w:r>
            <w:r w:rsidR="00BB16B7" w:rsidRPr="00221DF0">
              <w:rPr>
                <w:lang w:val="lt-LT"/>
              </w:rPr>
              <w:t>:</w:t>
            </w:r>
          </w:p>
          <w:p w14:paraId="7D285E7C" w14:textId="273A7B60" w:rsidR="00226CD4" w:rsidRPr="00221DF0" w:rsidRDefault="00226CD4" w:rsidP="00965FDA">
            <w:pPr>
              <w:pStyle w:val="Sraopastraipa"/>
              <w:numPr>
                <w:ilvl w:val="0"/>
                <w:numId w:val="23"/>
              </w:numPr>
              <w:jc w:val="left"/>
              <w:rPr>
                <w:lang w:val="lt-LT"/>
              </w:rPr>
            </w:pPr>
            <w:r w:rsidRPr="00221DF0">
              <w:rPr>
                <w:lang w:val="lt-LT"/>
              </w:rPr>
              <w:t>800 kv. m. universali salė su slankiojančiomis skydinėmis sienomis</w:t>
            </w:r>
            <w:r w:rsidR="00BB16B7" w:rsidRPr="00221DF0">
              <w:rPr>
                <w:lang w:val="lt-LT"/>
              </w:rPr>
              <w:t xml:space="preserve"> </w:t>
            </w:r>
            <w:r w:rsidRPr="00221DF0">
              <w:rPr>
                <w:lang w:val="lt-LT"/>
              </w:rPr>
              <w:t>/</w:t>
            </w:r>
            <w:r w:rsidR="00BB16B7" w:rsidRPr="00221DF0">
              <w:rPr>
                <w:lang w:val="lt-LT"/>
              </w:rPr>
              <w:t xml:space="preserve"> </w:t>
            </w:r>
            <w:r w:rsidRPr="00221DF0">
              <w:rPr>
                <w:lang w:val="lt-LT"/>
              </w:rPr>
              <w:t>pertvaromis ir mobiliais mechanizmais, kuri turi galimybę transformuotis:</w:t>
            </w:r>
          </w:p>
          <w:p w14:paraId="2070BF5C" w14:textId="63B89C8D" w:rsidR="00BB16B7" w:rsidRPr="00221DF0" w:rsidRDefault="00D91B3A" w:rsidP="00965FDA">
            <w:pPr>
              <w:pStyle w:val="Sraopastraipa"/>
              <w:numPr>
                <w:ilvl w:val="0"/>
                <w:numId w:val="24"/>
              </w:numPr>
              <w:ind w:left="1789" w:hanging="284"/>
              <w:jc w:val="left"/>
              <w:rPr>
                <w:lang w:val="lt-LT"/>
              </w:rPr>
            </w:pPr>
            <w:r w:rsidRPr="00221DF0">
              <w:rPr>
                <w:lang w:val="lt-LT"/>
              </w:rPr>
              <w:t>į</w:t>
            </w:r>
            <w:r w:rsidR="00BB16B7" w:rsidRPr="00221DF0">
              <w:rPr>
                <w:lang w:val="lt-LT"/>
              </w:rPr>
              <w:t xml:space="preserve"> s</w:t>
            </w:r>
            <w:r w:rsidR="00226CD4" w:rsidRPr="00221DF0">
              <w:rPr>
                <w:lang w:val="lt-LT"/>
              </w:rPr>
              <w:t>alę su transformuojama scena (žiūrovų pakyla mobili, suvažiuojanti automatiškai. Scenos įranga (</w:t>
            </w:r>
            <w:proofErr w:type="spellStart"/>
            <w:r w:rsidR="00226CD4" w:rsidRPr="00221DF0">
              <w:rPr>
                <w:lang w:val="lt-LT"/>
              </w:rPr>
              <w:t>telferiai</w:t>
            </w:r>
            <w:proofErr w:type="spellEnd"/>
            <w:r w:rsidR="00226CD4" w:rsidRPr="00221DF0">
              <w:rPr>
                <w:lang w:val="lt-LT"/>
              </w:rPr>
              <w:t xml:space="preserve"> (1 tona),  pakabinimas, pakėlimas), šviesos, garso, vaizdo įranga su valdymu);</w:t>
            </w:r>
          </w:p>
          <w:p w14:paraId="35E3CBF3" w14:textId="3C5ACB07" w:rsidR="00BB16B7" w:rsidRPr="00221DF0" w:rsidRDefault="00226CD4" w:rsidP="00965FDA">
            <w:pPr>
              <w:pStyle w:val="Sraopastraipa"/>
              <w:numPr>
                <w:ilvl w:val="0"/>
                <w:numId w:val="24"/>
              </w:numPr>
              <w:ind w:left="1789" w:hanging="284"/>
              <w:jc w:val="left"/>
              <w:rPr>
                <w:lang w:val="lt-LT"/>
              </w:rPr>
            </w:pPr>
            <w:r w:rsidRPr="00221DF0">
              <w:rPr>
                <w:lang w:val="lt-LT"/>
              </w:rPr>
              <w:t>2 modulius po 400 kv. m.  arba 4 modulius  po 200 kv. m.;</w:t>
            </w:r>
          </w:p>
          <w:p w14:paraId="478EEC27" w14:textId="022BA469" w:rsidR="00226CD4" w:rsidRPr="00221DF0" w:rsidRDefault="00D91B3A" w:rsidP="00965FDA">
            <w:pPr>
              <w:pStyle w:val="Sraopastraipa"/>
              <w:numPr>
                <w:ilvl w:val="0"/>
                <w:numId w:val="24"/>
              </w:numPr>
              <w:ind w:left="1789" w:hanging="284"/>
              <w:jc w:val="left"/>
              <w:rPr>
                <w:lang w:val="lt-LT"/>
              </w:rPr>
            </w:pPr>
            <w:r w:rsidRPr="00221DF0">
              <w:rPr>
                <w:lang w:val="lt-LT"/>
              </w:rPr>
              <w:t xml:space="preserve">konferencijų </w:t>
            </w:r>
            <w:r w:rsidR="00226CD4" w:rsidRPr="00221DF0">
              <w:rPr>
                <w:lang w:val="lt-LT"/>
              </w:rPr>
              <w:t>salę iki 600 dalyvių;</w:t>
            </w:r>
          </w:p>
          <w:p w14:paraId="0168F55D" w14:textId="7FB1AED5" w:rsidR="00226CD4" w:rsidRPr="00221DF0" w:rsidRDefault="00226CD4" w:rsidP="00965FDA">
            <w:pPr>
              <w:pStyle w:val="Sraopastraipa"/>
              <w:numPr>
                <w:ilvl w:val="0"/>
                <w:numId w:val="23"/>
              </w:numPr>
              <w:rPr>
                <w:lang w:val="lt-LT"/>
              </w:rPr>
            </w:pPr>
            <w:r w:rsidRPr="00221DF0">
              <w:rPr>
                <w:lang w:val="lt-LT"/>
              </w:rPr>
              <w:t>400 kv. m.  papildomos patalpos:</w:t>
            </w:r>
          </w:p>
          <w:p w14:paraId="05654364" w14:textId="5F4F13F4" w:rsidR="00D91B3A" w:rsidRPr="00221DF0" w:rsidRDefault="00226CD4" w:rsidP="00965FDA">
            <w:pPr>
              <w:pStyle w:val="Sraopastraipa"/>
              <w:numPr>
                <w:ilvl w:val="0"/>
                <w:numId w:val="25"/>
              </w:numPr>
              <w:ind w:left="1786" w:hanging="284"/>
              <w:rPr>
                <w:lang w:val="lt-LT"/>
              </w:rPr>
            </w:pPr>
            <w:r w:rsidRPr="00221DF0">
              <w:rPr>
                <w:lang w:val="lt-LT"/>
              </w:rPr>
              <w:t>bendros administracinės patalpos iki 7 darbuotojų (70 kv. m.)</w:t>
            </w:r>
            <w:r w:rsidR="00D91B3A" w:rsidRPr="00221DF0">
              <w:rPr>
                <w:lang w:val="lt-LT"/>
              </w:rPr>
              <w:t>;</w:t>
            </w:r>
          </w:p>
          <w:p w14:paraId="486833EF" w14:textId="37220AE2" w:rsidR="00D91B3A" w:rsidRPr="00221DF0" w:rsidRDefault="00226CD4" w:rsidP="00965FDA">
            <w:pPr>
              <w:pStyle w:val="Sraopastraipa"/>
              <w:numPr>
                <w:ilvl w:val="0"/>
                <w:numId w:val="25"/>
              </w:numPr>
              <w:ind w:left="1786" w:hanging="284"/>
              <w:rPr>
                <w:lang w:val="lt-LT"/>
              </w:rPr>
            </w:pPr>
            <w:r w:rsidRPr="00221DF0">
              <w:rPr>
                <w:lang w:val="lt-LT"/>
              </w:rPr>
              <w:t xml:space="preserve">techninės patalpos: </w:t>
            </w:r>
            <w:proofErr w:type="spellStart"/>
            <w:r w:rsidRPr="00221DF0">
              <w:rPr>
                <w:lang w:val="lt-LT"/>
              </w:rPr>
              <w:t>operatorinė</w:t>
            </w:r>
            <w:proofErr w:type="spellEnd"/>
            <w:r w:rsidRPr="00221DF0">
              <w:rPr>
                <w:lang w:val="lt-LT"/>
              </w:rPr>
              <w:t xml:space="preserve"> (20 kv. m.)</w:t>
            </w:r>
            <w:r w:rsidR="00D91B3A" w:rsidRPr="00221DF0">
              <w:rPr>
                <w:lang w:val="lt-LT"/>
              </w:rPr>
              <w:t>;</w:t>
            </w:r>
          </w:p>
          <w:p w14:paraId="609D3C74" w14:textId="77777777" w:rsidR="00D91B3A" w:rsidRPr="00221DF0" w:rsidRDefault="00226CD4" w:rsidP="00965FDA">
            <w:pPr>
              <w:pStyle w:val="Sraopastraipa"/>
              <w:numPr>
                <w:ilvl w:val="0"/>
                <w:numId w:val="25"/>
              </w:numPr>
              <w:ind w:left="1786" w:hanging="284"/>
              <w:rPr>
                <w:lang w:val="lt-LT"/>
              </w:rPr>
            </w:pPr>
            <w:r w:rsidRPr="00221DF0">
              <w:rPr>
                <w:lang w:val="lt-LT"/>
              </w:rPr>
              <w:t xml:space="preserve">tamsios patalpos </w:t>
            </w:r>
            <w:proofErr w:type="spellStart"/>
            <w:r w:rsidRPr="00221DF0">
              <w:rPr>
                <w:lang w:val="lt-LT"/>
              </w:rPr>
              <w:t>rekviztui</w:t>
            </w:r>
            <w:proofErr w:type="spellEnd"/>
            <w:r w:rsidRPr="00221DF0">
              <w:rPr>
                <w:lang w:val="lt-LT"/>
              </w:rPr>
              <w:t xml:space="preserve"> (80 kv. m.)</w:t>
            </w:r>
            <w:r w:rsidR="00D91B3A" w:rsidRPr="00221DF0">
              <w:rPr>
                <w:lang w:val="lt-LT"/>
              </w:rPr>
              <w:t>;</w:t>
            </w:r>
          </w:p>
          <w:p w14:paraId="04E0E065" w14:textId="30084A5B" w:rsidR="00226CD4" w:rsidRPr="00221DF0" w:rsidRDefault="00226CD4" w:rsidP="00965FDA">
            <w:pPr>
              <w:pStyle w:val="Sraopastraipa"/>
              <w:numPr>
                <w:ilvl w:val="0"/>
                <w:numId w:val="25"/>
              </w:numPr>
              <w:ind w:left="1786" w:hanging="284"/>
              <w:rPr>
                <w:lang w:val="lt-LT"/>
              </w:rPr>
            </w:pPr>
            <w:r w:rsidRPr="00221DF0">
              <w:rPr>
                <w:lang w:val="lt-LT"/>
              </w:rPr>
              <w:t>kitos patalpos reikalingos veiklai;</w:t>
            </w:r>
          </w:p>
          <w:p w14:paraId="420D3A97" w14:textId="77777777" w:rsidR="00226CD4" w:rsidRPr="00221DF0" w:rsidRDefault="00226CD4" w:rsidP="00965FDA">
            <w:pPr>
              <w:pStyle w:val="Sraopastraipa"/>
              <w:numPr>
                <w:ilvl w:val="0"/>
                <w:numId w:val="25"/>
              </w:numPr>
              <w:ind w:left="1786" w:hanging="284"/>
              <w:rPr>
                <w:lang w:val="lt-LT"/>
              </w:rPr>
            </w:pPr>
            <w:r w:rsidRPr="00221DF0">
              <w:rPr>
                <w:lang w:val="lt-LT"/>
              </w:rPr>
              <w:t>drabužinės, poilsio kambarys, WC ir dušai – (230 kv. m.)  turi būti funkciškai pasiekiami tiek universalios salės lankytojams, tiek Komunikacijos ir informacijos centrui, tiek intelektualinio ugdymo patalpų naudotojams.</w:t>
            </w:r>
          </w:p>
          <w:p w14:paraId="108D79AA" w14:textId="77777777" w:rsidR="00226CD4" w:rsidRPr="00221DF0" w:rsidRDefault="00226CD4" w:rsidP="00E97B04">
            <w:pPr>
              <w:ind w:left="142"/>
              <w:rPr>
                <w:lang w:val="lt-LT"/>
              </w:rPr>
            </w:pPr>
            <w:r w:rsidRPr="00221DF0">
              <w:rPr>
                <w:lang w:val="lt-LT"/>
              </w:rPr>
              <w:t>200 kv. m. bendrojo ploto komunikacijos ir informacijos centrui</w:t>
            </w:r>
            <w:r w:rsidR="00453304" w:rsidRPr="00221DF0">
              <w:rPr>
                <w:lang w:val="lt-LT"/>
              </w:rPr>
              <w:t xml:space="preserve"> (bibliotekai)</w:t>
            </w:r>
            <w:r w:rsidRPr="00221DF0">
              <w:rPr>
                <w:lang w:val="lt-LT"/>
              </w:rPr>
              <w:t>:</w:t>
            </w:r>
          </w:p>
          <w:p w14:paraId="5162AC69" w14:textId="0C3D1B23" w:rsidR="00D91B3A" w:rsidRPr="00221DF0" w:rsidRDefault="00226CD4" w:rsidP="00965FDA">
            <w:pPr>
              <w:pStyle w:val="Sraopastraipa"/>
              <w:numPr>
                <w:ilvl w:val="0"/>
                <w:numId w:val="23"/>
              </w:numPr>
              <w:rPr>
                <w:lang w:val="lt-LT"/>
              </w:rPr>
            </w:pPr>
            <w:r w:rsidRPr="00221DF0">
              <w:rPr>
                <w:lang w:val="lt-LT"/>
              </w:rPr>
              <w:t xml:space="preserve">110 kv. m. </w:t>
            </w:r>
            <w:r w:rsidR="00D91B3A" w:rsidRPr="00221DF0">
              <w:rPr>
                <w:lang w:val="lt-LT"/>
              </w:rPr>
              <w:t xml:space="preserve">susitikimų </w:t>
            </w:r>
            <w:r w:rsidRPr="00221DF0">
              <w:rPr>
                <w:lang w:val="lt-LT"/>
              </w:rPr>
              <w:t>vieta</w:t>
            </w:r>
            <w:r w:rsidR="00983F6F" w:rsidRPr="00221DF0">
              <w:rPr>
                <w:rFonts w:eastAsia="Calibri"/>
                <w:lang w:val="lt-LT" w:bidi="en-US"/>
              </w:rPr>
              <w:t xml:space="preserve"> </w:t>
            </w:r>
            <w:r w:rsidRPr="00221DF0">
              <w:rPr>
                <w:lang w:val="lt-LT"/>
              </w:rPr>
              <w:t>– priėmimo salė,</w:t>
            </w:r>
            <w:r w:rsidR="00983F6F" w:rsidRPr="00221DF0">
              <w:rPr>
                <w:rFonts w:eastAsia="Calibri"/>
                <w:lang w:val="lt-LT" w:bidi="en-US"/>
              </w:rPr>
              <w:t xml:space="preserve"> </w:t>
            </w:r>
            <w:r w:rsidRPr="00221DF0">
              <w:rPr>
                <w:lang w:val="lt-LT"/>
              </w:rPr>
              <w:t>skaitykla,</w:t>
            </w:r>
            <w:r w:rsidR="00D91B3A" w:rsidRPr="00221DF0">
              <w:rPr>
                <w:lang w:val="lt-LT"/>
              </w:rPr>
              <w:t xml:space="preserve"> </w:t>
            </w:r>
            <w:r w:rsidRPr="00221DF0">
              <w:rPr>
                <w:lang w:val="lt-LT"/>
              </w:rPr>
              <w:t>spaudos konferencijų centras aprūpintas informacinių technologijų prieigomis</w:t>
            </w:r>
            <w:r w:rsidR="00D91B3A" w:rsidRPr="00221DF0">
              <w:rPr>
                <w:lang w:val="lt-LT"/>
              </w:rPr>
              <w:t>.</w:t>
            </w:r>
            <w:r w:rsidRPr="00221DF0">
              <w:rPr>
                <w:lang w:val="lt-LT"/>
              </w:rPr>
              <w:t xml:space="preserve"> </w:t>
            </w:r>
            <w:r w:rsidR="00D91B3A" w:rsidRPr="00221DF0">
              <w:rPr>
                <w:lang w:val="lt-LT"/>
              </w:rPr>
              <w:t>Vieta s</w:t>
            </w:r>
            <w:r w:rsidRPr="00221DF0">
              <w:rPr>
                <w:lang w:val="lt-LT"/>
              </w:rPr>
              <w:t>kirta susitikimams, komunikacijai, kai vieni bendruomenės nariai dalinasi savo gebėjimais su kitais bendruomenės nariais - rengia neformalius susitikimus, naudojasi nemokamu belaidžiu interneto ryšiu, bendrauja, gali skaityti periodinius leidinius. Šioje patalpose galėtų būti teikiamos ir interaktyvios informacijos apie Vilnių ir Lietuvą paslaugos – galėtų būti įrengti informacijos terminalai.  Šioje patalpose būtų galima organizuoti ir spaudos konferencijas prieš įva</w:t>
            </w:r>
            <w:r w:rsidR="00D91B3A" w:rsidRPr="00221DF0">
              <w:rPr>
                <w:lang w:val="lt-LT"/>
              </w:rPr>
              <w:t>i</w:t>
            </w:r>
            <w:r w:rsidRPr="00221DF0">
              <w:rPr>
                <w:lang w:val="lt-LT"/>
              </w:rPr>
              <w:t>rius sporto ar kultūros renginius</w:t>
            </w:r>
            <w:r w:rsidR="00D91B3A" w:rsidRPr="00221DF0">
              <w:rPr>
                <w:lang w:val="lt-LT"/>
              </w:rPr>
              <w:t>. Priėmimo salė – tai viso objekto centras: informacinis ir orientacinis centras, įėjimo kontrolė ir vieta, iš kurios galima patekti į visas kitas zonas. Ji bus skirta demonstracinėms viešosioms paslaugoms, teikiamoms pastato viduje. Joje bus įrengta registratūra, kurios funkcijos tokios:</w:t>
            </w:r>
          </w:p>
          <w:p w14:paraId="20730A82" w14:textId="77777777" w:rsidR="00D91B3A" w:rsidRPr="00221DF0" w:rsidRDefault="00D91B3A" w:rsidP="00965FDA">
            <w:pPr>
              <w:pStyle w:val="Sraopastraipa"/>
              <w:numPr>
                <w:ilvl w:val="0"/>
                <w:numId w:val="26"/>
              </w:numPr>
              <w:rPr>
                <w:lang w:val="lt-LT"/>
              </w:rPr>
            </w:pPr>
            <w:r w:rsidRPr="00221DF0">
              <w:rPr>
                <w:lang w:val="lt-LT"/>
              </w:rPr>
              <w:t>informacija ir orientavimas;</w:t>
            </w:r>
          </w:p>
          <w:p w14:paraId="08235FDB" w14:textId="77777777" w:rsidR="00D91B3A" w:rsidRPr="00221DF0" w:rsidRDefault="00D91B3A" w:rsidP="00965FDA">
            <w:pPr>
              <w:pStyle w:val="Sraopastraipa"/>
              <w:numPr>
                <w:ilvl w:val="0"/>
                <w:numId w:val="26"/>
              </w:numPr>
              <w:rPr>
                <w:lang w:val="lt-LT"/>
              </w:rPr>
            </w:pPr>
            <w:r w:rsidRPr="00221DF0">
              <w:rPr>
                <w:lang w:val="lt-LT"/>
              </w:rPr>
              <w:t>registracijos vieta;</w:t>
            </w:r>
          </w:p>
          <w:p w14:paraId="34E9E9B3" w14:textId="5020FF91" w:rsidR="00D91B3A" w:rsidRPr="00221DF0" w:rsidRDefault="00D91B3A" w:rsidP="00965FDA">
            <w:pPr>
              <w:pStyle w:val="Sraopastraipa"/>
              <w:numPr>
                <w:ilvl w:val="0"/>
                <w:numId w:val="26"/>
              </w:numPr>
              <w:rPr>
                <w:lang w:val="lt-LT"/>
              </w:rPr>
            </w:pPr>
            <w:r w:rsidRPr="00221DF0">
              <w:rPr>
                <w:lang w:val="lt-LT"/>
              </w:rPr>
              <w:t>dokumentų skolinimas ir grąžinimas.</w:t>
            </w:r>
          </w:p>
          <w:p w14:paraId="1E813B30" w14:textId="0A80A167" w:rsidR="00226CD4" w:rsidRPr="00221DF0" w:rsidRDefault="00B415B5" w:rsidP="00E97B04">
            <w:pPr>
              <w:rPr>
                <w:lang w:val="lt-LT"/>
              </w:rPr>
            </w:pPr>
            <w:r w:rsidRPr="00221DF0">
              <w:rPr>
                <w:lang w:val="lt-LT"/>
              </w:rPr>
              <w:t xml:space="preserve">                </w:t>
            </w:r>
            <w:r w:rsidR="00D91B3A" w:rsidRPr="00221DF0">
              <w:rPr>
                <w:lang w:val="lt-LT"/>
              </w:rPr>
              <w:t>Ši registratūra bus prie skaityklos įėjimo, netoli apsaugos vartų.</w:t>
            </w:r>
          </w:p>
          <w:p w14:paraId="44DD3691" w14:textId="1F46B6B4" w:rsidR="00644B40" w:rsidRPr="00221DF0" w:rsidRDefault="00226CD4" w:rsidP="00965FDA">
            <w:pPr>
              <w:pStyle w:val="Sraopastraipa"/>
              <w:numPr>
                <w:ilvl w:val="0"/>
                <w:numId w:val="23"/>
              </w:numPr>
              <w:rPr>
                <w:lang w:val="lt-LT"/>
              </w:rPr>
            </w:pPr>
            <w:r w:rsidRPr="00221DF0">
              <w:rPr>
                <w:lang w:val="lt-LT"/>
              </w:rPr>
              <w:lastRenderedPageBreak/>
              <w:t xml:space="preserve">40 kv. m.  </w:t>
            </w:r>
            <w:r w:rsidR="00D91B3A" w:rsidRPr="00221DF0">
              <w:rPr>
                <w:lang w:val="lt-LT"/>
              </w:rPr>
              <w:t xml:space="preserve">knygų </w:t>
            </w:r>
            <w:r w:rsidRPr="00221DF0">
              <w:rPr>
                <w:lang w:val="lt-LT"/>
              </w:rPr>
              <w:t xml:space="preserve">ir kitų spaudinių išdavimas į namus (tradicinė bibliotekų veikla), bibliotekos kaupiamas ir lankytojams išduodamas spaudinių fondas būtų komplektuojamas, atsižvelgiant į daugiafunkcinio komplekso koncepciją, </w:t>
            </w:r>
            <w:proofErr w:type="spellStart"/>
            <w:r w:rsidRPr="00221DF0">
              <w:rPr>
                <w:lang w:val="lt-LT"/>
              </w:rPr>
              <w:t>t.y</w:t>
            </w:r>
            <w:proofErr w:type="spellEnd"/>
            <w:r w:rsidRPr="00221DF0">
              <w:rPr>
                <w:lang w:val="lt-LT"/>
              </w:rPr>
              <w:t>. daugiau dėmesio skiriant kultūrai, sportui ir neformaliajam ugdymui;</w:t>
            </w:r>
            <w:r w:rsidR="00644B40" w:rsidRPr="00221DF0">
              <w:rPr>
                <w:lang w:val="lt-LT"/>
              </w:rPr>
              <w:t xml:space="preserve"> Skaitykloje turi būti šios zonos:</w:t>
            </w:r>
          </w:p>
          <w:p w14:paraId="76AF2812" w14:textId="77777777" w:rsidR="00644B40" w:rsidRPr="00221DF0" w:rsidRDefault="00644B40" w:rsidP="00965FDA">
            <w:pPr>
              <w:pStyle w:val="Sraopastraipa"/>
              <w:numPr>
                <w:ilvl w:val="0"/>
                <w:numId w:val="27"/>
              </w:numPr>
              <w:ind w:left="1928" w:hanging="282"/>
              <w:rPr>
                <w:lang w:val="lt-LT"/>
              </w:rPr>
            </w:pPr>
            <w:r w:rsidRPr="00221DF0">
              <w:rPr>
                <w:lang w:val="lt-LT"/>
              </w:rPr>
              <w:t>dokumentų lentynos, suskirstytos pagal temų laukus;</w:t>
            </w:r>
          </w:p>
          <w:p w14:paraId="669A7BCF" w14:textId="77777777" w:rsidR="00644B40" w:rsidRPr="00221DF0" w:rsidRDefault="00644B40" w:rsidP="00965FDA">
            <w:pPr>
              <w:pStyle w:val="Sraopastraipa"/>
              <w:numPr>
                <w:ilvl w:val="0"/>
                <w:numId w:val="27"/>
              </w:numPr>
              <w:ind w:left="1928" w:hanging="282"/>
              <w:rPr>
                <w:lang w:val="lt-LT"/>
              </w:rPr>
            </w:pPr>
            <w:r w:rsidRPr="00221DF0">
              <w:rPr>
                <w:lang w:val="lt-LT"/>
              </w:rPr>
              <w:t>skaitymo zonos;</w:t>
            </w:r>
          </w:p>
          <w:p w14:paraId="65BB5955" w14:textId="77777777" w:rsidR="00644B40" w:rsidRPr="00221DF0" w:rsidRDefault="00644B40" w:rsidP="00965FDA">
            <w:pPr>
              <w:pStyle w:val="Sraopastraipa"/>
              <w:numPr>
                <w:ilvl w:val="0"/>
                <w:numId w:val="27"/>
              </w:numPr>
              <w:ind w:left="1928" w:hanging="282"/>
              <w:rPr>
                <w:lang w:val="lt-LT"/>
              </w:rPr>
            </w:pPr>
            <w:r w:rsidRPr="00221DF0">
              <w:rPr>
                <w:lang w:val="lt-LT"/>
              </w:rPr>
              <w:t>kompiuterizuotos darbo vietos, skirtos paieškai bibliotekos elektroniniuose kataloguose;</w:t>
            </w:r>
          </w:p>
          <w:p w14:paraId="23476F23" w14:textId="77777777" w:rsidR="00644B40" w:rsidRPr="00221DF0" w:rsidRDefault="00644B40" w:rsidP="00965FDA">
            <w:pPr>
              <w:pStyle w:val="Sraopastraipa"/>
              <w:numPr>
                <w:ilvl w:val="0"/>
                <w:numId w:val="27"/>
              </w:numPr>
              <w:ind w:left="1928" w:hanging="282"/>
              <w:rPr>
                <w:lang w:val="lt-LT"/>
              </w:rPr>
            </w:pPr>
            <w:r w:rsidRPr="00221DF0">
              <w:rPr>
                <w:lang w:val="lt-LT"/>
              </w:rPr>
              <w:t>kompiuterizuotos darbo vietos su interneto ryšiu;</w:t>
            </w:r>
          </w:p>
          <w:p w14:paraId="320299C2" w14:textId="77777777" w:rsidR="00644B40" w:rsidRPr="00221DF0" w:rsidRDefault="00644B40" w:rsidP="00965FDA">
            <w:pPr>
              <w:pStyle w:val="Sraopastraipa"/>
              <w:numPr>
                <w:ilvl w:val="0"/>
                <w:numId w:val="27"/>
              </w:numPr>
              <w:ind w:left="1928" w:hanging="282"/>
              <w:rPr>
                <w:lang w:val="lt-LT"/>
              </w:rPr>
            </w:pPr>
            <w:r w:rsidRPr="00221DF0">
              <w:rPr>
                <w:lang w:val="lt-LT"/>
              </w:rPr>
              <w:t>atskiros darbo vietos: stalai, kėdės, elektros išvadai, atskiros lempos;</w:t>
            </w:r>
          </w:p>
          <w:p w14:paraId="46386BB9" w14:textId="77777777" w:rsidR="00644B40" w:rsidRPr="00221DF0" w:rsidRDefault="00644B40" w:rsidP="00965FDA">
            <w:pPr>
              <w:pStyle w:val="Sraopastraipa"/>
              <w:numPr>
                <w:ilvl w:val="0"/>
                <w:numId w:val="27"/>
              </w:numPr>
              <w:ind w:left="1928" w:hanging="282"/>
              <w:rPr>
                <w:lang w:val="lt-LT"/>
              </w:rPr>
            </w:pPr>
            <w:r w:rsidRPr="00221DF0">
              <w:rPr>
                <w:lang w:val="lt-LT"/>
              </w:rPr>
              <w:t xml:space="preserve">kolektyvinės darbo vietos; </w:t>
            </w:r>
          </w:p>
          <w:p w14:paraId="54DBCFC0" w14:textId="70B9B07F" w:rsidR="00644B40" w:rsidRPr="00221DF0" w:rsidRDefault="00644B40" w:rsidP="00965FDA">
            <w:pPr>
              <w:pStyle w:val="Sraopastraipa"/>
              <w:numPr>
                <w:ilvl w:val="0"/>
                <w:numId w:val="27"/>
              </w:numPr>
              <w:ind w:left="1928" w:hanging="282"/>
              <w:rPr>
                <w:lang w:val="lt-LT"/>
              </w:rPr>
            </w:pPr>
            <w:r w:rsidRPr="00221DF0">
              <w:rPr>
                <w:lang w:val="lt-LT"/>
              </w:rPr>
              <w:t>Informacinio raštingumo patalpa skirta konsultuoti visuomenei ir informuoti apie saugyklose esančių dokumentų tvarką ir išdavimą.</w:t>
            </w:r>
          </w:p>
          <w:p w14:paraId="543610A2" w14:textId="3928E7A0" w:rsidR="00644B40" w:rsidRPr="00221DF0" w:rsidRDefault="00644B40" w:rsidP="00965FDA">
            <w:pPr>
              <w:pStyle w:val="Sraopastraipa"/>
              <w:numPr>
                <w:ilvl w:val="0"/>
                <w:numId w:val="27"/>
              </w:numPr>
              <w:ind w:left="1928" w:hanging="282"/>
              <w:rPr>
                <w:lang w:val="lt-LT"/>
              </w:rPr>
            </w:pPr>
            <w:r w:rsidRPr="00221DF0">
              <w:rPr>
                <w:lang w:val="lt-LT"/>
              </w:rPr>
              <w:t>Skaitykla bus sujungta su reprografijos patalpa, kurioje bus neutrali akustika. Ši patalpa bus lengvai prieinama iš dokumentų laikymo zonų.</w:t>
            </w:r>
          </w:p>
          <w:p w14:paraId="34714971" w14:textId="1F5AEC6A" w:rsidR="00D91B3A" w:rsidRPr="00221DF0" w:rsidRDefault="00226CD4" w:rsidP="00965FDA">
            <w:pPr>
              <w:pStyle w:val="Sraopastraipa"/>
              <w:numPr>
                <w:ilvl w:val="0"/>
                <w:numId w:val="23"/>
              </w:numPr>
              <w:rPr>
                <w:lang w:val="lt-LT"/>
              </w:rPr>
            </w:pPr>
            <w:r w:rsidRPr="00221DF0">
              <w:rPr>
                <w:lang w:val="lt-LT"/>
              </w:rPr>
              <w:t xml:space="preserve">35 kv. m. </w:t>
            </w:r>
            <w:proofErr w:type="spellStart"/>
            <w:r w:rsidRPr="00221DF0">
              <w:rPr>
                <w:lang w:val="lt-LT"/>
              </w:rPr>
              <w:t>video</w:t>
            </w:r>
            <w:proofErr w:type="spellEnd"/>
            <w:r w:rsidRPr="00221DF0">
              <w:rPr>
                <w:lang w:val="lt-LT"/>
              </w:rPr>
              <w:t xml:space="preserve"> peržiūrų patalpa</w:t>
            </w:r>
            <w:r w:rsidR="00D91B3A" w:rsidRPr="00221DF0">
              <w:rPr>
                <w:lang w:val="lt-LT"/>
              </w:rPr>
              <w:t>;</w:t>
            </w:r>
            <w:r w:rsidR="00644B40" w:rsidRPr="00221DF0">
              <w:rPr>
                <w:lang w:val="lt-LT"/>
              </w:rPr>
              <w:t xml:space="preserve"> Vaizdo peržiūrų patalpoje bus įrengtos kompiuterizuotos darbo vietos atskiruose langeliuose, kad galima būtų peržiūrėti </w:t>
            </w:r>
            <w:proofErr w:type="spellStart"/>
            <w:r w:rsidR="00644B40" w:rsidRPr="00221DF0">
              <w:rPr>
                <w:lang w:val="lt-LT"/>
              </w:rPr>
              <w:t>multimedijų</w:t>
            </w:r>
            <w:proofErr w:type="spellEnd"/>
            <w:r w:rsidR="00644B40" w:rsidRPr="00221DF0">
              <w:rPr>
                <w:lang w:val="lt-LT"/>
              </w:rPr>
              <w:t xml:space="preserve"> dokumentus.</w:t>
            </w:r>
          </w:p>
          <w:p w14:paraId="232A1A4C" w14:textId="77777777" w:rsidR="00226CD4" w:rsidRPr="00221DF0" w:rsidRDefault="00226CD4" w:rsidP="00965FDA">
            <w:pPr>
              <w:pStyle w:val="Sraopastraipa"/>
              <w:numPr>
                <w:ilvl w:val="0"/>
                <w:numId w:val="23"/>
              </w:numPr>
              <w:rPr>
                <w:lang w:val="lt-LT"/>
              </w:rPr>
            </w:pPr>
            <w:r w:rsidRPr="00221DF0">
              <w:rPr>
                <w:lang w:val="lt-LT"/>
              </w:rPr>
              <w:t>15 kv. m. pagalbinės patalpos.</w:t>
            </w:r>
          </w:p>
          <w:p w14:paraId="628D3F52" w14:textId="1D7D25A8" w:rsidR="00226CD4" w:rsidRPr="00221DF0" w:rsidRDefault="00226CD4" w:rsidP="00E97B04">
            <w:pPr>
              <w:tabs>
                <w:tab w:val="num" w:pos="-9606"/>
              </w:tabs>
              <w:ind w:left="176"/>
              <w:rPr>
                <w:lang w:val="lt-LT"/>
              </w:rPr>
            </w:pPr>
            <w:r w:rsidRPr="00221DF0">
              <w:rPr>
                <w:lang w:val="lt-LT"/>
              </w:rPr>
              <w:t xml:space="preserve"> </w:t>
            </w:r>
          </w:p>
          <w:p w14:paraId="6B484F1A" w14:textId="77777777" w:rsidR="00226CD4" w:rsidRPr="00221DF0" w:rsidRDefault="00226CD4" w:rsidP="00E97B04">
            <w:pPr>
              <w:tabs>
                <w:tab w:val="num" w:pos="-9606"/>
              </w:tabs>
              <w:ind w:left="176"/>
              <w:rPr>
                <w:lang w:val="lt-LT"/>
              </w:rPr>
            </w:pPr>
            <w:r w:rsidRPr="00221DF0">
              <w:rPr>
                <w:lang w:val="lt-LT"/>
              </w:rPr>
              <w:t>200 kv. m. bendrojo ploto intelektinio ugdymo patalpų.</w:t>
            </w:r>
          </w:p>
          <w:p w14:paraId="500F8FBB" w14:textId="48602CE4" w:rsidR="00226CD4" w:rsidRPr="00221DF0" w:rsidRDefault="00226CD4" w:rsidP="00965FDA">
            <w:pPr>
              <w:pStyle w:val="Sraopastraipa"/>
              <w:numPr>
                <w:ilvl w:val="0"/>
                <w:numId w:val="28"/>
              </w:numPr>
              <w:rPr>
                <w:lang w:val="lt-LT"/>
              </w:rPr>
            </w:pPr>
            <w:r w:rsidRPr="00221DF0">
              <w:rPr>
                <w:lang w:val="lt-LT"/>
              </w:rPr>
              <w:t>4 x 50 kv. m. intelektualinio ugdymo patalpos vaikams ir šeimai, kuriose</w:t>
            </w:r>
            <w:r w:rsidR="008B79A8" w:rsidRPr="00221DF0">
              <w:rPr>
                <w:lang w:val="lt-LT"/>
              </w:rPr>
              <w:t xml:space="preserve"> </w:t>
            </w:r>
            <w:r w:rsidRPr="00221DF0">
              <w:rPr>
                <w:lang w:val="lt-LT"/>
              </w:rPr>
              <w:t xml:space="preserve">būtų organizuojami neformalaus ir pilietinio ugdymo užsiėmimai vaikams ir suaugusiems, piešimo, dailės, kūrybinės dirbtuvės, kalbų, modernių technologijų taikymo programos, stalo tenisas, šachmatų, animacijos ir </w:t>
            </w:r>
            <w:r w:rsidR="00644B40" w:rsidRPr="00221DF0">
              <w:rPr>
                <w:lang w:val="lt-LT"/>
              </w:rPr>
              <w:t>t.t</w:t>
            </w:r>
            <w:r w:rsidRPr="00221DF0">
              <w:rPr>
                <w:lang w:val="lt-LT"/>
              </w:rPr>
              <w:t>.</w:t>
            </w:r>
          </w:p>
          <w:p w14:paraId="0009D95F" w14:textId="77777777" w:rsidR="00226CD4" w:rsidRPr="00221DF0" w:rsidRDefault="00226CD4" w:rsidP="00E97B04">
            <w:pPr>
              <w:tabs>
                <w:tab w:val="num" w:pos="482"/>
              </w:tabs>
              <w:ind w:left="482" w:hanging="340"/>
              <w:rPr>
                <w:lang w:val="lt-LT"/>
              </w:rPr>
            </w:pPr>
          </w:p>
        </w:tc>
      </w:tr>
      <w:tr w:rsidR="00226CD4" w:rsidRPr="00221DF0" w14:paraId="7464F81A" w14:textId="77777777" w:rsidTr="00E97B04">
        <w:tc>
          <w:tcPr>
            <w:tcW w:w="2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159EB7" w14:textId="0FBDEE9E" w:rsidR="00226CD4" w:rsidRPr="00221DF0" w:rsidDel="00E10291" w:rsidRDefault="00226CD4" w:rsidP="00E97B04">
            <w:pPr>
              <w:rPr>
                <w:b/>
                <w:smallCaps/>
                <w:spacing w:val="5"/>
                <w:lang w:val="lt-LT"/>
              </w:rPr>
            </w:pPr>
            <w:r w:rsidRPr="00221DF0">
              <w:rPr>
                <w:b/>
                <w:smallCaps/>
                <w:spacing w:val="5"/>
                <w:lang w:val="lt-LT"/>
              </w:rPr>
              <w:lastRenderedPageBreak/>
              <w:t>Specialieji reikalavimai</w:t>
            </w:r>
          </w:p>
        </w:tc>
        <w:tc>
          <w:tcPr>
            <w:tcW w:w="71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76A8F8" w14:textId="4090EE0A" w:rsidR="00226CD4" w:rsidRPr="00221DF0" w:rsidRDefault="00226CD4" w:rsidP="00E97B04">
            <w:pPr>
              <w:ind w:left="482" w:hanging="340"/>
              <w:rPr>
                <w:lang w:val="lt-LT"/>
              </w:rPr>
            </w:pPr>
            <w:r w:rsidRPr="00221DF0">
              <w:rPr>
                <w:lang w:val="lt-LT"/>
              </w:rPr>
              <w:t>1.200 kv. m. bendrojo ploto kultūros ir ugdymo centro veikloms</w:t>
            </w:r>
            <w:r w:rsidR="00644B40" w:rsidRPr="00221DF0">
              <w:rPr>
                <w:lang w:val="lt-LT"/>
              </w:rPr>
              <w:t>:</w:t>
            </w:r>
          </w:p>
          <w:p w14:paraId="158D8491" w14:textId="03BCB0D5" w:rsidR="00644B40" w:rsidRPr="00221DF0" w:rsidRDefault="00226CD4" w:rsidP="00965FDA">
            <w:pPr>
              <w:pStyle w:val="Sraopastraipa"/>
              <w:numPr>
                <w:ilvl w:val="0"/>
                <w:numId w:val="28"/>
              </w:numPr>
              <w:rPr>
                <w:lang w:val="lt-LT"/>
              </w:rPr>
            </w:pPr>
            <w:r w:rsidRPr="00221DF0">
              <w:rPr>
                <w:lang w:val="lt-LT"/>
              </w:rPr>
              <w:t>Salė ir transformuojami moduliai funkcionuotų kaip scenos menų erdvės, kuriose vyktų dainų ir šokių ansamblių repeticijos, teatro studijų,  būrelių veiklos, galėtų vykti mobilūs sceniniai pasirodymai, projektinė - ugdomoji veikla, konferencijos, bendruomenių susirinkimai, susitikimai su bendruomenę.</w:t>
            </w:r>
            <w:r w:rsidR="00644B40" w:rsidRPr="00221DF0">
              <w:rPr>
                <w:lang w:val="lt-LT"/>
              </w:rPr>
              <w:t xml:space="preserve"> </w:t>
            </w:r>
          </w:p>
          <w:p w14:paraId="53874441" w14:textId="78D888A2" w:rsidR="00644B40" w:rsidRPr="00221DF0" w:rsidRDefault="00226CD4" w:rsidP="00965FDA">
            <w:pPr>
              <w:pStyle w:val="Sraopastraipa"/>
              <w:numPr>
                <w:ilvl w:val="0"/>
                <w:numId w:val="28"/>
              </w:numPr>
              <w:rPr>
                <w:lang w:val="lt-LT"/>
              </w:rPr>
            </w:pPr>
            <w:r w:rsidRPr="00221DF0">
              <w:rPr>
                <w:lang w:val="lt-LT"/>
              </w:rPr>
              <w:t>Kiekvienas modulis turėtų būti atskiriamas su skydinėmis pertvaromis, taip užtikrinant nepriklausomą nuo kitų veiklų garso izoliaciją. Moduliai turi turėti tinkamą akustiką, atskirą apšvietimą, vėdinimo sistemas. Aukštis nemažiau 5 m. Grindų danga - parketas. Salėje turi būti įrengta daugiafunkcinė konferencijų įranga, kita įranga būtina šioms veikloms.</w:t>
            </w:r>
          </w:p>
          <w:p w14:paraId="7647C4FF" w14:textId="10B784CC" w:rsidR="009E70FA" w:rsidRPr="00221DF0" w:rsidRDefault="00226CD4" w:rsidP="00965FDA">
            <w:pPr>
              <w:pStyle w:val="Sraopastraipa"/>
              <w:numPr>
                <w:ilvl w:val="0"/>
                <w:numId w:val="28"/>
              </w:numPr>
              <w:rPr>
                <w:lang w:val="lt-LT"/>
              </w:rPr>
            </w:pPr>
            <w:r w:rsidRPr="00221DF0">
              <w:rPr>
                <w:lang w:val="lt-LT"/>
              </w:rPr>
              <w:t xml:space="preserve">Kultūros ir ugdymo centras, negali būti po tribūnomis, turi būti funkciškai nepriklausomame ir fiziškai atskirame pastate, kad masiniai renginiai netrukdytų centro veiklai. Siekiant išvengti veiklos trukdžių būtina eliminuoti pašalinio garso patekimą į patalpas per konstrukcijas ir inžinerinius tinklus. Kultūros ir ugdymo centro </w:t>
            </w:r>
            <w:r w:rsidR="00453304" w:rsidRPr="00221DF0">
              <w:rPr>
                <w:lang w:val="lt-LT"/>
              </w:rPr>
              <w:t xml:space="preserve">ir bibliotekos </w:t>
            </w:r>
            <w:r w:rsidRPr="00221DF0">
              <w:rPr>
                <w:lang w:val="lt-LT"/>
              </w:rPr>
              <w:t xml:space="preserve">universalios salės patalpos turi būti greta informacijos ir komunikacijos centro bei administracinių patalpų, sujungtos </w:t>
            </w:r>
            <w:r w:rsidR="0069181D" w:rsidRPr="00221DF0">
              <w:rPr>
                <w:lang w:val="lt-LT"/>
              </w:rPr>
              <w:t>funkciniais</w:t>
            </w:r>
            <w:r w:rsidRPr="00221DF0">
              <w:rPr>
                <w:lang w:val="lt-LT"/>
              </w:rPr>
              <w:t xml:space="preserve"> ryšiais ir </w:t>
            </w:r>
            <w:r w:rsidR="00644B40" w:rsidRPr="00221DF0">
              <w:rPr>
                <w:lang w:val="lt-LT"/>
              </w:rPr>
              <w:t xml:space="preserve">pasiekiamos neišeinant į lauką </w:t>
            </w:r>
            <w:r w:rsidR="009E70FA" w:rsidRPr="00221DF0">
              <w:rPr>
                <w:lang w:val="lt-LT"/>
              </w:rPr>
              <w:t>.</w:t>
            </w:r>
          </w:p>
          <w:p w14:paraId="094249A5" w14:textId="77777777" w:rsidR="009E70FA" w:rsidRPr="00221DF0" w:rsidRDefault="009E70FA" w:rsidP="00965FDA">
            <w:pPr>
              <w:pStyle w:val="Sraopastraipa"/>
              <w:numPr>
                <w:ilvl w:val="0"/>
                <w:numId w:val="28"/>
              </w:numPr>
              <w:rPr>
                <w:lang w:val="lt-LT"/>
              </w:rPr>
            </w:pPr>
            <w:r w:rsidRPr="00221DF0">
              <w:rPr>
                <w:lang w:val="lt-LT"/>
              </w:rPr>
              <w:t>Kultūros ir ugdymo centras, įskaitant ir bendrąsias zonas bei judėti skirtą plotą, turi skatinti intelektinį augimą, diskusijas, bendradarbiavimą, turi būti pritaikytas neformaliems susitikimams.</w:t>
            </w:r>
          </w:p>
          <w:p w14:paraId="205B41D5" w14:textId="34E510F9" w:rsidR="00226CD4" w:rsidRPr="00221DF0" w:rsidRDefault="009E70FA" w:rsidP="00965FDA">
            <w:pPr>
              <w:pStyle w:val="Sraopastraipa"/>
              <w:numPr>
                <w:ilvl w:val="0"/>
                <w:numId w:val="28"/>
              </w:numPr>
              <w:rPr>
                <w:lang w:val="lt-LT"/>
              </w:rPr>
            </w:pPr>
            <w:r w:rsidRPr="00221DF0">
              <w:rPr>
                <w:lang w:val="lt-LT"/>
              </w:rPr>
              <w:t>Siekiant skatinti bendravimą ir inovacijas, kultūros ir ugdymo centre turi būti įdiegtos naujos informacijos ir komunikacijos technologijos.</w:t>
            </w:r>
          </w:p>
          <w:p w14:paraId="620C549D" w14:textId="1CBFF36F" w:rsidR="00226CD4" w:rsidRPr="00221DF0" w:rsidRDefault="00226CD4" w:rsidP="00E97B04">
            <w:pPr>
              <w:rPr>
                <w:lang w:val="lt-LT"/>
              </w:rPr>
            </w:pPr>
            <w:r w:rsidRPr="00221DF0">
              <w:rPr>
                <w:lang w:val="lt-LT"/>
              </w:rPr>
              <w:t>200 kv. m. bendrojo ploto komunikacijos ir informacijos centrui:</w:t>
            </w:r>
          </w:p>
          <w:p w14:paraId="133FADBD" w14:textId="010B257E" w:rsidR="009E70FA" w:rsidRPr="00221DF0" w:rsidRDefault="009E70FA" w:rsidP="00965FDA">
            <w:pPr>
              <w:pStyle w:val="Sraopastraipa"/>
              <w:numPr>
                <w:ilvl w:val="0"/>
                <w:numId w:val="29"/>
              </w:numPr>
              <w:rPr>
                <w:lang w:val="lt-LT"/>
              </w:rPr>
            </w:pPr>
            <w:r w:rsidRPr="00221DF0">
              <w:rPr>
                <w:lang w:val="lt-LT"/>
              </w:rPr>
              <w:t xml:space="preserve">Perkėlus šiuo metu veikiančią Musninkų g. 12-37 adresu </w:t>
            </w:r>
            <w:r w:rsidR="0069181D" w:rsidRPr="00221DF0">
              <w:rPr>
                <w:lang w:val="lt-LT"/>
              </w:rPr>
              <w:t>įsikūrusią</w:t>
            </w:r>
            <w:r w:rsidRPr="00221DF0">
              <w:rPr>
                <w:lang w:val="lt-LT"/>
              </w:rPr>
              <w:t xml:space="preserve"> VSCB Šeškinės biblioteką </w:t>
            </w:r>
            <w:r w:rsidR="00226CD4" w:rsidRPr="00221DF0">
              <w:rPr>
                <w:lang w:val="lt-LT"/>
              </w:rPr>
              <w:t xml:space="preserve">į didesnes patalpas būtų galima įsteigti </w:t>
            </w:r>
            <w:r w:rsidR="00226CD4" w:rsidRPr="00221DF0">
              <w:rPr>
                <w:lang w:val="lt-LT"/>
              </w:rPr>
              <w:lastRenderedPageBreak/>
              <w:t xml:space="preserve">bendruomenės ir šeimos edukacinę, informacinę ir kultūrinę aplinką gerinantį komunikacijos ir informacijos centrą, kurio paslaugos atitiktų Daugiafunkcinio komplekso koncepciją. </w:t>
            </w:r>
          </w:p>
          <w:p w14:paraId="21933D50" w14:textId="4CBE96EC" w:rsidR="00226CD4" w:rsidRPr="00221DF0" w:rsidRDefault="00226CD4" w:rsidP="00965FDA">
            <w:pPr>
              <w:pStyle w:val="Sraopastraipa"/>
              <w:numPr>
                <w:ilvl w:val="0"/>
                <w:numId w:val="29"/>
              </w:numPr>
              <w:rPr>
                <w:lang w:val="lt-LT"/>
              </w:rPr>
            </w:pPr>
            <w:r w:rsidRPr="00221DF0">
              <w:rPr>
                <w:lang w:val="lt-LT"/>
              </w:rPr>
              <w:t>Patalpose turi būti įdiegtos apšvietimo, įgarsinimo, vėdinimo, šildymo, elektros, apsauginės signalizacijos, priešgaisrinės signalizacijos, vaizdo projektorių ir telekomunikacijų inžiner</w:t>
            </w:r>
            <w:r w:rsidR="0069181D">
              <w:rPr>
                <w:lang w:val="lt-LT"/>
              </w:rPr>
              <w:t>in</w:t>
            </w:r>
            <w:r w:rsidRPr="00221DF0">
              <w:rPr>
                <w:lang w:val="lt-LT"/>
              </w:rPr>
              <w:t>iai sprendiniai leidžiantys patalpas ek</w:t>
            </w:r>
            <w:r w:rsidR="0069181D">
              <w:rPr>
                <w:lang w:val="lt-LT"/>
              </w:rPr>
              <w:t>s</w:t>
            </w:r>
            <w:r w:rsidRPr="00221DF0">
              <w:rPr>
                <w:lang w:val="lt-LT"/>
              </w:rPr>
              <w:t>ploatuoti pagal paskirtį.</w:t>
            </w:r>
          </w:p>
          <w:p w14:paraId="34610C54" w14:textId="77777777" w:rsidR="00226CD4" w:rsidRPr="00221DF0" w:rsidRDefault="00226CD4" w:rsidP="00E97B04">
            <w:pPr>
              <w:rPr>
                <w:lang w:val="lt-LT"/>
              </w:rPr>
            </w:pPr>
            <w:r w:rsidRPr="00221DF0">
              <w:rPr>
                <w:lang w:val="lt-LT"/>
              </w:rPr>
              <w:t>200 kv. m. bendrojo ploto intelektinio ugdymo patalpų.</w:t>
            </w:r>
          </w:p>
          <w:p w14:paraId="70605AC2" w14:textId="42CD9748" w:rsidR="00226CD4" w:rsidRPr="00221DF0" w:rsidRDefault="00226CD4" w:rsidP="00965FDA">
            <w:pPr>
              <w:pStyle w:val="Sraopastraipa"/>
              <w:numPr>
                <w:ilvl w:val="0"/>
                <w:numId w:val="30"/>
              </w:numPr>
              <w:rPr>
                <w:lang w:val="lt-LT"/>
              </w:rPr>
            </w:pPr>
            <w:r w:rsidRPr="00221DF0">
              <w:rPr>
                <w:lang w:val="lt-LT"/>
              </w:rPr>
              <w:t xml:space="preserve">Intelektualinio ugdymo patalpos turi būti greta informacijos ir komunikacijos centro. Grindys - heterogeninė PVC danga. Visos patalpos turi būti šviesios su nepriklausoma vėdinimo sistema, gera akustika, ne mažiau kaip 3 m aukščio, po 12 kv. m. pagalbines patalpas su sanitariniais mazgais, ir atskiru WC pritaikytu neįgaliesiems, kūdikių </w:t>
            </w:r>
            <w:proofErr w:type="spellStart"/>
            <w:r w:rsidRPr="00221DF0">
              <w:rPr>
                <w:lang w:val="lt-LT"/>
              </w:rPr>
              <w:t>pervystimui</w:t>
            </w:r>
            <w:proofErr w:type="spellEnd"/>
            <w:r w:rsidRPr="00221DF0">
              <w:rPr>
                <w:lang w:val="lt-LT"/>
              </w:rPr>
              <w:t>. Viena patalpa pritaikyta informacinių komunikacijų ugdymui iki 10 vietų kompiuterių klasės principu su specifiniais baldais, numatant pagalbinėse patalpose serverinę.</w:t>
            </w:r>
          </w:p>
          <w:p w14:paraId="64AD08A8" w14:textId="77777777" w:rsidR="00226CD4" w:rsidRPr="00221DF0" w:rsidRDefault="00226CD4" w:rsidP="00E97B04">
            <w:pPr>
              <w:tabs>
                <w:tab w:val="num" w:pos="-9606"/>
              </w:tabs>
              <w:ind w:left="176"/>
              <w:rPr>
                <w:lang w:val="lt-LT"/>
              </w:rPr>
            </w:pPr>
            <w:r w:rsidRPr="00221DF0">
              <w:rPr>
                <w:lang w:val="lt-LT"/>
              </w:rPr>
              <w:t>Konferencijų salė bus tiesiogiai sujungta su priėmimo sale, kad ją galima būtų nesunkiai išnuomoti.</w:t>
            </w:r>
          </w:p>
          <w:p w14:paraId="5D31FAEF" w14:textId="77777777" w:rsidR="00226CD4" w:rsidRPr="00221DF0" w:rsidRDefault="00226CD4" w:rsidP="00E97B04">
            <w:pPr>
              <w:tabs>
                <w:tab w:val="num" w:pos="-9606"/>
              </w:tabs>
              <w:ind w:left="176"/>
              <w:rPr>
                <w:lang w:val="lt-LT"/>
              </w:rPr>
            </w:pPr>
            <w:r w:rsidRPr="00221DF0">
              <w:rPr>
                <w:lang w:val="lt-LT"/>
              </w:rPr>
              <w:t>Sanitarinės patalpos turi būti tinkamo dydžio ir apdairiai numatytos visose viešosiose zonose.</w:t>
            </w:r>
          </w:p>
          <w:p w14:paraId="61747DDC" w14:textId="77777777" w:rsidR="00226CD4" w:rsidRPr="00221DF0" w:rsidRDefault="00226CD4" w:rsidP="00E97B04">
            <w:pPr>
              <w:tabs>
                <w:tab w:val="num" w:pos="-9606"/>
              </w:tabs>
              <w:ind w:left="176"/>
              <w:rPr>
                <w:lang w:val="lt-LT"/>
              </w:rPr>
            </w:pPr>
            <w:r w:rsidRPr="00221DF0">
              <w:rPr>
                <w:lang w:val="lt-LT"/>
              </w:rPr>
              <w:t>Teritorine struktūra ir zonų ženklinimu turi būti užtikrintas sklandus ir patogus žmonių judėjimas.</w:t>
            </w:r>
          </w:p>
          <w:p w14:paraId="4D0D555C" w14:textId="77777777" w:rsidR="00226CD4" w:rsidRPr="00221DF0" w:rsidRDefault="00226CD4" w:rsidP="00E97B04">
            <w:pPr>
              <w:tabs>
                <w:tab w:val="num" w:pos="-9606"/>
              </w:tabs>
              <w:ind w:left="176"/>
              <w:rPr>
                <w:lang w:val="lt-LT"/>
              </w:rPr>
            </w:pPr>
            <w:r w:rsidRPr="00221DF0">
              <w:rPr>
                <w:lang w:val="lt-LT"/>
              </w:rPr>
              <w:t>Interjero dizainu lankytojai turi būti skatinami užeiti į šią vietą, čia pasilikti ir grįžti.</w:t>
            </w:r>
          </w:p>
          <w:p w14:paraId="13908E9B" w14:textId="4648BDEE" w:rsidR="00226CD4" w:rsidRPr="00221DF0" w:rsidRDefault="00226CD4" w:rsidP="00E97B04">
            <w:pPr>
              <w:tabs>
                <w:tab w:val="num" w:pos="-9606"/>
              </w:tabs>
              <w:ind w:left="176"/>
              <w:rPr>
                <w:lang w:val="lt-LT"/>
              </w:rPr>
            </w:pPr>
            <w:r w:rsidRPr="00221DF0">
              <w:rPr>
                <w:lang w:val="lt-LT"/>
              </w:rPr>
              <w:t>Siekiant sukurti ramią</w:t>
            </w:r>
            <w:r w:rsidR="009E70FA" w:rsidRPr="00221DF0">
              <w:rPr>
                <w:lang w:val="lt-LT"/>
              </w:rPr>
              <w:t>,</w:t>
            </w:r>
            <w:r w:rsidRPr="00221DF0">
              <w:rPr>
                <w:lang w:val="lt-LT"/>
              </w:rPr>
              <w:t xml:space="preserve"> padedančią sutelkti dėmesį aplinką, turi būti </w:t>
            </w:r>
            <w:r w:rsidR="009E70FA" w:rsidRPr="00221DF0">
              <w:rPr>
                <w:lang w:val="lt-LT"/>
              </w:rPr>
              <w:t>įdiegti pakankamas akustines savybes užtikrinantys sprendimai. Turi būti</w:t>
            </w:r>
            <w:r w:rsidRPr="00221DF0">
              <w:rPr>
                <w:lang w:val="lt-LT"/>
              </w:rPr>
              <w:t xml:space="preserve"> naudojama kuo daugiau natūralaus apšvietimo šaltinių.</w:t>
            </w:r>
          </w:p>
          <w:p w14:paraId="2BBB7E2B" w14:textId="77777777" w:rsidR="00226CD4" w:rsidRPr="00221DF0" w:rsidRDefault="00226CD4" w:rsidP="00E97B04">
            <w:pPr>
              <w:tabs>
                <w:tab w:val="num" w:pos="-9606"/>
              </w:tabs>
              <w:ind w:left="176"/>
              <w:rPr>
                <w:lang w:val="lt-LT"/>
              </w:rPr>
            </w:pPr>
            <w:r w:rsidRPr="00221DF0">
              <w:rPr>
                <w:lang w:val="lt-LT"/>
              </w:rPr>
              <w:t>Skirtingos darbo aplinkos (dydžiu, spalvomis, apšvietimu, danga ir pan.) turėtų padėti atskirti zonas pagal pagrindinę temą.</w:t>
            </w:r>
          </w:p>
          <w:p w14:paraId="52E3F164" w14:textId="77777777" w:rsidR="00226CD4" w:rsidRPr="00221DF0" w:rsidRDefault="00226CD4" w:rsidP="00E97B04">
            <w:pPr>
              <w:tabs>
                <w:tab w:val="num" w:pos="-9606"/>
              </w:tabs>
              <w:ind w:left="176"/>
              <w:rPr>
                <w:lang w:val="lt-LT"/>
              </w:rPr>
            </w:pPr>
            <w:r w:rsidRPr="00221DF0">
              <w:rPr>
                <w:lang w:val="lt-LT"/>
              </w:rPr>
              <w:t>Baldai turi būti pritaikyti skirtingiems skaitytojų tipams: vaikams, suaugusiems, žmonėms su negalia, moksleiviams ir pan.</w:t>
            </w:r>
          </w:p>
          <w:p w14:paraId="0AF1AC20" w14:textId="755614DC" w:rsidR="00226CD4" w:rsidRPr="00221DF0" w:rsidRDefault="00226CD4" w:rsidP="00E97B04">
            <w:pPr>
              <w:tabs>
                <w:tab w:val="num" w:pos="-9606"/>
              </w:tabs>
              <w:ind w:left="176"/>
              <w:rPr>
                <w:lang w:val="lt-LT"/>
              </w:rPr>
            </w:pPr>
            <w:r w:rsidRPr="00221DF0">
              <w:rPr>
                <w:lang w:val="lt-LT"/>
              </w:rPr>
              <w:t>Judėjimas tarp knygų lentynų turi vykti sklandžiai (ypač žmonėms su negalia ir vežimėliams).</w:t>
            </w:r>
          </w:p>
        </w:tc>
      </w:tr>
    </w:tbl>
    <w:p w14:paraId="79989617" w14:textId="77777777" w:rsidR="00E97B04" w:rsidRDefault="00E97B04" w:rsidP="00E97B04">
      <w:pPr>
        <w:pStyle w:val="Antrat3"/>
        <w:spacing w:before="120" w:after="120"/>
        <w:rPr>
          <w:b/>
          <w:color w:val="0079C1"/>
          <w:lang w:val="lt-LT"/>
        </w:rPr>
      </w:pPr>
      <w:bookmarkStart w:id="170" w:name="_Toc425764692"/>
      <w:bookmarkStart w:id="171" w:name="_Toc441662344"/>
    </w:p>
    <w:p w14:paraId="68296B6D" w14:textId="77777777" w:rsidR="00E97B04" w:rsidRDefault="00E97B04">
      <w:pPr>
        <w:jc w:val="left"/>
        <w:rPr>
          <w:rFonts w:eastAsiaTheme="majorEastAsia" w:cstheme="majorBidi"/>
          <w:b/>
          <w:bCs/>
          <w:i/>
          <w:color w:val="0079C1"/>
          <w:lang w:val="lt-LT"/>
        </w:rPr>
      </w:pPr>
      <w:r>
        <w:rPr>
          <w:b/>
          <w:color w:val="0079C1"/>
          <w:lang w:val="lt-LT"/>
        </w:rPr>
        <w:br w:type="page"/>
      </w:r>
    </w:p>
    <w:p w14:paraId="65E55ACF" w14:textId="6DC2E072" w:rsidR="00226CD4" w:rsidRPr="00221DF0" w:rsidRDefault="00226CD4" w:rsidP="00965FDA">
      <w:pPr>
        <w:pStyle w:val="Antrat3"/>
        <w:numPr>
          <w:ilvl w:val="2"/>
          <w:numId w:val="44"/>
        </w:numPr>
        <w:spacing w:before="120" w:after="120"/>
        <w:ind w:hanging="657"/>
        <w:rPr>
          <w:b/>
          <w:color w:val="0079C1"/>
          <w:lang w:val="lt-LT"/>
        </w:rPr>
      </w:pPr>
      <w:bookmarkStart w:id="172" w:name="_Toc458894110"/>
      <w:r w:rsidRPr="00E97B04">
        <w:rPr>
          <w:b/>
          <w:color w:val="0079C1"/>
          <w:lang w:val="lt-LT"/>
        </w:rPr>
        <w:lastRenderedPageBreak/>
        <w:t>Nacionalinio sporto muziejaus</w:t>
      </w:r>
      <w:bookmarkEnd w:id="170"/>
      <w:r w:rsidRPr="00E97B04">
        <w:rPr>
          <w:b/>
          <w:color w:val="0079C1"/>
          <w:lang w:val="lt-LT"/>
        </w:rPr>
        <w:t xml:space="preserve"> objektas</w:t>
      </w:r>
      <w:bookmarkEnd w:id="171"/>
      <w:bookmarkEnd w:id="172"/>
    </w:p>
    <w:tbl>
      <w:tblPr>
        <w:tblW w:w="0" w:type="auto"/>
        <w:tblCellMar>
          <w:left w:w="0" w:type="dxa"/>
          <w:right w:w="0" w:type="dxa"/>
        </w:tblCellMar>
        <w:tblLook w:val="04A0" w:firstRow="1" w:lastRow="0" w:firstColumn="1" w:lastColumn="0" w:noHBand="0" w:noVBand="1"/>
      </w:tblPr>
      <w:tblGrid>
        <w:gridCol w:w="2357"/>
        <w:gridCol w:w="7091"/>
      </w:tblGrid>
      <w:tr w:rsidR="00226CD4" w:rsidRPr="00221DF0" w14:paraId="143A5659" w14:textId="77777777" w:rsidTr="00E97B04">
        <w:tc>
          <w:tcPr>
            <w:tcW w:w="23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77F1F1" w14:textId="77777777" w:rsidR="00226CD4" w:rsidRPr="00221DF0" w:rsidRDefault="00226CD4" w:rsidP="00E97B04">
            <w:pPr>
              <w:rPr>
                <w:b/>
                <w:smallCaps/>
                <w:spacing w:val="5"/>
                <w:lang w:val="lt-LT"/>
              </w:rPr>
            </w:pPr>
            <w:r w:rsidRPr="00221DF0">
              <w:rPr>
                <w:b/>
                <w:smallCaps/>
                <w:spacing w:val="5"/>
                <w:lang w:val="lt-LT"/>
              </w:rPr>
              <w:t>Paskirtis</w:t>
            </w:r>
          </w:p>
        </w:tc>
        <w:tc>
          <w:tcPr>
            <w:tcW w:w="7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89B039" w14:textId="77777777" w:rsidR="00226CD4" w:rsidRPr="00221DF0" w:rsidRDefault="00226CD4" w:rsidP="00E97B04">
            <w:pPr>
              <w:tabs>
                <w:tab w:val="num" w:pos="-9606"/>
              </w:tabs>
              <w:ind w:left="176"/>
              <w:rPr>
                <w:lang w:val="lt-LT"/>
              </w:rPr>
            </w:pPr>
            <w:r w:rsidRPr="00221DF0">
              <w:rPr>
                <w:lang w:val="lt-LT"/>
              </w:rPr>
              <w:t>Skleisti žinią ir didinti visuomenės informuotumą apie Lietuvos sporto paveldą</w:t>
            </w:r>
          </w:p>
        </w:tc>
      </w:tr>
      <w:tr w:rsidR="00226CD4" w:rsidRPr="00221DF0" w14:paraId="5BE9C733" w14:textId="77777777" w:rsidTr="00E97B04">
        <w:tc>
          <w:tcPr>
            <w:tcW w:w="23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0F4D6E" w14:textId="3EC54E6B" w:rsidR="00226CD4" w:rsidRPr="00221DF0" w:rsidRDefault="00226CD4" w:rsidP="00E97B04">
            <w:pPr>
              <w:rPr>
                <w:b/>
                <w:smallCaps/>
                <w:spacing w:val="5"/>
                <w:lang w:val="lt-LT"/>
              </w:rPr>
            </w:pPr>
            <w:r w:rsidRPr="00221DF0">
              <w:rPr>
                <w:b/>
                <w:smallCaps/>
                <w:spacing w:val="5"/>
                <w:lang w:val="lt-LT"/>
              </w:rPr>
              <w:t xml:space="preserve">Eksploatuotojai </w:t>
            </w:r>
          </w:p>
        </w:tc>
        <w:tc>
          <w:tcPr>
            <w:tcW w:w="7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1A382B" w14:textId="6353335A" w:rsidR="00226CD4" w:rsidRPr="00221DF0" w:rsidRDefault="00226CD4" w:rsidP="00E97B04">
            <w:pPr>
              <w:tabs>
                <w:tab w:val="num" w:pos="-9606"/>
              </w:tabs>
              <w:ind w:left="176"/>
              <w:rPr>
                <w:lang w:val="lt-LT"/>
              </w:rPr>
            </w:pPr>
            <w:r w:rsidRPr="00221DF0">
              <w:rPr>
                <w:lang w:val="lt-LT"/>
              </w:rPr>
              <w:t xml:space="preserve"> Biudžetin</w:t>
            </w:r>
            <w:r w:rsidR="00EF3861" w:rsidRPr="00221DF0">
              <w:rPr>
                <w:lang w:val="lt-LT"/>
              </w:rPr>
              <w:t>ė</w:t>
            </w:r>
            <w:r w:rsidRPr="00221DF0">
              <w:rPr>
                <w:lang w:val="lt-LT"/>
              </w:rPr>
              <w:t xml:space="preserve"> įstaiga „Lietuvos sporto muziejus“/ apie 20 darbuotojų</w:t>
            </w:r>
          </w:p>
        </w:tc>
      </w:tr>
      <w:tr w:rsidR="00226CD4" w:rsidRPr="00221DF0" w14:paraId="3E48870C" w14:textId="77777777" w:rsidTr="00E97B04">
        <w:tc>
          <w:tcPr>
            <w:tcW w:w="23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28BD9DA" w14:textId="77777777" w:rsidR="00226CD4" w:rsidRPr="00221DF0" w:rsidRDefault="00226CD4" w:rsidP="00E97B04">
            <w:pPr>
              <w:rPr>
                <w:b/>
                <w:smallCaps/>
                <w:spacing w:val="5"/>
                <w:lang w:val="lt-LT"/>
              </w:rPr>
            </w:pPr>
            <w:r w:rsidRPr="00221DF0">
              <w:rPr>
                <w:b/>
                <w:smallCaps/>
                <w:spacing w:val="5"/>
                <w:lang w:val="lt-LT"/>
              </w:rPr>
              <w:t>Naudotojai</w:t>
            </w:r>
          </w:p>
        </w:tc>
        <w:tc>
          <w:tcPr>
            <w:tcW w:w="7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31505F" w14:textId="77777777" w:rsidR="00226CD4" w:rsidRPr="00221DF0" w:rsidRDefault="00226CD4" w:rsidP="00E97B04">
            <w:pPr>
              <w:tabs>
                <w:tab w:val="num" w:pos="-9606"/>
              </w:tabs>
              <w:ind w:left="176"/>
              <w:rPr>
                <w:lang w:val="lt-LT"/>
              </w:rPr>
            </w:pPr>
            <w:r w:rsidRPr="00221DF0">
              <w:rPr>
                <w:lang w:val="lt-LT"/>
              </w:rPr>
              <w:t xml:space="preserve">Lietuvos gyventojai ir svečiai </w:t>
            </w:r>
          </w:p>
          <w:p w14:paraId="10E50DA1" w14:textId="11100B4E" w:rsidR="00226CD4" w:rsidRPr="00221DF0" w:rsidRDefault="00226CD4" w:rsidP="00E97B04">
            <w:pPr>
              <w:tabs>
                <w:tab w:val="num" w:pos="-9606"/>
              </w:tabs>
              <w:ind w:left="176"/>
              <w:rPr>
                <w:lang w:val="lt-LT"/>
              </w:rPr>
            </w:pPr>
            <w:r w:rsidRPr="00221DF0">
              <w:rPr>
                <w:lang w:val="lt-LT"/>
              </w:rPr>
              <w:t xml:space="preserve">Ikimokyklinio ugdymo įstaigų vaikai, moksleiviai, studentai, </w:t>
            </w:r>
            <w:r w:rsidRPr="00221DF0">
              <w:rPr>
                <w:rFonts w:eastAsia="Calibri"/>
                <w:lang w:val="lt-LT"/>
              </w:rPr>
              <w:t>sport</w:t>
            </w:r>
            <w:r w:rsidR="006E262C" w:rsidRPr="00221DF0">
              <w:rPr>
                <w:rFonts w:eastAsia="Calibri"/>
                <w:lang w:val="lt-LT"/>
              </w:rPr>
              <w:t>ininkai</w:t>
            </w:r>
          </w:p>
        </w:tc>
      </w:tr>
      <w:tr w:rsidR="00226CD4" w:rsidRPr="00221DF0" w14:paraId="610A0EF0" w14:textId="77777777" w:rsidTr="00E97B04">
        <w:tc>
          <w:tcPr>
            <w:tcW w:w="23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719B9E" w14:textId="77777777" w:rsidR="00226CD4" w:rsidRPr="00221DF0" w:rsidRDefault="00226CD4" w:rsidP="00E97B04">
            <w:pPr>
              <w:rPr>
                <w:b/>
                <w:smallCaps/>
                <w:spacing w:val="5"/>
                <w:lang w:val="lt-LT"/>
              </w:rPr>
            </w:pPr>
            <w:r w:rsidRPr="00221DF0">
              <w:rPr>
                <w:b/>
                <w:smallCaps/>
                <w:spacing w:val="5"/>
                <w:lang w:val="lt-LT"/>
              </w:rPr>
              <w:t>Funkcinės zonos</w:t>
            </w:r>
          </w:p>
        </w:tc>
        <w:tc>
          <w:tcPr>
            <w:tcW w:w="7091" w:type="dxa"/>
            <w:tcBorders>
              <w:top w:val="nil"/>
              <w:left w:val="nil"/>
              <w:bottom w:val="single" w:sz="8" w:space="0" w:color="auto"/>
              <w:right w:val="single" w:sz="8" w:space="0" w:color="auto"/>
            </w:tcBorders>
            <w:tcMar>
              <w:top w:w="0" w:type="dxa"/>
              <w:left w:w="108" w:type="dxa"/>
              <w:bottom w:w="0" w:type="dxa"/>
              <w:right w:w="108" w:type="dxa"/>
            </w:tcMar>
          </w:tcPr>
          <w:p w14:paraId="7AC1348D" w14:textId="026B2CC5" w:rsidR="00226CD4" w:rsidRPr="00221DF0" w:rsidRDefault="00226CD4" w:rsidP="00E97B04">
            <w:pPr>
              <w:tabs>
                <w:tab w:val="num" w:pos="482"/>
              </w:tabs>
              <w:ind w:left="482" w:hanging="340"/>
              <w:rPr>
                <w:lang w:val="lt-LT"/>
              </w:rPr>
            </w:pPr>
            <w:r w:rsidRPr="00221DF0">
              <w:rPr>
                <w:b/>
                <w:lang w:val="lt-LT"/>
              </w:rPr>
              <w:t>Iš viso – 1</w:t>
            </w:r>
            <w:r w:rsidR="00C4265D" w:rsidRPr="00221DF0">
              <w:rPr>
                <w:b/>
                <w:lang w:val="lt-LT"/>
              </w:rPr>
              <w:t>.</w:t>
            </w:r>
            <w:r w:rsidR="00EF3861" w:rsidRPr="00221DF0">
              <w:rPr>
                <w:b/>
                <w:lang w:val="lt-LT"/>
              </w:rPr>
              <w:t>5</w:t>
            </w:r>
            <w:r w:rsidRPr="00221DF0">
              <w:rPr>
                <w:b/>
                <w:lang w:val="lt-LT"/>
              </w:rPr>
              <w:t xml:space="preserve">00 kv. m. naudingo ploto </w:t>
            </w:r>
            <w:r w:rsidRPr="00221DF0">
              <w:rPr>
                <w:i/>
                <w:lang w:val="lt-LT"/>
              </w:rPr>
              <w:t xml:space="preserve">[neįskaitant judėjimo zonų </w:t>
            </w:r>
            <w:r w:rsidR="00C4265D" w:rsidRPr="00221DF0">
              <w:rPr>
                <w:i/>
                <w:lang w:val="lt-LT"/>
              </w:rPr>
              <w:t xml:space="preserve">ir </w:t>
            </w:r>
            <w:r w:rsidRPr="00221DF0">
              <w:rPr>
                <w:i/>
                <w:lang w:val="lt-LT"/>
              </w:rPr>
              <w:t>techninių patalpų]</w:t>
            </w:r>
          </w:p>
        </w:tc>
      </w:tr>
      <w:tr w:rsidR="00226CD4" w:rsidRPr="00221DF0" w14:paraId="45DF8BE4" w14:textId="77777777" w:rsidTr="00E97B04">
        <w:tc>
          <w:tcPr>
            <w:tcW w:w="23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EC07FE" w14:textId="77777777" w:rsidR="00226CD4" w:rsidRPr="00221DF0" w:rsidRDefault="00226CD4" w:rsidP="00E97B04">
            <w:pPr>
              <w:rPr>
                <w:b/>
                <w:smallCaps/>
                <w:spacing w:val="5"/>
                <w:lang w:val="lt-LT"/>
              </w:rPr>
            </w:pPr>
            <w:r w:rsidRPr="00221DF0">
              <w:rPr>
                <w:b/>
                <w:smallCaps/>
                <w:spacing w:val="5"/>
                <w:lang w:val="lt-LT"/>
              </w:rPr>
              <w:t>Bendrieji reikalavimai</w:t>
            </w:r>
          </w:p>
          <w:p w14:paraId="4EFB9050" w14:textId="77777777" w:rsidR="00226CD4" w:rsidRPr="00221DF0" w:rsidRDefault="00226CD4" w:rsidP="00E97B04">
            <w:pPr>
              <w:rPr>
                <w:b/>
                <w:smallCaps/>
                <w:spacing w:val="5"/>
                <w:lang w:val="lt-LT"/>
              </w:rPr>
            </w:pPr>
          </w:p>
        </w:tc>
        <w:tc>
          <w:tcPr>
            <w:tcW w:w="7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DC1C44" w14:textId="46B0C0A0" w:rsidR="00226CD4" w:rsidRPr="00221DF0" w:rsidRDefault="00226CD4" w:rsidP="00E97B04">
            <w:pPr>
              <w:tabs>
                <w:tab w:val="num" w:pos="-9606"/>
              </w:tabs>
              <w:ind w:left="176"/>
              <w:rPr>
                <w:lang w:val="lt-LT"/>
              </w:rPr>
            </w:pPr>
            <w:r w:rsidRPr="00221DF0">
              <w:rPr>
                <w:lang w:val="lt-LT"/>
              </w:rPr>
              <w:t xml:space="preserve">KKSD </w:t>
            </w:r>
            <w:r w:rsidR="00FB785A" w:rsidRPr="00221DF0">
              <w:rPr>
                <w:lang w:val="lt-LT"/>
              </w:rPr>
              <w:t>pareng</w:t>
            </w:r>
            <w:r w:rsidR="0069181D">
              <w:rPr>
                <w:lang w:val="lt-LT"/>
              </w:rPr>
              <w:t>t</w:t>
            </w:r>
            <w:r w:rsidR="00FB785A" w:rsidRPr="00221DF0">
              <w:rPr>
                <w:lang w:val="lt-LT"/>
              </w:rPr>
              <w:t xml:space="preserve">a </w:t>
            </w:r>
            <w:r w:rsidRPr="00221DF0">
              <w:rPr>
                <w:lang w:val="lt-LT"/>
              </w:rPr>
              <w:t xml:space="preserve">muziejaus </w:t>
            </w:r>
            <w:r w:rsidR="00FB785A" w:rsidRPr="00221DF0">
              <w:rPr>
                <w:lang w:val="lt-LT"/>
              </w:rPr>
              <w:t xml:space="preserve">preliminari </w:t>
            </w:r>
            <w:r w:rsidRPr="00221DF0">
              <w:rPr>
                <w:lang w:val="lt-LT"/>
              </w:rPr>
              <w:t xml:space="preserve">koncepciją </w:t>
            </w:r>
            <w:r w:rsidR="00FB785A" w:rsidRPr="00221DF0">
              <w:rPr>
                <w:lang w:val="lt-LT"/>
              </w:rPr>
              <w:t>aprašyta 1 Specifikacijų priede</w:t>
            </w:r>
            <w:r w:rsidRPr="00221DF0">
              <w:rPr>
                <w:lang w:val="lt-LT"/>
              </w:rPr>
              <w:t xml:space="preserve">. </w:t>
            </w:r>
          </w:p>
          <w:p w14:paraId="4E350FF4" w14:textId="12A7E790" w:rsidR="00226CD4" w:rsidRPr="00221DF0" w:rsidRDefault="00226CD4" w:rsidP="00E97B04">
            <w:pPr>
              <w:tabs>
                <w:tab w:val="num" w:pos="-9606"/>
              </w:tabs>
              <w:ind w:left="176"/>
              <w:rPr>
                <w:lang w:val="lt-LT"/>
              </w:rPr>
            </w:pPr>
            <w:r w:rsidRPr="00221DF0">
              <w:rPr>
                <w:lang w:val="lt-LT"/>
              </w:rPr>
              <w:t>Įgyvendinant šią veiklą, yra numatyta įrengti 1</w:t>
            </w:r>
            <w:r w:rsidR="00C4265D" w:rsidRPr="00221DF0">
              <w:rPr>
                <w:lang w:val="lt-LT"/>
              </w:rPr>
              <w:t>.</w:t>
            </w:r>
            <w:r w:rsidR="00EF3861" w:rsidRPr="00221DF0">
              <w:rPr>
                <w:lang w:val="lt-LT"/>
              </w:rPr>
              <w:t>5</w:t>
            </w:r>
            <w:r w:rsidRPr="00221DF0">
              <w:rPr>
                <w:lang w:val="lt-LT"/>
              </w:rPr>
              <w:t>00 kv. m. sporto muziejaus patalpas</w:t>
            </w:r>
            <w:r w:rsidR="00B415B5" w:rsidRPr="00221DF0">
              <w:rPr>
                <w:lang w:val="lt-LT"/>
              </w:rPr>
              <w:t>.</w:t>
            </w:r>
          </w:p>
          <w:p w14:paraId="17EEF952" w14:textId="583F6A7B" w:rsidR="00226CD4" w:rsidRPr="00221DF0" w:rsidRDefault="00226CD4" w:rsidP="00E97B04">
            <w:pPr>
              <w:tabs>
                <w:tab w:val="num" w:pos="-9606"/>
              </w:tabs>
              <w:ind w:left="176"/>
              <w:rPr>
                <w:lang w:val="lt-LT"/>
              </w:rPr>
            </w:pPr>
            <w:r w:rsidRPr="00221DF0">
              <w:rPr>
                <w:lang w:val="lt-LT"/>
              </w:rPr>
              <w:t>Planuojama, kad nacionalinis sporto muziejus apims mažiausiai 10 ekspozicijų salių (kiekviena salė – 50-150 kv. m, iš viso 1</w:t>
            </w:r>
            <w:r w:rsidR="00C4265D" w:rsidRPr="00221DF0">
              <w:rPr>
                <w:lang w:val="lt-LT"/>
              </w:rPr>
              <w:t>.</w:t>
            </w:r>
            <w:r w:rsidRPr="00221DF0">
              <w:rPr>
                <w:lang w:val="lt-LT"/>
              </w:rPr>
              <w:t>200 kv. m</w:t>
            </w:r>
            <w:r w:rsidR="00C4265D" w:rsidRPr="00221DF0">
              <w:rPr>
                <w:lang w:val="lt-LT"/>
              </w:rPr>
              <w:t>.</w:t>
            </w:r>
            <w:r w:rsidRPr="00221DF0">
              <w:rPr>
                <w:lang w:val="lt-LT"/>
              </w:rPr>
              <w:t>), eksponatų saugyklą (250 kv. m</w:t>
            </w:r>
            <w:r w:rsidR="00C4265D" w:rsidRPr="00221DF0">
              <w:rPr>
                <w:lang w:val="lt-LT"/>
              </w:rPr>
              <w:t>.</w:t>
            </w:r>
            <w:r w:rsidRPr="00221DF0">
              <w:rPr>
                <w:lang w:val="lt-LT"/>
              </w:rPr>
              <w:t>), darbuotojų patalpas, pagalbines patalpas bei sanitarinius mazgus (150 kv. m</w:t>
            </w:r>
            <w:r w:rsidR="00C4265D" w:rsidRPr="00221DF0">
              <w:rPr>
                <w:lang w:val="lt-LT"/>
              </w:rPr>
              <w:t>.</w:t>
            </w:r>
            <w:r w:rsidRPr="00221DF0">
              <w:rPr>
                <w:rFonts w:eastAsia="Calibri"/>
                <w:lang w:val="lt-LT"/>
              </w:rPr>
              <w:t xml:space="preserve">). </w:t>
            </w:r>
          </w:p>
        </w:tc>
      </w:tr>
      <w:tr w:rsidR="00226CD4" w:rsidRPr="00221DF0" w14:paraId="56788CAF" w14:textId="77777777" w:rsidTr="00E97B04">
        <w:tc>
          <w:tcPr>
            <w:tcW w:w="23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068026" w14:textId="77777777" w:rsidR="00226CD4" w:rsidRPr="00221DF0" w:rsidDel="00E10291" w:rsidRDefault="00226CD4" w:rsidP="00E97B04">
            <w:pPr>
              <w:rPr>
                <w:b/>
                <w:smallCaps/>
                <w:spacing w:val="5"/>
                <w:lang w:val="lt-LT"/>
              </w:rPr>
            </w:pPr>
            <w:r w:rsidRPr="00221DF0">
              <w:rPr>
                <w:b/>
                <w:smallCaps/>
                <w:spacing w:val="5"/>
                <w:lang w:val="lt-LT"/>
              </w:rPr>
              <w:t>Specialieji reikalavimai</w:t>
            </w:r>
          </w:p>
        </w:tc>
        <w:tc>
          <w:tcPr>
            <w:tcW w:w="7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6EEEE0" w14:textId="77777777" w:rsidR="00226CD4" w:rsidRPr="00221DF0" w:rsidRDefault="00226CD4" w:rsidP="00E97B04">
            <w:pPr>
              <w:tabs>
                <w:tab w:val="num" w:pos="-9606"/>
              </w:tabs>
              <w:ind w:left="176"/>
              <w:rPr>
                <w:lang w:val="lt-LT"/>
              </w:rPr>
            </w:pPr>
            <w:r w:rsidRPr="00221DF0">
              <w:rPr>
                <w:lang w:val="lt-LT"/>
              </w:rPr>
              <w:t>Teritorine struktūra ir zonų ženklinimu turi būti užtikrintas sklandus ir patogus žmonių judėjimas.</w:t>
            </w:r>
          </w:p>
          <w:p w14:paraId="0ACEBC47" w14:textId="61E81163" w:rsidR="00226CD4" w:rsidRPr="00221DF0" w:rsidRDefault="00C4265D" w:rsidP="00E97B04">
            <w:pPr>
              <w:tabs>
                <w:tab w:val="num" w:pos="-9606"/>
              </w:tabs>
              <w:ind w:left="176"/>
              <w:rPr>
                <w:lang w:val="lt-LT"/>
              </w:rPr>
            </w:pPr>
            <w:r w:rsidRPr="00221DF0">
              <w:rPr>
                <w:lang w:val="lt-LT"/>
              </w:rPr>
              <w:t xml:space="preserve">Ekspozicijų </w:t>
            </w:r>
            <w:r w:rsidR="00226CD4" w:rsidRPr="00221DF0">
              <w:rPr>
                <w:lang w:val="lt-LT"/>
              </w:rPr>
              <w:t>salė</w:t>
            </w:r>
            <w:r w:rsidRPr="00221DF0">
              <w:rPr>
                <w:lang w:val="lt-LT"/>
              </w:rPr>
              <w:t>s</w:t>
            </w:r>
            <w:r w:rsidR="00226CD4" w:rsidRPr="00221DF0">
              <w:rPr>
                <w:lang w:val="lt-LT"/>
              </w:rPr>
              <w:t xml:space="preserve">, </w:t>
            </w:r>
            <w:r w:rsidRPr="00221DF0">
              <w:rPr>
                <w:lang w:val="lt-LT"/>
              </w:rPr>
              <w:t xml:space="preserve">darbuotojų patalpos </w:t>
            </w:r>
            <w:r w:rsidR="00226CD4" w:rsidRPr="00221DF0">
              <w:rPr>
                <w:lang w:val="lt-LT"/>
              </w:rPr>
              <w:t>ir sandėliai turi būti pakankamai didelių matmenų ir su aukštomis lubomis bei didelėmis durimis, kad galima būtų priimti, vežti ir laikyti didelius objektus.</w:t>
            </w:r>
          </w:p>
          <w:p w14:paraId="3819AC69" w14:textId="77777777" w:rsidR="00226CD4" w:rsidRPr="00221DF0" w:rsidRDefault="00226CD4" w:rsidP="00E97B04">
            <w:pPr>
              <w:tabs>
                <w:tab w:val="num" w:pos="-9606"/>
              </w:tabs>
              <w:ind w:left="176"/>
              <w:rPr>
                <w:lang w:val="lt-LT"/>
              </w:rPr>
            </w:pPr>
            <w:r w:rsidRPr="00221DF0">
              <w:rPr>
                <w:lang w:val="lt-LT"/>
              </w:rPr>
              <w:t xml:space="preserve">Susitikimų ir ugdymo zona bus tiesiogiai sujungta su priėmimo sale ir parodų sale. Ji turės atskirą įėjimą iš priėmimo salės, kad ją būtų galima nuomoti. </w:t>
            </w:r>
          </w:p>
          <w:p w14:paraId="4BF80FF6" w14:textId="77777777" w:rsidR="00226CD4" w:rsidRPr="00221DF0" w:rsidRDefault="00226CD4" w:rsidP="00E97B04">
            <w:pPr>
              <w:tabs>
                <w:tab w:val="num" w:pos="-9606"/>
              </w:tabs>
              <w:ind w:left="176"/>
              <w:rPr>
                <w:lang w:val="lt-LT"/>
              </w:rPr>
            </w:pPr>
            <w:r w:rsidRPr="00221DF0">
              <w:rPr>
                <w:lang w:val="lt-LT"/>
              </w:rPr>
              <w:t>Sanitarinės patalpos turi būti tinkamo dydžio ir apdairiai numatytos visose viešosiose zonose.</w:t>
            </w:r>
          </w:p>
          <w:p w14:paraId="068925B7" w14:textId="74274ECC" w:rsidR="00226CD4" w:rsidRPr="00221DF0" w:rsidRDefault="00226CD4" w:rsidP="00E97B04">
            <w:pPr>
              <w:tabs>
                <w:tab w:val="num" w:pos="-9606"/>
              </w:tabs>
              <w:ind w:left="176"/>
              <w:rPr>
                <w:lang w:val="lt-LT"/>
              </w:rPr>
            </w:pPr>
          </w:p>
        </w:tc>
      </w:tr>
    </w:tbl>
    <w:p w14:paraId="180B11BC" w14:textId="77777777" w:rsidR="00E97B04" w:rsidRPr="00E97B04" w:rsidRDefault="00E97B04" w:rsidP="00E97B04">
      <w:pPr>
        <w:pStyle w:val="Antrat3"/>
        <w:spacing w:before="120" w:after="120"/>
        <w:rPr>
          <w:b/>
          <w:color w:val="0079C1"/>
          <w:lang w:val="lt-LT"/>
        </w:rPr>
      </w:pPr>
      <w:bookmarkStart w:id="173" w:name="_Toc425764693"/>
      <w:bookmarkStart w:id="174" w:name="_Toc441662345"/>
    </w:p>
    <w:p w14:paraId="1FA0AA79" w14:textId="2306D907" w:rsidR="00226CD4" w:rsidRPr="00221DF0" w:rsidRDefault="00226CD4" w:rsidP="00965FDA">
      <w:pPr>
        <w:pStyle w:val="Antrat3"/>
        <w:numPr>
          <w:ilvl w:val="2"/>
          <w:numId w:val="44"/>
        </w:numPr>
        <w:spacing w:before="120" w:after="120"/>
        <w:ind w:hanging="657"/>
        <w:rPr>
          <w:b/>
          <w:color w:val="0079C1"/>
          <w:lang w:val="lt-LT"/>
        </w:rPr>
      </w:pPr>
      <w:bookmarkStart w:id="175" w:name="_Toc458894111"/>
      <w:r w:rsidRPr="00E97B04">
        <w:rPr>
          <w:b/>
          <w:color w:val="0079C1"/>
          <w:lang w:val="lt-LT"/>
        </w:rPr>
        <w:t xml:space="preserve">Viešųjų kultūros ir sporto renginių </w:t>
      </w:r>
      <w:bookmarkEnd w:id="173"/>
      <w:bookmarkEnd w:id="174"/>
      <w:r w:rsidR="00CF68AC" w:rsidRPr="00E97B04">
        <w:rPr>
          <w:b/>
          <w:color w:val="0079C1"/>
          <w:lang w:val="lt-LT"/>
        </w:rPr>
        <w:t>infrastruktūros objektas</w:t>
      </w:r>
      <w:bookmarkEnd w:id="175"/>
    </w:p>
    <w:tbl>
      <w:tblPr>
        <w:tblW w:w="0" w:type="auto"/>
        <w:tblCellMar>
          <w:left w:w="0" w:type="dxa"/>
          <w:right w:w="0" w:type="dxa"/>
        </w:tblCellMar>
        <w:tblLook w:val="04A0" w:firstRow="1" w:lastRow="0" w:firstColumn="1" w:lastColumn="0" w:noHBand="0" w:noVBand="1"/>
      </w:tblPr>
      <w:tblGrid>
        <w:gridCol w:w="2356"/>
        <w:gridCol w:w="7092"/>
      </w:tblGrid>
      <w:tr w:rsidR="00226CD4" w:rsidRPr="00221DF0" w14:paraId="041EFFAC" w14:textId="77777777" w:rsidTr="00E97B04">
        <w:tc>
          <w:tcPr>
            <w:tcW w:w="2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6545AF" w14:textId="77777777" w:rsidR="00226CD4" w:rsidRPr="00221DF0" w:rsidRDefault="00226CD4" w:rsidP="00E97B04">
            <w:pPr>
              <w:rPr>
                <w:b/>
                <w:smallCaps/>
                <w:spacing w:val="5"/>
                <w:lang w:val="lt-LT"/>
              </w:rPr>
            </w:pPr>
            <w:r w:rsidRPr="00221DF0">
              <w:rPr>
                <w:b/>
                <w:smallCaps/>
                <w:spacing w:val="5"/>
                <w:lang w:val="lt-LT"/>
              </w:rPr>
              <w:t>Paskirtis</w:t>
            </w:r>
          </w:p>
        </w:tc>
        <w:tc>
          <w:tcPr>
            <w:tcW w:w="70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2F2E4F" w14:textId="77777777" w:rsidR="00226CD4" w:rsidRPr="00221DF0" w:rsidRDefault="00226CD4" w:rsidP="00E97B04">
            <w:pPr>
              <w:tabs>
                <w:tab w:val="num" w:pos="-9606"/>
              </w:tabs>
              <w:ind w:left="176"/>
              <w:rPr>
                <w:lang w:val="lt-LT"/>
              </w:rPr>
            </w:pPr>
            <w:r w:rsidRPr="00221DF0">
              <w:rPr>
                <w:lang w:val="lt-LT"/>
              </w:rPr>
              <w:t>Organizuoti didelio masto renginius didžiąją metų dalį</w:t>
            </w:r>
          </w:p>
          <w:p w14:paraId="3710371C" w14:textId="77777777" w:rsidR="00226CD4" w:rsidRPr="00221DF0" w:rsidRDefault="00226CD4" w:rsidP="00E97B04">
            <w:pPr>
              <w:tabs>
                <w:tab w:val="num" w:pos="-9606"/>
              </w:tabs>
              <w:ind w:left="176"/>
              <w:rPr>
                <w:lang w:val="lt-LT"/>
              </w:rPr>
            </w:pPr>
            <w:r w:rsidRPr="00221DF0">
              <w:rPr>
                <w:lang w:val="lt-LT"/>
              </w:rPr>
              <w:t>Organizuoti komercinius renginius</w:t>
            </w:r>
          </w:p>
        </w:tc>
      </w:tr>
      <w:tr w:rsidR="00226CD4" w:rsidRPr="00221DF0" w14:paraId="19C8CAFD" w14:textId="77777777" w:rsidTr="00E97B04">
        <w:tc>
          <w:tcPr>
            <w:tcW w:w="2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431C70" w14:textId="16727E5E" w:rsidR="00226CD4" w:rsidRPr="00221DF0" w:rsidRDefault="00226CD4" w:rsidP="00E97B04">
            <w:pPr>
              <w:rPr>
                <w:b/>
                <w:smallCaps/>
                <w:spacing w:val="5"/>
                <w:lang w:val="lt-LT"/>
              </w:rPr>
            </w:pPr>
            <w:r w:rsidRPr="00221DF0">
              <w:rPr>
                <w:b/>
                <w:smallCaps/>
                <w:spacing w:val="5"/>
                <w:lang w:val="lt-LT"/>
              </w:rPr>
              <w:t xml:space="preserve">Eksploatuotojai </w:t>
            </w:r>
          </w:p>
        </w:tc>
        <w:tc>
          <w:tcPr>
            <w:tcW w:w="70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8502C9" w14:textId="09AE9639" w:rsidR="00226CD4" w:rsidRPr="00221DF0" w:rsidRDefault="00E632FC" w:rsidP="00E97B04">
            <w:pPr>
              <w:tabs>
                <w:tab w:val="num" w:pos="-9606"/>
              </w:tabs>
              <w:ind w:left="176"/>
              <w:rPr>
                <w:lang w:val="lt-LT"/>
              </w:rPr>
            </w:pPr>
            <w:r w:rsidRPr="00221DF0">
              <w:rPr>
                <w:rFonts w:eastAsia="Calibri"/>
                <w:lang w:val="lt-LT"/>
              </w:rPr>
              <w:t xml:space="preserve">Projekto bendrovė </w:t>
            </w:r>
          </w:p>
        </w:tc>
      </w:tr>
      <w:tr w:rsidR="00226CD4" w:rsidRPr="00221DF0" w14:paraId="2CF3BD20" w14:textId="77777777" w:rsidTr="00E97B04">
        <w:tc>
          <w:tcPr>
            <w:tcW w:w="2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2009F3" w14:textId="77777777" w:rsidR="00226CD4" w:rsidRPr="00221DF0" w:rsidRDefault="00226CD4" w:rsidP="00E97B04">
            <w:pPr>
              <w:rPr>
                <w:b/>
                <w:smallCaps/>
                <w:spacing w:val="5"/>
                <w:lang w:val="lt-LT"/>
              </w:rPr>
            </w:pPr>
            <w:r w:rsidRPr="00221DF0">
              <w:rPr>
                <w:b/>
                <w:smallCaps/>
                <w:spacing w:val="5"/>
                <w:lang w:val="lt-LT"/>
              </w:rPr>
              <w:t>Naudotojai</w:t>
            </w:r>
          </w:p>
        </w:tc>
        <w:tc>
          <w:tcPr>
            <w:tcW w:w="70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2A9867" w14:textId="49C34D76" w:rsidR="00226CD4" w:rsidRPr="00221DF0" w:rsidRDefault="00226CD4" w:rsidP="00E97B04">
            <w:pPr>
              <w:tabs>
                <w:tab w:val="num" w:pos="-9606"/>
              </w:tabs>
              <w:ind w:left="176"/>
              <w:rPr>
                <w:lang w:val="lt-LT"/>
              </w:rPr>
            </w:pPr>
            <w:r w:rsidRPr="00221DF0">
              <w:rPr>
                <w:lang w:val="lt-LT"/>
              </w:rPr>
              <w:t>Lietuvos gyventojai ir svečiai.</w:t>
            </w:r>
          </w:p>
          <w:p w14:paraId="2BD9754C" w14:textId="5F64A458" w:rsidR="00226CD4" w:rsidRPr="00221DF0" w:rsidRDefault="00226CD4" w:rsidP="00E97B04">
            <w:pPr>
              <w:tabs>
                <w:tab w:val="num" w:pos="-9606"/>
              </w:tabs>
              <w:ind w:left="176"/>
              <w:rPr>
                <w:rFonts w:eastAsia="Calibri"/>
                <w:lang w:val="lt-LT"/>
              </w:rPr>
            </w:pPr>
            <w:r w:rsidRPr="00221DF0">
              <w:rPr>
                <w:lang w:val="lt-LT"/>
              </w:rPr>
              <w:t>Sporto šakų federacijos</w:t>
            </w:r>
            <w:r w:rsidR="00CF68AC" w:rsidRPr="00221DF0">
              <w:rPr>
                <w:lang w:val="lt-LT"/>
              </w:rPr>
              <w:t>.</w:t>
            </w:r>
          </w:p>
          <w:p w14:paraId="50759FA7" w14:textId="3301A261" w:rsidR="00E632FC" w:rsidRPr="00221DF0" w:rsidRDefault="00E632FC" w:rsidP="00E97B04">
            <w:pPr>
              <w:tabs>
                <w:tab w:val="num" w:pos="-9606"/>
              </w:tabs>
              <w:ind w:left="176"/>
              <w:rPr>
                <w:lang w:val="lt-LT"/>
              </w:rPr>
            </w:pPr>
            <w:r w:rsidRPr="00221DF0">
              <w:rPr>
                <w:lang w:val="lt-LT"/>
              </w:rPr>
              <w:t>Valstybės institucijos (valstybės numatomi renginiai)</w:t>
            </w:r>
            <w:r w:rsidR="00CF68AC" w:rsidRPr="00221DF0">
              <w:rPr>
                <w:lang w:val="lt-LT"/>
              </w:rPr>
              <w:t>.</w:t>
            </w:r>
          </w:p>
          <w:p w14:paraId="04257B31" w14:textId="60BF37FB" w:rsidR="00E632FC" w:rsidRPr="00221DF0" w:rsidRDefault="00E632FC" w:rsidP="00E97B04">
            <w:pPr>
              <w:tabs>
                <w:tab w:val="num" w:pos="-9606"/>
              </w:tabs>
              <w:ind w:left="176"/>
              <w:rPr>
                <w:lang w:val="lt-LT"/>
              </w:rPr>
            </w:pPr>
            <w:r w:rsidRPr="00221DF0">
              <w:rPr>
                <w:lang w:val="lt-LT"/>
              </w:rPr>
              <w:t>Klubai, atlikėjai, darbuotojai</w:t>
            </w:r>
            <w:r w:rsidR="00CF68AC" w:rsidRPr="00221DF0">
              <w:rPr>
                <w:lang w:val="lt-LT"/>
              </w:rPr>
              <w:t>.</w:t>
            </w:r>
          </w:p>
        </w:tc>
      </w:tr>
      <w:tr w:rsidR="00226CD4" w:rsidRPr="00221DF0" w14:paraId="35A029BB" w14:textId="77777777" w:rsidTr="00E97B04">
        <w:tc>
          <w:tcPr>
            <w:tcW w:w="23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B428E" w14:textId="77777777" w:rsidR="00226CD4" w:rsidRPr="00221DF0" w:rsidRDefault="00226CD4" w:rsidP="00E97B04">
            <w:pPr>
              <w:rPr>
                <w:b/>
                <w:smallCaps/>
                <w:spacing w:val="5"/>
                <w:lang w:val="lt-LT"/>
              </w:rPr>
            </w:pPr>
            <w:r w:rsidRPr="00221DF0">
              <w:rPr>
                <w:b/>
                <w:smallCaps/>
                <w:spacing w:val="5"/>
                <w:lang w:val="lt-LT"/>
              </w:rPr>
              <w:t>Funkcinės zonos</w:t>
            </w:r>
          </w:p>
        </w:tc>
        <w:tc>
          <w:tcPr>
            <w:tcW w:w="7092" w:type="dxa"/>
            <w:tcBorders>
              <w:top w:val="nil"/>
              <w:left w:val="nil"/>
              <w:bottom w:val="single" w:sz="8" w:space="0" w:color="auto"/>
              <w:right w:val="single" w:sz="8" w:space="0" w:color="auto"/>
            </w:tcBorders>
            <w:tcMar>
              <w:top w:w="0" w:type="dxa"/>
              <w:left w:w="108" w:type="dxa"/>
              <w:bottom w:w="0" w:type="dxa"/>
              <w:right w:w="108" w:type="dxa"/>
            </w:tcMar>
          </w:tcPr>
          <w:p w14:paraId="4E24F177" w14:textId="17F20007" w:rsidR="00226CD4" w:rsidRPr="00221DF0" w:rsidRDefault="00226CD4" w:rsidP="00E97B04">
            <w:pPr>
              <w:tabs>
                <w:tab w:val="num" w:pos="-9606"/>
              </w:tabs>
              <w:ind w:left="176"/>
              <w:rPr>
                <w:lang w:val="lt-LT"/>
              </w:rPr>
            </w:pPr>
            <w:r w:rsidRPr="00221DF0">
              <w:rPr>
                <w:lang w:val="lt-LT"/>
              </w:rPr>
              <w:t xml:space="preserve">Sporto rungtynėms ir </w:t>
            </w:r>
            <w:r w:rsidR="00EF30AE" w:rsidRPr="00221DF0">
              <w:rPr>
                <w:lang w:val="lt-LT"/>
              </w:rPr>
              <w:t xml:space="preserve">kultūros </w:t>
            </w:r>
            <w:r w:rsidRPr="00221DF0">
              <w:rPr>
                <w:lang w:val="lt-LT"/>
              </w:rPr>
              <w:t>renginiams skirtas stadionas (ne mažiau kaip 15</w:t>
            </w:r>
            <w:r w:rsidR="00CF68AC" w:rsidRPr="00221DF0">
              <w:rPr>
                <w:lang w:val="lt-LT"/>
              </w:rPr>
              <w:t>.</w:t>
            </w:r>
            <w:r w:rsidRPr="00221DF0">
              <w:rPr>
                <w:lang w:val="lt-LT"/>
              </w:rPr>
              <w:t xml:space="preserve">000 </w:t>
            </w:r>
            <w:r w:rsidR="00635DA5">
              <w:rPr>
                <w:lang w:val="lt-LT"/>
              </w:rPr>
              <w:t>stacionarių</w:t>
            </w:r>
            <w:r w:rsidRPr="00221DF0">
              <w:rPr>
                <w:lang w:val="lt-LT"/>
              </w:rPr>
              <w:t xml:space="preserve"> vietų);</w:t>
            </w:r>
          </w:p>
          <w:p w14:paraId="7A503EB0" w14:textId="198C1D2D" w:rsidR="00226CD4" w:rsidRPr="00221DF0" w:rsidRDefault="00226CD4" w:rsidP="00E97B04">
            <w:pPr>
              <w:tabs>
                <w:tab w:val="num" w:pos="-9606"/>
              </w:tabs>
              <w:ind w:left="176"/>
              <w:rPr>
                <w:lang w:val="lt-LT"/>
              </w:rPr>
            </w:pPr>
            <w:r w:rsidRPr="00221DF0">
              <w:rPr>
                <w:lang w:val="lt-LT"/>
              </w:rPr>
              <w:t>Komercinės zonos (1</w:t>
            </w:r>
            <w:r w:rsidR="00CF68AC" w:rsidRPr="00221DF0">
              <w:rPr>
                <w:lang w:val="lt-LT"/>
              </w:rPr>
              <w:t>.</w:t>
            </w:r>
            <w:r w:rsidRPr="00221DF0">
              <w:rPr>
                <w:lang w:val="lt-LT"/>
              </w:rPr>
              <w:t>200 kv. m.);</w:t>
            </w:r>
          </w:p>
          <w:p w14:paraId="7381EBAF" w14:textId="77777777" w:rsidR="00226CD4" w:rsidRPr="00221DF0" w:rsidRDefault="00226CD4" w:rsidP="00E97B04">
            <w:pPr>
              <w:tabs>
                <w:tab w:val="num" w:pos="-9606"/>
              </w:tabs>
              <w:ind w:left="176"/>
              <w:rPr>
                <w:lang w:val="lt-LT"/>
              </w:rPr>
            </w:pPr>
            <w:r w:rsidRPr="00221DF0">
              <w:rPr>
                <w:lang w:val="lt-LT"/>
              </w:rPr>
              <w:t xml:space="preserve">VIP žiūrovų zonos (700 kv. m.); </w:t>
            </w:r>
          </w:p>
          <w:p w14:paraId="5A3B7B41" w14:textId="05DA970A" w:rsidR="00226CD4" w:rsidRPr="00221DF0" w:rsidRDefault="00226CD4" w:rsidP="00E97B04">
            <w:pPr>
              <w:tabs>
                <w:tab w:val="num" w:pos="-9606"/>
              </w:tabs>
              <w:ind w:left="176"/>
              <w:rPr>
                <w:lang w:val="lt-LT"/>
              </w:rPr>
            </w:pPr>
            <w:r w:rsidRPr="00221DF0">
              <w:rPr>
                <w:lang w:val="lt-LT"/>
              </w:rPr>
              <w:t>VIP transport</w:t>
            </w:r>
            <w:r w:rsidR="0069181D">
              <w:rPr>
                <w:lang w:val="lt-LT"/>
              </w:rPr>
              <w:t>o</w:t>
            </w:r>
            <w:r w:rsidRPr="00221DF0">
              <w:rPr>
                <w:lang w:val="lt-LT"/>
              </w:rPr>
              <w:t xml:space="preserve"> priemonių stovėjimo aikštelė (6</w:t>
            </w:r>
            <w:r w:rsidR="00CF68AC" w:rsidRPr="00221DF0">
              <w:rPr>
                <w:lang w:val="lt-LT"/>
              </w:rPr>
              <w:t>.</w:t>
            </w:r>
            <w:r w:rsidRPr="00221DF0">
              <w:rPr>
                <w:lang w:val="lt-LT"/>
              </w:rPr>
              <w:t>000 kv. m.);</w:t>
            </w:r>
          </w:p>
          <w:p w14:paraId="36F44EFF" w14:textId="3708790C" w:rsidR="00226CD4" w:rsidRPr="00221DF0" w:rsidRDefault="00875BBA" w:rsidP="00E97B04">
            <w:pPr>
              <w:tabs>
                <w:tab w:val="num" w:pos="-9606"/>
              </w:tabs>
              <w:ind w:left="176"/>
              <w:rPr>
                <w:lang w:val="lt-LT"/>
              </w:rPr>
            </w:pPr>
            <w:r w:rsidRPr="00221DF0">
              <w:rPr>
                <w:rFonts w:eastAsia="Calibri"/>
                <w:lang w:val="lt-LT"/>
              </w:rPr>
              <w:t>R</w:t>
            </w:r>
            <w:r w:rsidR="00226CD4" w:rsidRPr="00221DF0">
              <w:rPr>
                <w:rFonts w:eastAsia="Calibri"/>
                <w:lang w:val="lt-LT"/>
              </w:rPr>
              <w:t xml:space="preserve">enginių </w:t>
            </w:r>
            <w:r w:rsidR="00226CD4" w:rsidRPr="00221DF0">
              <w:rPr>
                <w:lang w:val="lt-LT"/>
              </w:rPr>
              <w:t>paruošimas (400 kv. m.);</w:t>
            </w:r>
          </w:p>
          <w:p w14:paraId="55875311" w14:textId="57B69FD7" w:rsidR="00226CD4" w:rsidRPr="00221DF0" w:rsidRDefault="00875BBA" w:rsidP="00E97B04">
            <w:pPr>
              <w:tabs>
                <w:tab w:val="num" w:pos="-9606"/>
              </w:tabs>
              <w:ind w:left="176"/>
              <w:rPr>
                <w:lang w:val="lt-LT"/>
              </w:rPr>
            </w:pPr>
            <w:r w:rsidRPr="00221DF0">
              <w:rPr>
                <w:rFonts w:eastAsia="Calibri"/>
                <w:lang w:val="lt-LT"/>
              </w:rPr>
              <w:t>R</w:t>
            </w:r>
            <w:r w:rsidR="00226CD4" w:rsidRPr="00221DF0">
              <w:rPr>
                <w:rFonts w:eastAsia="Calibri"/>
                <w:lang w:val="lt-LT"/>
              </w:rPr>
              <w:t xml:space="preserve">enginių </w:t>
            </w:r>
            <w:r w:rsidR="00226CD4" w:rsidRPr="00221DF0">
              <w:rPr>
                <w:lang w:val="lt-LT"/>
              </w:rPr>
              <w:t>priežiūra (300 kv. m.);</w:t>
            </w:r>
          </w:p>
          <w:p w14:paraId="438AA97D" w14:textId="77777777" w:rsidR="00226CD4" w:rsidRPr="00221DF0" w:rsidRDefault="00226CD4" w:rsidP="00E97B04">
            <w:pPr>
              <w:tabs>
                <w:tab w:val="num" w:pos="-9606"/>
              </w:tabs>
              <w:ind w:left="176"/>
              <w:rPr>
                <w:lang w:val="lt-LT"/>
              </w:rPr>
            </w:pPr>
            <w:r w:rsidRPr="00221DF0">
              <w:rPr>
                <w:lang w:val="lt-LT"/>
              </w:rPr>
              <w:t>Komentatorių kabinos (200 kv. m.);</w:t>
            </w:r>
          </w:p>
          <w:p w14:paraId="3994F2FB" w14:textId="77777777" w:rsidR="00226CD4" w:rsidRPr="00221DF0" w:rsidRDefault="00226CD4" w:rsidP="00E97B04">
            <w:pPr>
              <w:tabs>
                <w:tab w:val="num" w:pos="-9606"/>
              </w:tabs>
              <w:ind w:left="176"/>
              <w:rPr>
                <w:lang w:val="lt-LT"/>
              </w:rPr>
            </w:pPr>
            <w:r w:rsidRPr="00221DF0">
              <w:rPr>
                <w:lang w:val="lt-LT"/>
              </w:rPr>
              <w:t xml:space="preserve">Konferencijų salė (200 kv. m.); </w:t>
            </w:r>
          </w:p>
          <w:p w14:paraId="223A6778" w14:textId="658A20FA" w:rsidR="00226CD4" w:rsidRPr="00221DF0" w:rsidRDefault="00226CD4" w:rsidP="00E97B04">
            <w:pPr>
              <w:tabs>
                <w:tab w:val="num" w:pos="-9606"/>
              </w:tabs>
              <w:ind w:left="176"/>
              <w:rPr>
                <w:lang w:val="lt-LT"/>
              </w:rPr>
            </w:pPr>
            <w:r w:rsidRPr="00221DF0">
              <w:rPr>
                <w:lang w:val="lt-LT"/>
              </w:rPr>
              <w:t>Pagalbinės ir administracinės patalpos (1</w:t>
            </w:r>
            <w:r w:rsidR="00CF68AC" w:rsidRPr="00221DF0">
              <w:rPr>
                <w:lang w:val="lt-LT"/>
              </w:rPr>
              <w:t>.</w:t>
            </w:r>
            <w:r w:rsidRPr="00221DF0">
              <w:rPr>
                <w:lang w:val="lt-LT"/>
              </w:rPr>
              <w:t>400 kv. m.).</w:t>
            </w:r>
          </w:p>
        </w:tc>
      </w:tr>
      <w:tr w:rsidR="00226CD4" w:rsidRPr="00221DF0" w14:paraId="64B21630" w14:textId="77777777" w:rsidTr="00E97B04">
        <w:tc>
          <w:tcPr>
            <w:tcW w:w="2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6DBB2E" w14:textId="77777777" w:rsidR="00226CD4" w:rsidRPr="00221DF0" w:rsidRDefault="00226CD4" w:rsidP="00E97B04">
            <w:pPr>
              <w:rPr>
                <w:b/>
                <w:smallCaps/>
                <w:spacing w:val="5"/>
                <w:lang w:val="lt-LT"/>
              </w:rPr>
            </w:pPr>
            <w:r w:rsidRPr="00221DF0">
              <w:rPr>
                <w:b/>
                <w:smallCaps/>
                <w:spacing w:val="5"/>
                <w:lang w:val="lt-LT"/>
              </w:rPr>
              <w:t>Bendrieji reikalavimai</w:t>
            </w:r>
          </w:p>
          <w:p w14:paraId="78B2C227" w14:textId="77777777" w:rsidR="00226CD4" w:rsidRPr="00221DF0" w:rsidRDefault="00226CD4" w:rsidP="00E97B04">
            <w:pPr>
              <w:rPr>
                <w:b/>
                <w:smallCaps/>
                <w:spacing w:val="5"/>
                <w:lang w:val="lt-LT"/>
              </w:rPr>
            </w:pPr>
          </w:p>
        </w:tc>
        <w:tc>
          <w:tcPr>
            <w:tcW w:w="70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CF4854" w14:textId="77777777" w:rsidR="00226CD4" w:rsidRPr="00221DF0" w:rsidRDefault="00226CD4" w:rsidP="00E97B04">
            <w:pPr>
              <w:tabs>
                <w:tab w:val="num" w:pos="-9606"/>
              </w:tabs>
              <w:ind w:left="176"/>
              <w:rPr>
                <w:lang w:val="lt-LT"/>
              </w:rPr>
            </w:pPr>
            <w:r w:rsidRPr="00221DF0">
              <w:rPr>
                <w:lang w:val="lt-LT"/>
              </w:rPr>
              <w:t>Privalo atitikti ne žemesnės nei UEFA IV kategorija keliamus reikalavimus.</w:t>
            </w:r>
          </w:p>
          <w:p w14:paraId="3716A997" w14:textId="6F2BD27D" w:rsidR="00226CD4" w:rsidRPr="00221DF0" w:rsidRDefault="00226CD4" w:rsidP="00E97B04">
            <w:pPr>
              <w:tabs>
                <w:tab w:val="num" w:pos="-9606"/>
              </w:tabs>
              <w:ind w:left="176"/>
              <w:rPr>
                <w:lang w:val="lt-LT"/>
              </w:rPr>
            </w:pPr>
            <w:r w:rsidRPr="00221DF0">
              <w:rPr>
                <w:lang w:val="lt-LT"/>
              </w:rPr>
              <w:t xml:space="preserve">Mažiausias </w:t>
            </w:r>
            <w:r w:rsidR="00635DA5">
              <w:rPr>
                <w:lang w:val="lt-LT"/>
              </w:rPr>
              <w:t>stacionarių</w:t>
            </w:r>
            <w:r w:rsidRPr="00221DF0">
              <w:rPr>
                <w:lang w:val="lt-LT"/>
              </w:rPr>
              <w:t xml:space="preserve"> vietų skaičius turi būti 15</w:t>
            </w:r>
            <w:r w:rsidR="00CF68AC" w:rsidRPr="00221DF0">
              <w:rPr>
                <w:lang w:val="lt-LT"/>
              </w:rPr>
              <w:t>.</w:t>
            </w:r>
            <w:r w:rsidR="00635DA5">
              <w:rPr>
                <w:lang w:val="lt-LT"/>
              </w:rPr>
              <w:t>000</w:t>
            </w:r>
            <w:r w:rsidRPr="00221DF0">
              <w:rPr>
                <w:lang w:val="lt-LT"/>
              </w:rPr>
              <w:t xml:space="preserve"> vietų, iš kurių:</w:t>
            </w:r>
          </w:p>
          <w:p w14:paraId="7B74CF0F" w14:textId="781C609D" w:rsidR="00226CD4" w:rsidRPr="00221DF0" w:rsidRDefault="00226CD4" w:rsidP="00965FDA">
            <w:pPr>
              <w:pStyle w:val="Sraopastraipa"/>
              <w:numPr>
                <w:ilvl w:val="0"/>
                <w:numId w:val="30"/>
              </w:numPr>
              <w:rPr>
                <w:lang w:val="lt-LT"/>
              </w:rPr>
            </w:pPr>
            <w:r w:rsidRPr="00221DF0">
              <w:rPr>
                <w:lang w:val="lt-LT"/>
              </w:rPr>
              <w:t>Vietos žmonėms su negalia – 240 vietų;</w:t>
            </w:r>
          </w:p>
          <w:p w14:paraId="4B385E0C" w14:textId="73B35C72" w:rsidR="00226CD4" w:rsidRPr="00221DF0" w:rsidRDefault="00226CD4" w:rsidP="00965FDA">
            <w:pPr>
              <w:pStyle w:val="Sraopastraipa"/>
              <w:numPr>
                <w:ilvl w:val="0"/>
                <w:numId w:val="30"/>
              </w:numPr>
              <w:rPr>
                <w:lang w:val="lt-LT"/>
              </w:rPr>
            </w:pPr>
            <w:r w:rsidRPr="00221DF0">
              <w:rPr>
                <w:lang w:val="lt-LT"/>
              </w:rPr>
              <w:t>Vietos klubo nariams – 2</w:t>
            </w:r>
            <w:r w:rsidR="00694341" w:rsidRPr="00221DF0">
              <w:rPr>
                <w:lang w:val="lt-LT"/>
              </w:rPr>
              <w:t>.</w:t>
            </w:r>
            <w:r w:rsidRPr="00221DF0">
              <w:rPr>
                <w:lang w:val="lt-LT"/>
              </w:rPr>
              <w:t>000 vietų;</w:t>
            </w:r>
          </w:p>
          <w:p w14:paraId="4C7CC5E7" w14:textId="42EE7388" w:rsidR="00226CD4" w:rsidRPr="00221DF0" w:rsidRDefault="00226CD4" w:rsidP="00965FDA">
            <w:pPr>
              <w:pStyle w:val="Sraopastraipa"/>
              <w:numPr>
                <w:ilvl w:val="0"/>
                <w:numId w:val="30"/>
              </w:numPr>
              <w:rPr>
                <w:lang w:val="lt-LT"/>
              </w:rPr>
            </w:pPr>
            <w:r w:rsidRPr="00221DF0">
              <w:rPr>
                <w:lang w:val="lt-LT"/>
              </w:rPr>
              <w:t>Privačios arba VIP ložės – 760  vietų.</w:t>
            </w:r>
          </w:p>
          <w:p w14:paraId="69C11D0F" w14:textId="584F3A52" w:rsidR="00226CD4" w:rsidRPr="00221DF0" w:rsidRDefault="00226CD4" w:rsidP="00E97B04">
            <w:pPr>
              <w:tabs>
                <w:tab w:val="num" w:pos="-9606"/>
              </w:tabs>
              <w:ind w:left="176"/>
              <w:rPr>
                <w:lang w:val="lt-LT"/>
              </w:rPr>
            </w:pPr>
            <w:r w:rsidRPr="00221DF0">
              <w:rPr>
                <w:lang w:val="lt-LT"/>
              </w:rPr>
              <w:t>Žaidimo aikštė turi būti 105 x 68 m dydžio. Papildomos treniravimosi zonos, reikalingos šalia žaidimo aikštės žaidėjams apšilti, turi būti mažiausiai 8,5 m atstumu nuo šoninės ir mažiausiai 10 m atstumu nuo vartų linijos. Todėl visa žaidimo aikštė su pagalbine zona bus 125 m (ilgis) x 85 m (plotis) dydžio.</w:t>
            </w:r>
          </w:p>
          <w:p w14:paraId="3084C91A" w14:textId="28BEE857" w:rsidR="00226CD4" w:rsidRPr="00221DF0" w:rsidRDefault="00694341" w:rsidP="00E97B04">
            <w:pPr>
              <w:tabs>
                <w:tab w:val="num" w:pos="-9606"/>
              </w:tabs>
              <w:ind w:left="176"/>
              <w:rPr>
                <w:lang w:val="lt-LT"/>
              </w:rPr>
            </w:pPr>
            <w:r w:rsidRPr="00221DF0">
              <w:rPr>
                <w:lang w:val="lt-LT"/>
              </w:rPr>
              <w:t>Planuojant šį Objektą ir priimant bei įgyvendinant sprendimus, svarbus</w:t>
            </w:r>
            <w:r w:rsidR="00226CD4" w:rsidRPr="00221DF0">
              <w:rPr>
                <w:lang w:val="lt-LT"/>
              </w:rPr>
              <w:t>:</w:t>
            </w:r>
          </w:p>
          <w:p w14:paraId="7123BF90" w14:textId="3EE42168" w:rsidR="00226CD4" w:rsidRPr="00221DF0" w:rsidRDefault="00694341" w:rsidP="00965FDA">
            <w:pPr>
              <w:pStyle w:val="Sraopastraipa"/>
              <w:numPr>
                <w:ilvl w:val="0"/>
                <w:numId w:val="31"/>
              </w:numPr>
              <w:rPr>
                <w:lang w:val="lt-LT"/>
              </w:rPr>
            </w:pPr>
            <w:r w:rsidRPr="00221DF0">
              <w:rPr>
                <w:lang w:val="lt-LT"/>
              </w:rPr>
              <w:t>a</w:t>
            </w:r>
            <w:r w:rsidR="00226CD4" w:rsidRPr="00221DF0">
              <w:rPr>
                <w:lang w:val="lt-LT"/>
              </w:rPr>
              <w:t>rtumas iki žaidimo aikštės ir optimalus vizualinis komfortas;</w:t>
            </w:r>
          </w:p>
          <w:p w14:paraId="0378DE58" w14:textId="50E2576A" w:rsidR="00226CD4" w:rsidRPr="00221DF0" w:rsidRDefault="00694341" w:rsidP="00965FDA">
            <w:pPr>
              <w:pStyle w:val="Sraopastraipa"/>
              <w:numPr>
                <w:ilvl w:val="0"/>
                <w:numId w:val="31"/>
              </w:numPr>
              <w:rPr>
                <w:lang w:val="lt-LT"/>
              </w:rPr>
            </w:pPr>
            <w:r w:rsidRPr="00221DF0">
              <w:rPr>
                <w:lang w:val="lt-LT"/>
              </w:rPr>
              <w:t>o</w:t>
            </w:r>
            <w:r w:rsidR="00226CD4" w:rsidRPr="00221DF0">
              <w:rPr>
                <w:lang w:val="lt-LT"/>
              </w:rPr>
              <w:t>ptimalus šiluminis komfortas visomis oro sąlygomis;</w:t>
            </w:r>
          </w:p>
          <w:p w14:paraId="4EF68027" w14:textId="16406609" w:rsidR="00226CD4" w:rsidRPr="00221DF0" w:rsidRDefault="00694341" w:rsidP="00965FDA">
            <w:pPr>
              <w:pStyle w:val="Sraopastraipa"/>
              <w:numPr>
                <w:ilvl w:val="0"/>
                <w:numId w:val="31"/>
              </w:numPr>
              <w:rPr>
                <w:lang w:val="lt-LT"/>
              </w:rPr>
            </w:pPr>
            <w:r w:rsidRPr="00221DF0">
              <w:rPr>
                <w:lang w:val="lt-LT"/>
              </w:rPr>
              <w:lastRenderedPageBreak/>
              <w:t>s</w:t>
            </w:r>
            <w:r w:rsidR="00226CD4" w:rsidRPr="00221DF0">
              <w:rPr>
                <w:lang w:val="lt-LT"/>
              </w:rPr>
              <w:t>klandžiai judantis žmonių srautas ir jo greitis</w:t>
            </w:r>
            <w:r w:rsidRPr="00221DF0">
              <w:rPr>
                <w:lang w:val="lt-LT"/>
              </w:rPr>
              <w:t xml:space="preserve"> (prevencinės priemonės dėl žmonių spūsčių formavimosi)</w:t>
            </w:r>
            <w:r w:rsidR="00226CD4" w:rsidRPr="00221DF0">
              <w:rPr>
                <w:lang w:val="lt-LT"/>
              </w:rPr>
              <w:t>;</w:t>
            </w:r>
          </w:p>
          <w:p w14:paraId="619F3C1F" w14:textId="30C551AF" w:rsidR="00226CD4" w:rsidRPr="00221DF0" w:rsidRDefault="00694341" w:rsidP="00E97B04">
            <w:pPr>
              <w:tabs>
                <w:tab w:val="num" w:pos="-9606"/>
              </w:tabs>
              <w:ind w:left="176"/>
              <w:rPr>
                <w:lang w:val="lt-LT"/>
              </w:rPr>
            </w:pPr>
            <w:r w:rsidRPr="00221DF0">
              <w:rPr>
                <w:lang w:val="lt-LT"/>
              </w:rPr>
              <w:t xml:space="preserve">Turi būti sukurta infrastruktūra </w:t>
            </w:r>
            <w:r w:rsidR="00226CD4" w:rsidRPr="00221DF0">
              <w:rPr>
                <w:lang w:val="lt-LT"/>
              </w:rPr>
              <w:t>žiūrov</w:t>
            </w:r>
            <w:r w:rsidRPr="00221DF0">
              <w:rPr>
                <w:lang w:val="lt-LT"/>
              </w:rPr>
              <w:t xml:space="preserve">ų aptarnavimo poreikiams: </w:t>
            </w:r>
            <w:r w:rsidR="00226CD4" w:rsidRPr="00221DF0">
              <w:rPr>
                <w:lang w:val="lt-LT"/>
              </w:rPr>
              <w:t>restoranas, gėrimų baras, prekybos zona, informacijos ir pramogų centras, sanitarinės patalpos ir pan.</w:t>
            </w:r>
          </w:p>
          <w:p w14:paraId="34D256F1" w14:textId="1CDB6810" w:rsidR="00226CD4" w:rsidRPr="00221DF0" w:rsidRDefault="00226CD4" w:rsidP="00E97B04">
            <w:pPr>
              <w:tabs>
                <w:tab w:val="num" w:pos="-9606"/>
              </w:tabs>
              <w:ind w:left="176"/>
              <w:rPr>
                <w:lang w:val="lt-LT"/>
              </w:rPr>
            </w:pPr>
            <w:r w:rsidRPr="00221DF0">
              <w:rPr>
                <w:lang w:val="lt-LT"/>
              </w:rPr>
              <w:t xml:space="preserve">Turėtų būti numatytos dvi tribūnų grupės: žemesnioji tribūnų grupė ir aukštesnioji tribūnų grupė. Apsaugotas vidinis koridorius turėtų būti skirtas naudoti ir žemesniajai, ir aukštesniajai platformoms. Tiesiogiai iš koridoriaus bus matoma žaidimo aikštė, kuri bus </w:t>
            </w:r>
            <w:r w:rsidR="00694341" w:rsidRPr="00221DF0">
              <w:rPr>
                <w:lang w:val="lt-LT"/>
              </w:rPr>
              <w:t xml:space="preserve">skirta </w:t>
            </w:r>
            <w:r w:rsidRPr="00221DF0">
              <w:rPr>
                <w:lang w:val="lt-LT"/>
              </w:rPr>
              <w:t>gyva</w:t>
            </w:r>
            <w:r w:rsidR="00694341" w:rsidRPr="00221DF0">
              <w:rPr>
                <w:lang w:val="lt-LT"/>
              </w:rPr>
              <w:t>m</w:t>
            </w:r>
            <w:r w:rsidRPr="00221DF0">
              <w:rPr>
                <w:lang w:val="lt-LT"/>
              </w:rPr>
              <w:t xml:space="preserve"> bendra</w:t>
            </w:r>
            <w:r w:rsidR="00694341" w:rsidRPr="00221DF0">
              <w:rPr>
                <w:lang w:val="lt-LT"/>
              </w:rPr>
              <w:t>vimui</w:t>
            </w:r>
            <w:r w:rsidRPr="00221DF0">
              <w:rPr>
                <w:lang w:val="lt-LT"/>
              </w:rPr>
              <w:t xml:space="preserve"> su siūlomomis paslaugomis žiūrovams.</w:t>
            </w:r>
          </w:p>
          <w:p w14:paraId="045E21B0" w14:textId="6DAC33A2" w:rsidR="00226CD4" w:rsidRPr="00221DF0" w:rsidRDefault="00226CD4" w:rsidP="00E97B04">
            <w:pPr>
              <w:tabs>
                <w:tab w:val="num" w:pos="-9606"/>
              </w:tabs>
              <w:ind w:left="176"/>
              <w:rPr>
                <w:lang w:val="lt-LT"/>
              </w:rPr>
            </w:pPr>
            <w:r w:rsidRPr="00221DF0">
              <w:rPr>
                <w:lang w:val="lt-LT"/>
              </w:rPr>
              <w:t xml:space="preserve">Projektuojant </w:t>
            </w:r>
            <w:r w:rsidR="00694341" w:rsidRPr="00221DF0">
              <w:rPr>
                <w:lang w:val="lt-LT"/>
              </w:rPr>
              <w:t xml:space="preserve">ir sukuriant </w:t>
            </w:r>
            <w:r w:rsidRPr="00221DF0">
              <w:rPr>
                <w:lang w:val="lt-LT"/>
              </w:rPr>
              <w:t xml:space="preserve">tribūnas </w:t>
            </w:r>
            <w:r w:rsidR="00694341" w:rsidRPr="00221DF0">
              <w:rPr>
                <w:lang w:val="lt-LT"/>
              </w:rPr>
              <w:t xml:space="preserve">turi būti </w:t>
            </w:r>
            <w:r w:rsidRPr="00221DF0">
              <w:rPr>
                <w:lang w:val="lt-LT"/>
              </w:rPr>
              <w:t>atsižvelgt</w:t>
            </w:r>
            <w:r w:rsidR="00694341" w:rsidRPr="00221DF0">
              <w:rPr>
                <w:lang w:val="lt-LT"/>
              </w:rPr>
              <w:t>a</w:t>
            </w:r>
            <w:r w:rsidRPr="00221DF0">
              <w:rPr>
                <w:lang w:val="lt-LT"/>
              </w:rPr>
              <w:t xml:space="preserve"> į žiūrovų segmentaciją: privačios ir VIP ložės bus išdėstytos viduriniame tribūnų lygmenyje, plačiajai visuomenei ir žiniasklaidos atstovams – žemesniojoje ir aukštesniojoje platformose.</w:t>
            </w:r>
          </w:p>
          <w:p w14:paraId="2A3F1104" w14:textId="47F9145B" w:rsidR="00226CD4" w:rsidRPr="00221DF0" w:rsidRDefault="00635DA5" w:rsidP="00E97B04">
            <w:pPr>
              <w:tabs>
                <w:tab w:val="num" w:pos="-9606"/>
              </w:tabs>
              <w:ind w:left="176"/>
              <w:rPr>
                <w:lang w:val="lt-LT"/>
              </w:rPr>
            </w:pPr>
            <w:r>
              <w:rPr>
                <w:lang w:val="lt-LT"/>
              </w:rPr>
              <w:t>Stacionarių</w:t>
            </w:r>
            <w:r w:rsidR="00226CD4" w:rsidRPr="00221DF0">
              <w:rPr>
                <w:lang w:val="lt-LT"/>
              </w:rPr>
              <w:t xml:space="preserve"> vietų padėties kokybė ir bilietų pasirinkimo galimybės turi būti įvairios, kad žmonės su negalia turėtų tokias pačias galimybes, kaip ir kiti žiūrovai. Jie turi turėti galimybę tiesiogiai patekti į apsaugotą sėdėjimo zoną.</w:t>
            </w:r>
          </w:p>
          <w:p w14:paraId="507C8325" w14:textId="3320D986" w:rsidR="00226CD4" w:rsidRPr="00221DF0" w:rsidRDefault="00226CD4" w:rsidP="00E97B04">
            <w:pPr>
              <w:tabs>
                <w:tab w:val="num" w:pos="-9606"/>
              </w:tabs>
              <w:ind w:left="176"/>
              <w:rPr>
                <w:lang w:val="lt-LT"/>
              </w:rPr>
            </w:pPr>
            <w:r w:rsidRPr="00221DF0">
              <w:rPr>
                <w:lang w:val="lt-LT"/>
              </w:rPr>
              <w:t xml:space="preserve">Iš visų VIP ložių bus tiesiogiai matoma žaidimo aikštė, iš jų galima bus tiesiai patekti į </w:t>
            </w:r>
            <w:proofErr w:type="spellStart"/>
            <w:r w:rsidR="00635DA5">
              <w:rPr>
                <w:lang w:val="lt-LT"/>
              </w:rPr>
              <w:t>stacionares</w:t>
            </w:r>
            <w:proofErr w:type="spellEnd"/>
            <w:r w:rsidRPr="00221DF0">
              <w:rPr>
                <w:lang w:val="lt-LT"/>
              </w:rPr>
              <w:t xml:space="preserve"> VIP vietas. VIP priėmimo zonos bus suprojektuotos kaip modulinės platformos su maitinimo paslaugomis, sanitarinėmis patalpomis ir daiktų laikymo zonomis.</w:t>
            </w:r>
          </w:p>
          <w:p w14:paraId="53C0013A" w14:textId="0F1B9E6C" w:rsidR="00226CD4" w:rsidRPr="00221DF0" w:rsidRDefault="00226CD4" w:rsidP="00E97B04">
            <w:pPr>
              <w:tabs>
                <w:tab w:val="num" w:pos="-9606"/>
              </w:tabs>
              <w:ind w:left="176"/>
              <w:rPr>
                <w:lang w:val="lt-LT"/>
              </w:rPr>
            </w:pPr>
            <w:r w:rsidRPr="00221DF0">
              <w:rPr>
                <w:lang w:val="lt-LT"/>
              </w:rPr>
              <w:t>Būtina numatyti koncertuojančių kolektyvų persirengimo, poilsio kambarius;</w:t>
            </w:r>
          </w:p>
          <w:p w14:paraId="07FBDF4C" w14:textId="3199414B" w:rsidR="00226CD4" w:rsidRPr="00221DF0" w:rsidRDefault="00226CD4" w:rsidP="00E97B04">
            <w:pPr>
              <w:tabs>
                <w:tab w:val="num" w:pos="-9606"/>
              </w:tabs>
              <w:ind w:left="176"/>
              <w:rPr>
                <w:lang w:val="lt-LT"/>
              </w:rPr>
            </w:pPr>
            <w:r w:rsidRPr="00221DF0">
              <w:rPr>
                <w:lang w:val="lt-LT"/>
              </w:rPr>
              <w:t xml:space="preserve">Sanitarinių patalpų ir įrenginių (WC, dušų ir kt.), transporto priemonių parkavimo vietų kiekis turi būti pakankamas dalyviams ir žiūrovams ir ne mažesnis nei reikalaujama pagal </w:t>
            </w:r>
            <w:r w:rsidR="00694341" w:rsidRPr="00221DF0">
              <w:rPr>
                <w:lang w:val="lt-LT"/>
              </w:rPr>
              <w:t xml:space="preserve">higienos </w:t>
            </w:r>
            <w:r w:rsidRPr="00221DF0">
              <w:rPr>
                <w:lang w:val="lt-LT"/>
              </w:rPr>
              <w:t>normas ir teisės aktus.</w:t>
            </w:r>
          </w:p>
        </w:tc>
      </w:tr>
      <w:tr w:rsidR="00226CD4" w:rsidRPr="00221DF0" w14:paraId="646A1236" w14:textId="77777777" w:rsidTr="00E97B04">
        <w:tc>
          <w:tcPr>
            <w:tcW w:w="23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A1664" w14:textId="77777777" w:rsidR="00226CD4" w:rsidRPr="00221DF0" w:rsidDel="00E10291" w:rsidRDefault="00226CD4" w:rsidP="00E97B04">
            <w:pPr>
              <w:rPr>
                <w:b/>
                <w:smallCaps/>
                <w:spacing w:val="5"/>
                <w:lang w:val="lt-LT"/>
              </w:rPr>
            </w:pPr>
            <w:r w:rsidRPr="00221DF0">
              <w:rPr>
                <w:b/>
                <w:smallCaps/>
                <w:spacing w:val="5"/>
                <w:lang w:val="lt-LT"/>
              </w:rPr>
              <w:lastRenderedPageBreak/>
              <w:t>Specialieji reikalavimai</w:t>
            </w:r>
          </w:p>
        </w:tc>
        <w:tc>
          <w:tcPr>
            <w:tcW w:w="70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09C3D5" w14:textId="22AD368C" w:rsidR="00226CD4" w:rsidRPr="00221DF0" w:rsidRDefault="00226CD4" w:rsidP="00E97B04">
            <w:pPr>
              <w:tabs>
                <w:tab w:val="num" w:pos="-9606"/>
              </w:tabs>
              <w:ind w:left="176"/>
              <w:rPr>
                <w:lang w:val="lt-LT"/>
              </w:rPr>
            </w:pPr>
            <w:r w:rsidRPr="00221DF0">
              <w:rPr>
                <w:lang w:val="lt-LT"/>
              </w:rPr>
              <w:t>Kad žiūrovai būtų apsaugoti nuo blogo oro, stadione virš s</w:t>
            </w:r>
            <w:r w:rsidR="00635DA5">
              <w:rPr>
                <w:lang w:val="lt-LT"/>
              </w:rPr>
              <w:t>tacionarių</w:t>
            </w:r>
            <w:r w:rsidRPr="00221DF0">
              <w:rPr>
                <w:lang w:val="lt-LT"/>
              </w:rPr>
              <w:t xml:space="preserve"> vietų turi būti įrengtas stacionarus stogas.</w:t>
            </w:r>
          </w:p>
          <w:p w14:paraId="4EAAA37C" w14:textId="32C62B3F" w:rsidR="00226CD4" w:rsidRPr="00221DF0" w:rsidRDefault="00226CD4" w:rsidP="00E97B04">
            <w:pPr>
              <w:tabs>
                <w:tab w:val="num" w:pos="-9606"/>
              </w:tabs>
              <w:ind w:left="176"/>
              <w:rPr>
                <w:lang w:val="lt-LT"/>
              </w:rPr>
            </w:pPr>
            <w:r w:rsidRPr="00221DF0">
              <w:rPr>
                <w:lang w:val="lt-LT"/>
              </w:rPr>
              <w:t xml:space="preserve">Infrastruktūra turi būti daugiafunkcė (sporto, kultūros arba komerciniams renginiams), turi būti sudarytos sąlygos skirtingoms konfigūracijoms patenkinamomis sąlygomis. Atsižvelgiant į galimą renginių įvairovę, </w:t>
            </w:r>
            <w:r w:rsidR="00B71803" w:rsidRPr="00221DF0">
              <w:rPr>
                <w:lang w:val="lt-LT"/>
              </w:rPr>
              <w:t>Dalyvis</w:t>
            </w:r>
            <w:r w:rsidRPr="00221DF0">
              <w:rPr>
                <w:lang w:val="lt-LT"/>
              </w:rPr>
              <w:t xml:space="preserve"> t</w:t>
            </w:r>
            <w:r w:rsidR="00635DA5">
              <w:rPr>
                <w:lang w:val="lt-LT"/>
              </w:rPr>
              <w:t>uri ištirti galimybę priderinti stacionarių</w:t>
            </w:r>
            <w:r w:rsidRPr="00221DF0">
              <w:rPr>
                <w:lang w:val="lt-LT"/>
              </w:rPr>
              <w:t xml:space="preserve"> vietų skaičių naudojant mobiliąsias integruotas tribūnas arba išmontuojamąsias tribūnas.</w:t>
            </w:r>
          </w:p>
          <w:p w14:paraId="034EB57A" w14:textId="77777777" w:rsidR="00226CD4" w:rsidRPr="00221DF0" w:rsidRDefault="00226CD4" w:rsidP="00E97B04">
            <w:pPr>
              <w:tabs>
                <w:tab w:val="num" w:pos="-9606"/>
              </w:tabs>
              <w:ind w:left="176"/>
              <w:rPr>
                <w:lang w:val="lt-LT"/>
              </w:rPr>
            </w:pPr>
            <w:r w:rsidRPr="00221DF0">
              <w:rPr>
                <w:lang w:val="lt-LT"/>
              </w:rPr>
              <w:t xml:space="preserve">Siekiant užtikrinti pelningumą, galimybė lengvai ir greitai pasiruošti renginiui yra labai svarbi. Atsižvelgiant į tai, būtina numatyti mažiausiai vieną įvažiavimo ir išvažiavimo į žaidimo aikštę vietą sunkvežimiams ir mašinoms, pageidautina, kiekvienoje išmontuojamos scenos pusėje. </w:t>
            </w:r>
          </w:p>
          <w:p w14:paraId="7D94AC3C" w14:textId="77777777" w:rsidR="00226CD4" w:rsidRPr="00221DF0" w:rsidRDefault="00226CD4" w:rsidP="00E97B04">
            <w:pPr>
              <w:tabs>
                <w:tab w:val="num" w:pos="-9606"/>
              </w:tabs>
              <w:ind w:left="176"/>
              <w:rPr>
                <w:lang w:val="lt-LT"/>
              </w:rPr>
            </w:pPr>
            <w:r w:rsidRPr="00221DF0">
              <w:rPr>
                <w:lang w:val="lt-LT"/>
              </w:rPr>
              <w:t>Projekte turi būti numatytas profesionalios garso ir apšvietimo įrangos su pakabinamais prietaisais ir reikalinga elektros energija instaliavimas.</w:t>
            </w:r>
          </w:p>
          <w:p w14:paraId="4BA06C5D" w14:textId="46D8EFBD" w:rsidR="00226CD4" w:rsidRPr="00221DF0" w:rsidRDefault="00226CD4" w:rsidP="00E97B04">
            <w:pPr>
              <w:tabs>
                <w:tab w:val="num" w:pos="-9606"/>
              </w:tabs>
              <w:ind w:left="176"/>
              <w:rPr>
                <w:lang w:val="lt-LT"/>
              </w:rPr>
            </w:pPr>
            <w:r w:rsidRPr="00221DF0">
              <w:rPr>
                <w:lang w:val="lt-LT"/>
              </w:rPr>
              <w:t>Aikštės dangos tipas</w:t>
            </w:r>
            <w:r w:rsidR="00B71803" w:rsidRPr="00221DF0">
              <w:rPr>
                <w:lang w:val="lt-LT"/>
              </w:rPr>
              <w:t xml:space="preserve"> turi atitikti keliamus reikalavimus ir optimaliai parinktas įvertinus </w:t>
            </w:r>
            <w:r w:rsidR="0069181D" w:rsidRPr="00221DF0">
              <w:rPr>
                <w:lang w:val="lt-LT"/>
              </w:rPr>
              <w:t>eksploatacines</w:t>
            </w:r>
            <w:r w:rsidR="00B71803" w:rsidRPr="00221DF0">
              <w:rPr>
                <w:lang w:val="lt-LT"/>
              </w:rPr>
              <w:t xml:space="preserve"> sąlygas / apkrovas (</w:t>
            </w:r>
            <w:r w:rsidRPr="00221DF0">
              <w:rPr>
                <w:lang w:val="lt-LT"/>
              </w:rPr>
              <w:t>dirbtinė ar natūrali</w:t>
            </w:r>
            <w:r w:rsidR="00B71803" w:rsidRPr="00221DF0">
              <w:rPr>
                <w:lang w:val="lt-LT"/>
              </w:rPr>
              <w:t xml:space="preserve"> danga).</w:t>
            </w:r>
          </w:p>
        </w:tc>
      </w:tr>
    </w:tbl>
    <w:p w14:paraId="1A41E31A" w14:textId="77777777" w:rsidR="00B47CA0" w:rsidRPr="00221DF0" w:rsidRDefault="00B47CA0">
      <w:pPr>
        <w:jc w:val="left"/>
        <w:rPr>
          <w:rFonts w:eastAsia="Arial"/>
          <w:b/>
          <w:color w:val="80A1B6"/>
          <w:lang w:val="lt-LT"/>
        </w:rPr>
      </w:pPr>
      <w:bookmarkStart w:id="176" w:name="_Toc423708943"/>
      <w:r w:rsidRPr="00221DF0">
        <w:rPr>
          <w:rFonts w:eastAsia="Arial"/>
          <w:bCs/>
          <w:caps/>
          <w:color w:val="80A1B6"/>
          <w:lang w:val="lt-LT"/>
        </w:rPr>
        <w:br w:type="page"/>
      </w:r>
    </w:p>
    <w:p w14:paraId="3623744E" w14:textId="3DC3C3F8" w:rsidR="005771B1" w:rsidRPr="00E40669" w:rsidRDefault="00CC6747" w:rsidP="00965FDA">
      <w:pPr>
        <w:pStyle w:val="Antrat1"/>
        <w:numPr>
          <w:ilvl w:val="0"/>
          <w:numId w:val="44"/>
        </w:numPr>
        <w:spacing w:before="120" w:after="120"/>
        <w:rPr>
          <w:rFonts w:eastAsia="Arial" w:cs="Arial"/>
          <w:bCs w:val="0"/>
          <w:color w:val="80A1B6"/>
          <w:szCs w:val="20"/>
          <w:lang w:val="lt-LT"/>
        </w:rPr>
      </w:pPr>
      <w:bookmarkStart w:id="177" w:name="_Toc458894112"/>
      <w:r w:rsidRPr="00E40669">
        <w:rPr>
          <w:rFonts w:eastAsia="Arial" w:cs="Arial"/>
          <w:bCs w:val="0"/>
          <w:color w:val="80A1B6"/>
          <w:szCs w:val="20"/>
          <w:lang w:val="lt-LT"/>
        </w:rPr>
        <w:lastRenderedPageBreak/>
        <w:t>PASLAUGŲ SPECIFIKACIJOS</w:t>
      </w:r>
      <w:bookmarkEnd w:id="177"/>
    </w:p>
    <w:p w14:paraId="56838C8A" w14:textId="4023C589" w:rsidR="005771B1" w:rsidRDefault="005771B1" w:rsidP="00965FDA">
      <w:pPr>
        <w:pStyle w:val="Antrat2"/>
        <w:numPr>
          <w:ilvl w:val="1"/>
          <w:numId w:val="44"/>
        </w:numPr>
        <w:jc w:val="left"/>
        <w:rPr>
          <w:color w:val="0079C1"/>
          <w:lang w:val="lt-LT"/>
        </w:rPr>
      </w:pPr>
      <w:bookmarkStart w:id="178" w:name="_Toc456204821"/>
      <w:bookmarkStart w:id="179" w:name="_Toc456205017"/>
      <w:bookmarkStart w:id="180" w:name="_Toc423708944"/>
      <w:bookmarkStart w:id="181" w:name="_Toc441662347"/>
      <w:bookmarkStart w:id="182" w:name="_Toc458894113"/>
      <w:bookmarkEnd w:id="176"/>
      <w:bookmarkEnd w:id="178"/>
      <w:bookmarkEnd w:id="179"/>
      <w:r w:rsidRPr="00221DF0">
        <w:rPr>
          <w:color w:val="0079C1"/>
          <w:lang w:val="lt-LT"/>
        </w:rPr>
        <w:t>Įvadas</w:t>
      </w:r>
      <w:bookmarkEnd w:id="180"/>
      <w:bookmarkEnd w:id="181"/>
      <w:bookmarkEnd w:id="182"/>
    </w:p>
    <w:p w14:paraId="624BBD42" w14:textId="77777777" w:rsidR="00034027" w:rsidRPr="00034027" w:rsidRDefault="00034027" w:rsidP="00034027">
      <w:pPr>
        <w:rPr>
          <w:lang w:val="lt-LT"/>
        </w:rPr>
      </w:pPr>
    </w:p>
    <w:p w14:paraId="20B39C51" w14:textId="258FC1D2" w:rsidR="00226CD4" w:rsidRDefault="005771B1" w:rsidP="00724D19">
      <w:pPr>
        <w:spacing w:before="120" w:after="120"/>
        <w:rPr>
          <w:lang w:val="lt-LT"/>
        </w:rPr>
      </w:pPr>
      <w:r w:rsidRPr="00221DF0">
        <w:rPr>
          <w:lang w:val="lt-LT"/>
        </w:rPr>
        <w:t>Š</w:t>
      </w:r>
      <w:r w:rsidR="00226CD4" w:rsidRPr="00221DF0">
        <w:rPr>
          <w:lang w:val="lt-LT"/>
        </w:rPr>
        <w:t xml:space="preserve">iame skyriuje pateikti </w:t>
      </w:r>
      <w:r w:rsidR="00B604BB" w:rsidRPr="00221DF0">
        <w:rPr>
          <w:lang w:val="lt-LT"/>
        </w:rPr>
        <w:t xml:space="preserve">Paslaugoms keliami </w:t>
      </w:r>
      <w:r w:rsidR="00226CD4" w:rsidRPr="00221DF0">
        <w:rPr>
          <w:lang w:val="lt-LT"/>
        </w:rPr>
        <w:t xml:space="preserve">būtiniausi reikalavimai, kuriuos turi atitikti Dalyvių Komisijai teikiami Sprendiniai. </w:t>
      </w:r>
    </w:p>
    <w:p w14:paraId="7AAAA051" w14:textId="77777777" w:rsidR="00034027" w:rsidRPr="00221DF0" w:rsidRDefault="00034027" w:rsidP="00724D19">
      <w:pPr>
        <w:spacing w:before="120" w:after="120"/>
        <w:rPr>
          <w:lang w:val="lt-LT"/>
        </w:rPr>
      </w:pPr>
    </w:p>
    <w:p w14:paraId="31449A30" w14:textId="116F706C" w:rsidR="004F34D7" w:rsidRDefault="00226CD4" w:rsidP="00965FDA">
      <w:pPr>
        <w:pStyle w:val="Antrat2"/>
        <w:numPr>
          <w:ilvl w:val="1"/>
          <w:numId w:val="44"/>
        </w:numPr>
        <w:jc w:val="left"/>
        <w:rPr>
          <w:color w:val="0079C1"/>
          <w:lang w:val="lt-LT"/>
        </w:rPr>
      </w:pPr>
      <w:bookmarkStart w:id="183" w:name="_Toc456204823"/>
      <w:bookmarkStart w:id="184" w:name="_Toc456205019"/>
      <w:bookmarkStart w:id="185" w:name="_Ref425446156"/>
      <w:bookmarkStart w:id="186" w:name="_Toc441662348"/>
      <w:bookmarkStart w:id="187" w:name="_Toc458894114"/>
      <w:bookmarkEnd w:id="183"/>
      <w:bookmarkEnd w:id="184"/>
      <w:r w:rsidRPr="00221DF0">
        <w:rPr>
          <w:color w:val="0079C1"/>
          <w:lang w:val="lt-LT"/>
        </w:rPr>
        <w:t>Pagrindiniai paslaugų uždaviniai ir aprėptis</w:t>
      </w:r>
      <w:bookmarkStart w:id="188" w:name="_Toc456204825"/>
      <w:bookmarkStart w:id="189" w:name="_Toc456205021"/>
      <w:bookmarkStart w:id="190" w:name="_Toc441662349"/>
      <w:bookmarkEnd w:id="185"/>
      <w:bookmarkEnd w:id="186"/>
      <w:bookmarkEnd w:id="187"/>
      <w:bookmarkEnd w:id="188"/>
      <w:bookmarkEnd w:id="189"/>
    </w:p>
    <w:p w14:paraId="1644490D" w14:textId="77777777" w:rsidR="00034027" w:rsidRPr="00034027" w:rsidRDefault="00034027" w:rsidP="00034027">
      <w:pPr>
        <w:rPr>
          <w:lang w:val="lt-LT"/>
        </w:rPr>
      </w:pPr>
    </w:p>
    <w:p w14:paraId="6A4622DF" w14:textId="0376C3F8" w:rsidR="00474FA6" w:rsidRDefault="00474FA6" w:rsidP="00474FA6">
      <w:pPr>
        <w:rPr>
          <w:lang w:val="lt-LT"/>
        </w:rPr>
      </w:pPr>
      <w:r w:rsidRPr="00221DF0">
        <w:rPr>
          <w:lang w:val="lt-LT"/>
        </w:rPr>
        <w:t>Paslaugų teikimo tikslas – Daugiafunkcio komplekso prieinamumas, Paslaugų kokybės užtikrinimas ir atitiktis Specifikacijoms visą Koncesijos sutarties galiojimo laiką.</w:t>
      </w:r>
    </w:p>
    <w:p w14:paraId="5374E56D" w14:textId="77777777" w:rsidR="00474FA6" w:rsidRDefault="00474FA6" w:rsidP="00474FA6">
      <w:pPr>
        <w:rPr>
          <w:lang w:val="lt-LT"/>
        </w:rPr>
      </w:pPr>
    </w:p>
    <w:p w14:paraId="4E6179B3" w14:textId="77777777" w:rsidR="00034027" w:rsidRPr="00474FA6" w:rsidRDefault="00034027" w:rsidP="00474FA6">
      <w:pPr>
        <w:rPr>
          <w:lang w:val="lt-LT"/>
        </w:rPr>
      </w:pPr>
    </w:p>
    <w:p w14:paraId="33D8E697" w14:textId="77777777" w:rsidR="004F34D7" w:rsidRPr="00221DF0" w:rsidRDefault="004F34D7" w:rsidP="00965FDA">
      <w:pPr>
        <w:pStyle w:val="Antrat3"/>
        <w:numPr>
          <w:ilvl w:val="2"/>
          <w:numId w:val="44"/>
        </w:numPr>
        <w:spacing w:before="120" w:after="120"/>
        <w:ind w:hanging="657"/>
        <w:rPr>
          <w:b/>
          <w:color w:val="0079C1"/>
          <w:lang w:val="lt-LT"/>
        </w:rPr>
      </w:pPr>
      <w:bookmarkStart w:id="191" w:name="_Toc458894115"/>
      <w:r w:rsidRPr="00E97B04">
        <w:rPr>
          <w:b/>
          <w:color w:val="0079C1"/>
          <w:lang w:val="lt-LT"/>
        </w:rPr>
        <w:t>Daugiafunkcio komplekso ir Naujo turto, reikalingo Paslaugų teikimui, valdymo aprėptis</w:t>
      </w:r>
      <w:bookmarkEnd w:id="191"/>
    </w:p>
    <w:p w14:paraId="4CED8057" w14:textId="77777777" w:rsidR="00034027" w:rsidRDefault="00034027" w:rsidP="004F34D7">
      <w:pPr>
        <w:tabs>
          <w:tab w:val="left" w:pos="8370"/>
        </w:tabs>
        <w:spacing w:before="120" w:after="120"/>
        <w:rPr>
          <w:lang w:val="lt-LT"/>
        </w:rPr>
      </w:pPr>
    </w:p>
    <w:p w14:paraId="2312F777" w14:textId="7716F927" w:rsidR="004F34D7" w:rsidRPr="00221DF0" w:rsidRDefault="004F34D7" w:rsidP="004F34D7">
      <w:pPr>
        <w:tabs>
          <w:tab w:val="left" w:pos="8370"/>
        </w:tabs>
        <w:spacing w:before="120" w:after="120"/>
        <w:rPr>
          <w:lang w:val="lt-LT"/>
        </w:rPr>
      </w:pPr>
      <w:r w:rsidRPr="00221DF0">
        <w:rPr>
          <w:lang w:val="lt-LT"/>
        </w:rPr>
        <w:t xml:space="preserve">Į </w:t>
      </w:r>
      <w:r w:rsidR="00471149" w:rsidRPr="00221DF0">
        <w:rPr>
          <w:lang w:val="lt-LT"/>
        </w:rPr>
        <w:t>Projekto bendrovės D</w:t>
      </w:r>
      <w:r w:rsidRPr="00221DF0">
        <w:rPr>
          <w:lang w:val="lt-LT"/>
        </w:rPr>
        <w:t>augiafunkci</w:t>
      </w:r>
      <w:r w:rsidR="00471149" w:rsidRPr="00221DF0">
        <w:rPr>
          <w:lang w:val="lt-LT"/>
        </w:rPr>
        <w:t>ame</w:t>
      </w:r>
      <w:r w:rsidRPr="00221DF0">
        <w:rPr>
          <w:lang w:val="lt-LT"/>
        </w:rPr>
        <w:t xml:space="preserve"> kompleks</w:t>
      </w:r>
      <w:r w:rsidR="00471149" w:rsidRPr="00221DF0">
        <w:rPr>
          <w:lang w:val="lt-LT"/>
        </w:rPr>
        <w:t xml:space="preserve">e teikiamų Paslaugų komplektą </w:t>
      </w:r>
      <w:r w:rsidRPr="00221DF0">
        <w:rPr>
          <w:lang w:val="lt-LT"/>
        </w:rPr>
        <w:t>įeina šios</w:t>
      </w:r>
      <w:r w:rsidR="00471149" w:rsidRPr="00221DF0">
        <w:rPr>
          <w:lang w:val="lt-LT"/>
        </w:rPr>
        <w:t xml:space="preserve"> Paslaugos</w:t>
      </w:r>
      <w:r w:rsidRPr="00221DF0">
        <w:rPr>
          <w:lang w:val="lt-LT"/>
        </w:rPr>
        <w:t>:</w:t>
      </w:r>
      <w:r w:rsidRPr="00221DF0">
        <w:rPr>
          <w:lang w:val="lt-LT"/>
        </w:rPr>
        <w:tab/>
      </w:r>
    </w:p>
    <w:p w14:paraId="29AC4415" w14:textId="579B1831" w:rsidR="004F34D7" w:rsidRPr="00221DF0" w:rsidRDefault="004F34D7" w:rsidP="00965FDA">
      <w:pPr>
        <w:pStyle w:val="Sraopastraipa"/>
        <w:numPr>
          <w:ilvl w:val="0"/>
          <w:numId w:val="46"/>
        </w:numPr>
        <w:spacing w:before="120" w:after="120"/>
        <w:contextualSpacing w:val="0"/>
        <w:rPr>
          <w:lang w:val="lt-LT"/>
        </w:rPr>
      </w:pPr>
      <w:r w:rsidRPr="00221DF0">
        <w:rPr>
          <w:lang w:val="lt-LT"/>
        </w:rPr>
        <w:t>Techninės priežiūros paslaugos (žr. 5.3</w:t>
      </w:r>
      <w:r w:rsidR="00DA6CF9">
        <w:rPr>
          <w:lang w:val="lt-LT"/>
        </w:rPr>
        <w:t>.</w:t>
      </w:r>
      <w:r w:rsidRPr="00221DF0">
        <w:rPr>
          <w:lang w:val="lt-LT"/>
        </w:rPr>
        <w:t>)</w:t>
      </w:r>
    </w:p>
    <w:p w14:paraId="707D6870" w14:textId="393F9746" w:rsidR="004F34D7" w:rsidRPr="00221DF0" w:rsidRDefault="004F34D7" w:rsidP="00965FDA">
      <w:pPr>
        <w:pStyle w:val="Sraopastraipa"/>
        <w:numPr>
          <w:ilvl w:val="0"/>
          <w:numId w:val="46"/>
        </w:numPr>
        <w:spacing w:before="120" w:after="120"/>
        <w:contextualSpacing w:val="0"/>
        <w:rPr>
          <w:lang w:val="lt-LT"/>
        </w:rPr>
      </w:pPr>
      <w:r w:rsidRPr="00221DF0">
        <w:rPr>
          <w:lang w:val="lt-LT"/>
        </w:rPr>
        <w:t>Apsaugos paslaugos (žr. 5.</w:t>
      </w:r>
      <w:r w:rsidR="00DA6CF9">
        <w:rPr>
          <w:lang w:val="lt-LT"/>
        </w:rPr>
        <w:t>4.</w:t>
      </w:r>
      <w:r w:rsidRPr="00221DF0">
        <w:rPr>
          <w:lang w:val="lt-LT"/>
        </w:rPr>
        <w:t>)</w:t>
      </w:r>
    </w:p>
    <w:p w14:paraId="5F799D63" w14:textId="241DA156" w:rsidR="004F34D7" w:rsidRPr="00221DF0" w:rsidRDefault="004F34D7" w:rsidP="00965FDA">
      <w:pPr>
        <w:pStyle w:val="Sraopastraipa"/>
        <w:numPr>
          <w:ilvl w:val="0"/>
          <w:numId w:val="46"/>
        </w:numPr>
        <w:spacing w:before="120" w:after="120"/>
        <w:contextualSpacing w:val="0"/>
        <w:rPr>
          <w:lang w:val="lt-LT"/>
        </w:rPr>
      </w:pPr>
      <w:r w:rsidRPr="00221DF0">
        <w:rPr>
          <w:lang w:val="lt-LT"/>
        </w:rPr>
        <w:t>Valymo ir generalinio valymo paslaugos</w:t>
      </w:r>
      <w:r w:rsidR="00DA6CF9">
        <w:rPr>
          <w:lang w:val="lt-LT"/>
        </w:rPr>
        <w:t xml:space="preserve"> ir atliekų tvarkymo</w:t>
      </w:r>
      <w:r w:rsidRPr="00221DF0">
        <w:rPr>
          <w:lang w:val="lt-LT"/>
        </w:rPr>
        <w:t xml:space="preserve"> (žr. 5.</w:t>
      </w:r>
      <w:r w:rsidR="00DA6CF9">
        <w:rPr>
          <w:lang w:val="lt-LT"/>
        </w:rPr>
        <w:t>5.</w:t>
      </w:r>
      <w:r w:rsidRPr="00221DF0">
        <w:rPr>
          <w:lang w:val="lt-LT"/>
        </w:rPr>
        <w:t>)</w:t>
      </w:r>
    </w:p>
    <w:p w14:paraId="735FDF95" w14:textId="1B033E11" w:rsidR="004F34D7" w:rsidRPr="00221DF0" w:rsidRDefault="004F34D7" w:rsidP="00965FDA">
      <w:pPr>
        <w:pStyle w:val="Sraopastraipa"/>
        <w:numPr>
          <w:ilvl w:val="0"/>
          <w:numId w:val="46"/>
        </w:numPr>
        <w:spacing w:before="120" w:after="120"/>
        <w:contextualSpacing w:val="0"/>
        <w:rPr>
          <w:lang w:val="lt-LT"/>
        </w:rPr>
      </w:pPr>
      <w:r w:rsidRPr="00221DF0">
        <w:rPr>
          <w:lang w:val="lt-LT"/>
        </w:rPr>
        <w:t>Žaliųjų zonų priežiūra (žr. 5.</w:t>
      </w:r>
      <w:r w:rsidR="00DA6CF9">
        <w:rPr>
          <w:lang w:val="lt-LT"/>
        </w:rPr>
        <w:t>6.</w:t>
      </w:r>
      <w:r w:rsidRPr="00221DF0">
        <w:rPr>
          <w:lang w:val="lt-LT"/>
        </w:rPr>
        <w:t>)</w:t>
      </w:r>
    </w:p>
    <w:p w14:paraId="5213E365" w14:textId="24EB8548" w:rsidR="00A0293B" w:rsidRPr="00221DF0" w:rsidRDefault="00085437" w:rsidP="00965FDA">
      <w:pPr>
        <w:pStyle w:val="Sraopastraipa"/>
        <w:numPr>
          <w:ilvl w:val="0"/>
          <w:numId w:val="46"/>
        </w:numPr>
        <w:spacing w:before="120" w:after="120"/>
        <w:contextualSpacing w:val="0"/>
        <w:rPr>
          <w:lang w:val="lt-LT"/>
        </w:rPr>
      </w:pPr>
      <w:r w:rsidRPr="00221DF0">
        <w:rPr>
          <w:lang w:val="lt-LT"/>
        </w:rPr>
        <w:t>Renginių organizavimo paslaugos (žr. 5.</w:t>
      </w:r>
      <w:r w:rsidR="00DA6CF9">
        <w:rPr>
          <w:lang w:val="lt-LT"/>
        </w:rPr>
        <w:t>7.</w:t>
      </w:r>
      <w:r w:rsidRPr="00221DF0">
        <w:rPr>
          <w:lang w:val="lt-LT"/>
        </w:rPr>
        <w:t>)</w:t>
      </w:r>
    </w:p>
    <w:p w14:paraId="51941719" w14:textId="100B849F" w:rsidR="002249AB" w:rsidRPr="00221DF0" w:rsidRDefault="002249AB" w:rsidP="00965FDA">
      <w:pPr>
        <w:pStyle w:val="Sraopastraipa"/>
        <w:numPr>
          <w:ilvl w:val="0"/>
          <w:numId w:val="46"/>
        </w:numPr>
        <w:spacing w:before="120" w:after="120"/>
        <w:contextualSpacing w:val="0"/>
        <w:rPr>
          <w:lang w:val="lt-LT"/>
        </w:rPr>
      </w:pPr>
      <w:r w:rsidRPr="00221DF0">
        <w:rPr>
          <w:lang w:val="lt-LT"/>
        </w:rPr>
        <w:t>Komunalinės paslaugos (žr. 5.</w:t>
      </w:r>
      <w:r w:rsidR="00DA6CF9">
        <w:rPr>
          <w:lang w:val="lt-LT"/>
        </w:rPr>
        <w:t>8.</w:t>
      </w:r>
      <w:r w:rsidRPr="00221DF0">
        <w:rPr>
          <w:lang w:val="lt-LT"/>
        </w:rPr>
        <w:t>)</w:t>
      </w:r>
    </w:p>
    <w:p w14:paraId="011EAB8C" w14:textId="3047470A" w:rsidR="003517FA" w:rsidRPr="00221DF0" w:rsidRDefault="00CA1249" w:rsidP="00965FDA">
      <w:pPr>
        <w:pStyle w:val="Sraopastraipa"/>
        <w:numPr>
          <w:ilvl w:val="0"/>
          <w:numId w:val="46"/>
        </w:numPr>
        <w:spacing w:before="120" w:after="120"/>
        <w:contextualSpacing w:val="0"/>
        <w:rPr>
          <w:lang w:val="lt-LT"/>
        </w:rPr>
      </w:pPr>
      <w:r>
        <w:rPr>
          <w:lang w:val="lt-LT"/>
        </w:rPr>
        <w:t>P</w:t>
      </w:r>
      <w:r w:rsidRPr="00221DF0">
        <w:rPr>
          <w:lang w:val="lt-LT"/>
        </w:rPr>
        <w:t xml:space="preserve">agalbos </w:t>
      </w:r>
      <w:r w:rsidR="003517FA" w:rsidRPr="00221DF0">
        <w:rPr>
          <w:lang w:val="lt-LT"/>
        </w:rPr>
        <w:t>centro Paslaugas</w:t>
      </w:r>
      <w:r w:rsidR="00F01F47" w:rsidRPr="00221DF0">
        <w:rPr>
          <w:lang w:val="lt-LT"/>
        </w:rPr>
        <w:t xml:space="preserve"> (žr. 5.1</w:t>
      </w:r>
      <w:r w:rsidR="00DA6CF9">
        <w:rPr>
          <w:lang w:val="lt-LT"/>
        </w:rPr>
        <w:t>4.1.</w:t>
      </w:r>
      <w:r w:rsidR="00F01F47" w:rsidRPr="00221DF0">
        <w:rPr>
          <w:lang w:val="lt-LT"/>
        </w:rPr>
        <w:t>)</w:t>
      </w:r>
    </w:p>
    <w:p w14:paraId="511DAE63" w14:textId="77777777" w:rsidR="00412BC3" w:rsidRPr="00221DF0" w:rsidRDefault="00412BC3" w:rsidP="00DF7D03">
      <w:pPr>
        <w:rPr>
          <w:i/>
          <w:lang w:val="lt-LT"/>
        </w:rPr>
      </w:pPr>
    </w:p>
    <w:p w14:paraId="6EEEE880" w14:textId="316A69EC" w:rsidR="00226CD4" w:rsidRPr="00221DF0" w:rsidRDefault="00226CD4" w:rsidP="00965FDA">
      <w:pPr>
        <w:pStyle w:val="Antrat3"/>
        <w:numPr>
          <w:ilvl w:val="2"/>
          <w:numId w:val="44"/>
        </w:numPr>
        <w:spacing w:before="120" w:after="120"/>
        <w:ind w:hanging="657"/>
        <w:rPr>
          <w:b/>
          <w:color w:val="0079C1"/>
          <w:lang w:val="lt-LT"/>
        </w:rPr>
      </w:pPr>
      <w:bookmarkStart w:id="192" w:name="_Toc458894116"/>
      <w:r w:rsidRPr="00474FA6">
        <w:rPr>
          <w:b/>
          <w:color w:val="0079C1"/>
          <w:lang w:val="lt-LT"/>
        </w:rPr>
        <w:t xml:space="preserve">Pagrindiniai </w:t>
      </w:r>
      <w:r w:rsidR="004F34D7" w:rsidRPr="00474FA6">
        <w:rPr>
          <w:b/>
          <w:color w:val="0079C1"/>
          <w:lang w:val="lt-LT"/>
        </w:rPr>
        <w:t xml:space="preserve">Paslaugų teikimo </w:t>
      </w:r>
      <w:r w:rsidRPr="00474FA6">
        <w:rPr>
          <w:b/>
          <w:color w:val="0079C1"/>
          <w:lang w:val="lt-LT"/>
        </w:rPr>
        <w:t>uždaviniai</w:t>
      </w:r>
      <w:bookmarkEnd w:id="190"/>
      <w:bookmarkEnd w:id="192"/>
    </w:p>
    <w:p w14:paraId="46BFF381" w14:textId="77777777" w:rsidR="00034027" w:rsidRDefault="00034027" w:rsidP="00724D19">
      <w:pPr>
        <w:spacing w:before="120" w:after="120"/>
        <w:rPr>
          <w:lang w:val="lt-LT"/>
        </w:rPr>
      </w:pPr>
    </w:p>
    <w:p w14:paraId="5E5A6C49" w14:textId="5D2B9DA9" w:rsidR="00226CD4" w:rsidRPr="00221DF0" w:rsidRDefault="00DF7D03" w:rsidP="00724D19">
      <w:pPr>
        <w:spacing w:before="120" w:after="120"/>
        <w:rPr>
          <w:lang w:val="lt-LT"/>
        </w:rPr>
      </w:pPr>
      <w:r w:rsidRPr="00221DF0">
        <w:rPr>
          <w:lang w:val="lt-LT"/>
        </w:rPr>
        <w:t xml:space="preserve">Projekto bendrovės </w:t>
      </w:r>
      <w:r w:rsidR="00226CD4" w:rsidRPr="00221DF0">
        <w:rPr>
          <w:lang w:val="lt-LT"/>
        </w:rPr>
        <w:t xml:space="preserve">veiklos rezultatai vertinami pagal atitiktį arba neatitiktį (nurodant, ar </w:t>
      </w:r>
      <w:r w:rsidR="006E476B">
        <w:rPr>
          <w:lang w:val="lt-LT"/>
        </w:rPr>
        <w:t>Projekto bendrovės</w:t>
      </w:r>
      <w:r w:rsidR="006E476B" w:rsidRPr="00221DF0">
        <w:rPr>
          <w:lang w:val="lt-LT"/>
        </w:rPr>
        <w:t xml:space="preserve"> </w:t>
      </w:r>
      <w:r w:rsidR="00226CD4" w:rsidRPr="00221DF0">
        <w:rPr>
          <w:lang w:val="lt-LT"/>
        </w:rPr>
        <w:t>veiklos rezultatai atitinka Specifikacijų reikalavimus ar jų neatitinka), pagal reikalavimus, išdėstytus Specifikacijose.</w:t>
      </w:r>
    </w:p>
    <w:p w14:paraId="4DF91B0A" w14:textId="34317EE8" w:rsidR="00226CD4" w:rsidRPr="00221DF0" w:rsidRDefault="00226CD4" w:rsidP="00724D19">
      <w:pPr>
        <w:spacing w:before="120" w:after="120"/>
        <w:rPr>
          <w:lang w:val="lt-LT"/>
        </w:rPr>
      </w:pPr>
      <w:r w:rsidRPr="00221DF0">
        <w:rPr>
          <w:lang w:val="lt-LT"/>
        </w:rPr>
        <w:t xml:space="preserve">Visų </w:t>
      </w:r>
      <w:r w:rsidR="00DF7D03" w:rsidRPr="00221DF0">
        <w:rPr>
          <w:lang w:val="lt-LT"/>
        </w:rPr>
        <w:t xml:space="preserve">Projekto bendrovės teikiamų </w:t>
      </w:r>
      <w:r w:rsidRPr="00221DF0">
        <w:rPr>
          <w:lang w:val="lt-LT"/>
        </w:rPr>
        <w:t>Paslaugų uždavinys yra užtikrinti:</w:t>
      </w:r>
    </w:p>
    <w:p w14:paraId="688F2566" w14:textId="77777777" w:rsidR="00226CD4" w:rsidRPr="00221DF0" w:rsidRDefault="00226CD4" w:rsidP="00965FDA">
      <w:pPr>
        <w:pStyle w:val="Sraopastraipa"/>
        <w:numPr>
          <w:ilvl w:val="0"/>
          <w:numId w:val="47"/>
        </w:numPr>
        <w:spacing w:before="120" w:after="120"/>
        <w:contextualSpacing w:val="0"/>
        <w:rPr>
          <w:lang w:val="lt-LT"/>
        </w:rPr>
      </w:pPr>
      <w:r w:rsidRPr="00221DF0">
        <w:rPr>
          <w:lang w:val="lt-LT"/>
        </w:rPr>
        <w:t>Žmonių ir turto saugumą ir apsaugą;</w:t>
      </w:r>
    </w:p>
    <w:p w14:paraId="569AA0EE" w14:textId="184CB7AE" w:rsidR="00226CD4" w:rsidRPr="00221DF0" w:rsidRDefault="00B604BB" w:rsidP="00965FDA">
      <w:pPr>
        <w:pStyle w:val="Sraopastraipa"/>
        <w:numPr>
          <w:ilvl w:val="0"/>
          <w:numId w:val="47"/>
        </w:numPr>
        <w:spacing w:before="120" w:after="120"/>
        <w:contextualSpacing w:val="0"/>
        <w:rPr>
          <w:lang w:val="lt-LT"/>
        </w:rPr>
      </w:pPr>
      <w:r w:rsidRPr="00221DF0">
        <w:rPr>
          <w:lang w:val="lt-LT"/>
        </w:rPr>
        <w:t>Projekto apimtyje v</w:t>
      </w:r>
      <w:r w:rsidR="00226CD4" w:rsidRPr="00221DF0">
        <w:rPr>
          <w:lang w:val="lt-LT"/>
        </w:rPr>
        <w:t>iešųjų paslaugų</w:t>
      </w:r>
      <w:r w:rsidRPr="00221DF0">
        <w:rPr>
          <w:lang w:val="lt-LT"/>
        </w:rPr>
        <w:t xml:space="preserve"> ir kitų veiklų</w:t>
      </w:r>
      <w:r w:rsidR="00226CD4" w:rsidRPr="00221DF0">
        <w:rPr>
          <w:lang w:val="lt-LT"/>
        </w:rPr>
        <w:t xml:space="preserve"> tęstinumą</w:t>
      </w:r>
      <w:r w:rsidR="00F01F47" w:rsidRPr="00221DF0">
        <w:rPr>
          <w:lang w:val="lt-LT"/>
        </w:rPr>
        <w:t>;</w:t>
      </w:r>
    </w:p>
    <w:p w14:paraId="051CB35D" w14:textId="0E2147D6" w:rsidR="00226CD4" w:rsidRPr="00221DF0" w:rsidRDefault="00226CD4" w:rsidP="00965FDA">
      <w:pPr>
        <w:pStyle w:val="Sraopastraipa"/>
        <w:numPr>
          <w:ilvl w:val="0"/>
          <w:numId w:val="47"/>
        </w:numPr>
        <w:spacing w:before="120" w:after="120"/>
        <w:contextualSpacing w:val="0"/>
        <w:rPr>
          <w:lang w:val="lt-LT"/>
        </w:rPr>
      </w:pPr>
      <w:r w:rsidRPr="00221DF0">
        <w:rPr>
          <w:lang w:val="lt-LT"/>
        </w:rPr>
        <w:t>Ilgalaikį pastatų tvarumą, ypač pastatų ir įrangos tikėtiną likutinį naudojimo laiką sutarties pabaigoje, kaip numatyta Specifikacijų 6</w:t>
      </w:r>
      <w:r w:rsidR="00DA6CF9">
        <w:rPr>
          <w:lang w:val="lt-LT"/>
        </w:rPr>
        <w:t>.1.1.</w:t>
      </w:r>
      <w:r w:rsidRPr="00221DF0">
        <w:rPr>
          <w:lang w:val="lt-LT"/>
        </w:rPr>
        <w:t xml:space="preserve"> skyriuje. </w:t>
      </w:r>
    </w:p>
    <w:p w14:paraId="3919B5A7" w14:textId="19125496" w:rsidR="00226CD4" w:rsidRPr="00221DF0" w:rsidRDefault="00226CD4" w:rsidP="00965FDA">
      <w:pPr>
        <w:pStyle w:val="Sraopastraipa"/>
        <w:numPr>
          <w:ilvl w:val="0"/>
          <w:numId w:val="47"/>
        </w:numPr>
        <w:spacing w:before="120" w:after="120"/>
        <w:contextualSpacing w:val="0"/>
        <w:rPr>
          <w:lang w:val="lt-LT"/>
        </w:rPr>
      </w:pPr>
      <w:r w:rsidRPr="00221DF0">
        <w:rPr>
          <w:lang w:val="lt-LT"/>
        </w:rPr>
        <w:t>Tvarius veikimo rezultatus, artimus pradinių rezultatų lygmeniui;</w:t>
      </w:r>
    </w:p>
    <w:p w14:paraId="2A5A8A5B" w14:textId="77777777" w:rsidR="00226CD4" w:rsidRPr="00221DF0" w:rsidRDefault="00226CD4" w:rsidP="00965FDA">
      <w:pPr>
        <w:pStyle w:val="Sraopastraipa"/>
        <w:numPr>
          <w:ilvl w:val="0"/>
          <w:numId w:val="47"/>
        </w:numPr>
        <w:spacing w:before="120" w:after="120"/>
        <w:contextualSpacing w:val="0"/>
        <w:rPr>
          <w:lang w:val="lt-LT"/>
        </w:rPr>
      </w:pPr>
      <w:r w:rsidRPr="00221DF0">
        <w:rPr>
          <w:lang w:val="lt-LT"/>
        </w:rPr>
        <w:t>Atlikti visą planinę veiklą (techninės priežiūros paslaugas ar kitas paslaugas) laiku.</w:t>
      </w:r>
    </w:p>
    <w:p w14:paraId="11E78804" w14:textId="5F658A57" w:rsidR="004F34D7" w:rsidRPr="00221DF0" w:rsidRDefault="004F34D7" w:rsidP="004F34D7">
      <w:pPr>
        <w:spacing w:before="120" w:after="120"/>
        <w:ind w:left="482" w:hanging="340"/>
        <w:rPr>
          <w:lang w:val="lt-LT"/>
        </w:rPr>
      </w:pPr>
    </w:p>
    <w:p w14:paraId="7A59AB7C" w14:textId="566CA660" w:rsidR="004F34D7" w:rsidRPr="00221DF0" w:rsidRDefault="004F34D7" w:rsidP="00965FDA">
      <w:pPr>
        <w:pStyle w:val="Antrat3"/>
        <w:numPr>
          <w:ilvl w:val="2"/>
          <w:numId w:val="44"/>
        </w:numPr>
        <w:spacing w:before="120" w:after="120"/>
        <w:ind w:hanging="657"/>
        <w:rPr>
          <w:b/>
          <w:color w:val="0079C1"/>
          <w:lang w:val="lt-LT"/>
        </w:rPr>
      </w:pPr>
      <w:bookmarkStart w:id="193" w:name="_Toc458894117"/>
      <w:r w:rsidRPr="00474FA6">
        <w:rPr>
          <w:b/>
          <w:color w:val="0079C1"/>
          <w:lang w:val="lt-LT"/>
        </w:rPr>
        <w:t>Uždavinių vykdymo būtinieji veiksmai</w:t>
      </w:r>
      <w:bookmarkEnd w:id="193"/>
    </w:p>
    <w:p w14:paraId="72EE9B12" w14:textId="77777777" w:rsidR="00034027" w:rsidRDefault="00034027" w:rsidP="004F34D7">
      <w:pPr>
        <w:spacing w:before="120" w:after="120"/>
        <w:rPr>
          <w:lang w:val="lt-LT"/>
        </w:rPr>
      </w:pPr>
    </w:p>
    <w:p w14:paraId="5D14B06D" w14:textId="6548A292" w:rsidR="004F34D7" w:rsidRPr="00221DF0" w:rsidRDefault="004F34D7" w:rsidP="004F34D7">
      <w:pPr>
        <w:spacing w:before="120" w:after="120"/>
        <w:rPr>
          <w:lang w:val="lt-LT"/>
        </w:rPr>
      </w:pPr>
      <w:r w:rsidRPr="00221DF0">
        <w:rPr>
          <w:lang w:val="lt-LT"/>
        </w:rPr>
        <w:t xml:space="preserve">Kad būtų įvykdyti Paslaugoms keliami uždaviniai, </w:t>
      </w:r>
      <w:r w:rsidR="00F01F47" w:rsidRPr="00221DF0">
        <w:rPr>
          <w:lang w:val="lt-LT"/>
        </w:rPr>
        <w:t>Projekto bendrovė</w:t>
      </w:r>
      <w:r w:rsidRPr="00221DF0">
        <w:rPr>
          <w:lang w:val="lt-LT"/>
        </w:rPr>
        <w:t xml:space="preserve"> turi atlikti tokius veiksmus:</w:t>
      </w:r>
    </w:p>
    <w:p w14:paraId="7DC13384" w14:textId="59211BDE" w:rsidR="004F34D7" w:rsidRPr="00221DF0" w:rsidRDefault="004F34D7" w:rsidP="00965FDA">
      <w:pPr>
        <w:pStyle w:val="Sraopastraipa"/>
        <w:numPr>
          <w:ilvl w:val="0"/>
          <w:numId w:val="48"/>
        </w:numPr>
        <w:spacing w:before="120" w:after="120"/>
        <w:contextualSpacing w:val="0"/>
        <w:rPr>
          <w:lang w:val="lt-LT"/>
        </w:rPr>
      </w:pPr>
      <w:r w:rsidRPr="00221DF0">
        <w:rPr>
          <w:lang w:val="lt-LT"/>
        </w:rPr>
        <w:t>Reaguoti į įspėjimus ir intervencinių veiksmų prašymus;</w:t>
      </w:r>
    </w:p>
    <w:p w14:paraId="77E23AB2" w14:textId="6636F4FA" w:rsidR="004F34D7" w:rsidRPr="00221DF0" w:rsidRDefault="004F34D7" w:rsidP="00965FDA">
      <w:pPr>
        <w:pStyle w:val="Sraopastraipa"/>
        <w:numPr>
          <w:ilvl w:val="0"/>
          <w:numId w:val="48"/>
        </w:numPr>
        <w:spacing w:before="120" w:after="120"/>
        <w:contextualSpacing w:val="0"/>
        <w:rPr>
          <w:lang w:val="lt-LT"/>
        </w:rPr>
      </w:pPr>
      <w:r w:rsidRPr="00221DF0">
        <w:rPr>
          <w:lang w:val="lt-LT"/>
        </w:rPr>
        <w:t>Suteikti žmogiškuosius ir techninius išteklius;</w:t>
      </w:r>
    </w:p>
    <w:p w14:paraId="3CF2C6A9" w14:textId="65611926" w:rsidR="004F34D7" w:rsidRPr="00221DF0" w:rsidRDefault="004F34D7" w:rsidP="00965FDA">
      <w:pPr>
        <w:pStyle w:val="Sraopastraipa"/>
        <w:numPr>
          <w:ilvl w:val="0"/>
          <w:numId w:val="48"/>
        </w:numPr>
        <w:spacing w:before="120" w:after="120"/>
        <w:contextualSpacing w:val="0"/>
        <w:rPr>
          <w:lang w:val="lt-LT"/>
        </w:rPr>
      </w:pPr>
      <w:r w:rsidRPr="00221DF0">
        <w:rPr>
          <w:lang w:val="lt-LT"/>
        </w:rPr>
        <w:lastRenderedPageBreak/>
        <w:t>Suburti kvalifikuotą Paslaugų teikimo komandą;</w:t>
      </w:r>
    </w:p>
    <w:p w14:paraId="48BC0EF2" w14:textId="4DB2D61F" w:rsidR="004F34D7" w:rsidRPr="00221DF0" w:rsidRDefault="00F01F47" w:rsidP="00965FDA">
      <w:pPr>
        <w:pStyle w:val="Sraopastraipa"/>
        <w:numPr>
          <w:ilvl w:val="0"/>
          <w:numId w:val="48"/>
        </w:numPr>
        <w:spacing w:before="120" w:after="120"/>
        <w:contextualSpacing w:val="0"/>
        <w:rPr>
          <w:lang w:val="lt-LT"/>
        </w:rPr>
      </w:pPr>
      <w:r w:rsidRPr="00221DF0">
        <w:rPr>
          <w:lang w:val="lt-LT"/>
        </w:rPr>
        <w:t xml:space="preserve">Užtikrinti budėjimą techniniais ir Paslaugų teikimo organizavimo klausimais </w:t>
      </w:r>
      <w:r w:rsidR="004F34D7" w:rsidRPr="00221DF0">
        <w:rPr>
          <w:lang w:val="lt-LT"/>
        </w:rPr>
        <w:t>budėjimo paslaugą;</w:t>
      </w:r>
    </w:p>
    <w:p w14:paraId="719633AD" w14:textId="030A104E" w:rsidR="004F34D7" w:rsidRPr="00221DF0" w:rsidRDefault="004F34D7" w:rsidP="00965FDA">
      <w:pPr>
        <w:pStyle w:val="Sraopastraipa"/>
        <w:numPr>
          <w:ilvl w:val="0"/>
          <w:numId w:val="48"/>
        </w:numPr>
        <w:spacing w:before="120" w:after="120"/>
        <w:contextualSpacing w:val="0"/>
        <w:rPr>
          <w:lang w:val="lt-LT"/>
        </w:rPr>
      </w:pPr>
      <w:r w:rsidRPr="00221DF0">
        <w:rPr>
          <w:lang w:val="lt-LT"/>
        </w:rPr>
        <w:t>Laikytis reagavimo laiko, taisymo laikotarpio ir galutinio taisymo laikotarpio terminų taip, kaip jie yra aprašyti šiose Specifikacijose;</w:t>
      </w:r>
    </w:p>
    <w:p w14:paraId="2A4964EB" w14:textId="69E4A13A" w:rsidR="004F34D7" w:rsidRPr="00221DF0" w:rsidRDefault="004F34D7" w:rsidP="00965FDA">
      <w:pPr>
        <w:pStyle w:val="Sraopastraipa"/>
        <w:numPr>
          <w:ilvl w:val="0"/>
          <w:numId w:val="48"/>
        </w:numPr>
        <w:spacing w:before="120" w:after="120"/>
        <w:contextualSpacing w:val="0"/>
        <w:rPr>
          <w:lang w:val="lt-LT"/>
        </w:rPr>
      </w:pPr>
      <w:r w:rsidRPr="00221DF0">
        <w:rPr>
          <w:lang w:val="lt-LT"/>
        </w:rPr>
        <w:t>Jeigu būtina, naudotis išorinės ekspertizės paslaugomis;</w:t>
      </w:r>
    </w:p>
    <w:p w14:paraId="5CB14298" w14:textId="342038D5" w:rsidR="004F34D7" w:rsidRPr="00221DF0" w:rsidRDefault="004F34D7" w:rsidP="00965FDA">
      <w:pPr>
        <w:pStyle w:val="Sraopastraipa"/>
        <w:numPr>
          <w:ilvl w:val="0"/>
          <w:numId w:val="48"/>
        </w:numPr>
        <w:spacing w:before="120" w:after="120"/>
        <w:contextualSpacing w:val="0"/>
        <w:rPr>
          <w:lang w:val="lt-LT"/>
        </w:rPr>
      </w:pPr>
      <w:r w:rsidRPr="00221DF0">
        <w:rPr>
          <w:lang w:val="lt-LT"/>
        </w:rPr>
        <w:t>Naudoti tinkamus įrankius ir medžiagas;</w:t>
      </w:r>
    </w:p>
    <w:p w14:paraId="1754960A" w14:textId="60CD353B" w:rsidR="004F34D7" w:rsidRPr="00221DF0" w:rsidRDefault="004F34D7" w:rsidP="00965FDA">
      <w:pPr>
        <w:pStyle w:val="Sraopastraipa"/>
        <w:numPr>
          <w:ilvl w:val="0"/>
          <w:numId w:val="48"/>
        </w:numPr>
        <w:spacing w:before="120" w:after="120"/>
        <w:contextualSpacing w:val="0"/>
        <w:rPr>
          <w:lang w:val="lt-LT"/>
        </w:rPr>
      </w:pPr>
      <w:r w:rsidRPr="00221DF0">
        <w:rPr>
          <w:lang w:val="lt-LT"/>
        </w:rPr>
        <w:t xml:space="preserve">Pasirūpinti atsargomis ir </w:t>
      </w:r>
      <w:r w:rsidR="0067294E" w:rsidRPr="00221DF0">
        <w:rPr>
          <w:lang w:val="lt-LT"/>
        </w:rPr>
        <w:t>A</w:t>
      </w:r>
      <w:r w:rsidRPr="00221DF0">
        <w:rPr>
          <w:lang w:val="lt-LT"/>
        </w:rPr>
        <w:t xml:space="preserve">tsarginėmis dalimis; </w:t>
      </w:r>
    </w:p>
    <w:p w14:paraId="3C7FA7FA" w14:textId="5713BC74" w:rsidR="004F34D7" w:rsidRPr="00221DF0" w:rsidRDefault="004F34D7" w:rsidP="00965FDA">
      <w:pPr>
        <w:pStyle w:val="Sraopastraipa"/>
        <w:numPr>
          <w:ilvl w:val="0"/>
          <w:numId w:val="48"/>
        </w:numPr>
        <w:spacing w:before="120" w:after="120"/>
        <w:contextualSpacing w:val="0"/>
        <w:rPr>
          <w:lang w:val="lt-LT"/>
        </w:rPr>
      </w:pPr>
      <w:r w:rsidRPr="00221DF0">
        <w:rPr>
          <w:lang w:val="lt-LT"/>
        </w:rPr>
        <w:t xml:space="preserve">Užtikrinti </w:t>
      </w:r>
      <w:r w:rsidR="0067294E" w:rsidRPr="00221DF0">
        <w:rPr>
          <w:lang w:val="lt-LT"/>
        </w:rPr>
        <w:t xml:space="preserve">Funkcinių </w:t>
      </w:r>
      <w:r w:rsidRPr="00221DF0">
        <w:rPr>
          <w:lang w:val="lt-LT"/>
        </w:rPr>
        <w:t xml:space="preserve">zonų </w:t>
      </w:r>
      <w:r w:rsidR="0067294E" w:rsidRPr="00221DF0">
        <w:rPr>
          <w:lang w:val="lt-LT"/>
        </w:rPr>
        <w:t>P</w:t>
      </w:r>
      <w:r w:rsidRPr="00221DF0">
        <w:rPr>
          <w:lang w:val="lt-LT"/>
        </w:rPr>
        <w:t>rieinamumą</w:t>
      </w:r>
      <w:r w:rsidR="00F01F47" w:rsidRPr="00221DF0">
        <w:rPr>
          <w:lang w:val="lt-LT"/>
        </w:rPr>
        <w:t>;</w:t>
      </w:r>
    </w:p>
    <w:p w14:paraId="085BFD50" w14:textId="0E33499E" w:rsidR="004F34D7" w:rsidRPr="00221DF0" w:rsidRDefault="004F34D7" w:rsidP="00965FDA">
      <w:pPr>
        <w:pStyle w:val="Sraopastraipa"/>
        <w:numPr>
          <w:ilvl w:val="0"/>
          <w:numId w:val="48"/>
        </w:numPr>
        <w:spacing w:before="120" w:after="120"/>
        <w:contextualSpacing w:val="0"/>
        <w:rPr>
          <w:lang w:val="lt-LT"/>
        </w:rPr>
      </w:pPr>
      <w:r w:rsidRPr="00221DF0">
        <w:rPr>
          <w:lang w:val="lt-LT"/>
        </w:rPr>
        <w:t>Užtikrinti atitiktį standartams ir reglamentams</w:t>
      </w:r>
      <w:r w:rsidR="00F01F47" w:rsidRPr="00221DF0">
        <w:rPr>
          <w:lang w:val="lt-LT"/>
        </w:rPr>
        <w:t>;</w:t>
      </w:r>
    </w:p>
    <w:p w14:paraId="4C119139" w14:textId="609BE101" w:rsidR="004F34D7" w:rsidRPr="00221DF0" w:rsidRDefault="004F34D7" w:rsidP="00965FDA">
      <w:pPr>
        <w:pStyle w:val="Sraopastraipa"/>
        <w:numPr>
          <w:ilvl w:val="0"/>
          <w:numId w:val="48"/>
        </w:numPr>
        <w:spacing w:before="120" w:after="120"/>
        <w:contextualSpacing w:val="0"/>
        <w:rPr>
          <w:lang w:val="lt-LT"/>
        </w:rPr>
      </w:pPr>
      <w:r w:rsidRPr="00221DF0">
        <w:rPr>
          <w:lang w:val="lt-LT"/>
        </w:rPr>
        <w:t>Teikti ataskaitas</w:t>
      </w:r>
      <w:r w:rsidR="0067294E" w:rsidRPr="00221DF0">
        <w:rPr>
          <w:lang w:val="lt-LT"/>
        </w:rPr>
        <w:t xml:space="preserve"> kaip numatyta šiose Specifikacijose</w:t>
      </w:r>
      <w:r w:rsidR="00F01F47" w:rsidRPr="00221DF0">
        <w:rPr>
          <w:lang w:val="lt-LT"/>
        </w:rPr>
        <w:t>.</w:t>
      </w:r>
    </w:p>
    <w:p w14:paraId="58FD0329" w14:textId="074C8F47" w:rsidR="004F34D7" w:rsidRDefault="00F01F47" w:rsidP="004F34D7">
      <w:pPr>
        <w:spacing w:before="120" w:after="120"/>
        <w:ind w:left="142"/>
        <w:rPr>
          <w:lang w:val="lt-LT"/>
        </w:rPr>
      </w:pPr>
      <w:r w:rsidRPr="00221DF0">
        <w:rPr>
          <w:lang w:val="lt-LT"/>
        </w:rPr>
        <w:t xml:space="preserve">Projekto bendrovės </w:t>
      </w:r>
      <w:r w:rsidR="004F34D7" w:rsidRPr="00221DF0">
        <w:rPr>
          <w:lang w:val="lt-LT"/>
        </w:rPr>
        <w:t xml:space="preserve">veikla </w:t>
      </w:r>
      <w:r w:rsidRPr="00221DF0">
        <w:rPr>
          <w:lang w:val="lt-LT"/>
        </w:rPr>
        <w:t xml:space="preserve">bus </w:t>
      </w:r>
      <w:r w:rsidR="004F34D7" w:rsidRPr="00221DF0">
        <w:rPr>
          <w:lang w:val="lt-LT"/>
        </w:rPr>
        <w:t xml:space="preserve">vertinama pagal </w:t>
      </w:r>
      <w:r w:rsidRPr="00221DF0">
        <w:rPr>
          <w:lang w:val="lt-LT"/>
        </w:rPr>
        <w:t xml:space="preserve">pasiektus </w:t>
      </w:r>
      <w:r w:rsidR="0067294E" w:rsidRPr="00221DF0">
        <w:rPr>
          <w:lang w:val="lt-LT"/>
        </w:rPr>
        <w:t>P</w:t>
      </w:r>
      <w:r w:rsidR="004F34D7" w:rsidRPr="00221DF0">
        <w:rPr>
          <w:lang w:val="lt-LT"/>
        </w:rPr>
        <w:t xml:space="preserve">agrindinius veiklos rezultatų rodiklius (žr. </w:t>
      </w:r>
      <w:r w:rsidRPr="00221DF0">
        <w:rPr>
          <w:lang w:val="lt-LT"/>
        </w:rPr>
        <w:t xml:space="preserve">2 </w:t>
      </w:r>
      <w:r w:rsidR="004F34D7" w:rsidRPr="00221DF0">
        <w:rPr>
          <w:lang w:val="lt-LT"/>
        </w:rPr>
        <w:t>priedas).</w:t>
      </w:r>
    </w:p>
    <w:p w14:paraId="51CED620" w14:textId="77777777" w:rsidR="00034027" w:rsidRPr="00221DF0" w:rsidRDefault="00034027" w:rsidP="004F34D7">
      <w:pPr>
        <w:spacing w:before="120" w:after="120"/>
        <w:ind w:left="142"/>
        <w:rPr>
          <w:lang w:val="lt-LT"/>
        </w:rPr>
      </w:pPr>
    </w:p>
    <w:p w14:paraId="753CB42D" w14:textId="77777777" w:rsidR="00226CD4" w:rsidRPr="00221DF0" w:rsidRDefault="00226CD4" w:rsidP="00965FDA">
      <w:pPr>
        <w:pStyle w:val="Antrat2"/>
        <w:numPr>
          <w:ilvl w:val="1"/>
          <w:numId w:val="44"/>
        </w:numPr>
        <w:jc w:val="left"/>
        <w:rPr>
          <w:color w:val="0079C1"/>
          <w:lang w:val="lt-LT"/>
        </w:rPr>
      </w:pPr>
      <w:bookmarkStart w:id="194" w:name="_Toc456204829"/>
      <w:bookmarkStart w:id="195" w:name="_Toc456205025"/>
      <w:bookmarkStart w:id="196" w:name="_Toc441662352"/>
      <w:bookmarkStart w:id="197" w:name="_Toc458894118"/>
      <w:bookmarkEnd w:id="194"/>
      <w:bookmarkEnd w:id="195"/>
      <w:r w:rsidRPr="00221DF0">
        <w:rPr>
          <w:color w:val="0079C1"/>
          <w:lang w:val="lt-LT"/>
        </w:rPr>
        <w:t>Techninės priežiūros paslaugų specifikacija</w:t>
      </w:r>
      <w:bookmarkEnd w:id="196"/>
      <w:bookmarkEnd w:id="197"/>
    </w:p>
    <w:p w14:paraId="48507615" w14:textId="77777777" w:rsidR="00034027" w:rsidRDefault="00034027" w:rsidP="00F5223E">
      <w:pPr>
        <w:spacing w:before="120" w:after="120"/>
        <w:rPr>
          <w:lang w:val="lt-LT"/>
        </w:rPr>
      </w:pPr>
      <w:bookmarkStart w:id="198" w:name="_Toc456204831"/>
      <w:bookmarkStart w:id="199" w:name="_Toc456205027"/>
      <w:bookmarkStart w:id="200" w:name="_Toc441662353"/>
      <w:bookmarkEnd w:id="198"/>
      <w:bookmarkEnd w:id="199"/>
    </w:p>
    <w:p w14:paraId="07F4A107" w14:textId="77777777" w:rsidR="00F5223E" w:rsidRPr="00221DF0" w:rsidRDefault="00F5223E" w:rsidP="00F5223E">
      <w:pPr>
        <w:spacing w:before="120" w:after="120"/>
        <w:rPr>
          <w:lang w:val="lt-LT"/>
        </w:rPr>
      </w:pPr>
      <w:r w:rsidRPr="00221DF0">
        <w:rPr>
          <w:lang w:val="lt-LT"/>
        </w:rPr>
        <w:t>Projekto bendrovė privalo laikytis galiojančių teisės aktų, reglamentų ir standartų, taikomų Lietuvoje.</w:t>
      </w:r>
    </w:p>
    <w:p w14:paraId="4ED22C62" w14:textId="4009F1B3" w:rsidR="00F5223E" w:rsidRPr="00221DF0" w:rsidRDefault="00F5223E" w:rsidP="00F5223E">
      <w:pPr>
        <w:pStyle w:val="Sraopastraipa"/>
        <w:spacing w:before="120" w:after="120"/>
        <w:ind w:left="0"/>
        <w:rPr>
          <w:lang w:val="lt-LT"/>
        </w:rPr>
      </w:pPr>
      <w:r w:rsidRPr="00221DF0">
        <w:rPr>
          <w:lang w:val="lt-LT"/>
        </w:rPr>
        <w:t xml:space="preserve">Teikiant Techninės priežiūros paslaugas, turi būti užtikrinta profilaktinė techninė priežiūra ir nuolatinė priežiūra šalinant gedimus bei užtikrinant sklandų Objektų </w:t>
      </w:r>
      <w:r w:rsidR="0069181D" w:rsidRPr="00221DF0">
        <w:rPr>
          <w:lang w:val="lt-LT"/>
        </w:rPr>
        <w:t>funkcionavimą</w:t>
      </w:r>
      <w:r w:rsidRPr="00221DF0">
        <w:rPr>
          <w:lang w:val="lt-LT"/>
        </w:rPr>
        <w:t xml:space="preserve">. </w:t>
      </w:r>
    </w:p>
    <w:p w14:paraId="6FFD9732" w14:textId="77777777" w:rsidR="00F5223E" w:rsidRPr="00221DF0" w:rsidRDefault="00F5223E" w:rsidP="00F5223E">
      <w:pPr>
        <w:spacing w:before="120" w:after="120"/>
        <w:rPr>
          <w:lang w:val="lt-LT"/>
        </w:rPr>
      </w:pPr>
      <w:r w:rsidRPr="00221DF0">
        <w:rPr>
          <w:lang w:val="lt-LT"/>
        </w:rPr>
        <w:t>Techninės priežiūros paslaugos atliekamos laikantis standarto EN 13306:2010 nuostatų.</w:t>
      </w:r>
    </w:p>
    <w:p w14:paraId="070FC9D3" w14:textId="020EF4D0" w:rsidR="00412BC3" w:rsidRPr="00221DF0" w:rsidRDefault="00412BC3" w:rsidP="00412BC3">
      <w:pPr>
        <w:rPr>
          <w:lang w:val="lt-LT"/>
        </w:rPr>
      </w:pPr>
    </w:p>
    <w:p w14:paraId="34D91477" w14:textId="551F25E8" w:rsidR="00226CD4" w:rsidRPr="00221DF0" w:rsidRDefault="00666D68" w:rsidP="00965FDA">
      <w:pPr>
        <w:pStyle w:val="Antrat3"/>
        <w:numPr>
          <w:ilvl w:val="2"/>
          <w:numId w:val="44"/>
        </w:numPr>
        <w:spacing w:before="120" w:after="120"/>
        <w:ind w:hanging="657"/>
        <w:rPr>
          <w:b/>
          <w:color w:val="0079C1"/>
          <w:lang w:val="lt-LT"/>
        </w:rPr>
      </w:pPr>
      <w:bookmarkStart w:id="201" w:name="_Toc458894119"/>
      <w:r w:rsidRPr="00474FA6">
        <w:rPr>
          <w:b/>
          <w:color w:val="0079C1"/>
          <w:lang w:val="lt-LT"/>
        </w:rPr>
        <w:t>T</w:t>
      </w:r>
      <w:r w:rsidR="00226CD4" w:rsidRPr="00474FA6">
        <w:rPr>
          <w:b/>
          <w:color w:val="0079C1"/>
          <w:lang w:val="lt-LT"/>
        </w:rPr>
        <w:t>echnin</w:t>
      </w:r>
      <w:r w:rsidR="00883F5F" w:rsidRPr="00474FA6">
        <w:rPr>
          <w:b/>
          <w:color w:val="0079C1"/>
          <w:lang w:val="lt-LT"/>
        </w:rPr>
        <w:t>ės</w:t>
      </w:r>
      <w:r w:rsidR="00226CD4" w:rsidRPr="00474FA6">
        <w:rPr>
          <w:b/>
          <w:color w:val="0079C1"/>
          <w:lang w:val="lt-LT"/>
        </w:rPr>
        <w:t xml:space="preserve"> priežiūr</w:t>
      </w:r>
      <w:r w:rsidR="00883F5F" w:rsidRPr="00474FA6">
        <w:rPr>
          <w:b/>
          <w:color w:val="0079C1"/>
          <w:lang w:val="lt-LT"/>
        </w:rPr>
        <w:t>os aprėptis</w:t>
      </w:r>
      <w:bookmarkEnd w:id="200"/>
      <w:bookmarkEnd w:id="201"/>
    </w:p>
    <w:p w14:paraId="1EE1679B" w14:textId="77777777" w:rsidR="00034027" w:rsidRDefault="00034027" w:rsidP="00883F5F">
      <w:pPr>
        <w:spacing w:before="120" w:after="120"/>
        <w:rPr>
          <w:lang w:val="lt-LT"/>
        </w:rPr>
      </w:pPr>
    </w:p>
    <w:p w14:paraId="195AFDCC" w14:textId="7C6E973C" w:rsidR="00883F5F" w:rsidRPr="00221DF0" w:rsidRDefault="00883F5F" w:rsidP="00883F5F">
      <w:pPr>
        <w:spacing w:before="120" w:after="120"/>
        <w:rPr>
          <w:lang w:val="lt-LT"/>
        </w:rPr>
      </w:pPr>
      <w:r w:rsidRPr="00221DF0">
        <w:rPr>
          <w:lang w:val="lt-LT"/>
        </w:rPr>
        <w:t>Projekto bendrovė turi vykdyti Daugiafunkcio komplekso ir Naujo turto</w:t>
      </w:r>
      <w:r w:rsidR="00F5223E" w:rsidRPr="00221DF0">
        <w:rPr>
          <w:lang w:val="lt-LT"/>
        </w:rPr>
        <w:t xml:space="preserve"> </w:t>
      </w:r>
      <w:r w:rsidRPr="00221DF0">
        <w:rPr>
          <w:lang w:val="lt-LT"/>
        </w:rPr>
        <w:t>techninę priežiūrą įskaitant toliau nurodytus darbų paketus (sąrašas nebaigtinis):</w:t>
      </w:r>
    </w:p>
    <w:p w14:paraId="52C73CA2"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Šildymo ir vėsinimo sistema (gamyba, paskirstymas);</w:t>
      </w:r>
    </w:p>
    <w:p w14:paraId="406DF9EA"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Ventiliacijos sistema ir dūmų šalinimo sistemos (oro paruošimo / šalinimo įrango, valdymo įranga, ortakiai);</w:t>
      </w:r>
    </w:p>
    <w:p w14:paraId="56196D1C"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Šaltas ir karštas vanduo (gamyba, paskirstymas, šalinimas);</w:t>
      </w:r>
    </w:p>
    <w:p w14:paraId="287BA29D"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Nuotekų šalinimas (surinkimas, nuvedimas, valymo įrenginiai);</w:t>
      </w:r>
    </w:p>
    <w:p w14:paraId="2A1A39E7"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 xml:space="preserve">Priešgaisrinė sauga (gesintuvai, sausieji ir cirkuliaciniai </w:t>
      </w:r>
      <w:proofErr w:type="spellStart"/>
      <w:r w:rsidRPr="00221DF0">
        <w:rPr>
          <w:lang w:val="lt-LT"/>
        </w:rPr>
        <w:t>statvamzdžiai</w:t>
      </w:r>
      <w:proofErr w:type="spellEnd"/>
      <w:r w:rsidRPr="00221DF0">
        <w:rPr>
          <w:lang w:val="lt-LT"/>
        </w:rPr>
        <w:t>, gaisriniai hidrantai);</w:t>
      </w:r>
    </w:p>
    <w:p w14:paraId="4B2C16BA"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Gaisro aptikimo sistema (priešgaisrinis valdymo skydas, kabeliai, jutikliai);</w:t>
      </w:r>
    </w:p>
    <w:p w14:paraId="7570C62B"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Aukštosios ir žemosios įtampos instaliacijos (gamyba, paskirstymas), įskaitant avarinį elektros energijos tiekimą);</w:t>
      </w:r>
    </w:p>
    <w:p w14:paraId="026F4F58"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Silpnų srovių sistemos (įranga, kabeliai, prietaisai);</w:t>
      </w:r>
    </w:p>
    <w:p w14:paraId="03438FDB"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Keltuvai ir liftai;</w:t>
      </w:r>
    </w:p>
    <w:p w14:paraId="51F27078"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Durys, vartai ir automatinės užtvarai;</w:t>
      </w:r>
    </w:p>
    <w:p w14:paraId="5CD18700"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Dangos ir stogai (stogai, stogeliai, , fasadai, , apsaugos priemonės nuo saulės)</w:t>
      </w:r>
    </w:p>
    <w:p w14:paraId="6D34F446" w14:textId="77777777" w:rsidR="00883F5F" w:rsidRPr="00221DF0" w:rsidRDefault="00883F5F" w:rsidP="00965FDA">
      <w:pPr>
        <w:pStyle w:val="Sraopastraipa"/>
        <w:numPr>
          <w:ilvl w:val="0"/>
          <w:numId w:val="49"/>
        </w:numPr>
        <w:spacing w:before="120" w:after="120"/>
        <w:contextualSpacing w:val="0"/>
        <w:rPr>
          <w:lang w:val="lt-LT"/>
        </w:rPr>
      </w:pPr>
      <w:r w:rsidRPr="00221DF0">
        <w:rPr>
          <w:lang w:val="lt-LT"/>
        </w:rPr>
        <w:t>Furnitūra;</w:t>
      </w:r>
    </w:p>
    <w:p w14:paraId="4D612A29" w14:textId="17C70E7D" w:rsidR="00883F5F" w:rsidRPr="00221DF0" w:rsidRDefault="00883F5F" w:rsidP="00965FDA">
      <w:pPr>
        <w:pStyle w:val="Sraopastraipa"/>
        <w:numPr>
          <w:ilvl w:val="0"/>
          <w:numId w:val="49"/>
        </w:numPr>
        <w:spacing w:before="120" w:after="120"/>
        <w:contextualSpacing w:val="0"/>
        <w:rPr>
          <w:lang w:val="lt-LT"/>
        </w:rPr>
      </w:pPr>
      <w:r w:rsidRPr="00221DF0">
        <w:rPr>
          <w:lang w:val="lt-LT"/>
        </w:rPr>
        <w:t>Scenos mechanizmai ir įranga (apšvietimas, garso ir vaizdo sistemos).</w:t>
      </w:r>
    </w:p>
    <w:p w14:paraId="19DB9421" w14:textId="588A3B83" w:rsidR="00226CD4" w:rsidRPr="00221DF0" w:rsidRDefault="00226CD4" w:rsidP="00724D19">
      <w:pPr>
        <w:spacing w:before="120" w:after="120"/>
        <w:rPr>
          <w:lang w:val="lt-LT"/>
        </w:rPr>
      </w:pPr>
      <w:r w:rsidRPr="00221DF0">
        <w:rPr>
          <w:lang w:val="lt-LT"/>
        </w:rPr>
        <w:t xml:space="preserve">Pagal Europos standartą EN 13306 </w:t>
      </w:r>
      <w:r w:rsidR="00883F5F" w:rsidRPr="00221DF0">
        <w:rPr>
          <w:lang w:val="lt-LT"/>
        </w:rPr>
        <w:t xml:space="preserve">Projekto bendrovė atlikdama profilaktinę techninę priežiūrą </w:t>
      </w:r>
      <w:r w:rsidR="00EC3F74" w:rsidRPr="00221DF0">
        <w:rPr>
          <w:lang w:val="lt-LT"/>
        </w:rPr>
        <w:t xml:space="preserve">turi </w:t>
      </w:r>
      <w:r w:rsidR="00883F5F" w:rsidRPr="00221DF0">
        <w:rPr>
          <w:lang w:val="lt-LT"/>
        </w:rPr>
        <w:t>vykdyti</w:t>
      </w:r>
      <w:r w:rsidRPr="00221DF0">
        <w:rPr>
          <w:lang w:val="lt-LT"/>
        </w:rPr>
        <w:t xml:space="preserve"> veiksmus</w:t>
      </w:r>
      <w:r w:rsidR="0069181D">
        <w:rPr>
          <w:lang w:val="lt-LT"/>
        </w:rPr>
        <w:t xml:space="preserve"> </w:t>
      </w:r>
      <w:r w:rsidRPr="00221DF0">
        <w:rPr>
          <w:lang w:val="lt-LT"/>
        </w:rPr>
        <w:t>iš anksto nustatytais laiko intervalais arba pagal nustatytus kriterijus</w:t>
      </w:r>
      <w:r w:rsidR="00883F5F" w:rsidRPr="00221DF0">
        <w:rPr>
          <w:lang w:val="lt-LT"/>
        </w:rPr>
        <w:t>. Profilaktine priežiūra</w:t>
      </w:r>
      <w:r w:rsidRPr="00221DF0">
        <w:rPr>
          <w:lang w:val="lt-LT"/>
        </w:rPr>
        <w:t xml:space="preserve"> siekiama sumažinti gedimų tikimybę arba </w:t>
      </w:r>
      <w:r w:rsidR="00883F5F" w:rsidRPr="00221DF0">
        <w:rPr>
          <w:lang w:val="lt-LT"/>
        </w:rPr>
        <w:t xml:space="preserve">Objekto </w:t>
      </w:r>
      <w:r w:rsidRPr="00221DF0">
        <w:rPr>
          <w:lang w:val="lt-LT"/>
        </w:rPr>
        <w:t>veikimo pablogėjimą.</w:t>
      </w:r>
    </w:p>
    <w:p w14:paraId="17CE65A5" w14:textId="6ABD0597" w:rsidR="00226CD4" w:rsidRPr="00221DF0" w:rsidRDefault="00226CD4" w:rsidP="00724D19">
      <w:pPr>
        <w:spacing w:before="120" w:after="120"/>
        <w:rPr>
          <w:lang w:val="lt-LT"/>
        </w:rPr>
      </w:pPr>
      <w:r w:rsidRPr="00221DF0">
        <w:rPr>
          <w:lang w:val="lt-LT"/>
        </w:rPr>
        <w:lastRenderedPageBreak/>
        <w:t xml:space="preserve">Pagal Europos standartą EN 13306 profilaktinė </w:t>
      </w:r>
      <w:r w:rsidR="00EC3F74" w:rsidRPr="00221DF0">
        <w:rPr>
          <w:lang w:val="lt-LT"/>
        </w:rPr>
        <w:t>techninę priežiūrą turi sudaryti</w:t>
      </w:r>
      <w:r w:rsidRPr="00221DF0">
        <w:rPr>
          <w:lang w:val="lt-LT"/>
        </w:rPr>
        <w:t xml:space="preserve"> dvi pagrindin</w:t>
      </w:r>
      <w:r w:rsidR="00EC3F74" w:rsidRPr="00221DF0">
        <w:rPr>
          <w:lang w:val="lt-LT"/>
        </w:rPr>
        <w:t>ė</w:t>
      </w:r>
      <w:r w:rsidRPr="00221DF0">
        <w:rPr>
          <w:lang w:val="lt-LT"/>
        </w:rPr>
        <w:t>s veiklos rūš</w:t>
      </w:r>
      <w:r w:rsidR="00EC3F74" w:rsidRPr="00221DF0">
        <w:rPr>
          <w:lang w:val="lt-LT"/>
        </w:rPr>
        <w:t>y</w:t>
      </w:r>
      <w:r w:rsidRPr="00221DF0">
        <w:rPr>
          <w:lang w:val="lt-LT"/>
        </w:rPr>
        <w:t>s, kaip apibrėžta terminų žodyne</w:t>
      </w:r>
      <w:r w:rsidR="00883F5F" w:rsidRPr="00221DF0">
        <w:rPr>
          <w:lang w:val="lt-LT"/>
        </w:rPr>
        <w:t>:</w:t>
      </w:r>
    </w:p>
    <w:p w14:paraId="641E327F" w14:textId="77777777" w:rsidR="00226CD4" w:rsidRPr="00221DF0" w:rsidRDefault="00226CD4" w:rsidP="00965FDA">
      <w:pPr>
        <w:pStyle w:val="Sraopastraipa"/>
        <w:numPr>
          <w:ilvl w:val="0"/>
          <w:numId w:val="49"/>
        </w:numPr>
        <w:spacing w:before="120" w:after="120"/>
        <w:rPr>
          <w:lang w:val="lt-LT"/>
        </w:rPr>
      </w:pPr>
      <w:r w:rsidRPr="00221DF0">
        <w:rPr>
          <w:lang w:val="lt-LT"/>
        </w:rPr>
        <w:t>Planinė techninė priežiūra, kurią sudaro profilaktinė techninė priežiūra, atliekama pagal nustatytus laiko intervalus arba naudojimo apimtis, tačiau be pirmesnio būsenos tyrimo.</w:t>
      </w:r>
    </w:p>
    <w:p w14:paraId="75841DE1" w14:textId="77777777" w:rsidR="00226CD4" w:rsidRPr="00221DF0" w:rsidRDefault="00226CD4" w:rsidP="00965FDA">
      <w:pPr>
        <w:pStyle w:val="Sraopastraipa"/>
        <w:numPr>
          <w:ilvl w:val="0"/>
          <w:numId w:val="49"/>
        </w:numPr>
        <w:spacing w:before="120" w:after="120"/>
        <w:rPr>
          <w:lang w:val="lt-LT"/>
        </w:rPr>
      </w:pPr>
      <w:r w:rsidRPr="00221DF0">
        <w:rPr>
          <w:lang w:val="lt-LT"/>
        </w:rPr>
        <w:t>Techninė priežiūra pagal poreikį ir prognozuojamoji techninė priežiūra, kurią sudaro profilaktinės techninės priežiūros darbai, pagrįsti įrangos veikimo charakteristikomis ir (arba) parametrų stebėjimu, ir atitinkami veiksmai.</w:t>
      </w:r>
    </w:p>
    <w:p w14:paraId="5C9C621B" w14:textId="19D24372" w:rsidR="00226CD4" w:rsidRPr="00221DF0" w:rsidRDefault="00226CD4" w:rsidP="00724D19">
      <w:pPr>
        <w:spacing w:before="120" w:after="120"/>
        <w:rPr>
          <w:lang w:val="lt-LT"/>
        </w:rPr>
      </w:pPr>
      <w:r w:rsidRPr="00221DF0">
        <w:rPr>
          <w:lang w:val="lt-LT"/>
        </w:rPr>
        <w:t xml:space="preserve">Techninė priežiūra šalinant gedimus </w:t>
      </w:r>
      <w:r w:rsidR="00EC3F74" w:rsidRPr="00221DF0">
        <w:rPr>
          <w:lang w:val="lt-LT"/>
        </w:rPr>
        <w:t xml:space="preserve">turi </w:t>
      </w:r>
      <w:r w:rsidRPr="00221DF0">
        <w:rPr>
          <w:lang w:val="lt-LT"/>
        </w:rPr>
        <w:t>apim</w:t>
      </w:r>
      <w:r w:rsidR="00EC3F74" w:rsidRPr="00221DF0">
        <w:rPr>
          <w:lang w:val="lt-LT"/>
        </w:rPr>
        <w:t>ti</w:t>
      </w:r>
      <w:r w:rsidRPr="00221DF0">
        <w:rPr>
          <w:lang w:val="lt-LT"/>
        </w:rPr>
        <w:t xml:space="preserve"> visus veiksmus, kuriais siekiama laikantis taikomų standartų remontuoti Daugiafunkcio komplekso </w:t>
      </w:r>
      <w:r w:rsidR="00EC3F74" w:rsidRPr="00221DF0">
        <w:rPr>
          <w:lang w:val="lt-LT"/>
        </w:rPr>
        <w:t xml:space="preserve">Objektus </w:t>
      </w:r>
      <w:r w:rsidRPr="00221DF0">
        <w:rPr>
          <w:lang w:val="lt-LT"/>
        </w:rPr>
        <w:t>ir Naujo turto vienetus įvykus gedimui.</w:t>
      </w:r>
    </w:p>
    <w:p w14:paraId="7D88B4E2" w14:textId="77777777" w:rsidR="00F5223E" w:rsidRPr="00221DF0" w:rsidRDefault="00F5223E" w:rsidP="00724D19">
      <w:pPr>
        <w:spacing w:before="120" w:after="120"/>
        <w:rPr>
          <w:lang w:val="lt-LT"/>
        </w:rPr>
      </w:pPr>
    </w:p>
    <w:p w14:paraId="766C87D0" w14:textId="77777777" w:rsidR="00226CD4" w:rsidRPr="00474FA6" w:rsidRDefault="00226CD4" w:rsidP="00965FDA">
      <w:pPr>
        <w:pStyle w:val="Antrat3"/>
        <w:numPr>
          <w:ilvl w:val="2"/>
          <w:numId w:val="44"/>
        </w:numPr>
        <w:spacing w:before="120" w:after="120"/>
        <w:ind w:hanging="657"/>
        <w:rPr>
          <w:b/>
          <w:color w:val="0079C1"/>
          <w:lang w:val="lt-LT"/>
        </w:rPr>
      </w:pPr>
      <w:bookmarkStart w:id="202" w:name="_Ref436922625"/>
      <w:bookmarkStart w:id="203" w:name="_Toc458894120"/>
      <w:r w:rsidRPr="00474FA6">
        <w:rPr>
          <w:b/>
          <w:color w:val="0079C1"/>
          <w:lang w:val="lt-LT"/>
        </w:rPr>
        <w:t>Techninės priežiūros paslaugų lygmenys</w:t>
      </w:r>
      <w:bookmarkEnd w:id="202"/>
      <w:bookmarkEnd w:id="203"/>
    </w:p>
    <w:p w14:paraId="281A9561" w14:textId="77777777" w:rsidR="00034027" w:rsidRDefault="00034027" w:rsidP="00724D19">
      <w:pPr>
        <w:spacing w:before="120" w:after="120"/>
        <w:rPr>
          <w:lang w:val="lt-LT"/>
        </w:rPr>
      </w:pPr>
    </w:p>
    <w:p w14:paraId="3CA326E1" w14:textId="0735DB41" w:rsidR="00226CD4" w:rsidRPr="00221DF0" w:rsidRDefault="00226CD4" w:rsidP="00724D19">
      <w:pPr>
        <w:spacing w:before="120" w:after="120"/>
        <w:rPr>
          <w:lang w:val="lt-LT"/>
        </w:rPr>
      </w:pPr>
      <w:r w:rsidRPr="00221DF0">
        <w:rPr>
          <w:lang w:val="lt-LT"/>
        </w:rPr>
        <w:t xml:space="preserve">Techninės priežiūros darbai </w:t>
      </w:r>
      <w:r w:rsidR="00053665" w:rsidRPr="00221DF0">
        <w:rPr>
          <w:lang w:val="lt-LT"/>
        </w:rPr>
        <w:t xml:space="preserve">turi apimti </w:t>
      </w:r>
      <w:r w:rsidRPr="00221DF0">
        <w:rPr>
          <w:lang w:val="lt-LT"/>
        </w:rPr>
        <w:t xml:space="preserve">veiklas, </w:t>
      </w:r>
      <w:r w:rsidR="00053665" w:rsidRPr="00221DF0">
        <w:rPr>
          <w:lang w:val="lt-LT"/>
        </w:rPr>
        <w:t xml:space="preserve">kurios padalinamos </w:t>
      </w:r>
      <w:r w:rsidRPr="00221DF0">
        <w:rPr>
          <w:lang w:val="lt-LT"/>
        </w:rPr>
        <w:t>į 5 lygmenis. Šie lygmenys leidžia klasifikuoti techninės priežiūros veiklas bei skirti konkretų techninės priežiūros darbų lygmenį skirtingoms šalims.</w:t>
      </w:r>
    </w:p>
    <w:p w14:paraId="5A176A5E" w14:textId="69AFC79C" w:rsidR="00226CD4" w:rsidRPr="00221DF0" w:rsidRDefault="00226CD4" w:rsidP="00724D19">
      <w:pPr>
        <w:spacing w:before="120" w:after="120"/>
        <w:rPr>
          <w:lang w:val="lt-LT"/>
        </w:rPr>
      </w:pPr>
      <w:r w:rsidRPr="00221DF0">
        <w:rPr>
          <w:lang w:val="lt-LT"/>
        </w:rPr>
        <w:t>Techninės priežiūros lygmen</w:t>
      </w:r>
      <w:r w:rsidR="00053665" w:rsidRPr="00221DF0">
        <w:rPr>
          <w:lang w:val="lt-LT"/>
        </w:rPr>
        <w:t>y</w:t>
      </w:r>
      <w:r w:rsidRPr="00221DF0">
        <w:rPr>
          <w:lang w:val="lt-LT"/>
        </w:rPr>
        <w:t>s</w:t>
      </w:r>
      <w:r w:rsidR="00053665" w:rsidRPr="00221DF0">
        <w:rPr>
          <w:lang w:val="lt-LT"/>
        </w:rPr>
        <w:t xml:space="preserve"> pateikti </w:t>
      </w:r>
      <w:r w:rsidRPr="00221DF0">
        <w:rPr>
          <w:lang w:val="lt-LT"/>
        </w:rPr>
        <w:t>5.1 lentelėje</w:t>
      </w:r>
      <w:r w:rsidR="00053665" w:rsidRPr="00221DF0">
        <w:rPr>
          <w:lang w:val="lt-LT"/>
        </w:rPr>
        <w:t>.</w:t>
      </w:r>
    </w:p>
    <w:p w14:paraId="4F586FD0" w14:textId="4A456D44" w:rsidR="00226CD4" w:rsidRPr="00221DF0" w:rsidRDefault="00226CD4" w:rsidP="00724D19">
      <w:pPr>
        <w:spacing w:before="120" w:after="120"/>
        <w:rPr>
          <w:sz w:val="18"/>
          <w:lang w:val="lt-LT"/>
        </w:rPr>
      </w:pPr>
      <w:r w:rsidRPr="00221DF0">
        <w:rPr>
          <w:b/>
          <w:sz w:val="18"/>
          <w:lang w:val="lt-LT"/>
        </w:rPr>
        <w:t>5.1 lentelė</w:t>
      </w:r>
      <w:r w:rsidRPr="00221DF0">
        <w:rPr>
          <w:sz w:val="18"/>
          <w:lang w:val="lt-LT"/>
        </w:rPr>
        <w:t>.</w:t>
      </w:r>
      <w:r w:rsidR="00474FA6">
        <w:rPr>
          <w:sz w:val="18"/>
          <w:lang w:val="lt-LT"/>
        </w:rPr>
        <w:t xml:space="preserve"> </w:t>
      </w:r>
      <w:r w:rsidRPr="00221DF0">
        <w:rPr>
          <w:sz w:val="18"/>
          <w:lang w:val="lt-LT"/>
        </w:rPr>
        <w:t>Techninės priežiūros lygmenys</w:t>
      </w:r>
    </w:p>
    <w:tbl>
      <w:tblPr>
        <w:tblW w:w="9460" w:type="dxa"/>
        <w:tblBorders>
          <w:top w:val="single" w:sz="4" w:space="0" w:color="80A1B6"/>
          <w:insideH w:val="single" w:sz="4" w:space="0" w:color="auto"/>
        </w:tblBorders>
        <w:tblLayout w:type="fixed"/>
        <w:tblLook w:val="04A0" w:firstRow="1" w:lastRow="0" w:firstColumn="1" w:lastColumn="0" w:noHBand="0" w:noVBand="1"/>
      </w:tblPr>
      <w:tblGrid>
        <w:gridCol w:w="1384"/>
        <w:gridCol w:w="2911"/>
        <w:gridCol w:w="2652"/>
        <w:gridCol w:w="2513"/>
      </w:tblGrid>
      <w:tr w:rsidR="00A20F0D" w:rsidRPr="00221DF0" w14:paraId="495693E3" w14:textId="77777777" w:rsidTr="00C566AD">
        <w:trPr>
          <w:tblHeader/>
        </w:trPr>
        <w:tc>
          <w:tcPr>
            <w:tcW w:w="1384" w:type="dxa"/>
            <w:tcBorders>
              <w:bottom w:val="single" w:sz="4" w:space="0" w:color="auto"/>
            </w:tcBorders>
            <w:shd w:val="clear" w:color="auto" w:fill="80A1B6"/>
            <w:vAlign w:val="bottom"/>
          </w:tcPr>
          <w:p w14:paraId="0EC66C56" w14:textId="77777777" w:rsidR="00226CD4" w:rsidRPr="00221DF0" w:rsidRDefault="00226CD4" w:rsidP="00724D19">
            <w:pPr>
              <w:keepNext/>
              <w:spacing w:before="120" w:after="120"/>
              <w:jc w:val="left"/>
              <w:rPr>
                <w:b/>
                <w:color w:val="FFFFFF"/>
                <w:sz w:val="17"/>
                <w:lang w:val="lt-LT"/>
              </w:rPr>
            </w:pPr>
            <w:r w:rsidRPr="00221DF0">
              <w:rPr>
                <w:b/>
                <w:color w:val="FFFFFF"/>
                <w:sz w:val="17"/>
                <w:lang w:val="lt-LT"/>
              </w:rPr>
              <w:t>Techninės priežiūros lygmuo</w:t>
            </w:r>
          </w:p>
        </w:tc>
        <w:tc>
          <w:tcPr>
            <w:tcW w:w="2911" w:type="dxa"/>
            <w:tcBorders>
              <w:bottom w:val="single" w:sz="4" w:space="0" w:color="auto"/>
            </w:tcBorders>
            <w:shd w:val="clear" w:color="auto" w:fill="80A1B6"/>
            <w:vAlign w:val="bottom"/>
          </w:tcPr>
          <w:p w14:paraId="6D36D6B0" w14:textId="77777777" w:rsidR="00226CD4" w:rsidRPr="00221DF0" w:rsidRDefault="00226CD4" w:rsidP="00724D19">
            <w:pPr>
              <w:keepNext/>
              <w:spacing w:before="120" w:after="120"/>
              <w:jc w:val="left"/>
              <w:rPr>
                <w:color w:val="FFFFFF"/>
                <w:sz w:val="17"/>
                <w:lang w:val="lt-LT"/>
              </w:rPr>
            </w:pPr>
            <w:r w:rsidRPr="00221DF0">
              <w:rPr>
                <w:b/>
                <w:color w:val="FFFFFF"/>
                <w:sz w:val="17"/>
                <w:lang w:val="lt-LT"/>
              </w:rPr>
              <w:t xml:space="preserve">Aprašas </w:t>
            </w:r>
          </w:p>
        </w:tc>
        <w:tc>
          <w:tcPr>
            <w:tcW w:w="2652" w:type="dxa"/>
            <w:tcBorders>
              <w:bottom w:val="single" w:sz="4" w:space="0" w:color="auto"/>
            </w:tcBorders>
            <w:shd w:val="clear" w:color="auto" w:fill="80A1B6"/>
            <w:vAlign w:val="bottom"/>
          </w:tcPr>
          <w:p w14:paraId="6BD707A9" w14:textId="77777777" w:rsidR="00226CD4" w:rsidRPr="00221DF0" w:rsidRDefault="00226CD4" w:rsidP="00724D19">
            <w:pPr>
              <w:keepNext/>
              <w:spacing w:before="120" w:after="120"/>
              <w:jc w:val="left"/>
              <w:rPr>
                <w:color w:val="FFFFFF"/>
                <w:sz w:val="17"/>
                <w:lang w:val="lt-LT"/>
              </w:rPr>
            </w:pPr>
            <w:r w:rsidRPr="00221DF0">
              <w:rPr>
                <w:b/>
                <w:color w:val="FFFFFF"/>
                <w:sz w:val="17"/>
                <w:lang w:val="lt-LT"/>
              </w:rPr>
              <w:t>Profilaktinės techninės priežiūros pavyzdys</w:t>
            </w:r>
          </w:p>
        </w:tc>
        <w:tc>
          <w:tcPr>
            <w:tcW w:w="2513" w:type="dxa"/>
            <w:tcBorders>
              <w:bottom w:val="single" w:sz="4" w:space="0" w:color="auto"/>
            </w:tcBorders>
            <w:shd w:val="clear" w:color="auto" w:fill="80A1B6"/>
            <w:vAlign w:val="bottom"/>
          </w:tcPr>
          <w:p w14:paraId="334DC3A0" w14:textId="77777777" w:rsidR="00226CD4" w:rsidRPr="00221DF0" w:rsidRDefault="00226CD4" w:rsidP="00724D19">
            <w:pPr>
              <w:keepNext/>
              <w:spacing w:before="120" w:after="120"/>
              <w:jc w:val="left"/>
              <w:rPr>
                <w:color w:val="FFFFFF"/>
                <w:sz w:val="17"/>
                <w:lang w:val="lt-LT"/>
              </w:rPr>
            </w:pPr>
            <w:r w:rsidRPr="00221DF0">
              <w:rPr>
                <w:b/>
                <w:color w:val="FFFFFF"/>
                <w:sz w:val="17"/>
                <w:lang w:val="lt-LT"/>
              </w:rPr>
              <w:t>Techninės priežiūros šalinant gedimus pavyzdys</w:t>
            </w:r>
          </w:p>
        </w:tc>
      </w:tr>
      <w:tr w:rsidR="00226CD4" w:rsidRPr="00221DF0" w14:paraId="518E492E" w14:textId="77777777" w:rsidTr="00724D19">
        <w:tc>
          <w:tcPr>
            <w:tcW w:w="1384" w:type="dxa"/>
            <w:tcBorders>
              <w:top w:val="single" w:sz="4" w:space="0" w:color="auto"/>
              <w:left w:val="single" w:sz="4" w:space="0" w:color="auto"/>
              <w:bottom w:val="single" w:sz="4" w:space="0" w:color="auto"/>
              <w:right w:val="single" w:sz="4" w:space="0" w:color="auto"/>
            </w:tcBorders>
          </w:tcPr>
          <w:p w14:paraId="19743F3D" w14:textId="77777777" w:rsidR="00226CD4" w:rsidRPr="00221DF0" w:rsidRDefault="00226CD4" w:rsidP="00724D19">
            <w:pPr>
              <w:spacing w:before="120" w:after="120"/>
              <w:jc w:val="left"/>
              <w:rPr>
                <w:sz w:val="17"/>
                <w:lang w:val="lt-LT"/>
              </w:rPr>
            </w:pPr>
            <w:r w:rsidRPr="00221DF0">
              <w:rPr>
                <w:sz w:val="17"/>
                <w:lang w:val="lt-LT"/>
              </w:rPr>
              <w:t>1</w:t>
            </w:r>
          </w:p>
        </w:tc>
        <w:tc>
          <w:tcPr>
            <w:tcW w:w="2911" w:type="dxa"/>
            <w:tcBorders>
              <w:top w:val="single" w:sz="4" w:space="0" w:color="auto"/>
              <w:left w:val="single" w:sz="4" w:space="0" w:color="auto"/>
              <w:bottom w:val="single" w:sz="4" w:space="0" w:color="auto"/>
              <w:right w:val="single" w:sz="4" w:space="0" w:color="auto"/>
            </w:tcBorders>
          </w:tcPr>
          <w:p w14:paraId="1BAABD7C" w14:textId="77777777" w:rsidR="00226CD4" w:rsidRPr="00221DF0" w:rsidRDefault="00226CD4" w:rsidP="0051312A">
            <w:pPr>
              <w:spacing w:before="120" w:after="120"/>
              <w:rPr>
                <w:sz w:val="17"/>
                <w:lang w:val="lt-LT"/>
              </w:rPr>
            </w:pPr>
            <w:r w:rsidRPr="00221DF0">
              <w:rPr>
                <w:sz w:val="17"/>
                <w:lang w:val="lt-LT"/>
              </w:rPr>
              <w:t xml:space="preserve">Nesudėtingi veiksmai, būtini veiklai vykdyti, atliekami su nesudėtingais ir lengvai pasiekiamais elementais. </w:t>
            </w:r>
          </w:p>
        </w:tc>
        <w:tc>
          <w:tcPr>
            <w:tcW w:w="2652" w:type="dxa"/>
            <w:tcBorders>
              <w:top w:val="single" w:sz="4" w:space="0" w:color="auto"/>
              <w:left w:val="single" w:sz="4" w:space="0" w:color="auto"/>
              <w:bottom w:val="single" w:sz="4" w:space="0" w:color="auto"/>
              <w:right w:val="single" w:sz="4" w:space="0" w:color="auto"/>
            </w:tcBorders>
          </w:tcPr>
          <w:p w14:paraId="00340BFA" w14:textId="77777777" w:rsidR="00226CD4" w:rsidRPr="00221DF0" w:rsidRDefault="00226CD4" w:rsidP="0051312A">
            <w:pPr>
              <w:spacing w:before="120" w:after="120"/>
              <w:rPr>
                <w:sz w:val="17"/>
                <w:lang w:val="lt-LT"/>
              </w:rPr>
            </w:pPr>
            <w:r w:rsidRPr="00221DF0">
              <w:rPr>
                <w:sz w:val="17"/>
                <w:lang w:val="lt-LT"/>
              </w:rPr>
              <w:t>Kontrolės ir kalibravimo veikla (apšvietimo įrangos būklė ir veikimas, langai, grindys, atsparumas vandeniui ir pan.)</w:t>
            </w:r>
          </w:p>
        </w:tc>
        <w:tc>
          <w:tcPr>
            <w:tcW w:w="2513" w:type="dxa"/>
            <w:tcBorders>
              <w:top w:val="single" w:sz="4" w:space="0" w:color="auto"/>
              <w:left w:val="single" w:sz="4" w:space="0" w:color="auto"/>
              <w:bottom w:val="single" w:sz="4" w:space="0" w:color="auto"/>
              <w:right w:val="single" w:sz="4" w:space="0" w:color="auto"/>
            </w:tcBorders>
          </w:tcPr>
          <w:p w14:paraId="67BC25B3" w14:textId="77777777" w:rsidR="00226CD4" w:rsidRPr="00221DF0" w:rsidRDefault="00226CD4" w:rsidP="0051312A">
            <w:pPr>
              <w:spacing w:before="120" w:after="120"/>
              <w:rPr>
                <w:sz w:val="17"/>
                <w:lang w:val="lt-LT"/>
              </w:rPr>
            </w:pPr>
            <w:r w:rsidRPr="00221DF0">
              <w:rPr>
                <w:sz w:val="17"/>
                <w:lang w:val="lt-LT"/>
              </w:rPr>
              <w:t>Pavienių lempų keitimas</w:t>
            </w:r>
          </w:p>
          <w:p w14:paraId="37FF207E" w14:textId="77777777" w:rsidR="00226CD4" w:rsidRPr="00221DF0" w:rsidRDefault="00226CD4" w:rsidP="0051312A">
            <w:pPr>
              <w:spacing w:before="120" w:after="120"/>
              <w:rPr>
                <w:sz w:val="17"/>
                <w:lang w:val="lt-LT"/>
              </w:rPr>
            </w:pPr>
            <w:r w:rsidRPr="00221DF0">
              <w:rPr>
                <w:sz w:val="17"/>
                <w:lang w:val="lt-LT"/>
              </w:rPr>
              <w:t>Panaudotų elementų keitimas nesudėtinguose ir lengvai pasiekiamuose elementuose</w:t>
            </w:r>
          </w:p>
        </w:tc>
      </w:tr>
      <w:tr w:rsidR="00226CD4" w:rsidRPr="00221DF0" w14:paraId="56739681" w14:textId="77777777" w:rsidTr="00724D19">
        <w:tc>
          <w:tcPr>
            <w:tcW w:w="1384" w:type="dxa"/>
            <w:tcBorders>
              <w:top w:val="single" w:sz="4" w:space="0" w:color="auto"/>
              <w:left w:val="single" w:sz="4" w:space="0" w:color="auto"/>
              <w:bottom w:val="single" w:sz="4" w:space="0" w:color="auto"/>
              <w:right w:val="single" w:sz="4" w:space="0" w:color="auto"/>
            </w:tcBorders>
          </w:tcPr>
          <w:p w14:paraId="5A9A4785" w14:textId="77777777" w:rsidR="00226CD4" w:rsidRPr="00221DF0" w:rsidRDefault="00226CD4" w:rsidP="00724D19">
            <w:pPr>
              <w:spacing w:before="120" w:after="120"/>
              <w:jc w:val="left"/>
              <w:rPr>
                <w:sz w:val="17"/>
                <w:lang w:val="lt-LT"/>
              </w:rPr>
            </w:pPr>
            <w:r w:rsidRPr="00221DF0">
              <w:rPr>
                <w:sz w:val="17"/>
                <w:lang w:val="lt-LT"/>
              </w:rPr>
              <w:t>2</w:t>
            </w:r>
          </w:p>
        </w:tc>
        <w:tc>
          <w:tcPr>
            <w:tcW w:w="2911" w:type="dxa"/>
            <w:tcBorders>
              <w:top w:val="single" w:sz="4" w:space="0" w:color="auto"/>
              <w:left w:val="single" w:sz="4" w:space="0" w:color="auto"/>
              <w:bottom w:val="single" w:sz="4" w:space="0" w:color="auto"/>
              <w:right w:val="single" w:sz="4" w:space="0" w:color="auto"/>
            </w:tcBorders>
          </w:tcPr>
          <w:p w14:paraId="6BB6A30A" w14:textId="247A7D10" w:rsidR="00226CD4" w:rsidRPr="00221DF0" w:rsidRDefault="00226CD4" w:rsidP="00F5223E">
            <w:pPr>
              <w:spacing w:before="120" w:after="120"/>
              <w:rPr>
                <w:sz w:val="17"/>
                <w:lang w:val="lt-LT"/>
              </w:rPr>
            </w:pPr>
            <w:r w:rsidRPr="00221DF0">
              <w:rPr>
                <w:sz w:val="17"/>
                <w:lang w:val="lt-LT"/>
              </w:rPr>
              <w:t xml:space="preserve">Veiksmai, kuriems reikalingos nesudėtingos procedūros arba nesunkiai instaliuojama pagalbinė įranga ir kuriuos atlieka kvalifikuoti darbuotojai, naudodamiesi išsamiomis procedūromis ir pagalbine įranga, kaip apibrėžta </w:t>
            </w:r>
            <w:r w:rsidR="00053665" w:rsidRPr="00221DF0">
              <w:rPr>
                <w:sz w:val="17"/>
                <w:lang w:val="lt-LT"/>
              </w:rPr>
              <w:t>T</w:t>
            </w:r>
            <w:r w:rsidRPr="00221DF0">
              <w:rPr>
                <w:sz w:val="17"/>
                <w:lang w:val="lt-LT"/>
              </w:rPr>
              <w:t xml:space="preserve">echninės priežiūros </w:t>
            </w:r>
            <w:r w:rsidR="00053665" w:rsidRPr="00221DF0">
              <w:rPr>
                <w:sz w:val="17"/>
                <w:lang w:val="lt-LT"/>
              </w:rPr>
              <w:t>plane</w:t>
            </w:r>
          </w:p>
        </w:tc>
        <w:tc>
          <w:tcPr>
            <w:tcW w:w="2652" w:type="dxa"/>
            <w:tcBorders>
              <w:top w:val="single" w:sz="4" w:space="0" w:color="auto"/>
              <w:left w:val="single" w:sz="4" w:space="0" w:color="auto"/>
              <w:bottom w:val="single" w:sz="4" w:space="0" w:color="auto"/>
              <w:right w:val="single" w:sz="4" w:space="0" w:color="auto"/>
            </w:tcBorders>
          </w:tcPr>
          <w:p w14:paraId="58999BC9" w14:textId="77777777" w:rsidR="00226CD4" w:rsidRPr="00221DF0" w:rsidRDefault="00226CD4" w:rsidP="00F5223E">
            <w:pPr>
              <w:spacing w:before="120" w:after="120"/>
              <w:rPr>
                <w:sz w:val="17"/>
                <w:lang w:val="lt-LT"/>
              </w:rPr>
            </w:pPr>
            <w:r w:rsidRPr="00221DF0">
              <w:rPr>
                <w:sz w:val="17"/>
                <w:lang w:val="lt-LT"/>
              </w:rPr>
              <w:t xml:space="preserve">Kontrolės ir kalibravimo veikla, susijusi su įrangos veikimu </w:t>
            </w:r>
          </w:p>
          <w:p w14:paraId="17FA5041" w14:textId="77777777" w:rsidR="00226CD4" w:rsidRPr="00221DF0" w:rsidRDefault="00226CD4" w:rsidP="00F5223E">
            <w:pPr>
              <w:spacing w:before="120" w:after="120"/>
              <w:rPr>
                <w:sz w:val="17"/>
                <w:lang w:val="lt-LT"/>
              </w:rPr>
            </w:pPr>
            <w:r w:rsidRPr="00221DF0">
              <w:rPr>
                <w:sz w:val="17"/>
                <w:lang w:val="lt-LT"/>
              </w:rPr>
              <w:t>Sunkiai pasiekiamų elementų keitimas</w:t>
            </w:r>
          </w:p>
          <w:p w14:paraId="78E5861B" w14:textId="77777777" w:rsidR="00226CD4" w:rsidRPr="00221DF0" w:rsidRDefault="00226CD4" w:rsidP="00F5223E">
            <w:pPr>
              <w:spacing w:before="120" w:after="120"/>
              <w:rPr>
                <w:sz w:val="17"/>
                <w:lang w:val="lt-LT"/>
              </w:rPr>
            </w:pPr>
            <w:r w:rsidRPr="00221DF0">
              <w:rPr>
                <w:sz w:val="17"/>
                <w:lang w:val="lt-LT"/>
              </w:rPr>
              <w:t xml:space="preserve">Vandentiekio tinklų, elektros tinklų, atsparumo vandeniui kontrolės veikla </w:t>
            </w:r>
          </w:p>
        </w:tc>
        <w:tc>
          <w:tcPr>
            <w:tcW w:w="2513" w:type="dxa"/>
            <w:tcBorders>
              <w:top w:val="single" w:sz="4" w:space="0" w:color="auto"/>
              <w:left w:val="single" w:sz="4" w:space="0" w:color="auto"/>
              <w:bottom w:val="single" w:sz="4" w:space="0" w:color="auto"/>
              <w:right w:val="single" w:sz="4" w:space="0" w:color="auto"/>
            </w:tcBorders>
          </w:tcPr>
          <w:p w14:paraId="1856B85D" w14:textId="0A1C9985" w:rsidR="00226CD4" w:rsidRPr="00221DF0" w:rsidRDefault="00226CD4" w:rsidP="00F5223E">
            <w:pPr>
              <w:spacing w:before="120" w:after="120"/>
              <w:rPr>
                <w:sz w:val="17"/>
                <w:lang w:val="lt-LT"/>
              </w:rPr>
            </w:pPr>
            <w:r w:rsidRPr="00221DF0">
              <w:rPr>
                <w:sz w:val="17"/>
                <w:lang w:val="lt-LT"/>
              </w:rPr>
              <w:t xml:space="preserve">Pavienių elementų standartinių </w:t>
            </w:r>
            <w:r w:rsidR="00AA44D3" w:rsidRPr="00221DF0">
              <w:rPr>
                <w:sz w:val="17"/>
                <w:lang w:val="lt-LT"/>
              </w:rPr>
              <w:t xml:space="preserve">Atsarginių </w:t>
            </w:r>
            <w:r w:rsidRPr="00221DF0">
              <w:rPr>
                <w:sz w:val="17"/>
                <w:lang w:val="lt-LT"/>
              </w:rPr>
              <w:t>dalių keitimas (didelės lempos, apdailos elementai, kabamųjų lubų plokštės, saugikliai, diržai, elektros lizdai ir pan.)</w:t>
            </w:r>
          </w:p>
          <w:p w14:paraId="51EB99AE" w14:textId="77777777" w:rsidR="00226CD4" w:rsidRPr="00221DF0" w:rsidRDefault="00226CD4" w:rsidP="00F5223E">
            <w:pPr>
              <w:spacing w:before="120" w:after="120"/>
              <w:rPr>
                <w:sz w:val="17"/>
                <w:lang w:val="lt-LT"/>
              </w:rPr>
            </w:pPr>
            <w:r w:rsidRPr="00221DF0">
              <w:rPr>
                <w:sz w:val="17"/>
                <w:lang w:val="lt-LT"/>
              </w:rPr>
              <w:t>Nedidelės apimties dažymo darbai</w:t>
            </w:r>
          </w:p>
        </w:tc>
      </w:tr>
      <w:tr w:rsidR="00226CD4" w:rsidRPr="00221DF0" w14:paraId="3C709AD0" w14:textId="77777777" w:rsidTr="00724D19">
        <w:tc>
          <w:tcPr>
            <w:tcW w:w="1384" w:type="dxa"/>
            <w:tcBorders>
              <w:top w:val="single" w:sz="4" w:space="0" w:color="auto"/>
              <w:left w:val="single" w:sz="4" w:space="0" w:color="auto"/>
              <w:bottom w:val="single" w:sz="4" w:space="0" w:color="auto"/>
              <w:right w:val="single" w:sz="4" w:space="0" w:color="auto"/>
            </w:tcBorders>
          </w:tcPr>
          <w:p w14:paraId="2B61BB17" w14:textId="77777777" w:rsidR="00226CD4" w:rsidRPr="00221DF0" w:rsidRDefault="00226CD4" w:rsidP="00724D19">
            <w:pPr>
              <w:spacing w:before="120" w:after="120"/>
              <w:jc w:val="left"/>
              <w:rPr>
                <w:sz w:val="17"/>
                <w:lang w:val="lt-LT"/>
              </w:rPr>
            </w:pPr>
            <w:r w:rsidRPr="00221DF0">
              <w:rPr>
                <w:sz w:val="17"/>
                <w:lang w:val="lt-LT"/>
              </w:rPr>
              <w:t>3</w:t>
            </w:r>
          </w:p>
        </w:tc>
        <w:tc>
          <w:tcPr>
            <w:tcW w:w="2911" w:type="dxa"/>
            <w:tcBorders>
              <w:top w:val="single" w:sz="4" w:space="0" w:color="auto"/>
              <w:left w:val="single" w:sz="4" w:space="0" w:color="auto"/>
              <w:bottom w:val="single" w:sz="4" w:space="0" w:color="auto"/>
              <w:right w:val="single" w:sz="4" w:space="0" w:color="auto"/>
            </w:tcBorders>
          </w:tcPr>
          <w:p w14:paraId="5F532E3B" w14:textId="02E1B516" w:rsidR="00226CD4" w:rsidRPr="00221DF0" w:rsidRDefault="00226CD4" w:rsidP="0051312A">
            <w:pPr>
              <w:spacing w:before="120" w:after="120"/>
              <w:rPr>
                <w:sz w:val="17"/>
                <w:lang w:val="lt-LT"/>
              </w:rPr>
            </w:pPr>
            <w:r w:rsidRPr="00221DF0">
              <w:rPr>
                <w:sz w:val="17"/>
                <w:lang w:val="lt-LT"/>
              </w:rPr>
              <w:t xml:space="preserve">Veikla, kuriai reikalingos sudėtingos procedūros arba sudėtingos įrangos vienetai (kėlimo įrenginiai). Šio tipo techninės priežiūros veiklai reikalingi kvalifikuoti darbuotojai, kurie naudojasi išsamiomis procedūromis ir pagalbine įranga, kaip apibrėžta </w:t>
            </w:r>
            <w:r w:rsidR="00AA44D3" w:rsidRPr="00221DF0">
              <w:rPr>
                <w:sz w:val="17"/>
                <w:lang w:val="lt-LT"/>
              </w:rPr>
              <w:t xml:space="preserve">Techninės </w:t>
            </w:r>
            <w:r w:rsidRPr="00221DF0">
              <w:rPr>
                <w:sz w:val="17"/>
                <w:lang w:val="lt-LT"/>
              </w:rPr>
              <w:t xml:space="preserve">priežiūros </w:t>
            </w:r>
            <w:r w:rsidR="00AA44D3" w:rsidRPr="00221DF0">
              <w:rPr>
                <w:sz w:val="17"/>
                <w:lang w:val="lt-LT"/>
              </w:rPr>
              <w:t>plane</w:t>
            </w:r>
          </w:p>
        </w:tc>
        <w:tc>
          <w:tcPr>
            <w:tcW w:w="2652" w:type="dxa"/>
            <w:tcBorders>
              <w:top w:val="single" w:sz="4" w:space="0" w:color="auto"/>
              <w:left w:val="single" w:sz="4" w:space="0" w:color="auto"/>
              <w:bottom w:val="single" w:sz="4" w:space="0" w:color="auto"/>
              <w:right w:val="single" w:sz="4" w:space="0" w:color="auto"/>
            </w:tcBorders>
          </w:tcPr>
          <w:p w14:paraId="15217536" w14:textId="77777777" w:rsidR="00226CD4" w:rsidRPr="00221DF0" w:rsidRDefault="00226CD4" w:rsidP="0051312A">
            <w:pPr>
              <w:spacing w:before="120" w:after="120"/>
              <w:rPr>
                <w:sz w:val="17"/>
                <w:lang w:val="lt-LT"/>
              </w:rPr>
            </w:pPr>
            <w:r w:rsidRPr="00221DF0">
              <w:rPr>
                <w:sz w:val="17"/>
                <w:lang w:val="lt-LT"/>
              </w:rPr>
              <w:t>Kontrolės, nustatymo ir kalibravimo veikla, kuriai reikalinga išorinė matavimo arba kalibravimo įranga</w:t>
            </w:r>
          </w:p>
          <w:p w14:paraId="3F9A620C" w14:textId="77777777" w:rsidR="00226CD4" w:rsidRPr="00221DF0" w:rsidRDefault="00226CD4" w:rsidP="0051312A">
            <w:pPr>
              <w:spacing w:before="120" w:after="120"/>
              <w:rPr>
                <w:sz w:val="17"/>
                <w:lang w:val="lt-LT"/>
              </w:rPr>
            </w:pPr>
            <w:r w:rsidRPr="00221DF0">
              <w:rPr>
                <w:sz w:val="17"/>
                <w:lang w:val="lt-LT"/>
              </w:rPr>
              <w:t>Sudėtingų įrangos elementų profilaktinė techninė priežiūra</w:t>
            </w:r>
          </w:p>
          <w:p w14:paraId="20B04080" w14:textId="77777777" w:rsidR="00226CD4" w:rsidRPr="00221DF0" w:rsidRDefault="00226CD4" w:rsidP="0051312A">
            <w:pPr>
              <w:spacing w:before="120" w:after="120"/>
              <w:rPr>
                <w:sz w:val="17"/>
                <w:lang w:val="lt-LT"/>
              </w:rPr>
            </w:pPr>
            <w:r w:rsidRPr="00221DF0">
              <w:rPr>
                <w:sz w:val="17"/>
                <w:lang w:val="lt-LT"/>
              </w:rPr>
              <w:t>Elektros įrangos valymas</w:t>
            </w:r>
          </w:p>
          <w:p w14:paraId="24A735AF" w14:textId="77777777" w:rsidR="00226CD4" w:rsidRPr="00221DF0" w:rsidRDefault="00226CD4" w:rsidP="0051312A">
            <w:pPr>
              <w:spacing w:before="120" w:after="120"/>
              <w:rPr>
                <w:sz w:val="17"/>
                <w:lang w:val="lt-LT"/>
              </w:rPr>
            </w:pPr>
            <w:r w:rsidRPr="00221DF0">
              <w:rPr>
                <w:sz w:val="17"/>
                <w:lang w:val="lt-LT"/>
              </w:rPr>
              <w:t xml:space="preserve">Fasado elementų atsparumo vandeniui kontrolė </w:t>
            </w:r>
          </w:p>
        </w:tc>
        <w:tc>
          <w:tcPr>
            <w:tcW w:w="2513" w:type="dxa"/>
            <w:tcBorders>
              <w:top w:val="single" w:sz="4" w:space="0" w:color="auto"/>
              <w:left w:val="single" w:sz="4" w:space="0" w:color="auto"/>
              <w:bottom w:val="single" w:sz="4" w:space="0" w:color="auto"/>
              <w:right w:val="single" w:sz="4" w:space="0" w:color="auto"/>
            </w:tcBorders>
          </w:tcPr>
          <w:p w14:paraId="3DC3437B" w14:textId="77777777" w:rsidR="00226CD4" w:rsidRPr="00221DF0" w:rsidRDefault="00226CD4" w:rsidP="0051312A">
            <w:pPr>
              <w:spacing w:before="120" w:after="120"/>
              <w:rPr>
                <w:sz w:val="17"/>
                <w:lang w:val="lt-LT"/>
              </w:rPr>
            </w:pPr>
            <w:r w:rsidRPr="00221DF0">
              <w:rPr>
                <w:sz w:val="17"/>
                <w:lang w:val="lt-LT"/>
              </w:rPr>
              <w:t>Įrangos sudedamųjų komplektų (spynų, apšvietimo elementų, čiaupų) keitimas</w:t>
            </w:r>
          </w:p>
          <w:p w14:paraId="07009569" w14:textId="77777777" w:rsidR="00226CD4" w:rsidRPr="00221DF0" w:rsidRDefault="00226CD4" w:rsidP="0051312A">
            <w:pPr>
              <w:spacing w:before="120" w:after="120"/>
              <w:rPr>
                <w:sz w:val="17"/>
                <w:lang w:val="lt-LT"/>
              </w:rPr>
            </w:pPr>
            <w:r w:rsidRPr="00221DF0">
              <w:rPr>
                <w:sz w:val="17"/>
                <w:lang w:val="lt-LT"/>
              </w:rPr>
              <w:t>Dalinio durų, langų, sienų ir pan. būklės pablogėjimo taisymas</w:t>
            </w:r>
          </w:p>
        </w:tc>
      </w:tr>
      <w:tr w:rsidR="00226CD4" w:rsidRPr="00221DF0" w14:paraId="647CF4EC" w14:textId="77777777" w:rsidTr="00724D19">
        <w:tc>
          <w:tcPr>
            <w:tcW w:w="1384" w:type="dxa"/>
            <w:tcBorders>
              <w:top w:val="single" w:sz="4" w:space="0" w:color="auto"/>
              <w:left w:val="single" w:sz="4" w:space="0" w:color="auto"/>
              <w:bottom w:val="single" w:sz="4" w:space="0" w:color="auto"/>
              <w:right w:val="single" w:sz="4" w:space="0" w:color="auto"/>
            </w:tcBorders>
          </w:tcPr>
          <w:p w14:paraId="46EFE3D8" w14:textId="77777777" w:rsidR="00226CD4" w:rsidRPr="00221DF0" w:rsidRDefault="00226CD4" w:rsidP="00724D19">
            <w:pPr>
              <w:spacing w:before="120" w:after="120"/>
              <w:jc w:val="left"/>
              <w:rPr>
                <w:sz w:val="17"/>
                <w:lang w:val="lt-LT"/>
              </w:rPr>
            </w:pPr>
            <w:r w:rsidRPr="00221DF0">
              <w:rPr>
                <w:sz w:val="17"/>
                <w:lang w:val="lt-LT"/>
              </w:rPr>
              <w:t>4</w:t>
            </w:r>
          </w:p>
        </w:tc>
        <w:tc>
          <w:tcPr>
            <w:tcW w:w="2911" w:type="dxa"/>
            <w:tcBorders>
              <w:top w:val="single" w:sz="4" w:space="0" w:color="auto"/>
              <w:left w:val="single" w:sz="4" w:space="0" w:color="auto"/>
              <w:bottom w:val="single" w:sz="4" w:space="0" w:color="auto"/>
              <w:right w:val="single" w:sz="4" w:space="0" w:color="auto"/>
            </w:tcBorders>
          </w:tcPr>
          <w:p w14:paraId="7C04BDD7" w14:textId="3F0B3F81" w:rsidR="00226CD4" w:rsidRPr="00221DF0" w:rsidRDefault="00226CD4" w:rsidP="0051312A">
            <w:pPr>
              <w:spacing w:before="120" w:after="120"/>
              <w:rPr>
                <w:sz w:val="17"/>
                <w:lang w:val="lt-LT"/>
              </w:rPr>
            </w:pPr>
            <w:r w:rsidRPr="00221DF0">
              <w:rPr>
                <w:sz w:val="17"/>
                <w:lang w:val="lt-LT"/>
              </w:rPr>
              <w:t xml:space="preserve">Veikla, kuriai reikia techninės ekspertizės arba instaliuoti specialią pagalbinę įrangą. Šio tipo veiklą atlieka specializuotos srities technikai arba technikų komanda, remdamasi bendrosiomis ir specialiosiomis </w:t>
            </w:r>
            <w:r w:rsidR="00AA44D3" w:rsidRPr="00221DF0">
              <w:rPr>
                <w:sz w:val="17"/>
                <w:lang w:val="lt-LT"/>
              </w:rPr>
              <w:t xml:space="preserve">Techninės </w:t>
            </w:r>
            <w:r w:rsidRPr="00221DF0">
              <w:rPr>
                <w:sz w:val="17"/>
                <w:lang w:val="lt-LT"/>
              </w:rPr>
              <w:t xml:space="preserve">priežiūros </w:t>
            </w:r>
            <w:r w:rsidR="00AA44D3" w:rsidRPr="00221DF0">
              <w:rPr>
                <w:sz w:val="17"/>
                <w:lang w:val="lt-LT"/>
              </w:rPr>
              <w:t>plane</w:t>
            </w:r>
          </w:p>
        </w:tc>
        <w:tc>
          <w:tcPr>
            <w:tcW w:w="2652" w:type="dxa"/>
            <w:tcBorders>
              <w:top w:val="single" w:sz="4" w:space="0" w:color="auto"/>
              <w:left w:val="single" w:sz="4" w:space="0" w:color="auto"/>
              <w:bottom w:val="single" w:sz="4" w:space="0" w:color="auto"/>
              <w:right w:val="single" w:sz="4" w:space="0" w:color="auto"/>
            </w:tcBorders>
          </w:tcPr>
          <w:p w14:paraId="5CF3E248" w14:textId="77777777" w:rsidR="00226CD4" w:rsidRPr="00221DF0" w:rsidRDefault="00226CD4" w:rsidP="0051312A">
            <w:pPr>
              <w:spacing w:before="120" w:after="120"/>
              <w:rPr>
                <w:sz w:val="17"/>
                <w:lang w:val="lt-LT"/>
              </w:rPr>
            </w:pPr>
            <w:r w:rsidRPr="00221DF0">
              <w:rPr>
                <w:sz w:val="17"/>
                <w:lang w:val="lt-LT"/>
              </w:rPr>
              <w:t>Dalinis arba bendrasis mechanizmo arba įrangos vieneto taisymas, kuriam nereikia įrangos išmontuoti.</w:t>
            </w:r>
          </w:p>
          <w:p w14:paraId="133CC3B1" w14:textId="77777777" w:rsidR="00226CD4" w:rsidRPr="00221DF0" w:rsidRDefault="00226CD4" w:rsidP="0051312A">
            <w:pPr>
              <w:spacing w:before="120" w:after="120"/>
              <w:rPr>
                <w:sz w:val="17"/>
                <w:lang w:val="lt-LT"/>
              </w:rPr>
            </w:pPr>
            <w:r w:rsidRPr="00221DF0">
              <w:rPr>
                <w:sz w:val="17"/>
                <w:lang w:val="lt-LT"/>
              </w:rPr>
              <w:t>Vibracinė, mechaninė, elektros ir termografinė analizė</w:t>
            </w:r>
          </w:p>
          <w:p w14:paraId="1D2C277B" w14:textId="77777777" w:rsidR="00226CD4" w:rsidRPr="00221DF0" w:rsidRDefault="00226CD4" w:rsidP="0051312A">
            <w:pPr>
              <w:spacing w:before="120" w:after="120"/>
              <w:rPr>
                <w:sz w:val="17"/>
                <w:lang w:val="lt-LT"/>
              </w:rPr>
            </w:pPr>
            <w:r w:rsidRPr="00221DF0">
              <w:rPr>
                <w:sz w:val="17"/>
                <w:lang w:val="lt-LT"/>
              </w:rPr>
              <w:t>Įrangos taisymas dirbtuvėse, susijęs su profilaktinės techninės priežiūros kontrole</w:t>
            </w:r>
          </w:p>
        </w:tc>
        <w:tc>
          <w:tcPr>
            <w:tcW w:w="2513" w:type="dxa"/>
            <w:tcBorders>
              <w:top w:val="single" w:sz="4" w:space="0" w:color="auto"/>
              <w:left w:val="single" w:sz="4" w:space="0" w:color="auto"/>
              <w:bottom w:val="single" w:sz="4" w:space="0" w:color="auto"/>
              <w:right w:val="single" w:sz="4" w:space="0" w:color="auto"/>
            </w:tcBorders>
          </w:tcPr>
          <w:p w14:paraId="41F36CC7" w14:textId="77777777" w:rsidR="00226CD4" w:rsidRPr="00221DF0" w:rsidRDefault="00226CD4" w:rsidP="0051312A">
            <w:pPr>
              <w:spacing w:before="120" w:after="120"/>
              <w:rPr>
                <w:sz w:val="17"/>
                <w:lang w:val="lt-LT"/>
              </w:rPr>
            </w:pPr>
            <w:r w:rsidRPr="00221DF0">
              <w:rPr>
                <w:sz w:val="17"/>
                <w:lang w:val="lt-LT"/>
              </w:rPr>
              <w:t>Durų, dalies tvoros keitimas, dingusio atsparumo vandeniui atkūrimas, pratekančio stogo taisymas</w:t>
            </w:r>
          </w:p>
          <w:p w14:paraId="32A0F8FE" w14:textId="77777777" w:rsidR="00226CD4" w:rsidRPr="00221DF0" w:rsidRDefault="00226CD4" w:rsidP="0051312A">
            <w:pPr>
              <w:spacing w:before="120" w:after="120"/>
              <w:rPr>
                <w:sz w:val="17"/>
                <w:lang w:val="lt-LT"/>
              </w:rPr>
            </w:pPr>
            <w:r w:rsidRPr="00221DF0">
              <w:rPr>
                <w:sz w:val="17"/>
                <w:lang w:val="lt-LT"/>
              </w:rPr>
              <w:t>Kompresoriaus vožtuvų, siurblių keitimas</w:t>
            </w:r>
          </w:p>
        </w:tc>
      </w:tr>
      <w:tr w:rsidR="00226CD4" w:rsidRPr="00221DF0" w14:paraId="53172D63" w14:textId="77777777" w:rsidTr="00724D19">
        <w:tc>
          <w:tcPr>
            <w:tcW w:w="1384" w:type="dxa"/>
            <w:tcBorders>
              <w:top w:val="single" w:sz="4" w:space="0" w:color="auto"/>
              <w:left w:val="single" w:sz="4" w:space="0" w:color="auto"/>
              <w:bottom w:val="single" w:sz="4" w:space="0" w:color="auto"/>
              <w:right w:val="single" w:sz="4" w:space="0" w:color="auto"/>
            </w:tcBorders>
          </w:tcPr>
          <w:p w14:paraId="28CCFAF8" w14:textId="77777777" w:rsidR="00226CD4" w:rsidRPr="00221DF0" w:rsidRDefault="00226CD4" w:rsidP="00724D19">
            <w:pPr>
              <w:spacing w:before="120" w:after="120"/>
              <w:jc w:val="left"/>
              <w:rPr>
                <w:sz w:val="17"/>
                <w:lang w:val="lt-LT"/>
              </w:rPr>
            </w:pPr>
            <w:r w:rsidRPr="00221DF0">
              <w:rPr>
                <w:sz w:val="17"/>
                <w:lang w:val="lt-LT"/>
              </w:rPr>
              <w:lastRenderedPageBreak/>
              <w:t>5</w:t>
            </w:r>
          </w:p>
        </w:tc>
        <w:tc>
          <w:tcPr>
            <w:tcW w:w="2911" w:type="dxa"/>
            <w:tcBorders>
              <w:top w:val="single" w:sz="4" w:space="0" w:color="auto"/>
              <w:left w:val="single" w:sz="4" w:space="0" w:color="auto"/>
              <w:bottom w:val="single" w:sz="4" w:space="0" w:color="auto"/>
              <w:right w:val="single" w:sz="4" w:space="0" w:color="auto"/>
            </w:tcBorders>
          </w:tcPr>
          <w:p w14:paraId="5AC4D1E3" w14:textId="77777777" w:rsidR="00226CD4" w:rsidRPr="00221DF0" w:rsidRDefault="00226CD4" w:rsidP="0051312A">
            <w:pPr>
              <w:spacing w:before="120" w:after="120"/>
              <w:rPr>
                <w:sz w:val="17"/>
                <w:lang w:val="lt-LT"/>
              </w:rPr>
            </w:pPr>
            <w:r w:rsidRPr="00221DF0">
              <w:rPr>
                <w:sz w:val="17"/>
                <w:lang w:val="lt-LT"/>
              </w:rPr>
              <w:t>Veikla, kuriai reikalinga konkreti praktinė patirtis, technologijos, procesai arba pramoninė įranga</w:t>
            </w:r>
          </w:p>
          <w:p w14:paraId="4BB4CA7B" w14:textId="77777777" w:rsidR="00226CD4" w:rsidRPr="00221DF0" w:rsidRDefault="00226CD4" w:rsidP="0051312A">
            <w:pPr>
              <w:spacing w:before="120" w:after="120"/>
              <w:rPr>
                <w:sz w:val="17"/>
                <w:lang w:val="lt-LT"/>
              </w:rPr>
            </w:pPr>
            <w:r w:rsidRPr="00221DF0">
              <w:rPr>
                <w:sz w:val="17"/>
                <w:lang w:val="lt-LT"/>
              </w:rPr>
              <w:t>Iš esmės tokio tipo techninės priežiūros darbus (renovaciją ir (arba) atnaujinimą) atlieka statybų rangovas arba kitas specialus rangovas su specialia pagalbine įranga, nurodyta įrangos tiekėjo</w:t>
            </w:r>
          </w:p>
        </w:tc>
        <w:tc>
          <w:tcPr>
            <w:tcW w:w="2652" w:type="dxa"/>
            <w:tcBorders>
              <w:top w:val="single" w:sz="4" w:space="0" w:color="auto"/>
              <w:left w:val="single" w:sz="4" w:space="0" w:color="auto"/>
              <w:bottom w:val="single" w:sz="4" w:space="0" w:color="auto"/>
              <w:right w:val="single" w:sz="4" w:space="0" w:color="auto"/>
            </w:tcBorders>
          </w:tcPr>
          <w:p w14:paraId="71C8A26D" w14:textId="77777777" w:rsidR="00226CD4" w:rsidRPr="00221DF0" w:rsidRDefault="00226CD4" w:rsidP="0051312A">
            <w:pPr>
              <w:spacing w:before="120" w:after="120"/>
              <w:rPr>
                <w:sz w:val="17"/>
                <w:lang w:val="lt-LT"/>
              </w:rPr>
            </w:pPr>
            <w:r w:rsidRPr="00221DF0">
              <w:rPr>
                <w:sz w:val="17"/>
                <w:lang w:val="lt-LT"/>
              </w:rPr>
              <w:t xml:space="preserve">Bendras taisymas išmontuojant įrangą arba mašiną </w:t>
            </w:r>
          </w:p>
          <w:p w14:paraId="390C3652" w14:textId="77777777" w:rsidR="00226CD4" w:rsidRPr="00221DF0" w:rsidRDefault="00226CD4" w:rsidP="0051312A">
            <w:pPr>
              <w:spacing w:before="120" w:after="120"/>
              <w:rPr>
                <w:sz w:val="17"/>
                <w:lang w:val="lt-LT"/>
              </w:rPr>
            </w:pPr>
            <w:r w:rsidRPr="00221DF0">
              <w:rPr>
                <w:sz w:val="17"/>
                <w:lang w:val="lt-LT"/>
              </w:rPr>
              <w:t>Elementų ir (arba) įrangos, pasibaigus galiojimo laikui arba naudojimo trukmei, keitimas</w:t>
            </w:r>
          </w:p>
          <w:p w14:paraId="248CB20C" w14:textId="77777777" w:rsidR="00226CD4" w:rsidRPr="00221DF0" w:rsidRDefault="00226CD4" w:rsidP="0051312A">
            <w:pPr>
              <w:spacing w:before="120" w:after="120"/>
              <w:rPr>
                <w:sz w:val="17"/>
                <w:lang w:val="lt-LT"/>
              </w:rPr>
            </w:pPr>
          </w:p>
        </w:tc>
        <w:tc>
          <w:tcPr>
            <w:tcW w:w="2513" w:type="dxa"/>
            <w:tcBorders>
              <w:top w:val="single" w:sz="4" w:space="0" w:color="auto"/>
              <w:left w:val="single" w:sz="4" w:space="0" w:color="auto"/>
              <w:bottom w:val="single" w:sz="4" w:space="0" w:color="auto"/>
              <w:right w:val="single" w:sz="4" w:space="0" w:color="auto"/>
            </w:tcBorders>
          </w:tcPr>
          <w:p w14:paraId="44972A0F" w14:textId="77777777" w:rsidR="00226CD4" w:rsidRPr="00221DF0" w:rsidRDefault="00226CD4" w:rsidP="0051312A">
            <w:pPr>
              <w:spacing w:before="120" w:after="120"/>
              <w:rPr>
                <w:sz w:val="17"/>
                <w:lang w:val="lt-LT"/>
              </w:rPr>
            </w:pPr>
            <w:r w:rsidRPr="00221DF0">
              <w:rPr>
                <w:sz w:val="17"/>
                <w:lang w:val="lt-LT"/>
              </w:rPr>
              <w:t>Svarbūs taisymo darbai, kuriuos atlieka statybų rangovas, didelio masto betonavimo darbai, kuriais keičiami pastato arba patalpos matmenys ar geometrija</w:t>
            </w:r>
          </w:p>
          <w:p w14:paraId="76356806" w14:textId="77777777" w:rsidR="00226CD4" w:rsidRPr="00221DF0" w:rsidRDefault="00226CD4" w:rsidP="0051312A">
            <w:pPr>
              <w:spacing w:before="120" w:after="120"/>
              <w:rPr>
                <w:sz w:val="17"/>
                <w:lang w:val="lt-LT"/>
              </w:rPr>
            </w:pPr>
            <w:r w:rsidRPr="00221DF0">
              <w:rPr>
                <w:sz w:val="17"/>
                <w:lang w:val="lt-LT"/>
              </w:rPr>
              <w:t>Kelių ir komunalinių sistemų renovacija</w:t>
            </w:r>
          </w:p>
          <w:p w14:paraId="79E4A191" w14:textId="77777777" w:rsidR="00226CD4" w:rsidRPr="00221DF0" w:rsidRDefault="00226CD4" w:rsidP="0051312A">
            <w:pPr>
              <w:spacing w:before="120" w:after="120"/>
              <w:rPr>
                <w:sz w:val="17"/>
                <w:lang w:val="lt-LT"/>
              </w:rPr>
            </w:pPr>
            <w:r w:rsidRPr="00221DF0">
              <w:rPr>
                <w:sz w:val="17"/>
                <w:lang w:val="lt-LT"/>
              </w:rPr>
              <w:t xml:space="preserve">Grindų dalių, stogo dalių, kabamųjų lubų ir apdailos darbų patalpoje ir (arba) zonoje nuodugni renovacija </w:t>
            </w:r>
          </w:p>
        </w:tc>
      </w:tr>
    </w:tbl>
    <w:p w14:paraId="35C489B8" w14:textId="77777777" w:rsidR="00143EEC" w:rsidRPr="00221DF0" w:rsidRDefault="00143EEC" w:rsidP="005510E4">
      <w:pPr>
        <w:pStyle w:val="Antrat3"/>
        <w:spacing w:before="120" w:after="120"/>
        <w:ind w:left="1224"/>
        <w:rPr>
          <w:rFonts w:eastAsia="Arial" w:cs="Arial"/>
          <w:b/>
          <w:i w:val="0"/>
          <w:color w:val="0079C1"/>
          <w:lang w:val="lt-LT"/>
        </w:rPr>
      </w:pPr>
    </w:p>
    <w:p w14:paraId="41FFF643" w14:textId="62277535" w:rsidR="00666D68" w:rsidRPr="00221DF0" w:rsidRDefault="00666D68" w:rsidP="00666D68">
      <w:pPr>
        <w:spacing w:before="120" w:after="120"/>
        <w:rPr>
          <w:lang w:val="lt-LT"/>
        </w:rPr>
      </w:pPr>
      <w:r w:rsidRPr="00221DF0">
        <w:rPr>
          <w:lang w:val="lt-LT"/>
        </w:rPr>
        <w:t>Techninės priežiūros gyvavimo ciklo Darbai turi atitikti visas 5 lygmens techninės priežiūros veiklas, įskaitant atnaujinimą ir pagrindinę įrangą pagal taikomus standartus. Gyvavimo ciklo Darbus visų pirma sudaro:</w:t>
      </w:r>
    </w:p>
    <w:p w14:paraId="13975058" w14:textId="77777777" w:rsidR="00666D68" w:rsidRPr="00221DF0" w:rsidRDefault="00666D68" w:rsidP="00965FDA">
      <w:pPr>
        <w:pStyle w:val="Sraopastraipa"/>
        <w:numPr>
          <w:ilvl w:val="0"/>
          <w:numId w:val="50"/>
        </w:numPr>
        <w:spacing w:before="120" w:after="120"/>
        <w:contextualSpacing w:val="0"/>
        <w:rPr>
          <w:lang w:val="lt-LT"/>
        </w:rPr>
      </w:pPr>
      <w:r w:rsidRPr="00221DF0">
        <w:rPr>
          <w:lang w:val="lt-LT"/>
        </w:rPr>
        <w:t>Įrangos tiekimas tuo atveju, kai įranga sugenda;</w:t>
      </w:r>
    </w:p>
    <w:p w14:paraId="2EF1F7F1" w14:textId="77777777" w:rsidR="00666D68" w:rsidRPr="00221DF0" w:rsidRDefault="00666D68" w:rsidP="00965FDA">
      <w:pPr>
        <w:pStyle w:val="Sraopastraipa"/>
        <w:numPr>
          <w:ilvl w:val="0"/>
          <w:numId w:val="50"/>
        </w:numPr>
        <w:spacing w:before="120" w:after="120"/>
        <w:contextualSpacing w:val="0"/>
        <w:rPr>
          <w:lang w:val="lt-LT"/>
        </w:rPr>
      </w:pPr>
      <w:r w:rsidRPr="00221DF0">
        <w:rPr>
          <w:lang w:val="lt-LT"/>
        </w:rPr>
        <w:t>Šalutiniai Darbai, būtini infrastruktūrai atnaujinti (įskaitant vidaus pertvarų, pakabinamų lubų, izoliacijos, dažų, grindų, baldų, aukštosios įtampos ir žemosios įtampos įrangos, tinklų ir komunalinių sistemų, oro kondicionavimo ir kitos techninės įrangos atnaujinimą);</w:t>
      </w:r>
    </w:p>
    <w:p w14:paraId="13C1A654" w14:textId="77777777" w:rsidR="00666D68" w:rsidRPr="00221DF0" w:rsidRDefault="00666D68" w:rsidP="00965FDA">
      <w:pPr>
        <w:pStyle w:val="Sraopastraipa"/>
        <w:numPr>
          <w:ilvl w:val="0"/>
          <w:numId w:val="50"/>
        </w:numPr>
        <w:spacing w:before="120" w:after="120"/>
        <w:contextualSpacing w:val="0"/>
        <w:rPr>
          <w:lang w:val="lt-LT"/>
        </w:rPr>
      </w:pPr>
      <w:r w:rsidRPr="00221DF0">
        <w:rPr>
          <w:lang w:val="lt-LT"/>
        </w:rPr>
        <w:t>Eksploatavimo laiko pabaigos sulaukusių įrenginių atnaujinimas;</w:t>
      </w:r>
    </w:p>
    <w:p w14:paraId="0716ACD3" w14:textId="2D4FEC59" w:rsidR="00666D68" w:rsidRPr="00221DF0" w:rsidRDefault="00666D68" w:rsidP="00965FDA">
      <w:pPr>
        <w:pStyle w:val="Sraopastraipa"/>
        <w:numPr>
          <w:ilvl w:val="0"/>
          <w:numId w:val="50"/>
        </w:numPr>
        <w:spacing w:before="120" w:after="120"/>
        <w:contextualSpacing w:val="0"/>
        <w:rPr>
          <w:lang w:val="lt-LT"/>
        </w:rPr>
      </w:pPr>
      <w:r w:rsidRPr="00221DF0">
        <w:rPr>
          <w:lang w:val="lt-LT"/>
        </w:rPr>
        <w:t>Įrenginių, kuriems reikalingi nauji statybiniai Darbai, atnaujinimas.</w:t>
      </w:r>
    </w:p>
    <w:p w14:paraId="0FDD6268" w14:textId="64A123F5" w:rsidR="00226CD4" w:rsidRDefault="00226CD4" w:rsidP="00724D19">
      <w:pPr>
        <w:spacing w:before="120" w:after="120"/>
        <w:rPr>
          <w:lang w:val="lt-LT"/>
        </w:rPr>
      </w:pPr>
      <w:r w:rsidRPr="00221DF0">
        <w:rPr>
          <w:lang w:val="lt-LT"/>
        </w:rPr>
        <w:t xml:space="preserve">Specifikacijų 5.2 </w:t>
      </w:r>
      <w:r w:rsidR="00AC178E" w:rsidRPr="00221DF0">
        <w:rPr>
          <w:lang w:val="lt-LT"/>
        </w:rPr>
        <w:t xml:space="preserve">ir 5.3 </w:t>
      </w:r>
      <w:r w:rsidRPr="00221DF0">
        <w:rPr>
          <w:lang w:val="lt-LT"/>
        </w:rPr>
        <w:t>lentelė</w:t>
      </w:r>
      <w:r w:rsidR="00AC178E" w:rsidRPr="00221DF0">
        <w:rPr>
          <w:lang w:val="lt-LT"/>
        </w:rPr>
        <w:t>s</w:t>
      </w:r>
      <w:r w:rsidRPr="00221DF0">
        <w:rPr>
          <w:lang w:val="lt-LT"/>
        </w:rPr>
        <w:t xml:space="preserve">e nurodytas profilaktinės techninės priežiūros ir techninės priežiūros šalinant gedimus bei kapitalinio remonto paslaugų paskirstymas </w:t>
      </w:r>
      <w:r w:rsidR="00383B99" w:rsidRPr="00221DF0">
        <w:rPr>
          <w:lang w:val="lt-LT"/>
        </w:rPr>
        <w:t xml:space="preserve">Projekto bendrovei </w:t>
      </w:r>
      <w:r w:rsidRPr="00221DF0">
        <w:rPr>
          <w:lang w:val="lt-LT"/>
        </w:rPr>
        <w:t>ir Suteikiančiosioms institucijoms.</w:t>
      </w:r>
    </w:p>
    <w:p w14:paraId="5865866F" w14:textId="77777777" w:rsidR="00474FA6" w:rsidRDefault="00474FA6" w:rsidP="00724D19">
      <w:pPr>
        <w:spacing w:before="120" w:after="120"/>
        <w:rPr>
          <w:lang w:val="lt-LT"/>
        </w:rPr>
      </w:pPr>
    </w:p>
    <w:p w14:paraId="49E33913" w14:textId="77777777" w:rsidR="00474FA6" w:rsidRDefault="00474FA6" w:rsidP="00724D19">
      <w:pPr>
        <w:spacing w:before="120" w:after="120"/>
        <w:rPr>
          <w:lang w:val="lt-LT"/>
        </w:rPr>
      </w:pPr>
    </w:p>
    <w:tbl>
      <w:tblPr>
        <w:tblStyle w:val="Lentelstinklelis"/>
        <w:tblW w:w="0" w:type="auto"/>
        <w:tblLook w:val="04A0" w:firstRow="1" w:lastRow="0" w:firstColumn="1" w:lastColumn="0" w:noHBand="0" w:noVBand="1"/>
      </w:tblPr>
      <w:tblGrid>
        <w:gridCol w:w="3529"/>
        <w:gridCol w:w="47"/>
        <w:gridCol w:w="2158"/>
        <w:gridCol w:w="23"/>
        <w:gridCol w:w="2280"/>
      </w:tblGrid>
      <w:tr w:rsidR="001227A6" w:rsidRPr="00221DF0" w14:paraId="147ACC11" w14:textId="77777777" w:rsidTr="00EB4B91">
        <w:tc>
          <w:tcPr>
            <w:tcW w:w="8037" w:type="dxa"/>
            <w:gridSpan w:val="5"/>
            <w:tcBorders>
              <w:top w:val="nil"/>
              <w:left w:val="nil"/>
              <w:right w:val="nil"/>
            </w:tcBorders>
            <w:shd w:val="clear" w:color="auto" w:fill="FFFFFF" w:themeFill="background1"/>
          </w:tcPr>
          <w:p w14:paraId="0BE61330" w14:textId="2B6C6EF6" w:rsidR="001227A6" w:rsidRPr="00221DF0" w:rsidRDefault="001227A6" w:rsidP="005510E4">
            <w:pPr>
              <w:keepNext/>
              <w:spacing w:before="120" w:after="120"/>
              <w:jc w:val="left"/>
              <w:rPr>
                <w:rFonts w:eastAsia="Arial" w:cs="Times New Roman"/>
                <w:b/>
                <w:bCs/>
                <w:color w:val="FFFFFF"/>
                <w:sz w:val="17"/>
                <w:szCs w:val="26"/>
                <w:lang w:val="lt-LT"/>
              </w:rPr>
            </w:pPr>
            <w:r w:rsidRPr="00221DF0">
              <w:rPr>
                <w:rFonts w:eastAsia="Arial" w:cs="Times New Roman"/>
                <w:b/>
                <w:sz w:val="18"/>
                <w:szCs w:val="18"/>
                <w:lang w:val="lt-LT"/>
              </w:rPr>
              <w:lastRenderedPageBreak/>
              <w:t>5.2 lentelė.</w:t>
            </w:r>
            <w:r w:rsidRPr="00221DF0">
              <w:rPr>
                <w:rFonts w:eastAsia="Arial" w:cs="Times New Roman"/>
                <w:sz w:val="18"/>
                <w:szCs w:val="18"/>
                <w:lang w:val="lt-LT"/>
              </w:rPr>
              <w:t xml:space="preserve"> Techninės priežiūros paslaugų, susijusių su techniniais darbų paketais, aprėptis</w:t>
            </w:r>
          </w:p>
        </w:tc>
      </w:tr>
      <w:tr w:rsidR="00A20F0D" w:rsidRPr="00221DF0" w14:paraId="5F2BA1FC" w14:textId="77777777" w:rsidTr="001227A6">
        <w:tc>
          <w:tcPr>
            <w:tcW w:w="3576" w:type="dxa"/>
            <w:gridSpan w:val="2"/>
            <w:shd w:val="clear" w:color="auto" w:fill="80A1B6"/>
          </w:tcPr>
          <w:p w14:paraId="29962137" w14:textId="77777777" w:rsidR="00226CD4" w:rsidRPr="00221DF0" w:rsidRDefault="00226CD4" w:rsidP="00724D19">
            <w:pPr>
              <w:keepNext/>
              <w:spacing w:before="120" w:after="120"/>
              <w:rPr>
                <w:b/>
                <w:color w:val="FFFFFF"/>
                <w:sz w:val="17"/>
                <w:lang w:val="lt-LT"/>
              </w:rPr>
            </w:pPr>
            <w:r w:rsidRPr="00221DF0">
              <w:rPr>
                <w:b/>
                <w:color w:val="FFFFFF"/>
                <w:sz w:val="17"/>
                <w:lang w:val="lt-LT"/>
              </w:rPr>
              <w:t>Darbų paketas</w:t>
            </w:r>
          </w:p>
        </w:tc>
        <w:tc>
          <w:tcPr>
            <w:tcW w:w="2181" w:type="dxa"/>
            <w:gridSpan w:val="2"/>
            <w:shd w:val="clear" w:color="auto" w:fill="80A1B6"/>
          </w:tcPr>
          <w:p w14:paraId="7F84F113" w14:textId="709EB165" w:rsidR="00226CD4" w:rsidRPr="00221DF0" w:rsidRDefault="006E476B" w:rsidP="00724D19">
            <w:pPr>
              <w:keepNext/>
              <w:spacing w:before="120" w:after="120"/>
              <w:jc w:val="center"/>
              <w:rPr>
                <w:b/>
                <w:color w:val="FFFFFF"/>
                <w:sz w:val="17"/>
                <w:lang w:val="lt-LT"/>
              </w:rPr>
            </w:pPr>
            <w:r>
              <w:rPr>
                <w:b/>
                <w:color w:val="FFFFFF"/>
                <w:sz w:val="17"/>
                <w:lang w:val="lt-LT"/>
              </w:rPr>
              <w:t xml:space="preserve">Projekto </w:t>
            </w:r>
            <w:r w:rsidR="0069181D">
              <w:rPr>
                <w:b/>
                <w:color w:val="FFFFFF"/>
                <w:sz w:val="17"/>
                <w:lang w:val="lt-LT"/>
              </w:rPr>
              <w:t>bendrovė</w:t>
            </w:r>
          </w:p>
        </w:tc>
        <w:tc>
          <w:tcPr>
            <w:tcW w:w="2280" w:type="dxa"/>
            <w:shd w:val="clear" w:color="auto" w:fill="80A1B6"/>
          </w:tcPr>
          <w:p w14:paraId="2A216BA7" w14:textId="77777777" w:rsidR="00226CD4" w:rsidRPr="00221DF0" w:rsidRDefault="00226CD4" w:rsidP="00724D19">
            <w:pPr>
              <w:keepNext/>
              <w:spacing w:before="120" w:after="120"/>
              <w:jc w:val="center"/>
              <w:rPr>
                <w:b/>
                <w:color w:val="FFFFFF"/>
                <w:sz w:val="17"/>
                <w:lang w:val="lt-LT"/>
              </w:rPr>
            </w:pPr>
            <w:r w:rsidRPr="00221DF0">
              <w:rPr>
                <w:b/>
                <w:color w:val="FFFFFF"/>
                <w:sz w:val="17"/>
                <w:lang w:val="lt-LT"/>
              </w:rPr>
              <w:t>Suteikiančiosios institucijos</w:t>
            </w:r>
          </w:p>
        </w:tc>
      </w:tr>
      <w:tr w:rsidR="00A20F0D" w:rsidRPr="00221DF0" w14:paraId="1ACD7E73" w14:textId="77777777" w:rsidTr="001227A6">
        <w:trPr>
          <w:trHeight w:val="464"/>
        </w:trPr>
        <w:tc>
          <w:tcPr>
            <w:tcW w:w="3576" w:type="dxa"/>
            <w:gridSpan w:val="2"/>
            <w:shd w:val="clear" w:color="auto" w:fill="FABF8F"/>
          </w:tcPr>
          <w:p w14:paraId="27F222DB" w14:textId="77777777" w:rsidR="00226CD4" w:rsidRPr="00221DF0" w:rsidRDefault="00226CD4" w:rsidP="00724D19">
            <w:pPr>
              <w:keepNext/>
              <w:spacing w:before="120" w:after="120"/>
              <w:rPr>
                <w:b/>
                <w:color w:val="000000"/>
                <w:sz w:val="17"/>
                <w:lang w:val="lt-LT"/>
              </w:rPr>
            </w:pPr>
            <w:r w:rsidRPr="00221DF0">
              <w:rPr>
                <w:b/>
                <w:color w:val="000000"/>
                <w:sz w:val="17"/>
                <w:lang w:val="lt-LT"/>
              </w:rPr>
              <w:t>Oro kondicionavimas</w:t>
            </w:r>
          </w:p>
        </w:tc>
        <w:tc>
          <w:tcPr>
            <w:tcW w:w="2181" w:type="dxa"/>
            <w:gridSpan w:val="2"/>
            <w:shd w:val="clear" w:color="auto" w:fill="FABF8F"/>
          </w:tcPr>
          <w:p w14:paraId="0F2FEB07"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3C581940" w14:textId="77777777" w:rsidR="00226CD4" w:rsidRPr="00221DF0" w:rsidRDefault="00226CD4" w:rsidP="00724D19">
            <w:pPr>
              <w:keepNext/>
              <w:spacing w:before="120" w:after="120"/>
              <w:jc w:val="center"/>
              <w:rPr>
                <w:b/>
                <w:color w:val="000000"/>
                <w:sz w:val="17"/>
                <w:lang w:val="lt-LT"/>
              </w:rPr>
            </w:pPr>
          </w:p>
        </w:tc>
      </w:tr>
      <w:tr w:rsidR="001227A6" w:rsidRPr="00221DF0" w14:paraId="055C38D7" w14:textId="77777777" w:rsidTr="00724D19">
        <w:tc>
          <w:tcPr>
            <w:tcW w:w="3576" w:type="dxa"/>
            <w:gridSpan w:val="2"/>
          </w:tcPr>
          <w:p w14:paraId="5878BF38" w14:textId="44FA4C8A" w:rsidR="00226CD4" w:rsidRPr="00221DF0" w:rsidRDefault="00226CD4">
            <w:pPr>
              <w:keepNext/>
              <w:spacing w:before="120" w:after="120"/>
              <w:rPr>
                <w:b/>
                <w:color w:val="000000"/>
                <w:sz w:val="17"/>
                <w:lang w:val="lt-LT"/>
              </w:rPr>
            </w:pPr>
            <w:r w:rsidRPr="00221DF0">
              <w:rPr>
                <w:b/>
                <w:color w:val="000000"/>
                <w:sz w:val="17"/>
                <w:lang w:val="lt-LT"/>
              </w:rPr>
              <w:t xml:space="preserve">Šildymo ir (arba) vėsinimo gamybos </w:t>
            </w:r>
            <w:r w:rsidR="00AC178E" w:rsidRPr="00221DF0">
              <w:rPr>
                <w:b/>
                <w:color w:val="000000"/>
                <w:sz w:val="17"/>
                <w:lang w:val="lt-LT"/>
              </w:rPr>
              <w:t>infrastruktūra</w:t>
            </w:r>
          </w:p>
        </w:tc>
        <w:tc>
          <w:tcPr>
            <w:tcW w:w="2181" w:type="dxa"/>
            <w:gridSpan w:val="2"/>
          </w:tcPr>
          <w:p w14:paraId="2B4C9F1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357FDD5E" w14:textId="77777777" w:rsidR="00226CD4" w:rsidRPr="00221DF0" w:rsidRDefault="00226CD4" w:rsidP="00724D19">
            <w:pPr>
              <w:keepNext/>
              <w:spacing w:before="120" w:after="120"/>
              <w:jc w:val="center"/>
              <w:rPr>
                <w:b/>
                <w:color w:val="000000"/>
                <w:sz w:val="17"/>
                <w:lang w:val="lt-LT"/>
              </w:rPr>
            </w:pPr>
          </w:p>
        </w:tc>
      </w:tr>
      <w:tr w:rsidR="001227A6" w:rsidRPr="00221DF0" w14:paraId="646AF182" w14:textId="77777777" w:rsidTr="00724D19">
        <w:tc>
          <w:tcPr>
            <w:tcW w:w="3576" w:type="dxa"/>
            <w:gridSpan w:val="2"/>
          </w:tcPr>
          <w:p w14:paraId="3DFD53D7" w14:textId="41BA6B54" w:rsidR="00226CD4" w:rsidRPr="00221DF0" w:rsidRDefault="00226CD4" w:rsidP="00724D19">
            <w:pPr>
              <w:keepNext/>
              <w:spacing w:before="120" w:after="120"/>
              <w:rPr>
                <w:b/>
                <w:color w:val="000000"/>
                <w:sz w:val="17"/>
                <w:lang w:val="lt-LT"/>
              </w:rPr>
            </w:pPr>
            <w:r w:rsidRPr="00221DF0">
              <w:rPr>
                <w:b/>
                <w:color w:val="000000"/>
                <w:sz w:val="17"/>
                <w:lang w:val="lt-LT"/>
              </w:rPr>
              <w:t xml:space="preserve">Ventiliacija ir </w:t>
            </w:r>
            <w:r w:rsidR="00AC178E" w:rsidRPr="00221DF0">
              <w:rPr>
                <w:b/>
                <w:color w:val="000000"/>
                <w:sz w:val="17"/>
                <w:lang w:val="lt-LT"/>
              </w:rPr>
              <w:t xml:space="preserve">oro </w:t>
            </w:r>
            <w:r w:rsidRPr="00221DF0">
              <w:rPr>
                <w:b/>
                <w:color w:val="000000"/>
                <w:sz w:val="17"/>
                <w:lang w:val="lt-LT"/>
              </w:rPr>
              <w:t>šalinimas</w:t>
            </w:r>
          </w:p>
        </w:tc>
        <w:tc>
          <w:tcPr>
            <w:tcW w:w="2181" w:type="dxa"/>
            <w:gridSpan w:val="2"/>
          </w:tcPr>
          <w:p w14:paraId="3A8640BD"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4B6E6023" w14:textId="77777777" w:rsidR="00226CD4" w:rsidRPr="00221DF0" w:rsidRDefault="00226CD4" w:rsidP="00724D19">
            <w:pPr>
              <w:keepNext/>
              <w:spacing w:before="120" w:after="120"/>
              <w:jc w:val="center"/>
              <w:rPr>
                <w:b/>
                <w:color w:val="000000"/>
                <w:sz w:val="17"/>
                <w:lang w:val="lt-LT"/>
              </w:rPr>
            </w:pPr>
          </w:p>
        </w:tc>
      </w:tr>
      <w:tr w:rsidR="001227A6" w:rsidRPr="00221DF0" w14:paraId="5F5E27D0" w14:textId="77777777" w:rsidTr="00724D19">
        <w:tc>
          <w:tcPr>
            <w:tcW w:w="3576" w:type="dxa"/>
            <w:gridSpan w:val="2"/>
          </w:tcPr>
          <w:p w14:paraId="75BFFD69" w14:textId="515711C3" w:rsidR="00226CD4" w:rsidRPr="00221DF0" w:rsidRDefault="00226CD4">
            <w:pPr>
              <w:keepNext/>
              <w:spacing w:before="120" w:after="120"/>
              <w:rPr>
                <w:b/>
                <w:color w:val="000000"/>
                <w:sz w:val="17"/>
                <w:lang w:val="lt-LT"/>
              </w:rPr>
            </w:pPr>
            <w:r w:rsidRPr="00221DF0">
              <w:rPr>
                <w:b/>
                <w:color w:val="000000"/>
                <w:sz w:val="17"/>
                <w:lang w:val="lt-LT"/>
              </w:rPr>
              <w:t xml:space="preserve">Šildymo ir vėsinimo </w:t>
            </w:r>
            <w:r w:rsidR="00AC178E" w:rsidRPr="00221DF0">
              <w:rPr>
                <w:b/>
                <w:color w:val="000000"/>
                <w:sz w:val="17"/>
                <w:lang w:val="lt-LT"/>
              </w:rPr>
              <w:t>infrastruktūra</w:t>
            </w:r>
          </w:p>
        </w:tc>
        <w:tc>
          <w:tcPr>
            <w:tcW w:w="2181" w:type="dxa"/>
            <w:gridSpan w:val="2"/>
          </w:tcPr>
          <w:p w14:paraId="6169A8A4"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2D779364" w14:textId="77777777" w:rsidR="00226CD4" w:rsidRPr="00221DF0" w:rsidRDefault="00226CD4" w:rsidP="00724D19">
            <w:pPr>
              <w:keepNext/>
              <w:spacing w:before="120" w:after="120"/>
              <w:jc w:val="center"/>
              <w:rPr>
                <w:b/>
                <w:color w:val="000000"/>
                <w:sz w:val="17"/>
                <w:lang w:val="lt-LT"/>
              </w:rPr>
            </w:pPr>
          </w:p>
        </w:tc>
      </w:tr>
      <w:tr w:rsidR="00A20F0D" w:rsidRPr="00221DF0" w14:paraId="4C138775" w14:textId="77777777" w:rsidTr="001227A6">
        <w:tc>
          <w:tcPr>
            <w:tcW w:w="3576" w:type="dxa"/>
            <w:gridSpan w:val="2"/>
            <w:shd w:val="clear" w:color="auto" w:fill="FABF8F"/>
          </w:tcPr>
          <w:p w14:paraId="40EA8D59" w14:textId="20E56D52" w:rsidR="00226CD4" w:rsidRPr="00221DF0" w:rsidRDefault="00AC178E" w:rsidP="00724D19">
            <w:pPr>
              <w:keepNext/>
              <w:spacing w:before="120" w:after="120"/>
              <w:rPr>
                <w:b/>
                <w:color w:val="000000"/>
                <w:sz w:val="17"/>
                <w:lang w:val="lt-LT"/>
              </w:rPr>
            </w:pPr>
            <w:r w:rsidRPr="00221DF0">
              <w:rPr>
                <w:b/>
                <w:color w:val="000000"/>
                <w:sz w:val="17"/>
                <w:lang w:val="lt-LT"/>
              </w:rPr>
              <w:t>Vandens tiekimas ir šalinimas</w:t>
            </w:r>
          </w:p>
        </w:tc>
        <w:tc>
          <w:tcPr>
            <w:tcW w:w="2181" w:type="dxa"/>
            <w:gridSpan w:val="2"/>
            <w:shd w:val="clear" w:color="auto" w:fill="FABF8F"/>
          </w:tcPr>
          <w:p w14:paraId="013D6F52"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2CE4440E" w14:textId="77777777" w:rsidR="00226CD4" w:rsidRPr="00221DF0" w:rsidRDefault="00226CD4" w:rsidP="00724D19">
            <w:pPr>
              <w:keepNext/>
              <w:spacing w:before="120" w:after="120"/>
              <w:jc w:val="center"/>
              <w:rPr>
                <w:b/>
                <w:color w:val="000000"/>
                <w:sz w:val="17"/>
                <w:lang w:val="lt-LT"/>
              </w:rPr>
            </w:pPr>
          </w:p>
        </w:tc>
      </w:tr>
      <w:tr w:rsidR="001227A6" w:rsidRPr="00221DF0" w14:paraId="53E67C63" w14:textId="77777777" w:rsidTr="00724D19">
        <w:tc>
          <w:tcPr>
            <w:tcW w:w="3576" w:type="dxa"/>
            <w:gridSpan w:val="2"/>
          </w:tcPr>
          <w:p w14:paraId="24406597" w14:textId="1451588F" w:rsidR="00226CD4" w:rsidRPr="00221DF0" w:rsidRDefault="00226CD4">
            <w:pPr>
              <w:keepNext/>
              <w:spacing w:before="120" w:after="120"/>
              <w:rPr>
                <w:b/>
                <w:color w:val="000000"/>
                <w:sz w:val="17"/>
                <w:lang w:val="lt-LT"/>
              </w:rPr>
            </w:pPr>
            <w:r w:rsidRPr="00221DF0">
              <w:rPr>
                <w:b/>
                <w:color w:val="000000"/>
                <w:sz w:val="17"/>
                <w:lang w:val="lt-LT"/>
              </w:rPr>
              <w:t xml:space="preserve">Šalto vandens tiekimo ir paskirstymo </w:t>
            </w:r>
            <w:r w:rsidR="00AC178E" w:rsidRPr="00221DF0">
              <w:rPr>
                <w:b/>
                <w:color w:val="000000"/>
                <w:sz w:val="17"/>
                <w:lang w:val="lt-LT"/>
              </w:rPr>
              <w:t>infrastruktūra</w:t>
            </w:r>
          </w:p>
        </w:tc>
        <w:tc>
          <w:tcPr>
            <w:tcW w:w="2181" w:type="dxa"/>
            <w:gridSpan w:val="2"/>
          </w:tcPr>
          <w:p w14:paraId="558617FD"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14531F5A" w14:textId="77777777" w:rsidR="00226CD4" w:rsidRPr="00221DF0" w:rsidRDefault="00226CD4" w:rsidP="00724D19">
            <w:pPr>
              <w:keepNext/>
              <w:spacing w:before="120" w:after="120"/>
              <w:jc w:val="center"/>
              <w:rPr>
                <w:b/>
                <w:color w:val="000000"/>
                <w:sz w:val="17"/>
                <w:lang w:val="lt-LT"/>
              </w:rPr>
            </w:pPr>
          </w:p>
        </w:tc>
      </w:tr>
      <w:tr w:rsidR="001227A6" w:rsidRPr="00221DF0" w14:paraId="22968402" w14:textId="77777777" w:rsidTr="00724D19">
        <w:tc>
          <w:tcPr>
            <w:tcW w:w="3576" w:type="dxa"/>
            <w:gridSpan w:val="2"/>
          </w:tcPr>
          <w:p w14:paraId="4C3EC0C0" w14:textId="0FBF1CF3" w:rsidR="00226CD4" w:rsidRPr="00221DF0" w:rsidRDefault="00226CD4">
            <w:pPr>
              <w:keepNext/>
              <w:spacing w:before="120" w:after="120"/>
              <w:rPr>
                <w:b/>
                <w:color w:val="000000"/>
                <w:sz w:val="17"/>
                <w:lang w:val="lt-LT"/>
              </w:rPr>
            </w:pPr>
            <w:r w:rsidRPr="00221DF0">
              <w:rPr>
                <w:b/>
                <w:color w:val="000000"/>
                <w:sz w:val="17"/>
                <w:lang w:val="lt-LT"/>
              </w:rPr>
              <w:t xml:space="preserve">Karšto vandens ruošimo ir paskirstymo </w:t>
            </w:r>
            <w:r w:rsidR="00AC178E" w:rsidRPr="00221DF0">
              <w:rPr>
                <w:b/>
                <w:color w:val="000000"/>
                <w:sz w:val="17"/>
                <w:lang w:val="lt-LT"/>
              </w:rPr>
              <w:t>infrastruktūra</w:t>
            </w:r>
          </w:p>
        </w:tc>
        <w:tc>
          <w:tcPr>
            <w:tcW w:w="2181" w:type="dxa"/>
            <w:gridSpan w:val="2"/>
          </w:tcPr>
          <w:p w14:paraId="1E7556F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16966467" w14:textId="77777777" w:rsidR="00226CD4" w:rsidRPr="00221DF0" w:rsidRDefault="00226CD4" w:rsidP="00724D19">
            <w:pPr>
              <w:keepNext/>
              <w:spacing w:before="120" w:after="120"/>
              <w:jc w:val="center"/>
              <w:rPr>
                <w:b/>
                <w:color w:val="000000"/>
                <w:sz w:val="17"/>
                <w:lang w:val="lt-LT"/>
              </w:rPr>
            </w:pPr>
          </w:p>
        </w:tc>
      </w:tr>
      <w:tr w:rsidR="001227A6" w:rsidRPr="00221DF0" w14:paraId="3614D33C" w14:textId="77777777" w:rsidTr="00724D19">
        <w:tc>
          <w:tcPr>
            <w:tcW w:w="3576" w:type="dxa"/>
            <w:gridSpan w:val="2"/>
          </w:tcPr>
          <w:p w14:paraId="03530A3C" w14:textId="31C65631" w:rsidR="00226CD4" w:rsidRPr="00221DF0" w:rsidRDefault="00AC178E" w:rsidP="00724D19">
            <w:pPr>
              <w:keepNext/>
              <w:spacing w:before="120" w:after="120"/>
              <w:rPr>
                <w:b/>
                <w:color w:val="000000"/>
                <w:sz w:val="17"/>
                <w:lang w:val="lt-LT"/>
              </w:rPr>
            </w:pPr>
            <w:r w:rsidRPr="00221DF0">
              <w:rPr>
                <w:b/>
                <w:color w:val="000000"/>
                <w:sz w:val="17"/>
                <w:lang w:val="lt-LT"/>
              </w:rPr>
              <w:t>S</w:t>
            </w:r>
            <w:r w:rsidR="00226CD4" w:rsidRPr="00221DF0">
              <w:rPr>
                <w:b/>
                <w:color w:val="000000"/>
                <w:sz w:val="17"/>
                <w:lang w:val="lt-LT"/>
              </w:rPr>
              <w:t>anitariniai įrenginiai</w:t>
            </w:r>
            <w:r w:rsidRPr="00221DF0">
              <w:rPr>
                <w:b/>
                <w:color w:val="000000"/>
                <w:sz w:val="17"/>
                <w:lang w:val="lt-LT"/>
              </w:rPr>
              <w:t xml:space="preserve"> ir prietaisai</w:t>
            </w:r>
          </w:p>
        </w:tc>
        <w:tc>
          <w:tcPr>
            <w:tcW w:w="2181" w:type="dxa"/>
            <w:gridSpan w:val="2"/>
          </w:tcPr>
          <w:p w14:paraId="23BC5A8B"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0BEA4990" w14:textId="77777777" w:rsidR="00226CD4" w:rsidRPr="00221DF0" w:rsidRDefault="00226CD4" w:rsidP="00724D19">
            <w:pPr>
              <w:keepNext/>
              <w:spacing w:before="120" w:after="120"/>
              <w:jc w:val="center"/>
              <w:rPr>
                <w:b/>
                <w:color w:val="000000"/>
                <w:sz w:val="17"/>
                <w:lang w:val="lt-LT"/>
              </w:rPr>
            </w:pPr>
          </w:p>
        </w:tc>
      </w:tr>
      <w:tr w:rsidR="001227A6" w:rsidRPr="00221DF0" w14:paraId="4DFD1F7F" w14:textId="77777777" w:rsidTr="00724D19">
        <w:tc>
          <w:tcPr>
            <w:tcW w:w="3576" w:type="dxa"/>
            <w:gridSpan w:val="2"/>
          </w:tcPr>
          <w:p w14:paraId="57F867EE" w14:textId="323A7608" w:rsidR="00226CD4" w:rsidRPr="00221DF0" w:rsidRDefault="00AC178E">
            <w:pPr>
              <w:keepNext/>
              <w:spacing w:before="120" w:after="120"/>
              <w:rPr>
                <w:b/>
                <w:color w:val="000000"/>
                <w:sz w:val="17"/>
                <w:lang w:val="lt-LT"/>
              </w:rPr>
            </w:pPr>
            <w:r w:rsidRPr="00221DF0">
              <w:rPr>
                <w:b/>
                <w:color w:val="000000"/>
                <w:sz w:val="17"/>
                <w:lang w:val="lt-LT"/>
              </w:rPr>
              <w:t>Nuotekų š</w:t>
            </w:r>
            <w:r w:rsidR="00226CD4" w:rsidRPr="00221DF0">
              <w:rPr>
                <w:b/>
                <w:color w:val="000000"/>
                <w:sz w:val="17"/>
                <w:lang w:val="lt-LT"/>
              </w:rPr>
              <w:t xml:space="preserve">alinimo </w:t>
            </w:r>
            <w:r w:rsidRPr="00221DF0">
              <w:rPr>
                <w:b/>
                <w:color w:val="000000"/>
                <w:sz w:val="17"/>
                <w:lang w:val="lt-LT"/>
              </w:rPr>
              <w:t>infrastruktūra</w:t>
            </w:r>
          </w:p>
        </w:tc>
        <w:tc>
          <w:tcPr>
            <w:tcW w:w="2181" w:type="dxa"/>
            <w:gridSpan w:val="2"/>
          </w:tcPr>
          <w:p w14:paraId="6FB80C12"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02B3FCFD" w14:textId="77777777" w:rsidR="00226CD4" w:rsidRPr="00221DF0" w:rsidRDefault="00226CD4" w:rsidP="00724D19">
            <w:pPr>
              <w:keepNext/>
              <w:spacing w:before="120" w:after="120"/>
              <w:jc w:val="center"/>
              <w:rPr>
                <w:b/>
                <w:color w:val="000000"/>
                <w:sz w:val="17"/>
                <w:lang w:val="lt-LT"/>
              </w:rPr>
            </w:pPr>
          </w:p>
        </w:tc>
      </w:tr>
      <w:tr w:rsidR="00A20F0D" w:rsidRPr="00221DF0" w14:paraId="210BF441" w14:textId="77777777" w:rsidTr="001227A6">
        <w:tc>
          <w:tcPr>
            <w:tcW w:w="3576" w:type="dxa"/>
            <w:gridSpan w:val="2"/>
            <w:shd w:val="clear" w:color="auto" w:fill="FABF8F"/>
          </w:tcPr>
          <w:p w14:paraId="02AE1DB7" w14:textId="07CED385" w:rsidR="00226CD4" w:rsidRPr="00221DF0" w:rsidRDefault="00AC178E" w:rsidP="00724D19">
            <w:pPr>
              <w:keepNext/>
              <w:spacing w:before="120" w:after="120"/>
              <w:rPr>
                <w:b/>
                <w:color w:val="000000"/>
                <w:sz w:val="17"/>
                <w:lang w:val="lt-LT"/>
              </w:rPr>
            </w:pPr>
            <w:r w:rsidRPr="00221DF0">
              <w:rPr>
                <w:b/>
                <w:color w:val="000000"/>
                <w:sz w:val="17"/>
                <w:lang w:val="lt-LT"/>
              </w:rPr>
              <w:t xml:space="preserve">Elektros </w:t>
            </w:r>
            <w:r w:rsidR="00A94D00" w:rsidRPr="00221DF0">
              <w:rPr>
                <w:b/>
                <w:color w:val="000000"/>
                <w:sz w:val="17"/>
                <w:lang w:val="lt-LT"/>
              </w:rPr>
              <w:t xml:space="preserve">tiekimo ir paskirstymo </w:t>
            </w:r>
            <w:r w:rsidRPr="00221DF0">
              <w:rPr>
                <w:b/>
                <w:color w:val="000000"/>
                <w:sz w:val="17"/>
                <w:lang w:val="lt-LT"/>
              </w:rPr>
              <w:t>sistemos</w:t>
            </w:r>
          </w:p>
        </w:tc>
        <w:tc>
          <w:tcPr>
            <w:tcW w:w="2181" w:type="dxa"/>
            <w:gridSpan w:val="2"/>
            <w:shd w:val="clear" w:color="auto" w:fill="FABF8F"/>
          </w:tcPr>
          <w:p w14:paraId="6CB6A00A"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35268012" w14:textId="77777777" w:rsidR="00226CD4" w:rsidRPr="00221DF0" w:rsidRDefault="00226CD4" w:rsidP="00724D19">
            <w:pPr>
              <w:keepNext/>
              <w:spacing w:before="120" w:after="120"/>
              <w:jc w:val="center"/>
              <w:rPr>
                <w:b/>
                <w:color w:val="000000"/>
                <w:sz w:val="17"/>
                <w:lang w:val="lt-LT"/>
              </w:rPr>
            </w:pPr>
          </w:p>
        </w:tc>
      </w:tr>
      <w:tr w:rsidR="001227A6" w:rsidRPr="00221DF0" w14:paraId="72768C12" w14:textId="77777777" w:rsidTr="00724D19">
        <w:tc>
          <w:tcPr>
            <w:tcW w:w="3576" w:type="dxa"/>
            <w:gridSpan w:val="2"/>
          </w:tcPr>
          <w:p w14:paraId="62A6208D" w14:textId="24955B27" w:rsidR="00226CD4" w:rsidRPr="00221DF0" w:rsidRDefault="00A94D00" w:rsidP="00724D19">
            <w:pPr>
              <w:keepNext/>
              <w:spacing w:before="120" w:after="120"/>
              <w:rPr>
                <w:b/>
                <w:color w:val="000000"/>
                <w:sz w:val="17"/>
                <w:lang w:val="lt-LT"/>
              </w:rPr>
            </w:pPr>
            <w:r w:rsidRPr="00221DF0">
              <w:rPr>
                <w:b/>
                <w:color w:val="000000"/>
                <w:sz w:val="17"/>
                <w:lang w:val="lt-LT"/>
              </w:rPr>
              <w:t xml:space="preserve">Pagrindinė </w:t>
            </w:r>
            <w:r w:rsidR="00226CD4" w:rsidRPr="00221DF0">
              <w:rPr>
                <w:b/>
                <w:color w:val="000000"/>
                <w:sz w:val="17"/>
                <w:lang w:val="lt-LT"/>
              </w:rPr>
              <w:t>ir avarinė elektros gamyba (aukštosios įtampos elementai, transformatoriai, žemosios įtampos elektros skydinės, elektros skydinės spintos)</w:t>
            </w:r>
          </w:p>
        </w:tc>
        <w:tc>
          <w:tcPr>
            <w:tcW w:w="2181" w:type="dxa"/>
            <w:gridSpan w:val="2"/>
          </w:tcPr>
          <w:p w14:paraId="1A3BB13E"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7F0B6033" w14:textId="77777777" w:rsidR="00226CD4" w:rsidRPr="00221DF0" w:rsidRDefault="00226CD4" w:rsidP="00724D19">
            <w:pPr>
              <w:keepNext/>
              <w:spacing w:before="120" w:after="120"/>
              <w:jc w:val="center"/>
              <w:rPr>
                <w:b/>
                <w:color w:val="000000"/>
                <w:sz w:val="17"/>
                <w:lang w:val="lt-LT"/>
              </w:rPr>
            </w:pPr>
          </w:p>
        </w:tc>
      </w:tr>
      <w:tr w:rsidR="001227A6" w:rsidRPr="00221DF0" w14:paraId="3A83149F" w14:textId="77777777" w:rsidTr="00724D19">
        <w:tc>
          <w:tcPr>
            <w:tcW w:w="3576" w:type="dxa"/>
            <w:gridSpan w:val="2"/>
          </w:tcPr>
          <w:p w14:paraId="48E87F02" w14:textId="77777777" w:rsidR="00226CD4" w:rsidRPr="00221DF0" w:rsidRDefault="00226CD4" w:rsidP="00724D19">
            <w:pPr>
              <w:keepNext/>
              <w:spacing w:before="120" w:after="120"/>
              <w:rPr>
                <w:b/>
                <w:color w:val="000000"/>
                <w:sz w:val="17"/>
                <w:lang w:val="lt-LT"/>
              </w:rPr>
            </w:pPr>
            <w:r w:rsidRPr="00221DF0">
              <w:rPr>
                <w:b/>
                <w:color w:val="000000"/>
                <w:sz w:val="17"/>
                <w:lang w:val="lt-LT"/>
              </w:rPr>
              <w:t>Apšvietimas (vidaus, išorės, apsauginis)</w:t>
            </w:r>
          </w:p>
        </w:tc>
        <w:tc>
          <w:tcPr>
            <w:tcW w:w="2181" w:type="dxa"/>
            <w:gridSpan w:val="2"/>
          </w:tcPr>
          <w:p w14:paraId="1A5D3BEE"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05D0E8E4" w14:textId="77777777" w:rsidR="00226CD4" w:rsidRPr="00221DF0" w:rsidRDefault="00226CD4" w:rsidP="00724D19">
            <w:pPr>
              <w:keepNext/>
              <w:spacing w:before="120" w:after="120"/>
              <w:jc w:val="center"/>
              <w:rPr>
                <w:b/>
                <w:color w:val="000000"/>
                <w:sz w:val="17"/>
                <w:lang w:val="lt-LT"/>
              </w:rPr>
            </w:pPr>
          </w:p>
        </w:tc>
      </w:tr>
      <w:tr w:rsidR="001227A6" w:rsidRPr="00221DF0" w14:paraId="4E496B4B" w14:textId="77777777" w:rsidTr="00724D19">
        <w:tc>
          <w:tcPr>
            <w:tcW w:w="3576" w:type="dxa"/>
            <w:gridSpan w:val="2"/>
          </w:tcPr>
          <w:p w14:paraId="51BAEE87" w14:textId="5950013E" w:rsidR="00226CD4" w:rsidRPr="00221DF0" w:rsidRDefault="00226CD4">
            <w:pPr>
              <w:keepNext/>
              <w:spacing w:before="120" w:after="120"/>
              <w:rPr>
                <w:b/>
                <w:color w:val="000000"/>
                <w:sz w:val="17"/>
                <w:lang w:val="lt-LT"/>
              </w:rPr>
            </w:pPr>
            <w:r w:rsidRPr="00221DF0">
              <w:rPr>
                <w:b/>
                <w:color w:val="000000"/>
                <w:sz w:val="17"/>
                <w:lang w:val="lt-LT"/>
              </w:rPr>
              <w:t xml:space="preserve">Elektros </w:t>
            </w:r>
            <w:r w:rsidR="00A94D00" w:rsidRPr="00221DF0">
              <w:rPr>
                <w:b/>
                <w:color w:val="000000"/>
                <w:sz w:val="17"/>
                <w:lang w:val="lt-LT"/>
              </w:rPr>
              <w:t xml:space="preserve">paskirstymo infrastruktūra </w:t>
            </w:r>
            <w:r w:rsidRPr="00221DF0">
              <w:rPr>
                <w:b/>
                <w:color w:val="000000"/>
                <w:sz w:val="17"/>
                <w:lang w:val="lt-LT"/>
              </w:rPr>
              <w:t xml:space="preserve">(elektros </w:t>
            </w:r>
            <w:r w:rsidR="00A94D00" w:rsidRPr="00221DF0">
              <w:rPr>
                <w:b/>
                <w:color w:val="000000"/>
                <w:sz w:val="17"/>
                <w:lang w:val="lt-LT"/>
              </w:rPr>
              <w:t>laidai,</w:t>
            </w:r>
            <w:r w:rsidRPr="00221DF0">
              <w:rPr>
                <w:b/>
                <w:color w:val="000000"/>
                <w:sz w:val="17"/>
                <w:lang w:val="lt-LT"/>
              </w:rPr>
              <w:t xml:space="preserve"> </w:t>
            </w:r>
            <w:r w:rsidR="00A94D00" w:rsidRPr="00221DF0">
              <w:rPr>
                <w:b/>
                <w:color w:val="000000"/>
                <w:sz w:val="17"/>
                <w:lang w:val="lt-LT"/>
              </w:rPr>
              <w:t>įrenginiai</w:t>
            </w:r>
            <w:r w:rsidRPr="00221DF0">
              <w:rPr>
                <w:b/>
                <w:color w:val="000000"/>
                <w:sz w:val="17"/>
                <w:lang w:val="lt-LT"/>
              </w:rPr>
              <w:t>)</w:t>
            </w:r>
          </w:p>
        </w:tc>
        <w:tc>
          <w:tcPr>
            <w:tcW w:w="2181" w:type="dxa"/>
            <w:gridSpan w:val="2"/>
          </w:tcPr>
          <w:p w14:paraId="0B5D97EC"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2099FB46" w14:textId="77777777" w:rsidR="00226CD4" w:rsidRPr="00221DF0" w:rsidRDefault="00226CD4" w:rsidP="00724D19">
            <w:pPr>
              <w:keepNext/>
              <w:spacing w:before="120" w:after="120"/>
              <w:jc w:val="center"/>
              <w:rPr>
                <w:b/>
                <w:color w:val="000000"/>
                <w:sz w:val="17"/>
                <w:lang w:val="lt-LT"/>
              </w:rPr>
            </w:pPr>
          </w:p>
        </w:tc>
      </w:tr>
      <w:tr w:rsidR="001227A6" w:rsidRPr="00221DF0" w14:paraId="3054B310" w14:textId="77777777" w:rsidTr="00724D19">
        <w:tc>
          <w:tcPr>
            <w:tcW w:w="3576" w:type="dxa"/>
            <w:gridSpan w:val="2"/>
          </w:tcPr>
          <w:p w14:paraId="71A6054B" w14:textId="6D4C86D4" w:rsidR="00226CD4" w:rsidRPr="00221DF0" w:rsidRDefault="00226CD4">
            <w:pPr>
              <w:keepNext/>
              <w:spacing w:before="120" w:after="120"/>
              <w:rPr>
                <w:b/>
                <w:color w:val="000000"/>
                <w:sz w:val="17"/>
                <w:lang w:val="lt-LT"/>
              </w:rPr>
            </w:pPr>
            <w:r w:rsidRPr="00221DF0">
              <w:rPr>
                <w:b/>
                <w:color w:val="000000"/>
                <w:sz w:val="17"/>
                <w:lang w:val="lt-LT"/>
              </w:rPr>
              <w:t xml:space="preserve">Apsaugos nuo žaibo </w:t>
            </w:r>
            <w:r w:rsidR="00A94D00" w:rsidRPr="00221DF0">
              <w:rPr>
                <w:b/>
                <w:color w:val="000000"/>
                <w:sz w:val="17"/>
                <w:lang w:val="lt-LT"/>
              </w:rPr>
              <w:t>infrastruktūra</w:t>
            </w:r>
          </w:p>
        </w:tc>
        <w:tc>
          <w:tcPr>
            <w:tcW w:w="2181" w:type="dxa"/>
            <w:gridSpan w:val="2"/>
          </w:tcPr>
          <w:p w14:paraId="0926016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1210FA08" w14:textId="77777777" w:rsidR="00226CD4" w:rsidRPr="00221DF0" w:rsidRDefault="00226CD4" w:rsidP="00724D19">
            <w:pPr>
              <w:keepNext/>
              <w:spacing w:before="120" w:after="120"/>
              <w:jc w:val="center"/>
              <w:rPr>
                <w:b/>
                <w:color w:val="000000"/>
                <w:sz w:val="17"/>
                <w:lang w:val="lt-LT"/>
              </w:rPr>
            </w:pPr>
          </w:p>
        </w:tc>
      </w:tr>
      <w:tr w:rsidR="00A20F0D" w:rsidRPr="00221DF0" w14:paraId="42528982" w14:textId="77777777" w:rsidTr="001227A6">
        <w:tc>
          <w:tcPr>
            <w:tcW w:w="3576" w:type="dxa"/>
            <w:gridSpan w:val="2"/>
            <w:shd w:val="clear" w:color="auto" w:fill="FABF8F"/>
          </w:tcPr>
          <w:p w14:paraId="3C664275" w14:textId="2BDD7505" w:rsidR="00226CD4" w:rsidRPr="00221DF0" w:rsidRDefault="00A94D00" w:rsidP="00724D19">
            <w:pPr>
              <w:keepNext/>
              <w:spacing w:before="120" w:after="120"/>
              <w:rPr>
                <w:b/>
                <w:color w:val="000000"/>
                <w:sz w:val="17"/>
                <w:lang w:val="lt-LT"/>
              </w:rPr>
            </w:pPr>
            <w:r w:rsidRPr="00221DF0">
              <w:rPr>
                <w:b/>
                <w:color w:val="000000"/>
                <w:sz w:val="17"/>
                <w:lang w:val="lt-LT"/>
              </w:rPr>
              <w:t>Silpnų srovių sistemos</w:t>
            </w:r>
          </w:p>
        </w:tc>
        <w:tc>
          <w:tcPr>
            <w:tcW w:w="2181" w:type="dxa"/>
            <w:gridSpan w:val="2"/>
            <w:shd w:val="clear" w:color="auto" w:fill="FABF8F"/>
          </w:tcPr>
          <w:p w14:paraId="3A104D95"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1E7D271F" w14:textId="77777777" w:rsidR="00226CD4" w:rsidRPr="00221DF0" w:rsidRDefault="00226CD4" w:rsidP="00724D19">
            <w:pPr>
              <w:keepNext/>
              <w:spacing w:before="120" w:after="120"/>
              <w:jc w:val="center"/>
              <w:rPr>
                <w:b/>
                <w:color w:val="000000"/>
                <w:sz w:val="17"/>
                <w:lang w:val="lt-LT"/>
              </w:rPr>
            </w:pPr>
          </w:p>
        </w:tc>
      </w:tr>
      <w:tr w:rsidR="001227A6" w:rsidRPr="00221DF0" w14:paraId="05396E3B" w14:textId="77777777" w:rsidTr="00724D19">
        <w:tc>
          <w:tcPr>
            <w:tcW w:w="3576" w:type="dxa"/>
            <w:gridSpan w:val="2"/>
          </w:tcPr>
          <w:p w14:paraId="7372115F" w14:textId="69DEF9FC" w:rsidR="00226CD4" w:rsidRPr="00221DF0" w:rsidRDefault="00226CD4">
            <w:pPr>
              <w:keepNext/>
              <w:spacing w:before="120" w:after="120"/>
              <w:rPr>
                <w:b/>
                <w:color w:val="000000"/>
                <w:sz w:val="17"/>
                <w:lang w:val="lt-LT"/>
              </w:rPr>
            </w:pPr>
            <w:r w:rsidRPr="00221DF0">
              <w:rPr>
                <w:b/>
                <w:color w:val="000000"/>
                <w:sz w:val="17"/>
                <w:lang w:val="lt-LT"/>
              </w:rPr>
              <w:t xml:space="preserve">Įėjimo kontrolė ir (arba) apsaugos nuo įsilaužimo </w:t>
            </w:r>
            <w:r w:rsidR="00A94D00" w:rsidRPr="00221DF0">
              <w:rPr>
                <w:b/>
                <w:color w:val="000000"/>
                <w:sz w:val="17"/>
                <w:lang w:val="lt-LT"/>
              </w:rPr>
              <w:t xml:space="preserve">infrastruktūra </w:t>
            </w:r>
            <w:r w:rsidRPr="00221DF0">
              <w:rPr>
                <w:b/>
                <w:color w:val="000000"/>
                <w:sz w:val="17"/>
                <w:lang w:val="lt-LT"/>
              </w:rPr>
              <w:t>(jutikliai, skiriamieji ženklai)</w:t>
            </w:r>
          </w:p>
        </w:tc>
        <w:tc>
          <w:tcPr>
            <w:tcW w:w="2181" w:type="dxa"/>
            <w:gridSpan w:val="2"/>
          </w:tcPr>
          <w:p w14:paraId="7A115ED9"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0770960F" w14:textId="77777777" w:rsidR="00226CD4" w:rsidRPr="00221DF0" w:rsidRDefault="00226CD4" w:rsidP="00724D19">
            <w:pPr>
              <w:keepNext/>
              <w:spacing w:before="120" w:after="120"/>
              <w:jc w:val="center"/>
              <w:rPr>
                <w:b/>
                <w:color w:val="000000"/>
                <w:sz w:val="17"/>
                <w:lang w:val="lt-LT"/>
              </w:rPr>
            </w:pPr>
          </w:p>
        </w:tc>
      </w:tr>
      <w:tr w:rsidR="001227A6" w:rsidRPr="00221DF0" w14:paraId="5E2A91E7" w14:textId="77777777" w:rsidTr="00724D19">
        <w:tc>
          <w:tcPr>
            <w:tcW w:w="3576" w:type="dxa"/>
            <w:gridSpan w:val="2"/>
          </w:tcPr>
          <w:p w14:paraId="07468A6E" w14:textId="2A292917" w:rsidR="00226CD4" w:rsidRPr="00221DF0" w:rsidRDefault="00226CD4">
            <w:pPr>
              <w:keepNext/>
              <w:spacing w:before="120" w:after="120"/>
              <w:rPr>
                <w:b/>
                <w:color w:val="000000"/>
                <w:sz w:val="17"/>
                <w:lang w:val="lt-LT"/>
              </w:rPr>
            </w:pPr>
            <w:r w:rsidRPr="00221DF0">
              <w:rPr>
                <w:b/>
                <w:color w:val="000000"/>
                <w:sz w:val="17"/>
                <w:lang w:val="lt-LT"/>
              </w:rPr>
              <w:t xml:space="preserve">AVSS (kameros, įrašymo valdymo </w:t>
            </w:r>
            <w:r w:rsidR="00A94D00" w:rsidRPr="00221DF0">
              <w:rPr>
                <w:b/>
                <w:color w:val="000000"/>
                <w:sz w:val="17"/>
                <w:lang w:val="lt-LT"/>
              </w:rPr>
              <w:t>įrenginiai</w:t>
            </w:r>
            <w:r w:rsidRPr="00221DF0">
              <w:rPr>
                <w:b/>
                <w:color w:val="000000"/>
                <w:sz w:val="17"/>
                <w:lang w:val="lt-LT"/>
              </w:rPr>
              <w:t>)</w:t>
            </w:r>
          </w:p>
        </w:tc>
        <w:tc>
          <w:tcPr>
            <w:tcW w:w="2181" w:type="dxa"/>
            <w:gridSpan w:val="2"/>
          </w:tcPr>
          <w:p w14:paraId="38394BE5"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092150EF" w14:textId="77777777" w:rsidR="00226CD4" w:rsidRPr="00221DF0" w:rsidRDefault="00226CD4" w:rsidP="00724D19">
            <w:pPr>
              <w:keepNext/>
              <w:spacing w:before="120" w:after="120"/>
              <w:jc w:val="center"/>
              <w:rPr>
                <w:b/>
                <w:color w:val="000000"/>
                <w:sz w:val="17"/>
                <w:lang w:val="lt-LT"/>
              </w:rPr>
            </w:pPr>
          </w:p>
        </w:tc>
      </w:tr>
      <w:tr w:rsidR="00F93C96" w:rsidRPr="00221DF0" w14:paraId="1CFCEFF7" w14:textId="77777777" w:rsidTr="00724D19">
        <w:tc>
          <w:tcPr>
            <w:tcW w:w="3576" w:type="dxa"/>
            <w:gridSpan w:val="2"/>
          </w:tcPr>
          <w:p w14:paraId="59312D15" w14:textId="02BE2CC1" w:rsidR="00F93C96" w:rsidRPr="00221DF0" w:rsidRDefault="00F93C96" w:rsidP="00A94D00">
            <w:pPr>
              <w:keepNext/>
              <w:spacing w:before="120" w:after="120"/>
              <w:rPr>
                <w:b/>
                <w:color w:val="000000"/>
                <w:sz w:val="17"/>
                <w:lang w:val="lt-LT"/>
              </w:rPr>
            </w:pPr>
            <w:r w:rsidRPr="00221DF0">
              <w:rPr>
                <w:b/>
                <w:color w:val="000000"/>
                <w:sz w:val="17"/>
                <w:lang w:val="lt-LT"/>
              </w:rPr>
              <w:t>Pastato automatinės valdymo sistemos (angl. BMS)</w:t>
            </w:r>
          </w:p>
        </w:tc>
        <w:tc>
          <w:tcPr>
            <w:tcW w:w="2181" w:type="dxa"/>
            <w:gridSpan w:val="2"/>
          </w:tcPr>
          <w:p w14:paraId="4E9B6F2C" w14:textId="100EBBA4" w:rsidR="00F93C96" w:rsidRPr="00221DF0" w:rsidRDefault="00F93C96"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3C04BE15" w14:textId="77777777" w:rsidR="00F93C96" w:rsidRPr="00221DF0" w:rsidRDefault="00F93C96" w:rsidP="00724D19">
            <w:pPr>
              <w:keepNext/>
              <w:spacing w:before="120" w:after="120"/>
              <w:jc w:val="center"/>
              <w:rPr>
                <w:b/>
                <w:color w:val="000000"/>
                <w:sz w:val="17"/>
                <w:lang w:val="lt-LT"/>
              </w:rPr>
            </w:pPr>
          </w:p>
        </w:tc>
      </w:tr>
      <w:tr w:rsidR="00666D68" w:rsidRPr="00221DF0" w14:paraId="22C9D80A" w14:textId="77777777" w:rsidTr="00724D19">
        <w:tc>
          <w:tcPr>
            <w:tcW w:w="3576" w:type="dxa"/>
            <w:gridSpan w:val="2"/>
          </w:tcPr>
          <w:p w14:paraId="7F42CD35" w14:textId="57E7986B" w:rsidR="00666D68" w:rsidRPr="00221DF0" w:rsidRDefault="00666D68" w:rsidP="00A94D00">
            <w:pPr>
              <w:keepNext/>
              <w:spacing w:before="120" w:after="120"/>
              <w:rPr>
                <w:b/>
                <w:color w:val="000000"/>
                <w:sz w:val="17"/>
                <w:lang w:val="lt-LT"/>
              </w:rPr>
            </w:pPr>
            <w:r w:rsidRPr="00221DF0">
              <w:rPr>
                <w:b/>
                <w:color w:val="000000"/>
                <w:sz w:val="17"/>
                <w:lang w:val="lt-LT"/>
              </w:rPr>
              <w:t>Kompiuterizuota techninės priežiūros valdymo sistema (KTPVS)</w:t>
            </w:r>
          </w:p>
        </w:tc>
        <w:tc>
          <w:tcPr>
            <w:tcW w:w="2181" w:type="dxa"/>
            <w:gridSpan w:val="2"/>
          </w:tcPr>
          <w:p w14:paraId="40C756FA" w14:textId="6ACF2426" w:rsidR="00666D68" w:rsidRPr="00221DF0" w:rsidRDefault="00666D68"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3A607DE0" w14:textId="77777777" w:rsidR="00666D68" w:rsidRPr="00221DF0" w:rsidRDefault="00666D68" w:rsidP="00724D19">
            <w:pPr>
              <w:keepNext/>
              <w:spacing w:before="120" w:after="120"/>
              <w:jc w:val="center"/>
              <w:rPr>
                <w:b/>
                <w:color w:val="000000"/>
                <w:sz w:val="17"/>
                <w:lang w:val="lt-LT"/>
              </w:rPr>
            </w:pPr>
          </w:p>
        </w:tc>
      </w:tr>
      <w:tr w:rsidR="001227A6" w:rsidRPr="00221DF0" w14:paraId="6A1B4751" w14:textId="77777777" w:rsidTr="00724D19">
        <w:tc>
          <w:tcPr>
            <w:tcW w:w="3576" w:type="dxa"/>
            <w:gridSpan w:val="2"/>
          </w:tcPr>
          <w:p w14:paraId="1C3D6F49" w14:textId="06C63558" w:rsidR="00226CD4" w:rsidRPr="00221DF0" w:rsidRDefault="00226CD4">
            <w:pPr>
              <w:keepNext/>
              <w:spacing w:before="120" w:after="120"/>
              <w:rPr>
                <w:b/>
                <w:color w:val="000000"/>
                <w:sz w:val="17"/>
                <w:lang w:val="lt-LT"/>
              </w:rPr>
            </w:pPr>
            <w:r w:rsidRPr="00221DF0">
              <w:rPr>
                <w:b/>
                <w:color w:val="000000"/>
                <w:sz w:val="17"/>
                <w:lang w:val="lt-LT"/>
              </w:rPr>
              <w:t xml:space="preserve">IT </w:t>
            </w:r>
            <w:r w:rsidR="00A94D00" w:rsidRPr="00221DF0">
              <w:rPr>
                <w:b/>
                <w:color w:val="000000"/>
                <w:sz w:val="17"/>
                <w:lang w:val="lt-LT"/>
              </w:rPr>
              <w:t xml:space="preserve">infrastruktūra </w:t>
            </w:r>
            <w:r w:rsidRPr="00221DF0">
              <w:rPr>
                <w:b/>
                <w:color w:val="000000"/>
                <w:sz w:val="17"/>
                <w:lang w:val="lt-LT"/>
              </w:rPr>
              <w:t>(</w:t>
            </w:r>
            <w:r w:rsidR="00A94D00" w:rsidRPr="00221DF0">
              <w:rPr>
                <w:b/>
                <w:color w:val="000000"/>
                <w:sz w:val="17"/>
                <w:lang w:val="lt-LT"/>
              </w:rPr>
              <w:t>kabeliai</w:t>
            </w:r>
            <w:r w:rsidRPr="00221DF0">
              <w:rPr>
                <w:b/>
                <w:color w:val="000000"/>
                <w:sz w:val="17"/>
                <w:lang w:val="lt-LT"/>
              </w:rPr>
              <w:t>, komutacinės spintos, , serveria</w:t>
            </w:r>
            <w:r w:rsidR="00A94D00" w:rsidRPr="00221DF0">
              <w:rPr>
                <w:b/>
                <w:color w:val="000000"/>
                <w:sz w:val="17"/>
                <w:lang w:val="lt-LT"/>
              </w:rPr>
              <w:t>i</w:t>
            </w:r>
            <w:r w:rsidRPr="00221DF0">
              <w:rPr>
                <w:b/>
                <w:color w:val="000000"/>
                <w:sz w:val="17"/>
                <w:lang w:val="lt-LT"/>
              </w:rPr>
              <w:t>, interneto prieiga)</w:t>
            </w:r>
          </w:p>
        </w:tc>
        <w:tc>
          <w:tcPr>
            <w:tcW w:w="2181" w:type="dxa"/>
            <w:gridSpan w:val="2"/>
          </w:tcPr>
          <w:p w14:paraId="7BE30ED2"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50BC7D2F" w14:textId="77777777" w:rsidR="00226CD4" w:rsidRPr="00221DF0" w:rsidRDefault="00226CD4" w:rsidP="00724D19">
            <w:pPr>
              <w:keepNext/>
              <w:spacing w:before="120" w:after="120"/>
              <w:jc w:val="center"/>
              <w:rPr>
                <w:b/>
                <w:color w:val="000000"/>
                <w:sz w:val="17"/>
                <w:lang w:val="lt-LT"/>
              </w:rPr>
            </w:pPr>
          </w:p>
        </w:tc>
      </w:tr>
      <w:tr w:rsidR="001227A6" w:rsidRPr="00221DF0" w14:paraId="17EE0845" w14:textId="77777777" w:rsidTr="00724D19">
        <w:tc>
          <w:tcPr>
            <w:tcW w:w="3576" w:type="dxa"/>
            <w:gridSpan w:val="2"/>
          </w:tcPr>
          <w:p w14:paraId="338BE710" w14:textId="7CF92A5C" w:rsidR="00226CD4" w:rsidRPr="00221DF0" w:rsidRDefault="00226CD4">
            <w:pPr>
              <w:keepNext/>
              <w:spacing w:before="120" w:after="120"/>
              <w:rPr>
                <w:b/>
                <w:color w:val="000000"/>
                <w:sz w:val="17"/>
                <w:lang w:val="lt-LT"/>
              </w:rPr>
            </w:pPr>
            <w:r w:rsidRPr="00221DF0">
              <w:rPr>
                <w:b/>
                <w:color w:val="000000"/>
                <w:sz w:val="17"/>
                <w:lang w:val="lt-LT"/>
              </w:rPr>
              <w:t xml:space="preserve">Telefonas ir vidinio ryšio </w:t>
            </w:r>
            <w:r w:rsidR="00A94D00" w:rsidRPr="00221DF0">
              <w:rPr>
                <w:b/>
                <w:color w:val="000000"/>
                <w:sz w:val="17"/>
                <w:lang w:val="lt-LT"/>
              </w:rPr>
              <w:t>infrastruktūra</w:t>
            </w:r>
          </w:p>
        </w:tc>
        <w:tc>
          <w:tcPr>
            <w:tcW w:w="2181" w:type="dxa"/>
            <w:gridSpan w:val="2"/>
          </w:tcPr>
          <w:p w14:paraId="192C153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4B36FF54" w14:textId="77777777" w:rsidR="00226CD4" w:rsidRPr="00221DF0" w:rsidRDefault="00226CD4" w:rsidP="00724D19">
            <w:pPr>
              <w:keepNext/>
              <w:spacing w:before="120" w:after="120"/>
              <w:jc w:val="center"/>
              <w:rPr>
                <w:b/>
                <w:color w:val="000000"/>
                <w:sz w:val="17"/>
                <w:lang w:val="lt-LT"/>
              </w:rPr>
            </w:pPr>
          </w:p>
        </w:tc>
      </w:tr>
      <w:tr w:rsidR="001227A6" w:rsidRPr="00221DF0" w14:paraId="3F5F3661" w14:textId="77777777" w:rsidTr="00724D19">
        <w:tc>
          <w:tcPr>
            <w:tcW w:w="3576" w:type="dxa"/>
            <w:gridSpan w:val="2"/>
          </w:tcPr>
          <w:p w14:paraId="21BFEEDF" w14:textId="610F73CA" w:rsidR="00226CD4" w:rsidRPr="00221DF0" w:rsidRDefault="00226CD4">
            <w:pPr>
              <w:keepNext/>
              <w:spacing w:before="120" w:after="120"/>
              <w:rPr>
                <w:b/>
                <w:color w:val="000000"/>
                <w:sz w:val="17"/>
                <w:lang w:val="lt-LT"/>
              </w:rPr>
            </w:pPr>
            <w:r w:rsidRPr="00221DF0">
              <w:rPr>
                <w:b/>
                <w:color w:val="000000"/>
                <w:sz w:val="17"/>
                <w:lang w:val="lt-LT"/>
              </w:rPr>
              <w:t>Asmeniniai kompiuteriai ir elektroniniai prietaisai</w:t>
            </w:r>
            <w:r w:rsidR="00A94D00" w:rsidRPr="00221DF0">
              <w:rPr>
                <w:b/>
                <w:color w:val="000000"/>
                <w:sz w:val="17"/>
                <w:lang w:val="lt-LT"/>
              </w:rPr>
              <w:t xml:space="preserve"> (</w:t>
            </w:r>
            <w:proofErr w:type="spellStart"/>
            <w:r w:rsidR="00A94D00" w:rsidRPr="00221DF0">
              <w:rPr>
                <w:b/>
                <w:color w:val="000000"/>
                <w:sz w:val="17"/>
                <w:lang w:val="lt-LT"/>
              </w:rPr>
              <w:t>org</w:t>
            </w:r>
            <w:proofErr w:type="spellEnd"/>
            <w:r w:rsidR="00A94D00" w:rsidRPr="00221DF0">
              <w:rPr>
                <w:b/>
                <w:color w:val="000000"/>
                <w:sz w:val="17"/>
                <w:lang w:val="lt-LT"/>
              </w:rPr>
              <w:t>. technika)</w:t>
            </w:r>
          </w:p>
        </w:tc>
        <w:tc>
          <w:tcPr>
            <w:tcW w:w="2181" w:type="dxa"/>
            <w:gridSpan w:val="2"/>
          </w:tcPr>
          <w:p w14:paraId="5B3BB681" w14:textId="77777777" w:rsidR="00226CD4" w:rsidRPr="00221DF0" w:rsidRDefault="00226CD4" w:rsidP="00724D19">
            <w:pPr>
              <w:keepNext/>
              <w:spacing w:before="120" w:after="120"/>
              <w:jc w:val="center"/>
              <w:rPr>
                <w:b/>
                <w:color w:val="000000"/>
                <w:sz w:val="17"/>
                <w:lang w:val="lt-LT"/>
              </w:rPr>
            </w:pPr>
          </w:p>
        </w:tc>
        <w:tc>
          <w:tcPr>
            <w:tcW w:w="2280" w:type="dxa"/>
          </w:tcPr>
          <w:p w14:paraId="1CD5565F"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r>
      <w:tr w:rsidR="001227A6" w:rsidRPr="00221DF0" w14:paraId="0507DE94" w14:textId="77777777" w:rsidTr="00724D19">
        <w:tc>
          <w:tcPr>
            <w:tcW w:w="3576" w:type="dxa"/>
            <w:gridSpan w:val="2"/>
          </w:tcPr>
          <w:p w14:paraId="42B60619" w14:textId="77777777" w:rsidR="00226CD4" w:rsidRPr="00221DF0" w:rsidRDefault="00226CD4" w:rsidP="00724D19">
            <w:pPr>
              <w:keepNext/>
              <w:spacing w:before="120" w:after="120"/>
              <w:rPr>
                <w:b/>
                <w:color w:val="000000"/>
                <w:sz w:val="17"/>
                <w:lang w:val="lt-LT"/>
              </w:rPr>
            </w:pPr>
            <w:r w:rsidRPr="00221DF0">
              <w:rPr>
                <w:b/>
                <w:color w:val="000000"/>
                <w:sz w:val="17"/>
                <w:lang w:val="lt-LT"/>
              </w:rPr>
              <w:lastRenderedPageBreak/>
              <w:t>Stacionari įranga (vaizdo projektoriai)</w:t>
            </w:r>
          </w:p>
        </w:tc>
        <w:tc>
          <w:tcPr>
            <w:tcW w:w="2181" w:type="dxa"/>
            <w:gridSpan w:val="2"/>
          </w:tcPr>
          <w:p w14:paraId="5C14C545"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23E0E041" w14:textId="77777777" w:rsidR="00226CD4" w:rsidRPr="00221DF0" w:rsidRDefault="00226CD4" w:rsidP="00724D19">
            <w:pPr>
              <w:keepNext/>
              <w:spacing w:before="120" w:after="120"/>
              <w:jc w:val="center"/>
              <w:rPr>
                <w:b/>
                <w:color w:val="000000"/>
                <w:sz w:val="17"/>
                <w:lang w:val="lt-LT"/>
              </w:rPr>
            </w:pPr>
          </w:p>
        </w:tc>
      </w:tr>
      <w:tr w:rsidR="001227A6" w:rsidRPr="00221DF0" w14:paraId="604DB1E5" w14:textId="77777777" w:rsidTr="00724D19">
        <w:tc>
          <w:tcPr>
            <w:tcW w:w="3576" w:type="dxa"/>
            <w:gridSpan w:val="2"/>
          </w:tcPr>
          <w:p w14:paraId="19F299C0" w14:textId="77777777" w:rsidR="00226CD4" w:rsidRPr="00221DF0" w:rsidRDefault="00226CD4" w:rsidP="00724D19">
            <w:pPr>
              <w:keepNext/>
              <w:spacing w:before="120" w:after="120"/>
              <w:rPr>
                <w:b/>
                <w:color w:val="000000"/>
                <w:sz w:val="17"/>
                <w:lang w:val="lt-LT"/>
              </w:rPr>
            </w:pPr>
            <w:r w:rsidRPr="00221DF0">
              <w:rPr>
                <w:b/>
                <w:color w:val="000000"/>
                <w:sz w:val="17"/>
                <w:lang w:val="lt-LT"/>
              </w:rPr>
              <w:t>Kilnojami vaizdo projektoriai</w:t>
            </w:r>
          </w:p>
        </w:tc>
        <w:tc>
          <w:tcPr>
            <w:tcW w:w="2181" w:type="dxa"/>
            <w:gridSpan w:val="2"/>
          </w:tcPr>
          <w:p w14:paraId="0B012741" w14:textId="77777777" w:rsidR="00226CD4" w:rsidRPr="00221DF0" w:rsidRDefault="00226CD4" w:rsidP="00724D19">
            <w:pPr>
              <w:keepNext/>
              <w:spacing w:before="120" w:after="120"/>
              <w:jc w:val="center"/>
              <w:rPr>
                <w:b/>
                <w:color w:val="000000"/>
                <w:sz w:val="17"/>
                <w:lang w:val="lt-LT"/>
              </w:rPr>
            </w:pPr>
          </w:p>
        </w:tc>
        <w:tc>
          <w:tcPr>
            <w:tcW w:w="2280" w:type="dxa"/>
          </w:tcPr>
          <w:p w14:paraId="464BAD8C"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r>
      <w:tr w:rsidR="00A20F0D" w:rsidRPr="00221DF0" w14:paraId="4BB13F80" w14:textId="77777777" w:rsidTr="001227A6">
        <w:tc>
          <w:tcPr>
            <w:tcW w:w="3576" w:type="dxa"/>
            <w:gridSpan w:val="2"/>
            <w:shd w:val="clear" w:color="auto" w:fill="FABF8F"/>
          </w:tcPr>
          <w:p w14:paraId="1FAE7676" w14:textId="77777777" w:rsidR="00226CD4" w:rsidRPr="00221DF0" w:rsidRDefault="00226CD4" w:rsidP="00724D19">
            <w:pPr>
              <w:keepNext/>
              <w:spacing w:before="120" w:after="120"/>
              <w:rPr>
                <w:b/>
                <w:color w:val="000000"/>
                <w:sz w:val="17"/>
                <w:lang w:val="lt-LT"/>
              </w:rPr>
            </w:pPr>
            <w:r w:rsidRPr="00221DF0">
              <w:rPr>
                <w:b/>
                <w:color w:val="000000"/>
                <w:sz w:val="17"/>
                <w:lang w:val="lt-LT"/>
              </w:rPr>
              <w:t>Priešgaisrinės saugos sistema</w:t>
            </w:r>
          </w:p>
        </w:tc>
        <w:tc>
          <w:tcPr>
            <w:tcW w:w="2181" w:type="dxa"/>
            <w:gridSpan w:val="2"/>
            <w:shd w:val="clear" w:color="auto" w:fill="FABF8F"/>
          </w:tcPr>
          <w:p w14:paraId="03033F4C"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2EA00374" w14:textId="77777777" w:rsidR="00226CD4" w:rsidRPr="00221DF0" w:rsidRDefault="00226CD4" w:rsidP="00724D19">
            <w:pPr>
              <w:keepNext/>
              <w:spacing w:before="120" w:after="120"/>
              <w:jc w:val="center"/>
              <w:rPr>
                <w:b/>
                <w:color w:val="000000"/>
                <w:sz w:val="17"/>
                <w:lang w:val="lt-LT"/>
              </w:rPr>
            </w:pPr>
          </w:p>
        </w:tc>
      </w:tr>
      <w:tr w:rsidR="001227A6" w:rsidRPr="00221DF0" w14:paraId="62857CED" w14:textId="77777777" w:rsidTr="00724D19">
        <w:tc>
          <w:tcPr>
            <w:tcW w:w="3576" w:type="dxa"/>
            <w:gridSpan w:val="2"/>
          </w:tcPr>
          <w:p w14:paraId="69DDF17B" w14:textId="56BE45B5" w:rsidR="00226CD4" w:rsidRPr="00221DF0" w:rsidRDefault="00226CD4">
            <w:pPr>
              <w:keepNext/>
              <w:spacing w:before="120" w:after="120"/>
              <w:rPr>
                <w:b/>
                <w:color w:val="000000"/>
                <w:sz w:val="17"/>
                <w:lang w:val="lt-LT"/>
              </w:rPr>
            </w:pPr>
            <w:r w:rsidRPr="00221DF0">
              <w:rPr>
                <w:b/>
                <w:color w:val="000000"/>
                <w:sz w:val="17"/>
                <w:lang w:val="lt-LT"/>
              </w:rPr>
              <w:t xml:space="preserve">Gaisro </w:t>
            </w:r>
            <w:r w:rsidR="00A94D00" w:rsidRPr="00221DF0">
              <w:rPr>
                <w:b/>
                <w:color w:val="000000"/>
                <w:sz w:val="17"/>
                <w:lang w:val="lt-LT"/>
              </w:rPr>
              <w:t xml:space="preserve">aptikimo infrastruktūra </w:t>
            </w:r>
            <w:r w:rsidRPr="00221DF0">
              <w:rPr>
                <w:b/>
                <w:color w:val="000000"/>
                <w:sz w:val="17"/>
                <w:lang w:val="lt-LT"/>
              </w:rPr>
              <w:t>(jutikliai, signalizacija, ženklinimas, avarinių išėjimų valdymas)</w:t>
            </w:r>
          </w:p>
        </w:tc>
        <w:tc>
          <w:tcPr>
            <w:tcW w:w="2181" w:type="dxa"/>
            <w:gridSpan w:val="2"/>
          </w:tcPr>
          <w:p w14:paraId="0285EFAD"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67487A37" w14:textId="77777777" w:rsidR="00226CD4" w:rsidRPr="00221DF0" w:rsidRDefault="00226CD4" w:rsidP="00724D19">
            <w:pPr>
              <w:keepNext/>
              <w:spacing w:before="120" w:after="120"/>
              <w:jc w:val="center"/>
              <w:rPr>
                <w:b/>
                <w:color w:val="000000"/>
                <w:sz w:val="17"/>
                <w:lang w:val="lt-LT"/>
              </w:rPr>
            </w:pPr>
          </w:p>
        </w:tc>
      </w:tr>
      <w:tr w:rsidR="001227A6" w:rsidRPr="00221DF0" w14:paraId="1ECDE67D" w14:textId="77777777" w:rsidTr="00724D19">
        <w:tc>
          <w:tcPr>
            <w:tcW w:w="3576" w:type="dxa"/>
            <w:gridSpan w:val="2"/>
          </w:tcPr>
          <w:p w14:paraId="361684FD" w14:textId="77777777" w:rsidR="00226CD4" w:rsidRPr="00221DF0" w:rsidRDefault="00226CD4" w:rsidP="00724D19">
            <w:pPr>
              <w:keepNext/>
              <w:spacing w:before="120" w:after="120"/>
              <w:rPr>
                <w:b/>
                <w:color w:val="000000"/>
                <w:sz w:val="17"/>
                <w:lang w:val="lt-LT"/>
              </w:rPr>
            </w:pPr>
            <w:r w:rsidRPr="00221DF0">
              <w:rPr>
                <w:b/>
                <w:color w:val="000000"/>
                <w:sz w:val="17"/>
                <w:lang w:val="lt-LT"/>
              </w:rPr>
              <w:t xml:space="preserve">Priešgaisrinės saugos įranga (gesintuvai, sausieji ir cirkuliaciniai </w:t>
            </w:r>
            <w:proofErr w:type="spellStart"/>
            <w:r w:rsidRPr="00221DF0">
              <w:rPr>
                <w:b/>
                <w:color w:val="000000"/>
                <w:sz w:val="17"/>
                <w:lang w:val="lt-LT"/>
              </w:rPr>
              <w:t>statvamzdžiai</w:t>
            </w:r>
            <w:proofErr w:type="spellEnd"/>
            <w:r w:rsidRPr="00221DF0">
              <w:rPr>
                <w:b/>
                <w:color w:val="000000"/>
                <w:sz w:val="17"/>
                <w:lang w:val="lt-LT"/>
              </w:rPr>
              <w:t>), įskaitant ženklinimą, intervenciją ir evakuacijos planus</w:t>
            </w:r>
          </w:p>
        </w:tc>
        <w:tc>
          <w:tcPr>
            <w:tcW w:w="2181" w:type="dxa"/>
            <w:gridSpan w:val="2"/>
          </w:tcPr>
          <w:p w14:paraId="18F89F2D"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14FF3CD8" w14:textId="77777777" w:rsidR="00226CD4" w:rsidRPr="00221DF0" w:rsidRDefault="00226CD4" w:rsidP="00724D19">
            <w:pPr>
              <w:keepNext/>
              <w:spacing w:before="120" w:after="120"/>
              <w:jc w:val="center"/>
              <w:rPr>
                <w:b/>
                <w:color w:val="000000"/>
                <w:sz w:val="17"/>
                <w:lang w:val="lt-LT"/>
              </w:rPr>
            </w:pPr>
          </w:p>
        </w:tc>
      </w:tr>
      <w:tr w:rsidR="00A20F0D" w:rsidRPr="00221DF0" w14:paraId="7592C77B" w14:textId="77777777" w:rsidTr="001227A6">
        <w:tc>
          <w:tcPr>
            <w:tcW w:w="3576" w:type="dxa"/>
            <w:gridSpan w:val="2"/>
            <w:shd w:val="clear" w:color="auto" w:fill="FABF8F"/>
          </w:tcPr>
          <w:p w14:paraId="5C100FD7" w14:textId="5C85177B" w:rsidR="00226CD4" w:rsidRPr="00221DF0" w:rsidRDefault="00226CD4">
            <w:pPr>
              <w:keepNext/>
              <w:spacing w:before="120" w:after="120"/>
              <w:rPr>
                <w:b/>
                <w:color w:val="000000"/>
                <w:sz w:val="17"/>
                <w:lang w:val="lt-LT"/>
              </w:rPr>
            </w:pPr>
            <w:r w:rsidRPr="00221DF0">
              <w:rPr>
                <w:b/>
                <w:color w:val="000000"/>
                <w:sz w:val="17"/>
                <w:lang w:val="lt-LT"/>
              </w:rPr>
              <w:t xml:space="preserve">Kėlimo </w:t>
            </w:r>
            <w:r w:rsidR="004B5A4F" w:rsidRPr="00221DF0">
              <w:rPr>
                <w:b/>
                <w:color w:val="000000"/>
                <w:sz w:val="17"/>
                <w:lang w:val="lt-LT"/>
              </w:rPr>
              <w:t>sistemos</w:t>
            </w:r>
          </w:p>
        </w:tc>
        <w:tc>
          <w:tcPr>
            <w:tcW w:w="2181" w:type="dxa"/>
            <w:gridSpan w:val="2"/>
            <w:shd w:val="clear" w:color="auto" w:fill="FABF8F"/>
          </w:tcPr>
          <w:p w14:paraId="6F3CA16A"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04095872" w14:textId="77777777" w:rsidR="00226CD4" w:rsidRPr="00221DF0" w:rsidRDefault="00226CD4" w:rsidP="00724D19">
            <w:pPr>
              <w:keepNext/>
              <w:spacing w:before="120" w:after="120"/>
              <w:jc w:val="center"/>
              <w:rPr>
                <w:b/>
                <w:color w:val="000000"/>
                <w:sz w:val="17"/>
                <w:lang w:val="lt-LT"/>
              </w:rPr>
            </w:pPr>
          </w:p>
        </w:tc>
      </w:tr>
      <w:tr w:rsidR="001227A6" w:rsidRPr="00221DF0" w14:paraId="3B166118" w14:textId="77777777" w:rsidTr="00724D19">
        <w:tc>
          <w:tcPr>
            <w:tcW w:w="3576" w:type="dxa"/>
            <w:gridSpan w:val="2"/>
          </w:tcPr>
          <w:p w14:paraId="1AFBB11F" w14:textId="77777777" w:rsidR="00226CD4" w:rsidRPr="00221DF0" w:rsidRDefault="00226CD4" w:rsidP="00724D19">
            <w:pPr>
              <w:keepNext/>
              <w:spacing w:before="120" w:after="120"/>
              <w:rPr>
                <w:b/>
                <w:color w:val="000000"/>
                <w:sz w:val="17"/>
                <w:lang w:val="lt-LT"/>
              </w:rPr>
            </w:pPr>
            <w:r w:rsidRPr="00221DF0">
              <w:rPr>
                <w:b/>
                <w:color w:val="000000"/>
                <w:sz w:val="17"/>
                <w:lang w:val="lt-LT"/>
              </w:rPr>
              <w:t>Keltuvai ir liftai</w:t>
            </w:r>
          </w:p>
        </w:tc>
        <w:tc>
          <w:tcPr>
            <w:tcW w:w="2181" w:type="dxa"/>
            <w:gridSpan w:val="2"/>
          </w:tcPr>
          <w:p w14:paraId="44C6BA6B"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16EA71A4" w14:textId="77777777" w:rsidR="00226CD4" w:rsidRPr="00221DF0" w:rsidRDefault="00226CD4" w:rsidP="00724D19">
            <w:pPr>
              <w:keepNext/>
              <w:spacing w:before="120" w:after="120"/>
              <w:jc w:val="center"/>
              <w:rPr>
                <w:b/>
                <w:color w:val="000000"/>
                <w:sz w:val="17"/>
                <w:lang w:val="lt-LT"/>
              </w:rPr>
            </w:pPr>
          </w:p>
        </w:tc>
      </w:tr>
      <w:tr w:rsidR="00A20F0D" w:rsidRPr="00221DF0" w14:paraId="3372F255" w14:textId="77777777" w:rsidTr="001227A6">
        <w:tc>
          <w:tcPr>
            <w:tcW w:w="3576" w:type="dxa"/>
            <w:gridSpan w:val="2"/>
            <w:shd w:val="clear" w:color="auto" w:fill="FABF8F"/>
          </w:tcPr>
          <w:p w14:paraId="64979841" w14:textId="78E2A4A5" w:rsidR="00226CD4" w:rsidRPr="00221DF0" w:rsidRDefault="00226CD4" w:rsidP="00724D19">
            <w:pPr>
              <w:keepNext/>
              <w:spacing w:before="120" w:after="120"/>
              <w:rPr>
                <w:b/>
                <w:color w:val="000000"/>
                <w:sz w:val="17"/>
                <w:lang w:val="lt-LT"/>
              </w:rPr>
            </w:pPr>
            <w:r w:rsidRPr="00221DF0">
              <w:rPr>
                <w:b/>
                <w:color w:val="000000"/>
                <w:sz w:val="17"/>
                <w:lang w:val="lt-LT"/>
              </w:rPr>
              <w:t>Automatinės durys ir užtvar</w:t>
            </w:r>
            <w:r w:rsidR="004B5A4F" w:rsidRPr="00221DF0">
              <w:rPr>
                <w:b/>
                <w:color w:val="000000"/>
                <w:sz w:val="17"/>
                <w:lang w:val="lt-LT"/>
              </w:rPr>
              <w:t>ai</w:t>
            </w:r>
          </w:p>
        </w:tc>
        <w:tc>
          <w:tcPr>
            <w:tcW w:w="2181" w:type="dxa"/>
            <w:gridSpan w:val="2"/>
            <w:shd w:val="clear" w:color="auto" w:fill="FABF8F"/>
          </w:tcPr>
          <w:p w14:paraId="26B8DAD8" w14:textId="77777777" w:rsidR="00226CD4" w:rsidRPr="00221DF0" w:rsidRDefault="00226CD4" w:rsidP="00724D19">
            <w:pPr>
              <w:keepNext/>
              <w:spacing w:before="120" w:after="120"/>
              <w:jc w:val="center"/>
              <w:rPr>
                <w:b/>
                <w:color w:val="000000"/>
                <w:sz w:val="17"/>
                <w:lang w:val="lt-LT"/>
              </w:rPr>
            </w:pPr>
          </w:p>
        </w:tc>
        <w:tc>
          <w:tcPr>
            <w:tcW w:w="2280" w:type="dxa"/>
            <w:shd w:val="clear" w:color="auto" w:fill="FABF8F"/>
          </w:tcPr>
          <w:p w14:paraId="1CB05328" w14:textId="77777777" w:rsidR="00226CD4" w:rsidRPr="00221DF0" w:rsidRDefault="00226CD4" w:rsidP="00724D19">
            <w:pPr>
              <w:keepNext/>
              <w:spacing w:before="120" w:after="120"/>
              <w:jc w:val="center"/>
              <w:rPr>
                <w:b/>
                <w:color w:val="000000"/>
                <w:sz w:val="17"/>
                <w:lang w:val="lt-LT"/>
              </w:rPr>
            </w:pPr>
          </w:p>
        </w:tc>
      </w:tr>
      <w:tr w:rsidR="001227A6" w:rsidRPr="00221DF0" w14:paraId="6803A20D" w14:textId="77777777" w:rsidTr="00724D19">
        <w:tc>
          <w:tcPr>
            <w:tcW w:w="3576" w:type="dxa"/>
            <w:gridSpan w:val="2"/>
          </w:tcPr>
          <w:p w14:paraId="5BC787AF" w14:textId="29D33B6A" w:rsidR="00226CD4" w:rsidRPr="00221DF0" w:rsidRDefault="00226CD4" w:rsidP="00724D19">
            <w:pPr>
              <w:keepNext/>
              <w:spacing w:before="120" w:after="120"/>
              <w:rPr>
                <w:b/>
                <w:color w:val="000000"/>
                <w:sz w:val="17"/>
                <w:lang w:val="lt-LT"/>
              </w:rPr>
            </w:pPr>
            <w:r w:rsidRPr="00221DF0">
              <w:rPr>
                <w:b/>
                <w:color w:val="000000"/>
                <w:sz w:val="17"/>
                <w:lang w:val="lt-LT"/>
              </w:rPr>
              <w:t>Automatinės durys ir užtvar</w:t>
            </w:r>
            <w:r w:rsidR="004B5A4F" w:rsidRPr="00221DF0">
              <w:rPr>
                <w:b/>
                <w:color w:val="000000"/>
                <w:sz w:val="17"/>
                <w:lang w:val="lt-LT"/>
              </w:rPr>
              <w:t>ai</w:t>
            </w:r>
          </w:p>
        </w:tc>
        <w:tc>
          <w:tcPr>
            <w:tcW w:w="2181" w:type="dxa"/>
            <w:gridSpan w:val="2"/>
          </w:tcPr>
          <w:p w14:paraId="10AD387E"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280" w:type="dxa"/>
          </w:tcPr>
          <w:p w14:paraId="605CED2C" w14:textId="77777777" w:rsidR="00226CD4" w:rsidRPr="00221DF0" w:rsidRDefault="00226CD4" w:rsidP="00724D19">
            <w:pPr>
              <w:keepNext/>
              <w:spacing w:before="120" w:after="120"/>
              <w:jc w:val="center"/>
              <w:rPr>
                <w:b/>
                <w:color w:val="000000"/>
                <w:sz w:val="17"/>
                <w:lang w:val="lt-LT"/>
              </w:rPr>
            </w:pPr>
          </w:p>
        </w:tc>
      </w:tr>
      <w:tr w:rsidR="001227A6" w:rsidRPr="00221DF0" w14:paraId="33E104AE" w14:textId="77777777" w:rsidTr="00C566AD">
        <w:tc>
          <w:tcPr>
            <w:tcW w:w="8037" w:type="dxa"/>
            <w:gridSpan w:val="5"/>
            <w:tcBorders>
              <w:top w:val="nil"/>
              <w:left w:val="nil"/>
              <w:right w:val="nil"/>
            </w:tcBorders>
            <w:shd w:val="clear" w:color="auto" w:fill="FFFFFF" w:themeFill="background1"/>
          </w:tcPr>
          <w:p w14:paraId="6BC18C19" w14:textId="77777777" w:rsidR="00474FA6" w:rsidRDefault="00474FA6" w:rsidP="00666D68">
            <w:pPr>
              <w:keepNext/>
              <w:spacing w:before="120" w:after="120"/>
              <w:jc w:val="left"/>
              <w:rPr>
                <w:rFonts w:eastAsia="Arial" w:cs="Times New Roman"/>
                <w:b/>
                <w:sz w:val="18"/>
                <w:szCs w:val="18"/>
                <w:lang w:val="lt-LT"/>
              </w:rPr>
            </w:pPr>
          </w:p>
          <w:p w14:paraId="339D4807" w14:textId="4B4E4640" w:rsidR="001227A6" w:rsidRPr="00221DF0" w:rsidRDefault="001227A6" w:rsidP="00666D68">
            <w:pPr>
              <w:keepNext/>
              <w:spacing w:before="120" w:after="120"/>
              <w:jc w:val="left"/>
              <w:rPr>
                <w:rFonts w:eastAsia="Arial" w:cs="Times New Roman"/>
                <w:b/>
                <w:bCs/>
                <w:color w:val="FFFFFF"/>
                <w:sz w:val="18"/>
                <w:szCs w:val="18"/>
                <w:lang w:val="lt-LT"/>
              </w:rPr>
            </w:pPr>
            <w:r w:rsidRPr="00221DF0">
              <w:rPr>
                <w:rFonts w:eastAsia="Arial" w:cs="Times New Roman"/>
                <w:b/>
                <w:sz w:val="18"/>
                <w:szCs w:val="18"/>
                <w:lang w:val="lt-LT"/>
              </w:rPr>
              <w:t>5.3 lentelė.</w:t>
            </w:r>
            <w:r w:rsidRPr="00221DF0">
              <w:rPr>
                <w:rFonts w:eastAsia="Arial" w:cs="Times New Roman"/>
                <w:sz w:val="18"/>
                <w:szCs w:val="18"/>
                <w:lang w:val="lt-LT"/>
              </w:rPr>
              <w:t xml:space="preserve"> Techninės priežiūros, </w:t>
            </w:r>
            <w:r w:rsidR="00666D68" w:rsidRPr="00221DF0">
              <w:rPr>
                <w:rFonts w:eastAsia="Arial" w:cs="Times New Roman"/>
                <w:sz w:val="18"/>
                <w:szCs w:val="18"/>
                <w:lang w:val="lt-LT"/>
              </w:rPr>
              <w:t xml:space="preserve">susijusios </w:t>
            </w:r>
            <w:r w:rsidRPr="00221DF0">
              <w:rPr>
                <w:rFonts w:eastAsia="Arial" w:cs="Times New Roman"/>
                <w:sz w:val="18"/>
                <w:szCs w:val="18"/>
                <w:lang w:val="lt-LT"/>
              </w:rPr>
              <w:t>su kitais darbų paketais, aprėptis</w:t>
            </w:r>
          </w:p>
        </w:tc>
      </w:tr>
      <w:tr w:rsidR="00A20F0D" w:rsidRPr="00221DF0" w14:paraId="0708C6AE" w14:textId="77777777" w:rsidTr="001227A6">
        <w:tc>
          <w:tcPr>
            <w:tcW w:w="3529" w:type="dxa"/>
            <w:shd w:val="clear" w:color="auto" w:fill="80A1B6"/>
          </w:tcPr>
          <w:p w14:paraId="7105E8A7" w14:textId="77777777" w:rsidR="00226CD4" w:rsidRPr="00221DF0" w:rsidRDefault="00226CD4" w:rsidP="00724D19">
            <w:pPr>
              <w:keepNext/>
              <w:spacing w:before="120" w:after="120"/>
              <w:rPr>
                <w:b/>
                <w:color w:val="FFFFFF"/>
                <w:sz w:val="17"/>
                <w:lang w:val="lt-LT"/>
              </w:rPr>
            </w:pPr>
            <w:r w:rsidRPr="00221DF0">
              <w:rPr>
                <w:b/>
                <w:color w:val="FFFFFF"/>
                <w:sz w:val="17"/>
                <w:lang w:val="lt-LT"/>
              </w:rPr>
              <w:t>Darbų paketas</w:t>
            </w:r>
          </w:p>
        </w:tc>
        <w:tc>
          <w:tcPr>
            <w:tcW w:w="2205" w:type="dxa"/>
            <w:gridSpan w:val="2"/>
            <w:shd w:val="clear" w:color="auto" w:fill="80A1B6"/>
          </w:tcPr>
          <w:p w14:paraId="0ABB3639" w14:textId="208CE4AD" w:rsidR="00226CD4" w:rsidRPr="00221DF0" w:rsidRDefault="006E476B" w:rsidP="00724D19">
            <w:pPr>
              <w:keepNext/>
              <w:spacing w:before="120" w:after="120"/>
              <w:jc w:val="center"/>
              <w:rPr>
                <w:b/>
                <w:color w:val="FFFFFF"/>
                <w:sz w:val="17"/>
                <w:lang w:val="lt-LT"/>
              </w:rPr>
            </w:pPr>
            <w:r>
              <w:rPr>
                <w:b/>
                <w:color w:val="FFFFFF"/>
                <w:sz w:val="17"/>
                <w:lang w:val="lt-LT"/>
              </w:rPr>
              <w:t>Projekto bendrovė</w:t>
            </w:r>
          </w:p>
        </w:tc>
        <w:tc>
          <w:tcPr>
            <w:tcW w:w="2303" w:type="dxa"/>
            <w:gridSpan w:val="2"/>
            <w:shd w:val="clear" w:color="auto" w:fill="80A1B6"/>
          </w:tcPr>
          <w:p w14:paraId="4B1BDD62" w14:textId="77777777" w:rsidR="00226CD4" w:rsidRPr="00221DF0" w:rsidRDefault="00226CD4" w:rsidP="00724D19">
            <w:pPr>
              <w:keepNext/>
              <w:spacing w:before="120" w:after="120"/>
              <w:jc w:val="center"/>
              <w:rPr>
                <w:b/>
                <w:color w:val="FFFFFF"/>
                <w:sz w:val="17"/>
                <w:lang w:val="lt-LT"/>
              </w:rPr>
            </w:pPr>
            <w:r w:rsidRPr="00221DF0">
              <w:rPr>
                <w:b/>
                <w:color w:val="FFFFFF"/>
                <w:sz w:val="17"/>
                <w:lang w:val="lt-LT"/>
              </w:rPr>
              <w:t>Suteikiančiosios institucijos</w:t>
            </w:r>
          </w:p>
        </w:tc>
      </w:tr>
      <w:tr w:rsidR="00A20F0D" w:rsidRPr="00221DF0" w14:paraId="792F7F17" w14:textId="77777777" w:rsidTr="001227A6">
        <w:tc>
          <w:tcPr>
            <w:tcW w:w="3529" w:type="dxa"/>
            <w:shd w:val="clear" w:color="auto" w:fill="FABF8F"/>
          </w:tcPr>
          <w:p w14:paraId="76BABF06" w14:textId="77777777" w:rsidR="00226CD4" w:rsidRPr="00221DF0" w:rsidRDefault="00226CD4" w:rsidP="00724D19">
            <w:pPr>
              <w:keepNext/>
              <w:spacing w:before="120" w:after="120"/>
              <w:rPr>
                <w:b/>
                <w:color w:val="000000"/>
                <w:sz w:val="17"/>
                <w:lang w:val="lt-LT"/>
              </w:rPr>
            </w:pPr>
            <w:r w:rsidRPr="00221DF0">
              <w:rPr>
                <w:b/>
                <w:color w:val="000000"/>
                <w:sz w:val="17"/>
                <w:lang w:val="lt-LT"/>
              </w:rPr>
              <w:t>Inžineriniai darbai</w:t>
            </w:r>
          </w:p>
        </w:tc>
        <w:tc>
          <w:tcPr>
            <w:tcW w:w="2205" w:type="dxa"/>
            <w:gridSpan w:val="2"/>
            <w:shd w:val="clear" w:color="auto" w:fill="FABF8F"/>
          </w:tcPr>
          <w:p w14:paraId="753F43C2"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17176FFA" w14:textId="77777777" w:rsidR="00226CD4" w:rsidRPr="00221DF0" w:rsidRDefault="00226CD4" w:rsidP="00724D19">
            <w:pPr>
              <w:keepNext/>
              <w:spacing w:before="120" w:after="120"/>
              <w:jc w:val="center"/>
              <w:rPr>
                <w:b/>
                <w:color w:val="000000"/>
                <w:sz w:val="17"/>
                <w:lang w:val="lt-LT"/>
              </w:rPr>
            </w:pPr>
          </w:p>
        </w:tc>
      </w:tr>
      <w:tr w:rsidR="001227A6" w:rsidRPr="00221DF0" w14:paraId="16A43263" w14:textId="77777777" w:rsidTr="00724D19">
        <w:tc>
          <w:tcPr>
            <w:tcW w:w="3529" w:type="dxa"/>
          </w:tcPr>
          <w:p w14:paraId="2E2B9B2E" w14:textId="77777777" w:rsidR="00226CD4" w:rsidRPr="00221DF0" w:rsidRDefault="00226CD4" w:rsidP="00724D19">
            <w:pPr>
              <w:keepNext/>
              <w:spacing w:before="120" w:after="120"/>
              <w:rPr>
                <w:b/>
                <w:color w:val="000000"/>
                <w:sz w:val="17"/>
                <w:lang w:val="lt-LT"/>
              </w:rPr>
            </w:pPr>
            <w:r w:rsidRPr="00221DF0">
              <w:rPr>
                <w:b/>
                <w:color w:val="000000"/>
                <w:sz w:val="17"/>
                <w:lang w:val="lt-LT"/>
              </w:rPr>
              <w:t>Sienos, kolonos</w:t>
            </w:r>
          </w:p>
        </w:tc>
        <w:tc>
          <w:tcPr>
            <w:tcW w:w="2205" w:type="dxa"/>
            <w:gridSpan w:val="2"/>
          </w:tcPr>
          <w:p w14:paraId="59ECF712"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tcPr>
          <w:p w14:paraId="72CF52B1" w14:textId="77777777" w:rsidR="00226CD4" w:rsidRPr="00221DF0" w:rsidRDefault="00226CD4" w:rsidP="00724D19">
            <w:pPr>
              <w:keepNext/>
              <w:spacing w:before="120" w:after="120"/>
              <w:jc w:val="center"/>
              <w:rPr>
                <w:b/>
                <w:color w:val="000000"/>
                <w:sz w:val="17"/>
                <w:lang w:val="lt-LT"/>
              </w:rPr>
            </w:pPr>
          </w:p>
        </w:tc>
      </w:tr>
      <w:tr w:rsidR="001227A6" w:rsidRPr="00221DF0" w14:paraId="3C380CE2" w14:textId="77777777" w:rsidTr="00724D19">
        <w:tc>
          <w:tcPr>
            <w:tcW w:w="3529" w:type="dxa"/>
          </w:tcPr>
          <w:p w14:paraId="342DAA9A" w14:textId="77777777" w:rsidR="00226CD4" w:rsidRPr="00221DF0" w:rsidRDefault="00226CD4" w:rsidP="00724D19">
            <w:pPr>
              <w:keepNext/>
              <w:spacing w:before="120" w:after="120"/>
              <w:rPr>
                <w:b/>
                <w:color w:val="000000"/>
                <w:sz w:val="17"/>
                <w:lang w:val="lt-LT"/>
              </w:rPr>
            </w:pPr>
            <w:r w:rsidRPr="00221DF0">
              <w:rPr>
                <w:b/>
                <w:color w:val="000000"/>
                <w:sz w:val="17"/>
                <w:lang w:val="lt-LT"/>
              </w:rPr>
              <w:t>Fasadai ir dangos</w:t>
            </w:r>
          </w:p>
        </w:tc>
        <w:tc>
          <w:tcPr>
            <w:tcW w:w="2205" w:type="dxa"/>
            <w:gridSpan w:val="2"/>
          </w:tcPr>
          <w:p w14:paraId="56F696FB"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tcPr>
          <w:p w14:paraId="4D0B0E7F" w14:textId="77777777" w:rsidR="00226CD4" w:rsidRPr="00221DF0" w:rsidRDefault="00226CD4" w:rsidP="00724D19">
            <w:pPr>
              <w:keepNext/>
              <w:spacing w:before="120" w:after="120"/>
              <w:jc w:val="center"/>
              <w:rPr>
                <w:b/>
                <w:color w:val="000000"/>
                <w:sz w:val="17"/>
                <w:lang w:val="lt-LT"/>
              </w:rPr>
            </w:pPr>
          </w:p>
        </w:tc>
      </w:tr>
      <w:tr w:rsidR="001227A6" w:rsidRPr="00221DF0" w14:paraId="74560FBF" w14:textId="77777777" w:rsidTr="00724D19">
        <w:tc>
          <w:tcPr>
            <w:tcW w:w="3529" w:type="dxa"/>
          </w:tcPr>
          <w:p w14:paraId="4D52FF69" w14:textId="0348B022" w:rsidR="00226CD4" w:rsidRPr="00221DF0" w:rsidRDefault="004B5A4F">
            <w:pPr>
              <w:keepNext/>
              <w:spacing w:before="120" w:after="120"/>
              <w:rPr>
                <w:b/>
                <w:color w:val="000000"/>
                <w:sz w:val="17"/>
                <w:lang w:val="lt-LT"/>
              </w:rPr>
            </w:pPr>
            <w:r w:rsidRPr="00221DF0">
              <w:rPr>
                <w:b/>
                <w:color w:val="000000"/>
                <w:sz w:val="17"/>
                <w:lang w:val="lt-LT"/>
              </w:rPr>
              <w:t>L</w:t>
            </w:r>
            <w:r w:rsidR="00226CD4" w:rsidRPr="00221DF0">
              <w:rPr>
                <w:b/>
                <w:color w:val="000000"/>
                <w:sz w:val="17"/>
                <w:lang w:val="lt-LT"/>
              </w:rPr>
              <w:t xml:space="preserve">angai, </w:t>
            </w:r>
            <w:r w:rsidRPr="00221DF0">
              <w:rPr>
                <w:b/>
                <w:color w:val="000000"/>
                <w:sz w:val="17"/>
                <w:lang w:val="lt-LT"/>
              </w:rPr>
              <w:t xml:space="preserve">lauko </w:t>
            </w:r>
            <w:r w:rsidR="00226CD4" w:rsidRPr="00221DF0">
              <w:rPr>
                <w:b/>
                <w:color w:val="000000"/>
                <w:sz w:val="17"/>
                <w:lang w:val="lt-LT"/>
              </w:rPr>
              <w:t>durys, apsaug</w:t>
            </w:r>
            <w:r w:rsidRPr="00221DF0">
              <w:rPr>
                <w:b/>
                <w:color w:val="000000"/>
                <w:sz w:val="17"/>
                <w:lang w:val="lt-LT"/>
              </w:rPr>
              <w:t xml:space="preserve">os </w:t>
            </w:r>
            <w:r w:rsidR="00226CD4" w:rsidRPr="00221DF0">
              <w:rPr>
                <w:b/>
                <w:color w:val="000000"/>
                <w:sz w:val="17"/>
                <w:lang w:val="lt-LT"/>
              </w:rPr>
              <w:t xml:space="preserve"> nuo saulės</w:t>
            </w:r>
            <w:r w:rsidRPr="00221DF0">
              <w:rPr>
                <w:b/>
                <w:color w:val="000000"/>
                <w:sz w:val="17"/>
                <w:lang w:val="lt-LT"/>
              </w:rPr>
              <w:t xml:space="preserve"> priemonės</w:t>
            </w:r>
            <w:r w:rsidR="00226CD4" w:rsidRPr="00221DF0">
              <w:rPr>
                <w:b/>
                <w:color w:val="000000"/>
                <w:sz w:val="17"/>
                <w:lang w:val="lt-LT"/>
              </w:rPr>
              <w:t>)</w:t>
            </w:r>
          </w:p>
        </w:tc>
        <w:tc>
          <w:tcPr>
            <w:tcW w:w="2205" w:type="dxa"/>
            <w:gridSpan w:val="2"/>
          </w:tcPr>
          <w:p w14:paraId="041D39A9"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tcPr>
          <w:p w14:paraId="7039CC0D" w14:textId="77777777" w:rsidR="00226CD4" w:rsidRPr="00221DF0" w:rsidRDefault="00226CD4" w:rsidP="00724D19">
            <w:pPr>
              <w:keepNext/>
              <w:spacing w:before="120" w:after="120"/>
              <w:jc w:val="center"/>
              <w:rPr>
                <w:b/>
                <w:color w:val="000000"/>
                <w:sz w:val="17"/>
                <w:lang w:val="lt-LT"/>
              </w:rPr>
            </w:pPr>
          </w:p>
        </w:tc>
      </w:tr>
      <w:tr w:rsidR="001227A6" w:rsidRPr="00221DF0" w14:paraId="0480248C" w14:textId="77777777" w:rsidTr="00724D19">
        <w:tc>
          <w:tcPr>
            <w:tcW w:w="3529" w:type="dxa"/>
          </w:tcPr>
          <w:p w14:paraId="24A70A80" w14:textId="1699C186" w:rsidR="00226CD4" w:rsidRPr="00221DF0" w:rsidRDefault="00226CD4">
            <w:pPr>
              <w:keepNext/>
              <w:spacing w:before="120" w:after="120"/>
              <w:rPr>
                <w:b/>
                <w:color w:val="000000"/>
                <w:sz w:val="17"/>
                <w:lang w:val="lt-LT"/>
              </w:rPr>
            </w:pPr>
            <w:r w:rsidRPr="00221DF0">
              <w:rPr>
                <w:b/>
                <w:color w:val="000000"/>
                <w:sz w:val="17"/>
                <w:lang w:val="lt-LT"/>
              </w:rPr>
              <w:t xml:space="preserve">Stogai ir </w:t>
            </w:r>
            <w:r w:rsidR="004B5A4F" w:rsidRPr="00221DF0">
              <w:rPr>
                <w:b/>
                <w:color w:val="000000"/>
                <w:sz w:val="17"/>
                <w:lang w:val="lt-LT"/>
              </w:rPr>
              <w:t xml:space="preserve">kitos </w:t>
            </w:r>
            <w:proofErr w:type="spellStart"/>
            <w:r w:rsidR="004B5A4F" w:rsidRPr="00221DF0">
              <w:rPr>
                <w:b/>
                <w:color w:val="000000"/>
                <w:sz w:val="17"/>
                <w:lang w:val="lt-LT"/>
              </w:rPr>
              <w:t>hidroizoliuojančios</w:t>
            </w:r>
            <w:proofErr w:type="spellEnd"/>
            <w:r w:rsidR="004B5A4F" w:rsidRPr="00221DF0">
              <w:rPr>
                <w:b/>
                <w:color w:val="000000"/>
                <w:sz w:val="17"/>
                <w:lang w:val="lt-LT"/>
              </w:rPr>
              <w:t xml:space="preserve"> konstrukcijos</w:t>
            </w:r>
          </w:p>
        </w:tc>
        <w:tc>
          <w:tcPr>
            <w:tcW w:w="2205" w:type="dxa"/>
            <w:gridSpan w:val="2"/>
          </w:tcPr>
          <w:p w14:paraId="374A8A92"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tcPr>
          <w:p w14:paraId="41B2D41D" w14:textId="77777777" w:rsidR="00226CD4" w:rsidRPr="00221DF0" w:rsidRDefault="00226CD4" w:rsidP="00724D19">
            <w:pPr>
              <w:keepNext/>
              <w:spacing w:before="120" w:after="120"/>
              <w:jc w:val="center"/>
              <w:rPr>
                <w:b/>
                <w:color w:val="000000"/>
                <w:sz w:val="17"/>
                <w:lang w:val="lt-LT"/>
              </w:rPr>
            </w:pPr>
          </w:p>
        </w:tc>
      </w:tr>
      <w:tr w:rsidR="00A20F0D" w:rsidRPr="00221DF0" w14:paraId="35591967" w14:textId="77777777" w:rsidTr="001227A6">
        <w:tc>
          <w:tcPr>
            <w:tcW w:w="3529" w:type="dxa"/>
            <w:shd w:val="clear" w:color="auto" w:fill="FABF8F"/>
          </w:tcPr>
          <w:p w14:paraId="4306B154" w14:textId="77777777" w:rsidR="00226CD4" w:rsidRPr="00221DF0" w:rsidRDefault="00226CD4" w:rsidP="00724D19">
            <w:pPr>
              <w:keepNext/>
              <w:spacing w:before="120" w:after="120"/>
              <w:rPr>
                <w:b/>
                <w:color w:val="000000"/>
                <w:sz w:val="17"/>
                <w:lang w:val="lt-LT"/>
              </w:rPr>
            </w:pPr>
            <w:r w:rsidRPr="00221DF0">
              <w:rPr>
                <w:b/>
                <w:color w:val="000000"/>
                <w:sz w:val="17"/>
                <w:lang w:val="lt-LT"/>
              </w:rPr>
              <w:t>Apdaila</w:t>
            </w:r>
          </w:p>
        </w:tc>
        <w:tc>
          <w:tcPr>
            <w:tcW w:w="2205" w:type="dxa"/>
            <w:gridSpan w:val="2"/>
            <w:shd w:val="clear" w:color="auto" w:fill="FABF8F"/>
          </w:tcPr>
          <w:p w14:paraId="72CDAC45"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5756BB37" w14:textId="77777777" w:rsidR="00226CD4" w:rsidRPr="00221DF0" w:rsidRDefault="00226CD4" w:rsidP="00724D19">
            <w:pPr>
              <w:keepNext/>
              <w:spacing w:before="120" w:after="120"/>
              <w:jc w:val="center"/>
              <w:rPr>
                <w:b/>
                <w:color w:val="000000"/>
                <w:sz w:val="17"/>
                <w:lang w:val="lt-LT"/>
              </w:rPr>
            </w:pPr>
          </w:p>
        </w:tc>
      </w:tr>
      <w:tr w:rsidR="001227A6" w:rsidRPr="00221DF0" w14:paraId="5ED201A7" w14:textId="77777777" w:rsidTr="00724D19">
        <w:tc>
          <w:tcPr>
            <w:tcW w:w="3529" w:type="dxa"/>
            <w:shd w:val="clear" w:color="auto" w:fill="auto"/>
          </w:tcPr>
          <w:p w14:paraId="363057E4" w14:textId="23A1FBDD" w:rsidR="00226CD4" w:rsidRPr="00221DF0" w:rsidRDefault="00226CD4">
            <w:pPr>
              <w:keepNext/>
              <w:spacing w:before="120" w:after="120"/>
              <w:rPr>
                <w:b/>
                <w:color w:val="000000"/>
                <w:sz w:val="17"/>
                <w:lang w:val="lt-LT"/>
              </w:rPr>
            </w:pPr>
            <w:r w:rsidRPr="00221DF0">
              <w:rPr>
                <w:b/>
                <w:color w:val="000000"/>
                <w:sz w:val="17"/>
                <w:lang w:val="lt-LT"/>
              </w:rPr>
              <w:t>Vidaus durys</w:t>
            </w:r>
            <w:r w:rsidR="004B5A4F" w:rsidRPr="00221DF0">
              <w:rPr>
                <w:b/>
                <w:color w:val="000000"/>
                <w:sz w:val="17"/>
                <w:lang w:val="lt-LT"/>
              </w:rPr>
              <w:t>, vitrinos</w:t>
            </w:r>
          </w:p>
        </w:tc>
        <w:tc>
          <w:tcPr>
            <w:tcW w:w="2205" w:type="dxa"/>
            <w:gridSpan w:val="2"/>
            <w:shd w:val="clear" w:color="auto" w:fill="auto"/>
          </w:tcPr>
          <w:p w14:paraId="77A886A3"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17421FFE" w14:textId="77777777" w:rsidR="00226CD4" w:rsidRPr="00221DF0" w:rsidRDefault="00226CD4" w:rsidP="00724D19">
            <w:pPr>
              <w:keepNext/>
              <w:spacing w:before="120" w:after="120"/>
              <w:jc w:val="center"/>
              <w:rPr>
                <w:b/>
                <w:color w:val="000000"/>
                <w:sz w:val="17"/>
                <w:lang w:val="lt-LT"/>
              </w:rPr>
            </w:pPr>
          </w:p>
        </w:tc>
      </w:tr>
      <w:tr w:rsidR="001227A6" w:rsidRPr="00221DF0" w14:paraId="577B92E3" w14:textId="77777777" w:rsidTr="00724D19">
        <w:tc>
          <w:tcPr>
            <w:tcW w:w="3529" w:type="dxa"/>
            <w:shd w:val="clear" w:color="auto" w:fill="auto"/>
          </w:tcPr>
          <w:p w14:paraId="7E176F30" w14:textId="6E56620A" w:rsidR="00226CD4" w:rsidRPr="00221DF0" w:rsidRDefault="004B5A4F">
            <w:pPr>
              <w:keepNext/>
              <w:spacing w:before="120" w:after="120"/>
              <w:rPr>
                <w:b/>
                <w:color w:val="000000"/>
                <w:sz w:val="17"/>
                <w:lang w:val="lt-LT"/>
              </w:rPr>
            </w:pPr>
            <w:r w:rsidRPr="00221DF0">
              <w:rPr>
                <w:b/>
                <w:color w:val="000000"/>
                <w:sz w:val="17"/>
                <w:lang w:val="lt-LT"/>
              </w:rPr>
              <w:t xml:space="preserve">Vidinės </w:t>
            </w:r>
            <w:r w:rsidR="00226CD4" w:rsidRPr="00221DF0">
              <w:rPr>
                <w:b/>
                <w:color w:val="000000"/>
                <w:sz w:val="17"/>
                <w:lang w:val="lt-LT"/>
              </w:rPr>
              <w:t>apsaug</w:t>
            </w:r>
            <w:r w:rsidRPr="00221DF0">
              <w:rPr>
                <w:b/>
                <w:color w:val="000000"/>
                <w:sz w:val="17"/>
                <w:lang w:val="lt-LT"/>
              </w:rPr>
              <w:t>os</w:t>
            </w:r>
            <w:r w:rsidR="00226CD4" w:rsidRPr="00221DF0">
              <w:rPr>
                <w:b/>
                <w:color w:val="000000"/>
                <w:sz w:val="17"/>
                <w:lang w:val="lt-LT"/>
              </w:rPr>
              <w:t xml:space="preserve"> nuo saulės</w:t>
            </w:r>
            <w:r w:rsidRPr="00221DF0">
              <w:rPr>
                <w:b/>
                <w:color w:val="000000"/>
                <w:sz w:val="17"/>
                <w:lang w:val="lt-LT"/>
              </w:rPr>
              <w:t xml:space="preserve"> sistemos</w:t>
            </w:r>
          </w:p>
        </w:tc>
        <w:tc>
          <w:tcPr>
            <w:tcW w:w="2205" w:type="dxa"/>
            <w:gridSpan w:val="2"/>
            <w:shd w:val="clear" w:color="auto" w:fill="auto"/>
          </w:tcPr>
          <w:p w14:paraId="64118670"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0F5F5639" w14:textId="77777777" w:rsidR="00226CD4" w:rsidRPr="00221DF0" w:rsidRDefault="00226CD4" w:rsidP="00724D19">
            <w:pPr>
              <w:keepNext/>
              <w:spacing w:before="120" w:after="120"/>
              <w:jc w:val="center"/>
              <w:rPr>
                <w:b/>
                <w:color w:val="000000"/>
                <w:sz w:val="17"/>
                <w:lang w:val="lt-LT"/>
              </w:rPr>
            </w:pPr>
          </w:p>
        </w:tc>
      </w:tr>
      <w:tr w:rsidR="00A20F0D" w:rsidRPr="00221DF0" w14:paraId="18DA82E1" w14:textId="77777777" w:rsidTr="001227A6">
        <w:tc>
          <w:tcPr>
            <w:tcW w:w="3529" w:type="dxa"/>
            <w:shd w:val="clear" w:color="auto" w:fill="FABF8F"/>
          </w:tcPr>
          <w:p w14:paraId="3ABEE190" w14:textId="77777777" w:rsidR="00226CD4" w:rsidRPr="00221DF0" w:rsidRDefault="00226CD4" w:rsidP="00724D19">
            <w:pPr>
              <w:keepNext/>
              <w:spacing w:before="120" w:after="120"/>
              <w:rPr>
                <w:b/>
                <w:color w:val="000000"/>
                <w:sz w:val="17"/>
                <w:lang w:val="lt-LT"/>
              </w:rPr>
            </w:pPr>
            <w:r w:rsidRPr="00221DF0">
              <w:rPr>
                <w:b/>
                <w:color w:val="000000"/>
                <w:sz w:val="17"/>
                <w:lang w:val="lt-LT"/>
              </w:rPr>
              <w:t>Metalo dirbiniai</w:t>
            </w:r>
          </w:p>
        </w:tc>
        <w:tc>
          <w:tcPr>
            <w:tcW w:w="2205" w:type="dxa"/>
            <w:gridSpan w:val="2"/>
            <w:shd w:val="clear" w:color="auto" w:fill="FABF8F"/>
          </w:tcPr>
          <w:p w14:paraId="47E015A6"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7AAB4DF4" w14:textId="77777777" w:rsidR="00226CD4" w:rsidRPr="00221DF0" w:rsidRDefault="00226CD4" w:rsidP="00724D19">
            <w:pPr>
              <w:keepNext/>
              <w:spacing w:before="120" w:after="120"/>
              <w:jc w:val="center"/>
              <w:rPr>
                <w:b/>
                <w:color w:val="000000"/>
                <w:sz w:val="17"/>
                <w:lang w:val="lt-LT"/>
              </w:rPr>
            </w:pPr>
          </w:p>
        </w:tc>
      </w:tr>
      <w:tr w:rsidR="001227A6" w:rsidRPr="00221DF0" w14:paraId="5D5F2321" w14:textId="77777777" w:rsidTr="00724D19">
        <w:tc>
          <w:tcPr>
            <w:tcW w:w="3529" w:type="dxa"/>
            <w:shd w:val="clear" w:color="auto" w:fill="auto"/>
          </w:tcPr>
          <w:p w14:paraId="11DBA152" w14:textId="77777777" w:rsidR="00226CD4" w:rsidRPr="00221DF0" w:rsidRDefault="00226CD4" w:rsidP="00724D19">
            <w:pPr>
              <w:keepNext/>
              <w:spacing w:before="120" w:after="120"/>
              <w:rPr>
                <w:b/>
                <w:color w:val="000000"/>
                <w:sz w:val="17"/>
                <w:lang w:val="lt-LT"/>
              </w:rPr>
            </w:pPr>
            <w:r w:rsidRPr="00221DF0">
              <w:rPr>
                <w:b/>
                <w:color w:val="000000"/>
                <w:sz w:val="17"/>
                <w:lang w:val="lt-LT"/>
              </w:rPr>
              <w:t>Grotelės ir turėklai</w:t>
            </w:r>
          </w:p>
        </w:tc>
        <w:tc>
          <w:tcPr>
            <w:tcW w:w="2205" w:type="dxa"/>
            <w:gridSpan w:val="2"/>
            <w:shd w:val="clear" w:color="auto" w:fill="auto"/>
          </w:tcPr>
          <w:p w14:paraId="31C88761"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74FE5DBD" w14:textId="77777777" w:rsidR="00226CD4" w:rsidRPr="00221DF0" w:rsidRDefault="00226CD4" w:rsidP="00724D19">
            <w:pPr>
              <w:keepNext/>
              <w:spacing w:before="120" w:after="120"/>
              <w:jc w:val="center"/>
              <w:rPr>
                <w:b/>
                <w:color w:val="000000"/>
                <w:sz w:val="17"/>
                <w:lang w:val="lt-LT"/>
              </w:rPr>
            </w:pPr>
          </w:p>
        </w:tc>
      </w:tr>
      <w:tr w:rsidR="001227A6" w:rsidRPr="00221DF0" w14:paraId="444193EB" w14:textId="77777777" w:rsidTr="00724D19">
        <w:tc>
          <w:tcPr>
            <w:tcW w:w="3529" w:type="dxa"/>
            <w:shd w:val="clear" w:color="auto" w:fill="auto"/>
          </w:tcPr>
          <w:p w14:paraId="25D3926A" w14:textId="02FBFDAB" w:rsidR="00226CD4" w:rsidRPr="00221DF0" w:rsidRDefault="00226CD4">
            <w:pPr>
              <w:keepNext/>
              <w:spacing w:before="120" w:after="120"/>
              <w:rPr>
                <w:b/>
                <w:color w:val="000000"/>
                <w:sz w:val="17"/>
                <w:lang w:val="lt-LT"/>
              </w:rPr>
            </w:pPr>
            <w:r w:rsidRPr="00221DF0">
              <w:rPr>
                <w:b/>
                <w:color w:val="000000"/>
                <w:sz w:val="17"/>
                <w:lang w:val="lt-LT"/>
              </w:rPr>
              <w:t xml:space="preserve">Metalo dirbiniai </w:t>
            </w:r>
            <w:r w:rsidR="004B5A4F" w:rsidRPr="00221DF0">
              <w:rPr>
                <w:b/>
                <w:color w:val="000000"/>
                <w:sz w:val="17"/>
                <w:lang w:val="lt-LT"/>
              </w:rPr>
              <w:t>(apskardinimai)</w:t>
            </w:r>
          </w:p>
        </w:tc>
        <w:tc>
          <w:tcPr>
            <w:tcW w:w="2205" w:type="dxa"/>
            <w:gridSpan w:val="2"/>
            <w:shd w:val="clear" w:color="auto" w:fill="auto"/>
          </w:tcPr>
          <w:p w14:paraId="40A4B5C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09DED297" w14:textId="77777777" w:rsidR="00226CD4" w:rsidRPr="00221DF0" w:rsidRDefault="00226CD4" w:rsidP="00724D19">
            <w:pPr>
              <w:keepNext/>
              <w:spacing w:before="120" w:after="120"/>
              <w:jc w:val="center"/>
              <w:rPr>
                <w:b/>
                <w:color w:val="000000"/>
                <w:sz w:val="17"/>
                <w:lang w:val="lt-LT"/>
              </w:rPr>
            </w:pPr>
          </w:p>
        </w:tc>
      </w:tr>
      <w:tr w:rsidR="00A20F0D" w:rsidRPr="00221DF0" w14:paraId="1465D4CE" w14:textId="77777777" w:rsidTr="001227A6">
        <w:tc>
          <w:tcPr>
            <w:tcW w:w="3529" w:type="dxa"/>
            <w:shd w:val="clear" w:color="auto" w:fill="FABF8F"/>
          </w:tcPr>
          <w:p w14:paraId="22D46687" w14:textId="77777777" w:rsidR="00226CD4" w:rsidRPr="00221DF0" w:rsidRDefault="00226CD4" w:rsidP="00724D19">
            <w:pPr>
              <w:keepNext/>
              <w:spacing w:before="120" w:after="120"/>
              <w:rPr>
                <w:b/>
                <w:color w:val="000000"/>
                <w:sz w:val="17"/>
                <w:lang w:val="lt-LT"/>
              </w:rPr>
            </w:pPr>
            <w:r w:rsidRPr="00221DF0">
              <w:rPr>
                <w:b/>
                <w:color w:val="000000"/>
                <w:sz w:val="17"/>
                <w:lang w:val="lt-LT"/>
              </w:rPr>
              <w:t>Antriniai dirbiniai</w:t>
            </w:r>
          </w:p>
        </w:tc>
        <w:tc>
          <w:tcPr>
            <w:tcW w:w="2205" w:type="dxa"/>
            <w:gridSpan w:val="2"/>
            <w:shd w:val="clear" w:color="auto" w:fill="FABF8F"/>
          </w:tcPr>
          <w:p w14:paraId="496E1FCF"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20C72F14" w14:textId="77777777" w:rsidR="00226CD4" w:rsidRPr="00221DF0" w:rsidRDefault="00226CD4" w:rsidP="00724D19">
            <w:pPr>
              <w:keepNext/>
              <w:spacing w:before="120" w:after="120"/>
              <w:jc w:val="center"/>
              <w:rPr>
                <w:b/>
                <w:color w:val="000000"/>
                <w:sz w:val="17"/>
                <w:lang w:val="lt-LT"/>
              </w:rPr>
            </w:pPr>
          </w:p>
        </w:tc>
      </w:tr>
      <w:tr w:rsidR="001227A6" w:rsidRPr="00221DF0" w14:paraId="550349FB" w14:textId="77777777" w:rsidTr="00724D19">
        <w:tc>
          <w:tcPr>
            <w:tcW w:w="3529" w:type="dxa"/>
            <w:shd w:val="clear" w:color="auto" w:fill="auto"/>
          </w:tcPr>
          <w:p w14:paraId="21A1A1B4" w14:textId="77777777" w:rsidR="00226CD4" w:rsidRPr="00221DF0" w:rsidRDefault="00226CD4" w:rsidP="00724D19">
            <w:pPr>
              <w:keepNext/>
              <w:spacing w:before="120" w:after="120"/>
              <w:rPr>
                <w:b/>
                <w:color w:val="000000"/>
                <w:sz w:val="17"/>
                <w:lang w:val="lt-LT"/>
              </w:rPr>
            </w:pPr>
            <w:r w:rsidRPr="00221DF0">
              <w:rPr>
                <w:b/>
                <w:color w:val="000000"/>
                <w:sz w:val="17"/>
                <w:lang w:val="lt-LT"/>
              </w:rPr>
              <w:t>Dažai ir (arba) sienų danga</w:t>
            </w:r>
          </w:p>
        </w:tc>
        <w:tc>
          <w:tcPr>
            <w:tcW w:w="2205" w:type="dxa"/>
            <w:gridSpan w:val="2"/>
            <w:shd w:val="clear" w:color="auto" w:fill="auto"/>
          </w:tcPr>
          <w:p w14:paraId="50C53913"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392B8111" w14:textId="77777777" w:rsidR="00226CD4" w:rsidRPr="00221DF0" w:rsidRDefault="00226CD4" w:rsidP="00724D19">
            <w:pPr>
              <w:keepNext/>
              <w:spacing w:before="120" w:after="120"/>
              <w:jc w:val="center"/>
              <w:rPr>
                <w:b/>
                <w:color w:val="000000"/>
                <w:sz w:val="17"/>
                <w:lang w:val="lt-LT"/>
              </w:rPr>
            </w:pPr>
          </w:p>
        </w:tc>
      </w:tr>
      <w:tr w:rsidR="001227A6" w:rsidRPr="00221DF0" w14:paraId="02E89E07" w14:textId="77777777" w:rsidTr="00724D19">
        <w:tc>
          <w:tcPr>
            <w:tcW w:w="3529" w:type="dxa"/>
            <w:shd w:val="clear" w:color="auto" w:fill="auto"/>
          </w:tcPr>
          <w:p w14:paraId="7A3A1618" w14:textId="77777777" w:rsidR="00226CD4" w:rsidRPr="00221DF0" w:rsidRDefault="00226CD4" w:rsidP="00724D19">
            <w:pPr>
              <w:keepNext/>
              <w:spacing w:before="120" w:after="120"/>
              <w:rPr>
                <w:b/>
                <w:color w:val="000000"/>
                <w:sz w:val="17"/>
                <w:lang w:val="lt-LT"/>
              </w:rPr>
            </w:pPr>
            <w:r w:rsidRPr="00221DF0">
              <w:rPr>
                <w:b/>
                <w:color w:val="000000"/>
                <w:sz w:val="17"/>
                <w:lang w:val="lt-LT"/>
              </w:rPr>
              <w:t>Grindų danga</w:t>
            </w:r>
          </w:p>
        </w:tc>
        <w:tc>
          <w:tcPr>
            <w:tcW w:w="2205" w:type="dxa"/>
            <w:gridSpan w:val="2"/>
            <w:shd w:val="clear" w:color="auto" w:fill="auto"/>
          </w:tcPr>
          <w:p w14:paraId="216E96D9"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2A9DCDB0" w14:textId="77777777" w:rsidR="00226CD4" w:rsidRPr="00221DF0" w:rsidRDefault="00226CD4" w:rsidP="00724D19">
            <w:pPr>
              <w:keepNext/>
              <w:spacing w:before="120" w:after="120"/>
              <w:jc w:val="center"/>
              <w:rPr>
                <w:b/>
                <w:color w:val="000000"/>
                <w:sz w:val="17"/>
                <w:lang w:val="lt-LT"/>
              </w:rPr>
            </w:pPr>
          </w:p>
        </w:tc>
      </w:tr>
      <w:tr w:rsidR="001227A6" w:rsidRPr="00221DF0" w14:paraId="5C05C33F" w14:textId="77777777" w:rsidTr="00724D19">
        <w:tc>
          <w:tcPr>
            <w:tcW w:w="3529" w:type="dxa"/>
            <w:shd w:val="clear" w:color="auto" w:fill="auto"/>
          </w:tcPr>
          <w:p w14:paraId="310311CA" w14:textId="183F291E" w:rsidR="00226CD4" w:rsidRPr="00221DF0" w:rsidRDefault="004B5A4F" w:rsidP="00724D19">
            <w:pPr>
              <w:keepNext/>
              <w:spacing w:before="120" w:after="120"/>
              <w:rPr>
                <w:b/>
                <w:color w:val="000000"/>
                <w:sz w:val="17"/>
                <w:lang w:val="lt-LT"/>
              </w:rPr>
            </w:pPr>
            <w:r w:rsidRPr="00221DF0">
              <w:rPr>
                <w:b/>
                <w:color w:val="000000"/>
                <w:sz w:val="17"/>
                <w:lang w:val="lt-LT"/>
              </w:rPr>
              <w:t xml:space="preserve">Pakabinamos ir kitos </w:t>
            </w:r>
            <w:r w:rsidR="00226CD4" w:rsidRPr="00221DF0">
              <w:rPr>
                <w:b/>
                <w:color w:val="000000"/>
                <w:sz w:val="17"/>
                <w:lang w:val="lt-LT"/>
              </w:rPr>
              <w:t>lubos</w:t>
            </w:r>
          </w:p>
        </w:tc>
        <w:tc>
          <w:tcPr>
            <w:tcW w:w="2205" w:type="dxa"/>
            <w:gridSpan w:val="2"/>
            <w:shd w:val="clear" w:color="auto" w:fill="auto"/>
          </w:tcPr>
          <w:p w14:paraId="5DCE4268"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4CD68053" w14:textId="77777777" w:rsidR="00226CD4" w:rsidRPr="00221DF0" w:rsidRDefault="00226CD4" w:rsidP="00724D19">
            <w:pPr>
              <w:keepNext/>
              <w:spacing w:before="120" w:after="120"/>
              <w:jc w:val="center"/>
              <w:rPr>
                <w:b/>
                <w:color w:val="000000"/>
                <w:sz w:val="17"/>
                <w:lang w:val="lt-LT"/>
              </w:rPr>
            </w:pPr>
          </w:p>
        </w:tc>
      </w:tr>
      <w:tr w:rsidR="001227A6" w:rsidRPr="00221DF0" w14:paraId="1AC25384" w14:textId="77777777" w:rsidTr="00724D19">
        <w:tc>
          <w:tcPr>
            <w:tcW w:w="3529" w:type="dxa"/>
            <w:shd w:val="clear" w:color="auto" w:fill="auto"/>
          </w:tcPr>
          <w:p w14:paraId="23BEF793" w14:textId="77777777" w:rsidR="00226CD4" w:rsidRPr="00221DF0" w:rsidRDefault="00226CD4" w:rsidP="00724D19">
            <w:pPr>
              <w:keepNext/>
              <w:spacing w:before="120" w:after="120"/>
              <w:rPr>
                <w:b/>
                <w:color w:val="000000"/>
                <w:sz w:val="17"/>
                <w:lang w:val="lt-LT"/>
              </w:rPr>
            </w:pPr>
            <w:r w:rsidRPr="00221DF0">
              <w:rPr>
                <w:b/>
                <w:color w:val="000000"/>
                <w:sz w:val="17"/>
                <w:lang w:val="lt-LT"/>
              </w:rPr>
              <w:lastRenderedPageBreak/>
              <w:t>Pertvaros</w:t>
            </w:r>
          </w:p>
        </w:tc>
        <w:tc>
          <w:tcPr>
            <w:tcW w:w="2205" w:type="dxa"/>
            <w:gridSpan w:val="2"/>
            <w:shd w:val="clear" w:color="auto" w:fill="auto"/>
          </w:tcPr>
          <w:p w14:paraId="702C942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793C5629" w14:textId="77777777" w:rsidR="00226CD4" w:rsidRPr="00221DF0" w:rsidRDefault="00226CD4" w:rsidP="00724D19">
            <w:pPr>
              <w:keepNext/>
              <w:spacing w:before="120" w:after="120"/>
              <w:jc w:val="center"/>
              <w:rPr>
                <w:b/>
                <w:color w:val="000000"/>
                <w:sz w:val="17"/>
                <w:lang w:val="lt-LT"/>
              </w:rPr>
            </w:pPr>
          </w:p>
        </w:tc>
      </w:tr>
      <w:tr w:rsidR="001227A6" w:rsidRPr="00221DF0" w14:paraId="17239890" w14:textId="77777777" w:rsidTr="00724D19">
        <w:tc>
          <w:tcPr>
            <w:tcW w:w="3529" w:type="dxa"/>
            <w:shd w:val="clear" w:color="auto" w:fill="auto"/>
          </w:tcPr>
          <w:p w14:paraId="2C0AA2BB" w14:textId="77777777" w:rsidR="00226CD4" w:rsidRPr="00221DF0" w:rsidRDefault="00226CD4" w:rsidP="00724D19">
            <w:pPr>
              <w:keepNext/>
              <w:spacing w:before="120" w:after="120"/>
              <w:rPr>
                <w:b/>
                <w:color w:val="000000"/>
                <w:sz w:val="17"/>
                <w:lang w:val="lt-LT"/>
              </w:rPr>
            </w:pPr>
            <w:r w:rsidRPr="00221DF0">
              <w:rPr>
                <w:b/>
                <w:color w:val="000000"/>
                <w:sz w:val="17"/>
                <w:lang w:val="lt-LT"/>
              </w:rPr>
              <w:t>Stacionarūs ir kilnojami baldai</w:t>
            </w:r>
          </w:p>
        </w:tc>
        <w:tc>
          <w:tcPr>
            <w:tcW w:w="2205" w:type="dxa"/>
            <w:gridSpan w:val="2"/>
            <w:shd w:val="clear" w:color="auto" w:fill="auto"/>
          </w:tcPr>
          <w:p w14:paraId="2F11A71E"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5344F2CE" w14:textId="77777777" w:rsidR="00226CD4" w:rsidRPr="00221DF0" w:rsidRDefault="00226CD4" w:rsidP="00724D19">
            <w:pPr>
              <w:keepNext/>
              <w:spacing w:before="120" w:after="120"/>
              <w:jc w:val="center"/>
              <w:rPr>
                <w:b/>
                <w:color w:val="000000"/>
                <w:sz w:val="17"/>
                <w:lang w:val="lt-LT"/>
              </w:rPr>
            </w:pPr>
          </w:p>
        </w:tc>
      </w:tr>
      <w:tr w:rsidR="001227A6" w:rsidRPr="00221DF0" w14:paraId="402E261F" w14:textId="77777777" w:rsidTr="00724D19">
        <w:tc>
          <w:tcPr>
            <w:tcW w:w="3529" w:type="dxa"/>
            <w:shd w:val="clear" w:color="auto" w:fill="auto"/>
          </w:tcPr>
          <w:p w14:paraId="4BA089FA" w14:textId="77777777" w:rsidR="00226CD4" w:rsidRPr="00221DF0" w:rsidRDefault="00226CD4" w:rsidP="00724D19">
            <w:pPr>
              <w:keepNext/>
              <w:spacing w:before="120" w:after="120"/>
              <w:rPr>
                <w:b/>
                <w:color w:val="000000"/>
                <w:sz w:val="17"/>
                <w:lang w:val="lt-LT"/>
              </w:rPr>
            </w:pPr>
            <w:r w:rsidRPr="00221DF0">
              <w:rPr>
                <w:b/>
                <w:color w:val="000000"/>
                <w:sz w:val="17"/>
                <w:lang w:val="lt-LT"/>
              </w:rPr>
              <w:t>Ženklinimas</w:t>
            </w:r>
          </w:p>
        </w:tc>
        <w:tc>
          <w:tcPr>
            <w:tcW w:w="2205" w:type="dxa"/>
            <w:gridSpan w:val="2"/>
            <w:shd w:val="clear" w:color="auto" w:fill="auto"/>
          </w:tcPr>
          <w:p w14:paraId="68DA2877"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144F459C" w14:textId="77777777" w:rsidR="00226CD4" w:rsidRPr="00221DF0" w:rsidRDefault="00226CD4" w:rsidP="00724D19">
            <w:pPr>
              <w:keepNext/>
              <w:spacing w:before="120" w:after="120"/>
              <w:jc w:val="center"/>
              <w:rPr>
                <w:b/>
                <w:color w:val="000000"/>
                <w:sz w:val="17"/>
                <w:lang w:val="lt-LT"/>
              </w:rPr>
            </w:pPr>
          </w:p>
        </w:tc>
      </w:tr>
      <w:tr w:rsidR="00A20F0D" w:rsidRPr="00221DF0" w14:paraId="34DDDC85" w14:textId="77777777" w:rsidTr="001227A6">
        <w:tc>
          <w:tcPr>
            <w:tcW w:w="3529" w:type="dxa"/>
            <w:shd w:val="clear" w:color="auto" w:fill="FABF8F"/>
          </w:tcPr>
          <w:p w14:paraId="457952CC" w14:textId="4A192CE1" w:rsidR="00226CD4" w:rsidRPr="00221DF0" w:rsidRDefault="00226CD4">
            <w:pPr>
              <w:keepNext/>
              <w:spacing w:before="120" w:after="120"/>
              <w:rPr>
                <w:b/>
                <w:color w:val="000000"/>
                <w:sz w:val="17"/>
                <w:lang w:val="lt-LT"/>
              </w:rPr>
            </w:pPr>
            <w:r w:rsidRPr="00221DF0">
              <w:rPr>
                <w:b/>
                <w:color w:val="000000"/>
                <w:sz w:val="17"/>
                <w:lang w:val="lt-LT"/>
              </w:rPr>
              <w:t xml:space="preserve">Keliai ir </w:t>
            </w:r>
            <w:r w:rsidR="004B5A4F" w:rsidRPr="00221DF0">
              <w:rPr>
                <w:b/>
                <w:color w:val="000000"/>
                <w:sz w:val="17"/>
                <w:lang w:val="lt-LT"/>
              </w:rPr>
              <w:t>takai</w:t>
            </w:r>
          </w:p>
        </w:tc>
        <w:tc>
          <w:tcPr>
            <w:tcW w:w="2205" w:type="dxa"/>
            <w:gridSpan w:val="2"/>
            <w:shd w:val="clear" w:color="auto" w:fill="FABF8F"/>
          </w:tcPr>
          <w:p w14:paraId="5A6A2649"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354BB7FB" w14:textId="77777777" w:rsidR="00226CD4" w:rsidRPr="00221DF0" w:rsidRDefault="00226CD4" w:rsidP="00724D19">
            <w:pPr>
              <w:keepNext/>
              <w:spacing w:before="120" w:after="120"/>
              <w:jc w:val="center"/>
              <w:rPr>
                <w:b/>
                <w:color w:val="000000"/>
                <w:sz w:val="17"/>
                <w:lang w:val="lt-LT"/>
              </w:rPr>
            </w:pPr>
          </w:p>
        </w:tc>
      </w:tr>
      <w:tr w:rsidR="001227A6" w:rsidRPr="00221DF0" w14:paraId="7B55DCB1" w14:textId="77777777" w:rsidTr="00724D19">
        <w:tc>
          <w:tcPr>
            <w:tcW w:w="3529" w:type="dxa"/>
            <w:shd w:val="clear" w:color="auto" w:fill="auto"/>
          </w:tcPr>
          <w:p w14:paraId="3E61A6F8" w14:textId="77777777" w:rsidR="00226CD4" w:rsidRPr="00221DF0" w:rsidRDefault="00226CD4" w:rsidP="00724D19">
            <w:pPr>
              <w:keepNext/>
              <w:spacing w:before="120" w:after="120"/>
              <w:rPr>
                <w:b/>
                <w:color w:val="000000"/>
                <w:sz w:val="17"/>
                <w:lang w:val="lt-LT"/>
              </w:rPr>
            </w:pPr>
            <w:r w:rsidRPr="00221DF0">
              <w:rPr>
                <w:b/>
                <w:color w:val="000000"/>
                <w:sz w:val="17"/>
                <w:lang w:val="lt-LT"/>
              </w:rPr>
              <w:t>Keliai ir pėsčiųjų takai</w:t>
            </w:r>
          </w:p>
        </w:tc>
        <w:tc>
          <w:tcPr>
            <w:tcW w:w="2205" w:type="dxa"/>
            <w:gridSpan w:val="2"/>
            <w:shd w:val="clear" w:color="auto" w:fill="auto"/>
          </w:tcPr>
          <w:p w14:paraId="434F4AF7"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53FBBB86" w14:textId="77777777" w:rsidR="00226CD4" w:rsidRPr="00221DF0" w:rsidRDefault="00226CD4" w:rsidP="00724D19">
            <w:pPr>
              <w:keepNext/>
              <w:spacing w:before="120" w:after="120"/>
              <w:jc w:val="center"/>
              <w:rPr>
                <w:b/>
                <w:color w:val="000000"/>
                <w:sz w:val="17"/>
                <w:lang w:val="lt-LT"/>
              </w:rPr>
            </w:pPr>
          </w:p>
        </w:tc>
      </w:tr>
      <w:tr w:rsidR="00A20F0D" w:rsidRPr="00221DF0" w14:paraId="6E0BD41C" w14:textId="77777777" w:rsidTr="001227A6">
        <w:tc>
          <w:tcPr>
            <w:tcW w:w="3529" w:type="dxa"/>
            <w:shd w:val="clear" w:color="auto" w:fill="FABF8F"/>
          </w:tcPr>
          <w:p w14:paraId="28006A6A" w14:textId="77777777" w:rsidR="00226CD4" w:rsidRPr="00221DF0" w:rsidRDefault="00226CD4" w:rsidP="00724D19">
            <w:pPr>
              <w:keepNext/>
              <w:spacing w:before="120" w:after="120"/>
              <w:rPr>
                <w:b/>
                <w:color w:val="000000"/>
                <w:sz w:val="17"/>
                <w:lang w:val="lt-LT"/>
              </w:rPr>
            </w:pPr>
            <w:r w:rsidRPr="00221DF0">
              <w:rPr>
                <w:b/>
                <w:color w:val="000000"/>
                <w:sz w:val="17"/>
                <w:lang w:val="lt-LT"/>
              </w:rPr>
              <w:t>Scenos įranga</w:t>
            </w:r>
          </w:p>
        </w:tc>
        <w:tc>
          <w:tcPr>
            <w:tcW w:w="2205" w:type="dxa"/>
            <w:gridSpan w:val="2"/>
            <w:shd w:val="clear" w:color="auto" w:fill="FABF8F"/>
          </w:tcPr>
          <w:p w14:paraId="32FF1E94"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0044E4D8" w14:textId="77777777" w:rsidR="00226CD4" w:rsidRPr="00221DF0" w:rsidRDefault="00226CD4" w:rsidP="00724D19">
            <w:pPr>
              <w:keepNext/>
              <w:spacing w:before="120" w:after="120"/>
              <w:jc w:val="center"/>
              <w:rPr>
                <w:b/>
                <w:color w:val="000000"/>
                <w:sz w:val="17"/>
                <w:lang w:val="lt-LT"/>
              </w:rPr>
            </w:pPr>
          </w:p>
        </w:tc>
      </w:tr>
      <w:tr w:rsidR="001227A6" w:rsidRPr="00221DF0" w14:paraId="34169875" w14:textId="77777777" w:rsidTr="00724D19">
        <w:tc>
          <w:tcPr>
            <w:tcW w:w="3529" w:type="dxa"/>
            <w:shd w:val="clear" w:color="auto" w:fill="auto"/>
          </w:tcPr>
          <w:p w14:paraId="56D5255E" w14:textId="77777777" w:rsidR="00226CD4" w:rsidRPr="00221DF0" w:rsidRDefault="00226CD4" w:rsidP="00724D19">
            <w:pPr>
              <w:keepNext/>
              <w:spacing w:before="120" w:after="120"/>
              <w:rPr>
                <w:b/>
                <w:color w:val="000000"/>
                <w:sz w:val="17"/>
                <w:lang w:val="lt-LT"/>
              </w:rPr>
            </w:pPr>
            <w:r w:rsidRPr="00221DF0">
              <w:rPr>
                <w:b/>
                <w:color w:val="000000"/>
                <w:sz w:val="17"/>
                <w:lang w:val="lt-LT"/>
              </w:rPr>
              <w:t>Apšvietimas</w:t>
            </w:r>
          </w:p>
        </w:tc>
        <w:tc>
          <w:tcPr>
            <w:tcW w:w="2205" w:type="dxa"/>
            <w:gridSpan w:val="2"/>
            <w:shd w:val="clear" w:color="auto" w:fill="auto"/>
          </w:tcPr>
          <w:p w14:paraId="4A075E4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17B9203E" w14:textId="77777777" w:rsidR="00226CD4" w:rsidRPr="00221DF0" w:rsidRDefault="00226CD4" w:rsidP="00724D19">
            <w:pPr>
              <w:keepNext/>
              <w:spacing w:before="120" w:after="120"/>
              <w:jc w:val="center"/>
              <w:rPr>
                <w:b/>
                <w:color w:val="000000"/>
                <w:sz w:val="17"/>
                <w:lang w:val="lt-LT"/>
              </w:rPr>
            </w:pPr>
          </w:p>
        </w:tc>
      </w:tr>
      <w:tr w:rsidR="001227A6" w:rsidRPr="00221DF0" w14:paraId="15DF0B8B" w14:textId="77777777" w:rsidTr="00724D19">
        <w:tc>
          <w:tcPr>
            <w:tcW w:w="3529" w:type="dxa"/>
            <w:shd w:val="clear" w:color="auto" w:fill="auto"/>
          </w:tcPr>
          <w:p w14:paraId="61E3813D" w14:textId="77777777" w:rsidR="00226CD4" w:rsidRPr="00221DF0" w:rsidRDefault="00226CD4" w:rsidP="00724D19">
            <w:pPr>
              <w:keepNext/>
              <w:spacing w:before="120" w:after="120"/>
              <w:rPr>
                <w:b/>
                <w:color w:val="000000"/>
                <w:sz w:val="17"/>
                <w:lang w:val="lt-LT"/>
              </w:rPr>
            </w:pPr>
            <w:r w:rsidRPr="00221DF0">
              <w:rPr>
                <w:b/>
                <w:color w:val="000000"/>
                <w:sz w:val="17"/>
                <w:lang w:val="lt-LT"/>
              </w:rPr>
              <w:t>Garso sistema</w:t>
            </w:r>
          </w:p>
        </w:tc>
        <w:tc>
          <w:tcPr>
            <w:tcW w:w="2205" w:type="dxa"/>
            <w:gridSpan w:val="2"/>
            <w:shd w:val="clear" w:color="auto" w:fill="auto"/>
          </w:tcPr>
          <w:p w14:paraId="6FE1FEF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4BFF2298" w14:textId="77777777" w:rsidR="00226CD4" w:rsidRPr="00221DF0" w:rsidRDefault="00226CD4" w:rsidP="00724D19">
            <w:pPr>
              <w:keepNext/>
              <w:spacing w:before="120" w:after="120"/>
              <w:jc w:val="center"/>
              <w:rPr>
                <w:b/>
                <w:color w:val="000000"/>
                <w:sz w:val="17"/>
                <w:lang w:val="lt-LT"/>
              </w:rPr>
            </w:pPr>
          </w:p>
        </w:tc>
      </w:tr>
      <w:tr w:rsidR="001227A6" w:rsidRPr="00221DF0" w14:paraId="35FB6420" w14:textId="77777777" w:rsidTr="00724D19">
        <w:tc>
          <w:tcPr>
            <w:tcW w:w="3529" w:type="dxa"/>
            <w:shd w:val="clear" w:color="auto" w:fill="auto"/>
          </w:tcPr>
          <w:p w14:paraId="28CAA3AC" w14:textId="77777777" w:rsidR="00226CD4" w:rsidRPr="00221DF0" w:rsidRDefault="00226CD4" w:rsidP="00724D19">
            <w:pPr>
              <w:keepNext/>
              <w:spacing w:before="120" w:after="120"/>
              <w:rPr>
                <w:b/>
                <w:color w:val="000000"/>
                <w:sz w:val="17"/>
                <w:lang w:val="lt-LT"/>
              </w:rPr>
            </w:pPr>
            <w:r w:rsidRPr="00221DF0">
              <w:rPr>
                <w:b/>
                <w:color w:val="000000"/>
                <w:sz w:val="17"/>
                <w:lang w:val="lt-LT"/>
              </w:rPr>
              <w:t>Vaizdo sistema</w:t>
            </w:r>
          </w:p>
        </w:tc>
        <w:tc>
          <w:tcPr>
            <w:tcW w:w="2205" w:type="dxa"/>
            <w:gridSpan w:val="2"/>
            <w:shd w:val="clear" w:color="auto" w:fill="auto"/>
          </w:tcPr>
          <w:p w14:paraId="00F5BE9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6E9DC780" w14:textId="77777777" w:rsidR="00226CD4" w:rsidRPr="00221DF0" w:rsidRDefault="00226CD4" w:rsidP="00724D19">
            <w:pPr>
              <w:keepNext/>
              <w:spacing w:before="120" w:after="120"/>
              <w:jc w:val="center"/>
              <w:rPr>
                <w:b/>
                <w:color w:val="000000"/>
                <w:sz w:val="17"/>
                <w:lang w:val="lt-LT"/>
              </w:rPr>
            </w:pPr>
          </w:p>
        </w:tc>
      </w:tr>
      <w:tr w:rsidR="001227A6" w:rsidRPr="00221DF0" w14:paraId="5B5C5BCF" w14:textId="77777777" w:rsidTr="00724D19">
        <w:tc>
          <w:tcPr>
            <w:tcW w:w="3529" w:type="dxa"/>
            <w:shd w:val="clear" w:color="auto" w:fill="auto"/>
          </w:tcPr>
          <w:p w14:paraId="083CF0ED" w14:textId="77777777" w:rsidR="00226CD4" w:rsidRPr="00221DF0" w:rsidRDefault="00226CD4" w:rsidP="00724D19">
            <w:pPr>
              <w:keepNext/>
              <w:spacing w:before="120" w:after="120"/>
              <w:rPr>
                <w:b/>
                <w:color w:val="000000"/>
                <w:sz w:val="17"/>
                <w:lang w:val="lt-LT"/>
              </w:rPr>
            </w:pPr>
            <w:r w:rsidRPr="00221DF0">
              <w:rPr>
                <w:b/>
                <w:color w:val="000000"/>
                <w:sz w:val="17"/>
                <w:lang w:val="lt-LT"/>
              </w:rPr>
              <w:t>Kita scenos įranga</w:t>
            </w:r>
          </w:p>
        </w:tc>
        <w:tc>
          <w:tcPr>
            <w:tcW w:w="2205" w:type="dxa"/>
            <w:gridSpan w:val="2"/>
            <w:shd w:val="clear" w:color="auto" w:fill="auto"/>
          </w:tcPr>
          <w:p w14:paraId="24F36AA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294F1EC6" w14:textId="77777777" w:rsidR="00226CD4" w:rsidRPr="00221DF0" w:rsidRDefault="00226CD4" w:rsidP="00724D19">
            <w:pPr>
              <w:keepNext/>
              <w:spacing w:before="120" w:after="120"/>
              <w:jc w:val="center"/>
              <w:rPr>
                <w:b/>
                <w:color w:val="000000"/>
                <w:sz w:val="17"/>
                <w:lang w:val="lt-LT"/>
              </w:rPr>
            </w:pPr>
          </w:p>
        </w:tc>
      </w:tr>
      <w:tr w:rsidR="001227A6" w:rsidRPr="00221DF0" w14:paraId="35716766" w14:textId="77777777" w:rsidTr="00724D19">
        <w:tc>
          <w:tcPr>
            <w:tcW w:w="3529" w:type="dxa"/>
            <w:shd w:val="clear" w:color="auto" w:fill="auto"/>
          </w:tcPr>
          <w:p w14:paraId="013AF1CA" w14:textId="7FD10A8B" w:rsidR="00226CD4" w:rsidRPr="00221DF0" w:rsidRDefault="00635DA5" w:rsidP="00724D19">
            <w:pPr>
              <w:keepNext/>
              <w:spacing w:before="120" w:after="120"/>
              <w:rPr>
                <w:b/>
                <w:color w:val="000000"/>
                <w:sz w:val="17"/>
                <w:lang w:val="lt-LT"/>
              </w:rPr>
            </w:pPr>
            <w:r>
              <w:rPr>
                <w:b/>
                <w:color w:val="000000"/>
                <w:sz w:val="17"/>
                <w:lang w:val="lt-LT"/>
              </w:rPr>
              <w:t>Stacionarios</w:t>
            </w:r>
            <w:r w:rsidR="00226CD4" w:rsidRPr="00221DF0">
              <w:rPr>
                <w:b/>
                <w:color w:val="000000"/>
                <w:sz w:val="17"/>
                <w:lang w:val="lt-LT"/>
              </w:rPr>
              <w:t xml:space="preserve"> vietos</w:t>
            </w:r>
          </w:p>
        </w:tc>
        <w:tc>
          <w:tcPr>
            <w:tcW w:w="2205" w:type="dxa"/>
            <w:gridSpan w:val="2"/>
            <w:shd w:val="clear" w:color="auto" w:fill="auto"/>
          </w:tcPr>
          <w:p w14:paraId="4D5A80D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240D8343" w14:textId="77777777" w:rsidR="00226CD4" w:rsidRPr="00221DF0" w:rsidRDefault="00226CD4" w:rsidP="00724D19">
            <w:pPr>
              <w:keepNext/>
              <w:spacing w:before="120" w:after="120"/>
              <w:jc w:val="center"/>
              <w:rPr>
                <w:b/>
                <w:color w:val="000000"/>
                <w:sz w:val="17"/>
                <w:lang w:val="lt-LT"/>
              </w:rPr>
            </w:pPr>
          </w:p>
        </w:tc>
      </w:tr>
      <w:tr w:rsidR="00A20F0D" w:rsidRPr="00221DF0" w14:paraId="616B47D6" w14:textId="77777777" w:rsidTr="001227A6">
        <w:tc>
          <w:tcPr>
            <w:tcW w:w="3529" w:type="dxa"/>
            <w:shd w:val="clear" w:color="auto" w:fill="FABF8F"/>
          </w:tcPr>
          <w:p w14:paraId="5A988786" w14:textId="271CB76C" w:rsidR="00226CD4" w:rsidRPr="00221DF0" w:rsidRDefault="00226CD4" w:rsidP="00A72722">
            <w:pPr>
              <w:keepNext/>
              <w:spacing w:before="120" w:after="120"/>
              <w:rPr>
                <w:b/>
                <w:color w:val="000000"/>
                <w:sz w:val="17"/>
                <w:lang w:val="lt-LT"/>
              </w:rPr>
            </w:pPr>
            <w:r w:rsidRPr="00221DF0">
              <w:rPr>
                <w:b/>
                <w:color w:val="000000"/>
                <w:sz w:val="17"/>
                <w:lang w:val="lt-LT"/>
              </w:rPr>
              <w:t>Kita įranga (tik sportinių objektų: neformaliojo ugdymo veiklai skirt</w:t>
            </w:r>
            <w:r w:rsidR="00A72722">
              <w:rPr>
                <w:b/>
                <w:color w:val="000000"/>
                <w:sz w:val="17"/>
                <w:lang w:val="lt-LT"/>
              </w:rPr>
              <w:t>a infrastruktūra</w:t>
            </w:r>
            <w:r w:rsidRPr="00221DF0">
              <w:rPr>
                <w:b/>
                <w:color w:val="000000"/>
                <w:sz w:val="17"/>
                <w:lang w:val="lt-LT"/>
              </w:rPr>
              <w:t xml:space="preserve"> ir didelių viešųjų kultūros ir sporto renginių organizavimo </w:t>
            </w:r>
            <w:r w:rsidR="00A72722">
              <w:rPr>
                <w:b/>
                <w:color w:val="000000"/>
                <w:sz w:val="17"/>
                <w:lang w:val="lt-LT"/>
              </w:rPr>
              <w:t>infrastruktūra</w:t>
            </w:r>
            <w:r w:rsidRPr="00221DF0">
              <w:rPr>
                <w:b/>
                <w:color w:val="000000"/>
                <w:sz w:val="17"/>
                <w:lang w:val="lt-LT"/>
              </w:rPr>
              <w:t>)</w:t>
            </w:r>
          </w:p>
        </w:tc>
        <w:tc>
          <w:tcPr>
            <w:tcW w:w="2205" w:type="dxa"/>
            <w:gridSpan w:val="2"/>
            <w:shd w:val="clear" w:color="auto" w:fill="FABF8F"/>
          </w:tcPr>
          <w:p w14:paraId="289406DC" w14:textId="77777777" w:rsidR="00226CD4" w:rsidRPr="00221DF0" w:rsidRDefault="00226CD4" w:rsidP="00724D19">
            <w:pPr>
              <w:keepNext/>
              <w:spacing w:before="120" w:after="120"/>
              <w:jc w:val="center"/>
              <w:rPr>
                <w:b/>
                <w:color w:val="000000"/>
                <w:sz w:val="17"/>
                <w:lang w:val="lt-LT"/>
              </w:rPr>
            </w:pPr>
          </w:p>
        </w:tc>
        <w:tc>
          <w:tcPr>
            <w:tcW w:w="2303" w:type="dxa"/>
            <w:gridSpan w:val="2"/>
            <w:shd w:val="clear" w:color="auto" w:fill="FABF8F"/>
          </w:tcPr>
          <w:p w14:paraId="51D7DDF8" w14:textId="77777777" w:rsidR="00226CD4" w:rsidRPr="00221DF0" w:rsidRDefault="00226CD4" w:rsidP="00724D19">
            <w:pPr>
              <w:keepNext/>
              <w:spacing w:before="120" w:after="120"/>
              <w:jc w:val="center"/>
              <w:rPr>
                <w:b/>
                <w:color w:val="000000"/>
                <w:sz w:val="17"/>
                <w:lang w:val="lt-LT"/>
              </w:rPr>
            </w:pPr>
          </w:p>
        </w:tc>
      </w:tr>
      <w:tr w:rsidR="001227A6" w:rsidRPr="00221DF0" w14:paraId="0F8BF19A" w14:textId="77777777" w:rsidTr="00724D19">
        <w:tc>
          <w:tcPr>
            <w:tcW w:w="3529" w:type="dxa"/>
            <w:shd w:val="clear" w:color="auto" w:fill="auto"/>
          </w:tcPr>
          <w:p w14:paraId="6BAFC74A" w14:textId="77777777" w:rsidR="00226CD4" w:rsidRPr="00221DF0" w:rsidRDefault="00226CD4" w:rsidP="00724D19">
            <w:pPr>
              <w:keepNext/>
              <w:spacing w:before="120" w:after="120"/>
              <w:rPr>
                <w:b/>
                <w:color w:val="000000"/>
                <w:sz w:val="17"/>
                <w:lang w:val="lt-LT"/>
              </w:rPr>
            </w:pPr>
            <w:r w:rsidRPr="00221DF0">
              <w:rPr>
                <w:b/>
                <w:color w:val="000000"/>
                <w:sz w:val="17"/>
                <w:lang w:val="lt-LT"/>
              </w:rPr>
              <w:t>Aikštės su natūralia ir aikštės su dirbtine danga</w:t>
            </w:r>
          </w:p>
        </w:tc>
        <w:tc>
          <w:tcPr>
            <w:tcW w:w="2205" w:type="dxa"/>
            <w:gridSpan w:val="2"/>
            <w:shd w:val="clear" w:color="auto" w:fill="auto"/>
          </w:tcPr>
          <w:p w14:paraId="517D46F6"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4E18268E" w14:textId="77777777" w:rsidR="00226CD4" w:rsidRPr="00221DF0" w:rsidRDefault="00226CD4" w:rsidP="00724D19">
            <w:pPr>
              <w:keepNext/>
              <w:spacing w:before="120" w:after="120"/>
              <w:jc w:val="center"/>
              <w:rPr>
                <w:b/>
                <w:color w:val="000000"/>
                <w:sz w:val="17"/>
                <w:lang w:val="lt-LT"/>
              </w:rPr>
            </w:pPr>
          </w:p>
        </w:tc>
      </w:tr>
      <w:tr w:rsidR="001227A6" w:rsidRPr="00221DF0" w14:paraId="3B400763" w14:textId="77777777" w:rsidTr="00724D19">
        <w:tc>
          <w:tcPr>
            <w:tcW w:w="3529" w:type="dxa"/>
            <w:shd w:val="clear" w:color="auto" w:fill="auto"/>
          </w:tcPr>
          <w:p w14:paraId="06C05686" w14:textId="77777777" w:rsidR="00226CD4" w:rsidRPr="00221DF0" w:rsidRDefault="00226CD4" w:rsidP="00724D19">
            <w:pPr>
              <w:keepNext/>
              <w:spacing w:before="120" w:after="120"/>
              <w:rPr>
                <w:b/>
                <w:color w:val="000000"/>
                <w:sz w:val="17"/>
                <w:lang w:val="lt-LT"/>
              </w:rPr>
            </w:pPr>
            <w:r w:rsidRPr="00221DF0">
              <w:rPr>
                <w:b/>
                <w:color w:val="000000"/>
                <w:sz w:val="17"/>
                <w:lang w:val="lt-LT"/>
              </w:rPr>
              <w:t>Stacionari sportinė įranga</w:t>
            </w:r>
          </w:p>
        </w:tc>
        <w:tc>
          <w:tcPr>
            <w:tcW w:w="2205" w:type="dxa"/>
            <w:gridSpan w:val="2"/>
            <w:shd w:val="clear" w:color="auto" w:fill="auto"/>
          </w:tcPr>
          <w:p w14:paraId="1BC4014A"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4972269C" w14:textId="77777777" w:rsidR="00226CD4" w:rsidRPr="00221DF0" w:rsidRDefault="00226CD4" w:rsidP="00724D19">
            <w:pPr>
              <w:keepNext/>
              <w:spacing w:before="120" w:after="120"/>
              <w:jc w:val="center"/>
              <w:rPr>
                <w:b/>
                <w:color w:val="000000"/>
                <w:sz w:val="17"/>
                <w:lang w:val="lt-LT"/>
              </w:rPr>
            </w:pPr>
          </w:p>
        </w:tc>
      </w:tr>
      <w:tr w:rsidR="001227A6" w:rsidRPr="00221DF0" w14:paraId="797B581C" w14:textId="77777777" w:rsidTr="00724D19">
        <w:tc>
          <w:tcPr>
            <w:tcW w:w="3529" w:type="dxa"/>
            <w:shd w:val="clear" w:color="auto" w:fill="auto"/>
          </w:tcPr>
          <w:p w14:paraId="22683D34" w14:textId="77777777" w:rsidR="00226CD4" w:rsidRPr="00221DF0" w:rsidRDefault="00226CD4" w:rsidP="00724D19">
            <w:pPr>
              <w:keepNext/>
              <w:spacing w:before="120" w:after="120"/>
              <w:rPr>
                <w:b/>
                <w:color w:val="000000"/>
                <w:sz w:val="17"/>
                <w:lang w:val="lt-LT"/>
              </w:rPr>
            </w:pPr>
            <w:r w:rsidRPr="00221DF0">
              <w:rPr>
                <w:b/>
                <w:color w:val="000000"/>
                <w:sz w:val="17"/>
                <w:lang w:val="lt-LT"/>
              </w:rPr>
              <w:t>Kilnojama sportinė įranga</w:t>
            </w:r>
          </w:p>
        </w:tc>
        <w:tc>
          <w:tcPr>
            <w:tcW w:w="2205" w:type="dxa"/>
            <w:gridSpan w:val="2"/>
            <w:shd w:val="clear" w:color="auto" w:fill="auto"/>
          </w:tcPr>
          <w:p w14:paraId="1400BE5F" w14:textId="77777777" w:rsidR="00226CD4" w:rsidRPr="00221DF0" w:rsidRDefault="00226CD4" w:rsidP="00724D19">
            <w:pPr>
              <w:keepNext/>
              <w:spacing w:before="120" w:after="120"/>
              <w:jc w:val="center"/>
              <w:rPr>
                <w:b/>
                <w:color w:val="000000"/>
                <w:sz w:val="17"/>
                <w:lang w:val="lt-LT"/>
              </w:rPr>
            </w:pPr>
            <w:r w:rsidRPr="00221DF0">
              <w:rPr>
                <w:b/>
                <w:color w:val="000000"/>
                <w:sz w:val="17"/>
                <w:lang w:val="lt-LT"/>
              </w:rPr>
              <w:t>X</w:t>
            </w:r>
          </w:p>
        </w:tc>
        <w:tc>
          <w:tcPr>
            <w:tcW w:w="2303" w:type="dxa"/>
            <w:gridSpan w:val="2"/>
            <w:shd w:val="clear" w:color="auto" w:fill="auto"/>
          </w:tcPr>
          <w:p w14:paraId="7B940B1D" w14:textId="77777777" w:rsidR="00226CD4" w:rsidRPr="00221DF0" w:rsidRDefault="00226CD4" w:rsidP="00724D19">
            <w:pPr>
              <w:keepNext/>
              <w:spacing w:before="120" w:after="120"/>
              <w:jc w:val="center"/>
              <w:rPr>
                <w:b/>
                <w:color w:val="000000"/>
                <w:sz w:val="17"/>
                <w:lang w:val="lt-LT"/>
              </w:rPr>
            </w:pPr>
          </w:p>
        </w:tc>
      </w:tr>
    </w:tbl>
    <w:p w14:paraId="2DA4E018" w14:textId="77777777" w:rsidR="00085437" w:rsidRPr="00221DF0" w:rsidRDefault="00085437" w:rsidP="00085437">
      <w:pPr>
        <w:rPr>
          <w:rFonts w:eastAsiaTheme="majorEastAsia" w:cstheme="majorBidi"/>
          <w:b/>
          <w:bCs/>
          <w:i/>
          <w:color w:val="0079C1"/>
          <w:lang w:val="lt-LT"/>
        </w:rPr>
      </w:pPr>
      <w:bookmarkStart w:id="204" w:name="_Toc456204834"/>
      <w:bookmarkStart w:id="205" w:name="_Toc456205030"/>
      <w:bookmarkStart w:id="206" w:name="_Toc456204835"/>
      <w:bookmarkStart w:id="207" w:name="_Toc456205031"/>
      <w:bookmarkStart w:id="208" w:name="_Toc456204836"/>
      <w:bookmarkStart w:id="209" w:name="_Toc456205032"/>
      <w:bookmarkStart w:id="210" w:name="_Toc456204837"/>
      <w:bookmarkStart w:id="211" w:name="_Toc456205033"/>
      <w:bookmarkStart w:id="212" w:name="_Toc441662355"/>
      <w:bookmarkEnd w:id="204"/>
      <w:bookmarkEnd w:id="205"/>
      <w:bookmarkEnd w:id="206"/>
      <w:bookmarkEnd w:id="207"/>
      <w:bookmarkEnd w:id="208"/>
      <w:bookmarkEnd w:id="209"/>
      <w:bookmarkEnd w:id="210"/>
      <w:bookmarkEnd w:id="211"/>
    </w:p>
    <w:p w14:paraId="3CBFE17A" w14:textId="77777777" w:rsidR="00085437" w:rsidRPr="00221DF0" w:rsidRDefault="00085437" w:rsidP="00085437">
      <w:pPr>
        <w:rPr>
          <w:rFonts w:eastAsiaTheme="majorEastAsia" w:cstheme="majorBidi"/>
          <w:b/>
          <w:bCs/>
          <w:i/>
          <w:color w:val="0079C1"/>
          <w:lang w:val="lt-LT"/>
        </w:rPr>
      </w:pPr>
    </w:p>
    <w:p w14:paraId="62B893D2" w14:textId="35BB661A" w:rsidR="00085437" w:rsidRPr="00221DF0" w:rsidRDefault="00085437" w:rsidP="00085437">
      <w:pPr>
        <w:rPr>
          <w:lang w:val="lt-LT"/>
        </w:rPr>
      </w:pPr>
      <w:r w:rsidRPr="00221DF0">
        <w:rPr>
          <w:lang w:val="lt-LT"/>
        </w:rPr>
        <w:t>Priešgaisrinės saugos veikla yra sudėtinė Techninės priežiūros paslaugos dalis. Projekto bendrovė atsakingas už visas priešgaisrinės saugos veiklas, įskaitant:</w:t>
      </w:r>
    </w:p>
    <w:p w14:paraId="5E0BBC80" w14:textId="114B9772" w:rsidR="00085437" w:rsidRPr="00221DF0" w:rsidRDefault="00085437" w:rsidP="00965FDA">
      <w:pPr>
        <w:pStyle w:val="Sraopastraipa"/>
        <w:numPr>
          <w:ilvl w:val="0"/>
          <w:numId w:val="51"/>
        </w:numPr>
        <w:ind w:left="1003" w:hanging="357"/>
        <w:contextualSpacing w:val="0"/>
        <w:rPr>
          <w:lang w:val="lt-LT"/>
        </w:rPr>
      </w:pPr>
      <w:r w:rsidRPr="00221DF0">
        <w:rPr>
          <w:lang w:val="lt-LT"/>
        </w:rPr>
        <w:t>Priešgaisrinės saugos atitiktį galiojantiems reglamentams;</w:t>
      </w:r>
    </w:p>
    <w:p w14:paraId="034B52D8"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Priešgaisrinės saugos įrangos priežiūrą ir kontrolę;</w:t>
      </w:r>
    </w:p>
    <w:p w14:paraId="7BB5E1DC"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Prevencines priešgaisrinės saugos patikras siekiant nustatyti galimą gaisro pavojų;</w:t>
      </w:r>
    </w:p>
    <w:p w14:paraId="0BA6BA60"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Intervenciją prasidėjusio gaisro atveju, įskaitant pagalbą žmonėms;</w:t>
      </w:r>
    </w:p>
    <w:p w14:paraId="1648AC40"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Pirmosios pagalbos teikimą nelaimingo atsitikimo atveju;</w:t>
      </w:r>
    </w:p>
    <w:p w14:paraId="7D04CFA4"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Reguliarias avarinės evakuacijos pratybas;</w:t>
      </w:r>
    </w:p>
    <w:p w14:paraId="3C9EAFDA"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Priešgaisrinės saugos taisyklių nustatymą ir atnaujinimą, procedūrų vykdymą ir ženklinimą visose horizontalaus judėjimo zonose, taip pat laiptinėse ir liftuose;</w:t>
      </w:r>
    </w:p>
    <w:p w14:paraId="2ECD1FFA"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Priešgaisrinės saugos signalizacijų valdymą;</w:t>
      </w:r>
    </w:p>
    <w:p w14:paraId="0E50953C"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 xml:space="preserve">Priešgaisrinės saugos audito kas 2 metus organizavimą pasitelkiant nepriklausomą tikrintoją. </w:t>
      </w:r>
    </w:p>
    <w:p w14:paraId="4479E95A" w14:textId="7C038226" w:rsidR="00085437" w:rsidRPr="00221DF0" w:rsidRDefault="00085437" w:rsidP="00085437">
      <w:pPr>
        <w:spacing w:before="120" w:after="120"/>
        <w:rPr>
          <w:lang w:val="lt-LT"/>
        </w:rPr>
      </w:pPr>
      <w:r w:rsidRPr="00221DF0">
        <w:rPr>
          <w:lang w:val="lt-LT"/>
        </w:rPr>
        <w:t>Projekto bendrovė įsipareigoja įgyvendinti visas per auditą pateiktas rekomendacijas per 6 (šešis) mėnesius baigus auditą. Tuo atveju, jeigu auditas neorganizuojamas per 2 (du) mėnesius nuo suplanuotos datos, Savivaldybė organizuos auditą Projekto bendrovės sąskaita.</w:t>
      </w:r>
    </w:p>
    <w:p w14:paraId="76A9BA28" w14:textId="0E6E40A6" w:rsidR="00085437" w:rsidRPr="00221DF0" w:rsidRDefault="00085437" w:rsidP="00085437">
      <w:pPr>
        <w:spacing w:before="120" w:after="120"/>
        <w:rPr>
          <w:lang w:val="lt-LT"/>
        </w:rPr>
      </w:pPr>
      <w:r w:rsidRPr="00221DF0">
        <w:rPr>
          <w:lang w:val="lt-LT"/>
        </w:rPr>
        <w:t>Priešgaisrinės saugos veiklas Projekto bendrovė turi teikti visą parą, septynias dienas per savaitę. Veikimo metodika budėjimo ir renginio režimu, įskaitant intervencijų prašymus ne įprastomis Darbo valandomis, bus numatyta Techninės priežiūros plane. Ne įprastomis darbo valandomis visi signalizacijos signalai turi būti nukreipiami į nuotolinio stebėjimo patalpas.</w:t>
      </w:r>
    </w:p>
    <w:p w14:paraId="6857856B" w14:textId="2466F9E3" w:rsidR="00085437" w:rsidRPr="00221DF0" w:rsidRDefault="00085437" w:rsidP="00085437">
      <w:pPr>
        <w:spacing w:before="120" w:after="120"/>
        <w:rPr>
          <w:lang w:val="lt-LT"/>
        </w:rPr>
      </w:pPr>
      <w:r w:rsidRPr="00221DF0">
        <w:rPr>
          <w:lang w:val="lt-LT"/>
        </w:rPr>
        <w:t>Projekto bendrovė atsako už susijusių Eksploatuotojo darbuotojų, atsakingų už saugos valdymą, mokymą, įskaitant:4 (keturių) val. mokymą per metus susijusiems darbuotojams, kaip paskirta Savivaldybės. Mokymo sesijos bus susijusios su:</w:t>
      </w:r>
    </w:p>
    <w:p w14:paraId="00A64180"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Apsaugos nuo gaisro ir priešgaisrinės saugos priemonėmis;</w:t>
      </w:r>
    </w:p>
    <w:p w14:paraId="052B86FF"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lastRenderedPageBreak/>
        <w:t>Teritorijoje esančia technine įranga;</w:t>
      </w:r>
    </w:p>
    <w:p w14:paraId="71E6A0A7"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Reglamentų reikalavimais, susijusiais su priešgaisrine sauga;</w:t>
      </w:r>
    </w:p>
    <w:p w14:paraId="37AE1EF6"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Gesintuvų naudojimu atliekant pratybas su tikra ugnimi, naudojant skirtingų tipų įrangą;</w:t>
      </w:r>
    </w:p>
    <w:p w14:paraId="2DE69A5C" w14:textId="77777777" w:rsidR="00085437" w:rsidRPr="00221DF0" w:rsidRDefault="00085437" w:rsidP="00965FDA">
      <w:pPr>
        <w:pStyle w:val="Sraopastraipa"/>
        <w:numPr>
          <w:ilvl w:val="0"/>
          <w:numId w:val="51"/>
        </w:numPr>
        <w:ind w:left="1003" w:hanging="357"/>
        <w:contextualSpacing w:val="0"/>
        <w:rPr>
          <w:lang w:val="lt-LT"/>
        </w:rPr>
      </w:pPr>
      <w:r w:rsidRPr="00221DF0">
        <w:rPr>
          <w:lang w:val="lt-LT"/>
        </w:rPr>
        <w:t>Avarinės intervencijos manevrais pastatų viduje.</w:t>
      </w:r>
    </w:p>
    <w:p w14:paraId="02BC90D8" w14:textId="77777777" w:rsidR="00085437" w:rsidRPr="00221DF0" w:rsidRDefault="00085437" w:rsidP="00085437">
      <w:pPr>
        <w:spacing w:before="120" w:after="120"/>
        <w:rPr>
          <w:lang w:val="lt-LT"/>
        </w:rPr>
      </w:pPr>
      <w:r w:rsidRPr="00221DF0">
        <w:rPr>
          <w:lang w:val="lt-LT"/>
        </w:rPr>
        <w:t>Projekto bendrovė bus atsakingas už visų būtinų komunikacijos ir apsaugos prietaisų įsigijimą.</w:t>
      </w:r>
    </w:p>
    <w:p w14:paraId="2E88E4C1" w14:textId="77777777" w:rsidR="00085437" w:rsidRPr="00221DF0" w:rsidRDefault="00085437" w:rsidP="00085437">
      <w:pPr>
        <w:rPr>
          <w:lang w:val="lt-LT"/>
        </w:rPr>
      </w:pPr>
    </w:p>
    <w:p w14:paraId="190521A6" w14:textId="46DB02DC" w:rsidR="00226CD4" w:rsidRDefault="00666D68" w:rsidP="00965FDA">
      <w:pPr>
        <w:pStyle w:val="Antrat3"/>
        <w:numPr>
          <w:ilvl w:val="2"/>
          <w:numId w:val="44"/>
        </w:numPr>
        <w:spacing w:before="120" w:after="120"/>
        <w:ind w:hanging="657"/>
        <w:rPr>
          <w:b/>
          <w:color w:val="0079C1"/>
          <w:lang w:val="lt-LT"/>
        </w:rPr>
      </w:pPr>
      <w:bookmarkStart w:id="213" w:name="_Toc458894121"/>
      <w:r w:rsidRPr="00474FA6">
        <w:rPr>
          <w:b/>
          <w:color w:val="0079C1"/>
          <w:lang w:val="lt-LT"/>
        </w:rPr>
        <w:t>T</w:t>
      </w:r>
      <w:r w:rsidR="00F10036" w:rsidRPr="00474FA6">
        <w:rPr>
          <w:b/>
          <w:color w:val="0079C1"/>
          <w:lang w:val="lt-LT"/>
        </w:rPr>
        <w:t xml:space="preserve">echninės </w:t>
      </w:r>
      <w:r w:rsidR="00226CD4" w:rsidRPr="00474FA6">
        <w:rPr>
          <w:b/>
          <w:color w:val="0079C1"/>
          <w:lang w:val="lt-LT"/>
        </w:rPr>
        <w:t>priežiūros planas</w:t>
      </w:r>
      <w:bookmarkEnd w:id="212"/>
      <w:bookmarkEnd w:id="213"/>
    </w:p>
    <w:p w14:paraId="56D19E98" w14:textId="77777777" w:rsidR="00996C10" w:rsidRPr="00996C10" w:rsidRDefault="00996C10" w:rsidP="00996C10">
      <w:pPr>
        <w:rPr>
          <w:lang w:val="lt-LT"/>
        </w:rPr>
      </w:pPr>
    </w:p>
    <w:p w14:paraId="74E88F6E" w14:textId="657CA0DD" w:rsidR="00226CD4" w:rsidRPr="00221DF0" w:rsidRDefault="00226CD4" w:rsidP="00724D19">
      <w:pPr>
        <w:tabs>
          <w:tab w:val="left" w:pos="850"/>
        </w:tabs>
        <w:spacing w:before="120" w:after="120"/>
        <w:rPr>
          <w:lang w:val="lt-LT"/>
        </w:rPr>
      </w:pPr>
      <w:r w:rsidRPr="00221DF0">
        <w:rPr>
          <w:lang w:val="lt-LT"/>
        </w:rPr>
        <w:t xml:space="preserve">Kaip savo Preliminaraus, Išsamaus ir Galutinio (jeigu Dalyvis bus kviečiamas pateikti) </w:t>
      </w:r>
      <w:r w:rsidR="009858D5" w:rsidRPr="00221DF0">
        <w:rPr>
          <w:lang w:val="lt-LT"/>
        </w:rPr>
        <w:t>p</w:t>
      </w:r>
      <w:r w:rsidRPr="00221DF0">
        <w:rPr>
          <w:lang w:val="lt-LT"/>
        </w:rPr>
        <w:t xml:space="preserve">asiūlymo dalį Dalyvis parengs </w:t>
      </w:r>
      <w:r w:rsidR="00666D68" w:rsidRPr="00221DF0">
        <w:rPr>
          <w:b/>
          <w:lang w:val="lt-LT"/>
        </w:rPr>
        <w:t>T</w:t>
      </w:r>
      <w:r w:rsidR="00F10036" w:rsidRPr="00221DF0">
        <w:rPr>
          <w:b/>
          <w:lang w:val="lt-LT"/>
        </w:rPr>
        <w:t xml:space="preserve">echninės </w:t>
      </w:r>
      <w:r w:rsidRPr="00221DF0">
        <w:rPr>
          <w:b/>
          <w:lang w:val="lt-LT"/>
        </w:rPr>
        <w:t>priežiūros planą,</w:t>
      </w:r>
      <w:r w:rsidRPr="00221DF0">
        <w:rPr>
          <w:lang w:val="lt-LT"/>
        </w:rPr>
        <w:t xml:space="preserve"> apimsiantį kiekvieną Darbų paketą ir kiekvieną įrangos vienetą, kurie yra šio Projekto Darbų aprėpties dalis.</w:t>
      </w:r>
    </w:p>
    <w:p w14:paraId="4C7F4E46" w14:textId="77777777" w:rsidR="00383B99" w:rsidRPr="00221DF0" w:rsidRDefault="00666D68" w:rsidP="00383B99">
      <w:pPr>
        <w:spacing w:before="120" w:after="120"/>
        <w:rPr>
          <w:lang w:val="lt-LT"/>
        </w:rPr>
      </w:pPr>
      <w:r w:rsidRPr="00221DF0">
        <w:rPr>
          <w:lang w:val="lt-LT"/>
        </w:rPr>
        <w:t xml:space="preserve">Dalyvio </w:t>
      </w:r>
      <w:r w:rsidR="00226CD4" w:rsidRPr="00221DF0">
        <w:rPr>
          <w:lang w:val="lt-LT"/>
        </w:rPr>
        <w:t xml:space="preserve">parengtame </w:t>
      </w:r>
      <w:r w:rsidRPr="00221DF0">
        <w:rPr>
          <w:lang w:val="lt-LT"/>
        </w:rPr>
        <w:t xml:space="preserve">Techninės </w:t>
      </w:r>
      <w:r w:rsidR="00226CD4" w:rsidRPr="00221DF0">
        <w:rPr>
          <w:lang w:val="lt-LT"/>
        </w:rPr>
        <w:t>priežiūros plane turi būti atsižvelgta į visus 1–</w:t>
      </w:r>
      <w:r w:rsidRPr="00221DF0">
        <w:rPr>
          <w:lang w:val="lt-LT"/>
        </w:rPr>
        <w:t>5 </w:t>
      </w:r>
      <w:r w:rsidR="00226CD4" w:rsidRPr="00221DF0">
        <w:rPr>
          <w:lang w:val="lt-LT"/>
        </w:rPr>
        <w:t xml:space="preserve">lygmenų profilaktinius ir taisymo veiksmus. </w:t>
      </w:r>
      <w:r w:rsidR="00383B99" w:rsidRPr="00221DF0">
        <w:rPr>
          <w:lang w:val="lt-LT"/>
        </w:rPr>
        <w:t>Dalyvis turi nurodyti atliekamų Darbų apimtis, darbų atlikimo grafiką, pagrindinius medžiagų, kurios bus naudojamos, tipus ir nurodyti jų eksploatavimo laiką, taip pat techninės priežiūros dažnumą bei pagrindinių medžiagų gyvavimo ciklo (kapitalinio remonto) darbus.</w:t>
      </w:r>
    </w:p>
    <w:p w14:paraId="18D35CA9" w14:textId="31622220" w:rsidR="00226CD4" w:rsidRPr="00221DF0" w:rsidRDefault="00226CD4" w:rsidP="00724D19">
      <w:pPr>
        <w:tabs>
          <w:tab w:val="left" w:pos="850"/>
        </w:tabs>
        <w:spacing w:before="120" w:after="120"/>
        <w:rPr>
          <w:lang w:val="lt-LT"/>
        </w:rPr>
      </w:pPr>
      <w:r w:rsidRPr="00221DF0">
        <w:rPr>
          <w:lang w:val="lt-LT"/>
        </w:rPr>
        <w:t xml:space="preserve">Kiekvieno Daugiafunkcio komplekso </w:t>
      </w:r>
      <w:r w:rsidR="00F93C96" w:rsidRPr="00221DF0">
        <w:rPr>
          <w:lang w:val="lt-LT"/>
        </w:rPr>
        <w:t xml:space="preserve">Objekto </w:t>
      </w:r>
      <w:r w:rsidR="00666D68" w:rsidRPr="00221DF0">
        <w:rPr>
          <w:lang w:val="lt-LT"/>
        </w:rPr>
        <w:t>T</w:t>
      </w:r>
      <w:r w:rsidR="00F10036" w:rsidRPr="00221DF0">
        <w:rPr>
          <w:lang w:val="lt-LT"/>
        </w:rPr>
        <w:t xml:space="preserve">echninės </w:t>
      </w:r>
      <w:r w:rsidRPr="00221DF0">
        <w:rPr>
          <w:lang w:val="lt-LT"/>
        </w:rPr>
        <w:t>priežiūros planas bus pateiktas patvirtinti Savivaldyb</w:t>
      </w:r>
      <w:r w:rsidR="004A4888" w:rsidRPr="00221DF0">
        <w:rPr>
          <w:lang w:val="lt-LT"/>
        </w:rPr>
        <w:t>ei</w:t>
      </w:r>
      <w:r w:rsidRPr="00221DF0">
        <w:rPr>
          <w:lang w:val="lt-LT"/>
        </w:rPr>
        <w:t xml:space="preserve">. </w:t>
      </w:r>
      <w:r w:rsidR="00666D68" w:rsidRPr="00221DF0">
        <w:rPr>
          <w:lang w:val="lt-LT"/>
        </w:rPr>
        <w:t xml:space="preserve">Projekto bendrovė </w:t>
      </w:r>
      <w:r w:rsidRPr="00221DF0">
        <w:rPr>
          <w:lang w:val="lt-LT"/>
        </w:rPr>
        <w:t xml:space="preserve">privalo laikytis </w:t>
      </w:r>
      <w:r w:rsidR="00666D68" w:rsidRPr="00221DF0">
        <w:rPr>
          <w:lang w:val="lt-LT"/>
        </w:rPr>
        <w:t>T</w:t>
      </w:r>
      <w:r w:rsidR="00F10036" w:rsidRPr="00221DF0">
        <w:rPr>
          <w:lang w:val="lt-LT"/>
        </w:rPr>
        <w:t xml:space="preserve">echninės </w:t>
      </w:r>
      <w:r w:rsidRPr="00221DF0">
        <w:rPr>
          <w:lang w:val="lt-LT"/>
        </w:rPr>
        <w:t>priežiūros plano. Už Techninės priežiūros plano nesilaikymą taikomos išskaitos.</w:t>
      </w:r>
    </w:p>
    <w:p w14:paraId="7F966FDF" w14:textId="59DA1D62" w:rsidR="00226CD4" w:rsidRPr="00221DF0" w:rsidRDefault="00226CD4" w:rsidP="00724D19">
      <w:pPr>
        <w:spacing w:before="120" w:after="120"/>
        <w:rPr>
          <w:lang w:val="lt-LT"/>
        </w:rPr>
      </w:pPr>
      <w:r w:rsidRPr="00221DF0">
        <w:rPr>
          <w:b/>
          <w:lang w:val="lt-LT"/>
        </w:rPr>
        <w:t xml:space="preserve">Techninės priežiūros plane </w:t>
      </w:r>
      <w:r w:rsidRPr="00221DF0">
        <w:rPr>
          <w:lang w:val="lt-LT"/>
        </w:rPr>
        <w:t>turi būti nurodyta:</w:t>
      </w:r>
    </w:p>
    <w:p w14:paraId="2D460246" w14:textId="7EA798A7" w:rsidR="00383B99" w:rsidRPr="00221DF0" w:rsidRDefault="00383B99" w:rsidP="00965FDA">
      <w:pPr>
        <w:pStyle w:val="Sraopastraipa"/>
        <w:numPr>
          <w:ilvl w:val="0"/>
          <w:numId w:val="52"/>
        </w:numPr>
        <w:contextualSpacing w:val="0"/>
        <w:rPr>
          <w:lang w:val="lt-LT"/>
        </w:rPr>
      </w:pPr>
      <w:r w:rsidRPr="00221DF0">
        <w:rPr>
          <w:lang w:val="lt-LT"/>
        </w:rPr>
        <w:t>Įvadas, kuriame nurodyta techninės priežiūros Paslaugų uždaviniai ir kuriame veiklos būtų konkrečiai suskirstytos į techninės priežiūros (profilaktinės ir techninės priežiūros šalinant gedimus) ir kapitalinio remonto ir (arba) atnaujinimo veiklas.</w:t>
      </w:r>
    </w:p>
    <w:p w14:paraId="494EABDB" w14:textId="349C1999" w:rsidR="00226CD4" w:rsidRPr="00221DF0" w:rsidRDefault="00226CD4" w:rsidP="00965FDA">
      <w:pPr>
        <w:pStyle w:val="Sraopastraipa"/>
        <w:numPr>
          <w:ilvl w:val="0"/>
          <w:numId w:val="52"/>
        </w:numPr>
        <w:contextualSpacing w:val="0"/>
        <w:rPr>
          <w:lang w:val="lt-LT"/>
        </w:rPr>
      </w:pPr>
      <w:r w:rsidRPr="00221DF0">
        <w:rPr>
          <w:lang w:val="lt-LT"/>
        </w:rPr>
        <w:t>Profilaktinės techninės priežiūros Darbų tipas, remiantis įrangos tiekėjų rekomendacijomis ir taikomais reglamentais</w:t>
      </w:r>
      <w:r w:rsidR="007920AD" w:rsidRPr="00221DF0">
        <w:rPr>
          <w:lang w:val="lt-LT"/>
        </w:rPr>
        <w:t>.</w:t>
      </w:r>
    </w:p>
    <w:p w14:paraId="6A23D57C" w14:textId="638EDE84" w:rsidR="00226CD4" w:rsidRPr="00221DF0" w:rsidRDefault="00226CD4" w:rsidP="00965FDA">
      <w:pPr>
        <w:pStyle w:val="Sraopastraipa"/>
        <w:numPr>
          <w:ilvl w:val="0"/>
          <w:numId w:val="52"/>
        </w:numPr>
        <w:contextualSpacing w:val="0"/>
        <w:rPr>
          <w:lang w:val="lt-LT"/>
        </w:rPr>
      </w:pPr>
      <w:r w:rsidRPr="00221DF0">
        <w:rPr>
          <w:lang w:val="lt-LT"/>
        </w:rPr>
        <w:t xml:space="preserve">Profilaktinės techninės priežiūros Darbų, kurie bus atliekami paslaugų teikimo laikotarpiu, planuojamas dažnumas. </w:t>
      </w:r>
    </w:p>
    <w:p w14:paraId="7BC1E995" w14:textId="095B1044" w:rsidR="00226CD4" w:rsidRPr="00221DF0" w:rsidRDefault="00226CD4" w:rsidP="00965FDA">
      <w:pPr>
        <w:pStyle w:val="Sraopastraipa"/>
        <w:numPr>
          <w:ilvl w:val="0"/>
          <w:numId w:val="52"/>
        </w:numPr>
        <w:contextualSpacing w:val="0"/>
        <w:rPr>
          <w:lang w:val="lt-LT"/>
        </w:rPr>
      </w:pPr>
      <w:r w:rsidRPr="00221DF0">
        <w:rPr>
          <w:lang w:val="lt-LT"/>
        </w:rPr>
        <w:t>Žmogiškųjų ir materialinių išteklių naudojimas kiekvienoje profilaktinės techninės priežiūros veikloje (vieno žmogaus darbo dienų skaičius vienai profilaktinės techninės priežiūros veiklai ir pagrindiniai materialiniai ištekliai, būtini profilaktinei techninei priežiūrai vykdyti)</w:t>
      </w:r>
    </w:p>
    <w:p w14:paraId="73820A48" w14:textId="77777777" w:rsidR="00383B99" w:rsidRPr="00221DF0" w:rsidRDefault="00226CD4" w:rsidP="00965FDA">
      <w:pPr>
        <w:pStyle w:val="Sraopastraipa"/>
        <w:numPr>
          <w:ilvl w:val="0"/>
          <w:numId w:val="52"/>
        </w:numPr>
        <w:contextualSpacing w:val="0"/>
        <w:rPr>
          <w:lang w:val="lt-LT"/>
        </w:rPr>
      </w:pPr>
      <w:r w:rsidRPr="00221DF0">
        <w:rPr>
          <w:lang w:val="lt-LT"/>
        </w:rPr>
        <w:t>Kiekvienos profilaktinės techninės priežiūros veiklos orientacinis veiksmų planas</w:t>
      </w:r>
      <w:r w:rsidR="00383B99" w:rsidRPr="00221DF0">
        <w:rPr>
          <w:lang w:val="lt-LT"/>
        </w:rPr>
        <w:t>.</w:t>
      </w:r>
    </w:p>
    <w:p w14:paraId="61303DAD" w14:textId="659F2F82" w:rsidR="00226CD4" w:rsidRPr="00221DF0" w:rsidRDefault="00226CD4" w:rsidP="00965FDA">
      <w:pPr>
        <w:pStyle w:val="Sraopastraipa"/>
        <w:numPr>
          <w:ilvl w:val="0"/>
          <w:numId w:val="52"/>
        </w:numPr>
        <w:contextualSpacing w:val="0"/>
        <w:rPr>
          <w:lang w:val="lt-LT"/>
        </w:rPr>
      </w:pPr>
      <w:r w:rsidRPr="00221DF0">
        <w:rPr>
          <w:lang w:val="lt-LT"/>
        </w:rPr>
        <w:t>Parametrai, pagal kuriuos nustatomi techninės priežiūros darbai pagal poreikį ir prognozuojamosios techninės priežiūros darbai, aprašyti terminų žodyne ir Europos standarte EN 13306 (visų pirma Techninės priežiūros planas apibrėžia atitinkamas įspėjamąsias ribas pagal įrangos, dėl kurios reikalingi techninės priežiūros darbai, tipą, įrangos duomenų rinkimo metodiką ir pan.)</w:t>
      </w:r>
      <w:r w:rsidR="007920AD" w:rsidRPr="00221DF0">
        <w:rPr>
          <w:lang w:val="lt-LT"/>
        </w:rPr>
        <w:t>.</w:t>
      </w:r>
    </w:p>
    <w:p w14:paraId="237721B6" w14:textId="5A4E48A5" w:rsidR="00383B99" w:rsidRPr="00221DF0" w:rsidRDefault="00383B99" w:rsidP="00965FDA">
      <w:pPr>
        <w:pStyle w:val="Sraopastraipa"/>
        <w:numPr>
          <w:ilvl w:val="0"/>
          <w:numId w:val="52"/>
        </w:numPr>
        <w:contextualSpacing w:val="0"/>
        <w:rPr>
          <w:lang w:val="lt-LT"/>
        </w:rPr>
      </w:pPr>
      <w:bookmarkStart w:id="214" w:name="_GoBack"/>
      <w:r w:rsidRPr="00221DF0">
        <w:rPr>
          <w:lang w:val="lt-LT"/>
        </w:rPr>
        <w:t>Kapitalinio remonto veiklos ir (arba) atnaujinimo Darbų atlikimo grafikas ir išlaidų sąmatos, išsamiai nurodytos pagal kiekvieną Darbų paketą, pateiktą per visą Koncesijos sutarties galiojimo laiką, nurodant:</w:t>
      </w:r>
    </w:p>
    <w:p w14:paraId="2C550BB9" w14:textId="77777777" w:rsidR="00383B99" w:rsidRPr="00221DF0" w:rsidRDefault="00383B99" w:rsidP="00965FDA">
      <w:pPr>
        <w:pStyle w:val="Sraopastraipa"/>
        <w:numPr>
          <w:ilvl w:val="2"/>
          <w:numId w:val="16"/>
        </w:numPr>
        <w:contextualSpacing w:val="0"/>
        <w:rPr>
          <w:lang w:val="lt-LT"/>
        </w:rPr>
      </w:pPr>
      <w:r w:rsidRPr="00221DF0">
        <w:rPr>
          <w:lang w:val="lt-LT"/>
        </w:rPr>
        <w:t>Suprogramuotas, suplanuotas veiklas su nurodytu jų biudžetu;</w:t>
      </w:r>
    </w:p>
    <w:p w14:paraId="55AF926B" w14:textId="78B73D01" w:rsidR="00383B99" w:rsidRPr="00221DF0" w:rsidRDefault="00383B99" w:rsidP="00965FDA">
      <w:pPr>
        <w:pStyle w:val="Sraopastraipa"/>
        <w:numPr>
          <w:ilvl w:val="2"/>
          <w:numId w:val="16"/>
        </w:numPr>
        <w:contextualSpacing w:val="0"/>
        <w:rPr>
          <w:lang w:val="lt-LT"/>
        </w:rPr>
      </w:pPr>
      <w:r w:rsidRPr="00221DF0">
        <w:rPr>
          <w:lang w:val="lt-LT"/>
        </w:rPr>
        <w:t>Orientacinę kiekvieno Daugiafunkcio komplekso Objekto elemento (įrangos ir Darbų paketų) naudojimo trukmę, ypač naudojimo trukmę sutarties pabaigoje.</w:t>
      </w:r>
    </w:p>
    <w:bookmarkEnd w:id="214"/>
    <w:p w14:paraId="3079C20B" w14:textId="325658A0" w:rsidR="00085437" w:rsidRPr="00221DF0" w:rsidRDefault="00085437" w:rsidP="00085437">
      <w:pPr>
        <w:spacing w:before="120" w:after="120"/>
        <w:rPr>
          <w:lang w:val="lt-LT"/>
        </w:rPr>
      </w:pPr>
      <w:r w:rsidRPr="00221DF0">
        <w:rPr>
          <w:lang w:val="lt-LT"/>
        </w:rPr>
        <w:t>Atskira Techninės priežiūros plano dalimi turi eiti Priešgaisrinės saugos planas. Jame turi būti pateiktas priešgaisrinės saugos veiklų veiksmingumas, įskaitant veiklų metodiką ir procedūras, darbuotojų skaičių dirbant normaliu, budėjimo arba renginio režimu ir įrangos tipą.</w:t>
      </w:r>
    </w:p>
    <w:p w14:paraId="160CB291" w14:textId="13086110" w:rsidR="00383B99" w:rsidRPr="00221DF0" w:rsidRDefault="004849BB" w:rsidP="00383B99">
      <w:pPr>
        <w:spacing w:before="120" w:after="120"/>
        <w:rPr>
          <w:lang w:val="lt-LT"/>
        </w:rPr>
      </w:pPr>
      <w:r w:rsidRPr="00221DF0">
        <w:rPr>
          <w:lang w:val="lt-LT"/>
        </w:rPr>
        <w:t>Nesant ypatingų aplinkybių Techninės priežiūros planas nekeičiamas pirmuosius 3 Daugiafunkcio komplekso Objektų eksploatavimo metus. Kiekvieno Daugiafunkcio komplekso Objekto Techninės priežiūros planas turi būti atnaujintas pagal kiekvieno Daugiafunkcio komplekso Objekto perdavimo eksploatuoti datą.</w:t>
      </w:r>
      <w:r w:rsidR="0069181D">
        <w:rPr>
          <w:lang w:val="lt-LT"/>
        </w:rPr>
        <w:t xml:space="preserve"> </w:t>
      </w:r>
      <w:r w:rsidRPr="00221DF0">
        <w:rPr>
          <w:lang w:val="lt-LT"/>
        </w:rPr>
        <w:t>P</w:t>
      </w:r>
      <w:r w:rsidR="00383B99" w:rsidRPr="00221DF0">
        <w:rPr>
          <w:lang w:val="lt-LT"/>
        </w:rPr>
        <w:t xml:space="preserve">laną </w:t>
      </w:r>
      <w:r w:rsidRPr="00221DF0">
        <w:rPr>
          <w:lang w:val="lt-LT"/>
        </w:rPr>
        <w:t xml:space="preserve">Projekto bendrovė turi atnaujinti </w:t>
      </w:r>
      <w:r w:rsidR="00383B99" w:rsidRPr="00221DF0">
        <w:rPr>
          <w:lang w:val="lt-LT"/>
        </w:rPr>
        <w:t>kas 5 metus, remdamasis audito ir (arba) pastatų diagnostikos rezultatais. Atnaujintą planą turi patvirtinti Savivaldybė.</w:t>
      </w:r>
    </w:p>
    <w:p w14:paraId="12BAF875" w14:textId="763C6454" w:rsidR="00226CD4" w:rsidRPr="00221DF0" w:rsidRDefault="004849BB" w:rsidP="00724D19">
      <w:pPr>
        <w:spacing w:before="120" w:after="120"/>
        <w:rPr>
          <w:lang w:val="lt-LT"/>
        </w:rPr>
      </w:pPr>
      <w:r w:rsidRPr="00221DF0">
        <w:rPr>
          <w:lang w:val="lt-LT"/>
        </w:rPr>
        <w:t>T</w:t>
      </w:r>
      <w:r w:rsidR="00226CD4" w:rsidRPr="00221DF0">
        <w:rPr>
          <w:lang w:val="lt-LT"/>
        </w:rPr>
        <w:t xml:space="preserve">echninės priežiūros planas </w:t>
      </w:r>
      <w:r w:rsidRPr="00221DF0">
        <w:rPr>
          <w:lang w:val="lt-LT"/>
        </w:rPr>
        <w:t xml:space="preserve">turi būti </w:t>
      </w:r>
      <w:r w:rsidR="00226CD4" w:rsidRPr="00221DF0">
        <w:rPr>
          <w:lang w:val="lt-LT"/>
        </w:rPr>
        <w:t>integruotas į KTPVS</w:t>
      </w:r>
      <w:r w:rsidRPr="00221DF0">
        <w:rPr>
          <w:lang w:val="lt-LT"/>
        </w:rPr>
        <w:t>.</w:t>
      </w:r>
    </w:p>
    <w:p w14:paraId="0823CEF2" w14:textId="77777777" w:rsidR="00085437" w:rsidRPr="00221DF0" w:rsidRDefault="00085437" w:rsidP="00724D19">
      <w:pPr>
        <w:spacing w:before="120" w:after="120"/>
        <w:rPr>
          <w:lang w:val="lt-LT"/>
        </w:rPr>
      </w:pPr>
    </w:p>
    <w:p w14:paraId="79597875" w14:textId="5FF10A4C" w:rsidR="00226CD4" w:rsidRPr="00DA6CF9" w:rsidRDefault="00E1449E" w:rsidP="00965FDA">
      <w:pPr>
        <w:pStyle w:val="Antrat2"/>
        <w:numPr>
          <w:ilvl w:val="1"/>
          <w:numId w:val="44"/>
        </w:numPr>
        <w:jc w:val="left"/>
        <w:rPr>
          <w:color w:val="0079C1"/>
          <w:lang w:val="lt-LT"/>
        </w:rPr>
      </w:pPr>
      <w:bookmarkStart w:id="215" w:name="_Toc456204840"/>
      <w:bookmarkStart w:id="216" w:name="_Toc456205036"/>
      <w:bookmarkStart w:id="217" w:name="_Toc456204842"/>
      <w:bookmarkStart w:id="218" w:name="_Toc456205038"/>
      <w:bookmarkStart w:id="219" w:name="_Toc456193972"/>
      <w:bookmarkStart w:id="220" w:name="_Toc456194417"/>
      <w:bookmarkStart w:id="221" w:name="_Toc441662359"/>
      <w:bookmarkStart w:id="222" w:name="_Toc458894122"/>
      <w:bookmarkEnd w:id="215"/>
      <w:bookmarkEnd w:id="216"/>
      <w:bookmarkEnd w:id="217"/>
      <w:bookmarkEnd w:id="218"/>
      <w:bookmarkEnd w:id="219"/>
      <w:bookmarkEnd w:id="220"/>
      <w:r w:rsidRPr="00DA6CF9">
        <w:rPr>
          <w:color w:val="0079C1"/>
          <w:lang w:val="lt-LT"/>
        </w:rPr>
        <w:t>Apsaugos</w:t>
      </w:r>
      <w:r w:rsidR="00226CD4" w:rsidRPr="00DA6CF9">
        <w:rPr>
          <w:color w:val="0079C1"/>
          <w:lang w:val="lt-LT"/>
        </w:rPr>
        <w:t xml:space="preserve"> paslaugos</w:t>
      </w:r>
      <w:bookmarkEnd w:id="221"/>
      <w:bookmarkEnd w:id="222"/>
    </w:p>
    <w:p w14:paraId="0EA884CA" w14:textId="77777777" w:rsidR="00034027" w:rsidRDefault="00034027" w:rsidP="00724D19">
      <w:pPr>
        <w:spacing w:before="120" w:after="120"/>
        <w:rPr>
          <w:lang w:val="lt-LT"/>
        </w:rPr>
      </w:pPr>
    </w:p>
    <w:p w14:paraId="786F2A25" w14:textId="6967B223" w:rsidR="00226CD4" w:rsidRPr="00221DF0" w:rsidRDefault="006C1DD1" w:rsidP="00724D19">
      <w:pPr>
        <w:spacing w:before="120" w:after="120"/>
        <w:rPr>
          <w:lang w:val="lt-LT"/>
        </w:rPr>
      </w:pPr>
      <w:r w:rsidRPr="00221DF0">
        <w:rPr>
          <w:lang w:val="lt-LT"/>
        </w:rPr>
        <w:t xml:space="preserve">Projekto bendrovė </w:t>
      </w:r>
      <w:r w:rsidR="00226CD4" w:rsidRPr="00221DF0">
        <w:rPr>
          <w:lang w:val="lt-LT"/>
        </w:rPr>
        <w:t xml:space="preserve">pasirūpins visomis su saugumu ir apsauga susijusiomis </w:t>
      </w:r>
      <w:r w:rsidR="00E1449E" w:rsidRPr="00221DF0">
        <w:rPr>
          <w:lang w:val="lt-LT"/>
        </w:rPr>
        <w:t>veiklomis</w:t>
      </w:r>
      <w:r w:rsidR="00226CD4" w:rsidRPr="00221DF0">
        <w:rPr>
          <w:lang w:val="lt-LT"/>
        </w:rPr>
        <w:t>, tarp jų:</w:t>
      </w:r>
    </w:p>
    <w:p w14:paraId="5BB0C134" w14:textId="77777777" w:rsidR="00226CD4" w:rsidRPr="00034027" w:rsidRDefault="00226CD4" w:rsidP="00965FDA">
      <w:pPr>
        <w:pStyle w:val="Sraopastraipa"/>
        <w:numPr>
          <w:ilvl w:val="0"/>
          <w:numId w:val="53"/>
        </w:numPr>
        <w:tabs>
          <w:tab w:val="num" w:pos="482"/>
        </w:tabs>
        <w:spacing w:before="120" w:after="120"/>
        <w:rPr>
          <w:lang w:val="lt-LT"/>
        </w:rPr>
      </w:pPr>
      <w:r w:rsidRPr="00034027">
        <w:rPr>
          <w:lang w:val="lt-LT"/>
        </w:rPr>
        <w:t>Teritorijos stebėjimas:</w:t>
      </w:r>
    </w:p>
    <w:p w14:paraId="26F0DA28" w14:textId="4A29C780" w:rsidR="00226CD4" w:rsidRPr="00221DF0" w:rsidRDefault="00226CD4" w:rsidP="00965FDA">
      <w:pPr>
        <w:pStyle w:val="Sraopastraipa"/>
        <w:numPr>
          <w:ilvl w:val="0"/>
          <w:numId w:val="69"/>
        </w:numPr>
        <w:ind w:hanging="357"/>
        <w:contextualSpacing w:val="0"/>
        <w:rPr>
          <w:lang w:val="lt-LT"/>
        </w:rPr>
      </w:pPr>
      <w:r w:rsidRPr="00221DF0">
        <w:rPr>
          <w:lang w:val="lt-LT"/>
        </w:rPr>
        <w:t>Teritorijos atidarymas ir uždarymas</w:t>
      </w:r>
      <w:r w:rsidR="00E1449E" w:rsidRPr="00221DF0">
        <w:rPr>
          <w:lang w:val="lt-LT"/>
        </w:rPr>
        <w:t>;</w:t>
      </w:r>
    </w:p>
    <w:p w14:paraId="63857F5A" w14:textId="77777777" w:rsidR="00E1449E" w:rsidRPr="00221DF0" w:rsidRDefault="00226CD4" w:rsidP="00965FDA">
      <w:pPr>
        <w:pStyle w:val="Sraopastraipa"/>
        <w:numPr>
          <w:ilvl w:val="0"/>
          <w:numId w:val="69"/>
        </w:numPr>
        <w:ind w:hanging="357"/>
        <w:contextualSpacing w:val="0"/>
        <w:rPr>
          <w:lang w:val="lt-LT"/>
        </w:rPr>
      </w:pPr>
      <w:r w:rsidRPr="00221DF0">
        <w:rPr>
          <w:lang w:val="lt-LT"/>
        </w:rPr>
        <w:t>Saugos įrangos patikrinimas</w:t>
      </w:r>
      <w:r w:rsidR="00E1449E" w:rsidRPr="00221DF0">
        <w:rPr>
          <w:lang w:val="lt-LT"/>
        </w:rPr>
        <w:t>;</w:t>
      </w:r>
    </w:p>
    <w:p w14:paraId="00EE0A73" w14:textId="3FD74AB9" w:rsidR="00226CD4" w:rsidRPr="00221DF0" w:rsidRDefault="00226CD4" w:rsidP="00965FDA">
      <w:pPr>
        <w:pStyle w:val="Sraopastraipa"/>
        <w:numPr>
          <w:ilvl w:val="0"/>
          <w:numId w:val="69"/>
        </w:numPr>
        <w:ind w:hanging="357"/>
        <w:contextualSpacing w:val="0"/>
        <w:rPr>
          <w:lang w:val="lt-LT"/>
        </w:rPr>
      </w:pPr>
      <w:r w:rsidRPr="00221DF0">
        <w:rPr>
          <w:lang w:val="lt-LT"/>
        </w:rPr>
        <w:t>Teritorijos vidaus ir išorės stebėjimas ir stebėjimas vaizdo kameromis per AVSS sistemą, įskaitant apsaugą nuo vagystės, įsilaužimo ir chuliganizmo</w:t>
      </w:r>
      <w:r w:rsidR="00E1449E" w:rsidRPr="00221DF0">
        <w:rPr>
          <w:lang w:val="lt-LT"/>
        </w:rPr>
        <w:t>;</w:t>
      </w:r>
    </w:p>
    <w:p w14:paraId="4713900E" w14:textId="04158A3B" w:rsidR="00226CD4" w:rsidRPr="00221DF0" w:rsidRDefault="00226CD4" w:rsidP="00965FDA">
      <w:pPr>
        <w:pStyle w:val="Sraopastraipa"/>
        <w:numPr>
          <w:ilvl w:val="0"/>
          <w:numId w:val="69"/>
        </w:numPr>
        <w:ind w:hanging="357"/>
        <w:contextualSpacing w:val="0"/>
        <w:rPr>
          <w:lang w:val="lt-LT"/>
        </w:rPr>
      </w:pPr>
      <w:r w:rsidRPr="00221DF0">
        <w:rPr>
          <w:lang w:val="lt-LT"/>
        </w:rPr>
        <w:t xml:space="preserve">Patruliavimas svarbiausiose </w:t>
      </w:r>
      <w:r w:rsidR="00E1449E" w:rsidRPr="00221DF0">
        <w:rPr>
          <w:lang w:val="lt-LT"/>
        </w:rPr>
        <w:t xml:space="preserve">Funkcinėse </w:t>
      </w:r>
      <w:r w:rsidRPr="00221DF0">
        <w:rPr>
          <w:lang w:val="lt-LT"/>
        </w:rPr>
        <w:t>zonose.</w:t>
      </w:r>
    </w:p>
    <w:p w14:paraId="548A3E5B" w14:textId="77777777" w:rsidR="00226CD4" w:rsidRPr="00034027" w:rsidRDefault="00226CD4" w:rsidP="00965FDA">
      <w:pPr>
        <w:pStyle w:val="Sraopastraipa"/>
        <w:numPr>
          <w:ilvl w:val="0"/>
          <w:numId w:val="53"/>
        </w:numPr>
        <w:tabs>
          <w:tab w:val="num" w:pos="482"/>
        </w:tabs>
        <w:spacing w:before="120" w:after="120"/>
        <w:rPr>
          <w:lang w:val="lt-LT"/>
        </w:rPr>
      </w:pPr>
      <w:r w:rsidRPr="00034027">
        <w:rPr>
          <w:lang w:val="lt-LT"/>
        </w:rPr>
        <w:t>Įėjimo kontrolė:</w:t>
      </w:r>
    </w:p>
    <w:p w14:paraId="5687031F" w14:textId="415A7126" w:rsidR="00226CD4" w:rsidRPr="00221DF0" w:rsidRDefault="00226CD4" w:rsidP="00965FDA">
      <w:pPr>
        <w:pStyle w:val="Sraopastraipa"/>
        <w:numPr>
          <w:ilvl w:val="0"/>
          <w:numId w:val="70"/>
        </w:numPr>
        <w:ind w:hanging="357"/>
        <w:contextualSpacing w:val="0"/>
        <w:rPr>
          <w:lang w:val="lt-LT"/>
        </w:rPr>
      </w:pPr>
      <w:r w:rsidRPr="00221DF0">
        <w:rPr>
          <w:lang w:val="lt-LT"/>
        </w:rPr>
        <w:t>Įėjimo į teritoriją kontrolė naudotojams, eksploatuotojų ir paslaugų teikėjų darbuotojams, įskaitant patekimą į transport</w:t>
      </w:r>
      <w:r w:rsidR="00E1449E" w:rsidRPr="00221DF0">
        <w:rPr>
          <w:lang w:val="lt-LT"/>
        </w:rPr>
        <w:t>o</w:t>
      </w:r>
      <w:r w:rsidRPr="00221DF0">
        <w:rPr>
          <w:lang w:val="lt-LT"/>
        </w:rPr>
        <w:t xml:space="preserve"> priemonių stovėjimo aikšteles ir transporto priemonių logistikos zonas</w:t>
      </w:r>
      <w:r w:rsidR="00E1449E" w:rsidRPr="00221DF0">
        <w:rPr>
          <w:lang w:val="lt-LT"/>
        </w:rPr>
        <w:t>;</w:t>
      </w:r>
    </w:p>
    <w:p w14:paraId="148FA2D7" w14:textId="77777777" w:rsidR="00226CD4" w:rsidRPr="00221DF0" w:rsidRDefault="00226CD4" w:rsidP="00965FDA">
      <w:pPr>
        <w:pStyle w:val="Sraopastraipa"/>
        <w:numPr>
          <w:ilvl w:val="0"/>
          <w:numId w:val="70"/>
        </w:numPr>
        <w:ind w:hanging="357"/>
        <w:contextualSpacing w:val="0"/>
        <w:rPr>
          <w:lang w:val="lt-LT"/>
        </w:rPr>
      </w:pPr>
      <w:r w:rsidRPr="00221DF0">
        <w:rPr>
          <w:lang w:val="lt-LT"/>
        </w:rPr>
        <w:t xml:space="preserve">Registracija ir laikinųjų skiriamųjų ženklų dalijimas. </w:t>
      </w:r>
    </w:p>
    <w:p w14:paraId="6566DF21" w14:textId="77777777" w:rsidR="00226CD4" w:rsidRPr="00034027" w:rsidRDefault="00226CD4" w:rsidP="00965FDA">
      <w:pPr>
        <w:pStyle w:val="Sraopastraipa"/>
        <w:numPr>
          <w:ilvl w:val="0"/>
          <w:numId w:val="53"/>
        </w:numPr>
        <w:tabs>
          <w:tab w:val="num" w:pos="482"/>
        </w:tabs>
        <w:spacing w:before="120" w:after="120"/>
        <w:rPr>
          <w:lang w:val="lt-LT"/>
        </w:rPr>
      </w:pPr>
      <w:r w:rsidRPr="00034027">
        <w:rPr>
          <w:lang w:val="lt-LT"/>
        </w:rPr>
        <w:t>Sauga:</w:t>
      </w:r>
    </w:p>
    <w:p w14:paraId="368AEAB4" w14:textId="45B3A5C2" w:rsidR="00226CD4" w:rsidRPr="00221DF0" w:rsidRDefault="00226CD4" w:rsidP="00965FDA">
      <w:pPr>
        <w:pStyle w:val="Sraopastraipa"/>
        <w:numPr>
          <w:ilvl w:val="0"/>
          <w:numId w:val="71"/>
        </w:numPr>
        <w:ind w:hanging="357"/>
        <w:contextualSpacing w:val="0"/>
        <w:rPr>
          <w:lang w:val="lt-LT"/>
        </w:rPr>
      </w:pPr>
      <w:r w:rsidRPr="00221DF0">
        <w:rPr>
          <w:lang w:val="lt-LT"/>
        </w:rPr>
        <w:t xml:space="preserve">Naudotojų atitikties vidaus tvarkos ir gero elgesio taisyklėms, eksploatuotojų nustatytoms kiekvienam Daugiafunkcio komplekso </w:t>
      </w:r>
      <w:r w:rsidR="00E1449E" w:rsidRPr="00221DF0">
        <w:rPr>
          <w:lang w:val="lt-LT"/>
        </w:rPr>
        <w:t>Objektui</w:t>
      </w:r>
      <w:r w:rsidRPr="00221DF0">
        <w:rPr>
          <w:lang w:val="lt-LT"/>
        </w:rPr>
        <w:t>, kontrolė (pvz., administracijos nustatytos vidaus tvarkos taisyklės darbuotojams ir lankytojams vaikų darželyje)</w:t>
      </w:r>
      <w:r w:rsidR="00E1449E" w:rsidRPr="00221DF0">
        <w:rPr>
          <w:lang w:val="lt-LT"/>
        </w:rPr>
        <w:t>;</w:t>
      </w:r>
    </w:p>
    <w:p w14:paraId="0A5ABC95" w14:textId="17EACCFC" w:rsidR="00226CD4" w:rsidRPr="00221DF0" w:rsidRDefault="00226CD4" w:rsidP="00965FDA">
      <w:pPr>
        <w:pStyle w:val="Sraopastraipa"/>
        <w:numPr>
          <w:ilvl w:val="0"/>
          <w:numId w:val="71"/>
        </w:numPr>
        <w:ind w:hanging="357"/>
        <w:contextualSpacing w:val="0"/>
        <w:rPr>
          <w:lang w:val="lt-LT"/>
        </w:rPr>
      </w:pPr>
      <w:r w:rsidRPr="00221DF0">
        <w:rPr>
          <w:lang w:val="lt-LT"/>
        </w:rPr>
        <w:t>Atgrasymas ir fizinės intervencijos (nesmurtinės) laukiant teisėsaugos institucijų įsikišimo</w:t>
      </w:r>
      <w:r w:rsidR="00E1449E" w:rsidRPr="00221DF0">
        <w:rPr>
          <w:lang w:val="lt-LT"/>
        </w:rPr>
        <w:t>;</w:t>
      </w:r>
    </w:p>
    <w:p w14:paraId="560154A7" w14:textId="25C69A4B" w:rsidR="00226CD4" w:rsidRPr="00221DF0" w:rsidRDefault="00226CD4" w:rsidP="00965FDA">
      <w:pPr>
        <w:pStyle w:val="Sraopastraipa"/>
        <w:numPr>
          <w:ilvl w:val="0"/>
          <w:numId w:val="71"/>
        </w:numPr>
        <w:ind w:hanging="357"/>
        <w:contextualSpacing w:val="0"/>
        <w:rPr>
          <w:lang w:val="lt-LT"/>
        </w:rPr>
      </w:pPr>
      <w:r w:rsidRPr="00221DF0">
        <w:rPr>
          <w:lang w:val="lt-LT"/>
        </w:rPr>
        <w:t>Evakuacija saugos įspėjimų atveju</w:t>
      </w:r>
      <w:r w:rsidR="00E1449E" w:rsidRPr="00221DF0">
        <w:rPr>
          <w:lang w:val="lt-LT"/>
        </w:rPr>
        <w:t>;</w:t>
      </w:r>
    </w:p>
    <w:p w14:paraId="0C19712C" w14:textId="4F19F24E" w:rsidR="00226CD4" w:rsidRPr="00221DF0" w:rsidRDefault="00226CD4" w:rsidP="00965FDA">
      <w:pPr>
        <w:pStyle w:val="Sraopastraipa"/>
        <w:numPr>
          <w:ilvl w:val="0"/>
          <w:numId w:val="71"/>
        </w:numPr>
        <w:ind w:hanging="357"/>
        <w:contextualSpacing w:val="0"/>
        <w:rPr>
          <w:lang w:val="lt-LT"/>
        </w:rPr>
      </w:pPr>
      <w:r w:rsidRPr="00221DF0">
        <w:rPr>
          <w:lang w:val="lt-LT"/>
        </w:rPr>
        <w:t>Pirmoji pagalba</w:t>
      </w:r>
      <w:r w:rsidR="00E1449E" w:rsidRPr="00221DF0">
        <w:rPr>
          <w:lang w:val="lt-LT"/>
        </w:rPr>
        <w:t>;</w:t>
      </w:r>
    </w:p>
    <w:p w14:paraId="47176B0B" w14:textId="317189FB" w:rsidR="00226CD4" w:rsidRPr="00221DF0" w:rsidRDefault="00226CD4" w:rsidP="00965FDA">
      <w:pPr>
        <w:pStyle w:val="Sraopastraipa"/>
        <w:numPr>
          <w:ilvl w:val="0"/>
          <w:numId w:val="71"/>
        </w:numPr>
        <w:ind w:hanging="357"/>
        <w:contextualSpacing w:val="0"/>
        <w:rPr>
          <w:lang w:val="lt-LT"/>
        </w:rPr>
      </w:pPr>
      <w:r w:rsidRPr="00221DF0">
        <w:rPr>
          <w:lang w:val="lt-LT"/>
        </w:rPr>
        <w:t>Pagalba liftuose įstrigusiems žmonėms tais atvejais, kai nėra atitinkamų techninių darbuotojų</w:t>
      </w:r>
      <w:r w:rsidR="00E1449E" w:rsidRPr="00221DF0">
        <w:rPr>
          <w:lang w:val="lt-LT"/>
        </w:rPr>
        <w:t>;</w:t>
      </w:r>
    </w:p>
    <w:p w14:paraId="68725877" w14:textId="6BC72E62" w:rsidR="00226CD4" w:rsidRPr="00221DF0" w:rsidRDefault="00226CD4" w:rsidP="00965FDA">
      <w:pPr>
        <w:pStyle w:val="Sraopastraipa"/>
        <w:numPr>
          <w:ilvl w:val="0"/>
          <w:numId w:val="71"/>
        </w:numPr>
        <w:ind w:hanging="357"/>
        <w:contextualSpacing w:val="0"/>
        <w:rPr>
          <w:lang w:val="lt-LT"/>
        </w:rPr>
      </w:pPr>
      <w:r w:rsidRPr="00221DF0">
        <w:rPr>
          <w:lang w:val="lt-LT"/>
        </w:rPr>
        <w:t>Pranešimai teisėsaugos institucijoms ir ryšio palaikymas su ja įsilaužimo ar pažeidimo atveju</w:t>
      </w:r>
      <w:r w:rsidR="00E1449E" w:rsidRPr="00221DF0">
        <w:rPr>
          <w:lang w:val="lt-LT"/>
        </w:rPr>
        <w:t>;</w:t>
      </w:r>
    </w:p>
    <w:p w14:paraId="05B8B469" w14:textId="534B5B63" w:rsidR="00226CD4" w:rsidRPr="00221DF0" w:rsidRDefault="00226CD4" w:rsidP="00965FDA">
      <w:pPr>
        <w:pStyle w:val="Sraopastraipa"/>
        <w:numPr>
          <w:ilvl w:val="0"/>
          <w:numId w:val="71"/>
        </w:numPr>
        <w:ind w:hanging="357"/>
        <w:contextualSpacing w:val="0"/>
        <w:rPr>
          <w:lang w:val="lt-LT"/>
        </w:rPr>
      </w:pPr>
      <w:r w:rsidRPr="00221DF0">
        <w:rPr>
          <w:lang w:val="lt-LT"/>
        </w:rPr>
        <w:t>Įsilaužimo signalizacijos valdymas: perdavimas, priėmimas ir valdymas</w:t>
      </w:r>
      <w:r w:rsidR="00E1449E" w:rsidRPr="00221DF0">
        <w:rPr>
          <w:lang w:val="lt-LT"/>
        </w:rPr>
        <w:t>;</w:t>
      </w:r>
    </w:p>
    <w:p w14:paraId="19EDD832" w14:textId="0CFDD37D" w:rsidR="00226CD4" w:rsidRPr="00221DF0" w:rsidRDefault="00226CD4" w:rsidP="00965FDA">
      <w:pPr>
        <w:pStyle w:val="Sraopastraipa"/>
        <w:numPr>
          <w:ilvl w:val="0"/>
          <w:numId w:val="71"/>
        </w:numPr>
        <w:ind w:hanging="357"/>
        <w:contextualSpacing w:val="0"/>
        <w:rPr>
          <w:lang w:val="lt-LT"/>
        </w:rPr>
      </w:pPr>
      <w:r w:rsidRPr="00221DF0">
        <w:rPr>
          <w:lang w:val="lt-LT"/>
        </w:rPr>
        <w:t>Veiklos dokumentų rengimas ir atnaujinimas, įskaitant lankytojų registracijos ir išsiregistravimo registrą, intervencijų bei apsaugos registrus</w:t>
      </w:r>
      <w:r w:rsidR="00E1449E" w:rsidRPr="00221DF0">
        <w:rPr>
          <w:lang w:val="lt-LT"/>
        </w:rPr>
        <w:t>;</w:t>
      </w:r>
    </w:p>
    <w:p w14:paraId="548BA48B" w14:textId="00A712D1" w:rsidR="00226CD4" w:rsidRPr="00221DF0" w:rsidRDefault="00E1449E" w:rsidP="00965FDA">
      <w:pPr>
        <w:pStyle w:val="Sraopastraipa"/>
        <w:numPr>
          <w:ilvl w:val="0"/>
          <w:numId w:val="71"/>
        </w:numPr>
        <w:ind w:hanging="357"/>
        <w:contextualSpacing w:val="0"/>
        <w:rPr>
          <w:lang w:val="lt-LT"/>
        </w:rPr>
      </w:pPr>
      <w:r w:rsidRPr="00221DF0">
        <w:rPr>
          <w:lang w:val="lt-LT"/>
        </w:rPr>
        <w:t>Patalpų s</w:t>
      </w:r>
      <w:r w:rsidR="00226CD4" w:rsidRPr="00221DF0">
        <w:rPr>
          <w:lang w:val="lt-LT"/>
        </w:rPr>
        <w:t>tebėjimas per AVSS sistemą: į bet kokį pastebėtą defektą ar anomaliją bus reaguojama neatidėliotinu įsikišimu ir pranešama apie tai Savivaldybei ir teisėsaugos institucijoms.</w:t>
      </w:r>
    </w:p>
    <w:p w14:paraId="0C34530C" w14:textId="096A343A" w:rsidR="00226CD4" w:rsidRPr="00221DF0" w:rsidRDefault="00226CD4" w:rsidP="00965FDA">
      <w:pPr>
        <w:pStyle w:val="Sraopastraipa"/>
        <w:numPr>
          <w:ilvl w:val="0"/>
          <w:numId w:val="71"/>
        </w:numPr>
        <w:ind w:hanging="357"/>
        <w:contextualSpacing w:val="0"/>
        <w:rPr>
          <w:lang w:val="lt-LT"/>
        </w:rPr>
      </w:pPr>
      <w:r w:rsidRPr="00221DF0">
        <w:rPr>
          <w:lang w:val="lt-LT"/>
        </w:rPr>
        <w:t>Visų Naujo turto dalių, susijusių su saugumu ir apsauga, reguliari patikra ir pranešimai į apsaugos registrą.</w:t>
      </w:r>
    </w:p>
    <w:p w14:paraId="4E62B213" w14:textId="582D8EB2" w:rsidR="00226CD4" w:rsidRPr="00221DF0" w:rsidRDefault="00627C66" w:rsidP="00724D19">
      <w:pPr>
        <w:spacing w:before="120" w:after="120"/>
        <w:rPr>
          <w:lang w:val="lt-LT"/>
        </w:rPr>
      </w:pPr>
      <w:r w:rsidRPr="00221DF0">
        <w:rPr>
          <w:lang w:val="lt-LT"/>
        </w:rPr>
        <w:t>Apsaugos</w:t>
      </w:r>
      <w:r w:rsidR="00226CD4" w:rsidRPr="00221DF0">
        <w:rPr>
          <w:lang w:val="lt-LT"/>
        </w:rPr>
        <w:t xml:space="preserve"> </w:t>
      </w:r>
      <w:r w:rsidR="006C1DD1" w:rsidRPr="00221DF0">
        <w:rPr>
          <w:lang w:val="lt-LT"/>
        </w:rPr>
        <w:t xml:space="preserve">paslaugų </w:t>
      </w:r>
      <w:r w:rsidR="00226CD4" w:rsidRPr="00221DF0">
        <w:rPr>
          <w:lang w:val="lt-LT"/>
        </w:rPr>
        <w:t xml:space="preserve">veiksmingumą, įskaitant Paslaugų metodiką ir procedūras, darbuotojų skaičių dirbant normaliu, budėjimo arba renginio režimu ir Naujo turto tipą, Dalyvis turi aprašyti Sprendinyje, vadinamame </w:t>
      </w:r>
      <w:r w:rsidR="00226CD4" w:rsidRPr="00221DF0">
        <w:rPr>
          <w:b/>
          <w:lang w:val="lt-LT"/>
        </w:rPr>
        <w:t>Saugumo ir apsaugos planu</w:t>
      </w:r>
      <w:r w:rsidR="00226CD4" w:rsidRPr="00221DF0">
        <w:rPr>
          <w:lang w:val="lt-LT"/>
        </w:rPr>
        <w:t xml:space="preserve">, kuris būtų Preliminaraus, Išsamaus ir Galutinio (jeigu Dalyvis bus kviečiamas pateikti) pasiūlymo dalis. </w:t>
      </w:r>
      <w:r w:rsidR="006E476B">
        <w:rPr>
          <w:lang w:val="lt-LT"/>
        </w:rPr>
        <w:t>Projekto bendrovė</w:t>
      </w:r>
      <w:r w:rsidR="006E476B" w:rsidRPr="00221DF0">
        <w:rPr>
          <w:lang w:val="lt-LT"/>
        </w:rPr>
        <w:t xml:space="preserve"> </w:t>
      </w:r>
      <w:r w:rsidR="00226CD4" w:rsidRPr="00221DF0">
        <w:rPr>
          <w:lang w:val="lt-LT"/>
        </w:rPr>
        <w:t>šį Saugumo ir apsaugos planą atnaujins kasmet, jį patvirtins Savivaldybė.</w:t>
      </w:r>
    </w:p>
    <w:p w14:paraId="3B565E04" w14:textId="77777777" w:rsidR="00226CD4" w:rsidRPr="00034027" w:rsidRDefault="00226CD4" w:rsidP="00965FDA">
      <w:pPr>
        <w:pStyle w:val="Sraopastraipa"/>
        <w:numPr>
          <w:ilvl w:val="0"/>
          <w:numId w:val="53"/>
        </w:numPr>
        <w:spacing w:before="120" w:after="120"/>
        <w:ind w:left="993" w:hanging="284"/>
        <w:rPr>
          <w:lang w:val="lt-LT"/>
        </w:rPr>
      </w:pPr>
      <w:r w:rsidRPr="00034027">
        <w:rPr>
          <w:lang w:val="lt-LT"/>
        </w:rPr>
        <w:t>Reguliarios apsaugos patikros turi būti atliekamos bent tokiu dažnumu:</w:t>
      </w:r>
    </w:p>
    <w:p w14:paraId="7B61947E" w14:textId="309E7EB8" w:rsidR="00226CD4" w:rsidRPr="00034027" w:rsidRDefault="00226CD4" w:rsidP="00965FDA">
      <w:pPr>
        <w:pStyle w:val="Sraopastraipa"/>
        <w:numPr>
          <w:ilvl w:val="0"/>
          <w:numId w:val="53"/>
        </w:numPr>
        <w:spacing w:before="120" w:after="120"/>
        <w:ind w:left="993" w:hanging="284"/>
        <w:rPr>
          <w:lang w:val="lt-LT"/>
        </w:rPr>
      </w:pPr>
      <w:r w:rsidRPr="00034027">
        <w:rPr>
          <w:lang w:val="lt-LT"/>
        </w:rPr>
        <w:t>Įprastos Darbo dienos pradžioje</w:t>
      </w:r>
      <w:r w:rsidR="00627C66" w:rsidRPr="00034027">
        <w:rPr>
          <w:lang w:val="lt-LT"/>
        </w:rPr>
        <w:t>;</w:t>
      </w:r>
    </w:p>
    <w:p w14:paraId="698AAC31" w14:textId="4B7028A4" w:rsidR="00226CD4" w:rsidRPr="00034027" w:rsidRDefault="00226CD4" w:rsidP="00965FDA">
      <w:pPr>
        <w:pStyle w:val="Sraopastraipa"/>
        <w:numPr>
          <w:ilvl w:val="0"/>
          <w:numId w:val="53"/>
        </w:numPr>
        <w:spacing w:before="120" w:after="120"/>
        <w:ind w:left="993" w:hanging="284"/>
        <w:rPr>
          <w:lang w:val="lt-LT"/>
        </w:rPr>
      </w:pPr>
      <w:r w:rsidRPr="00034027">
        <w:rPr>
          <w:lang w:val="lt-LT"/>
        </w:rPr>
        <w:t>Vidurdienį</w:t>
      </w:r>
      <w:r w:rsidR="00627C66" w:rsidRPr="00034027">
        <w:rPr>
          <w:lang w:val="lt-LT"/>
        </w:rPr>
        <w:t>;</w:t>
      </w:r>
    </w:p>
    <w:p w14:paraId="07FCCEE9" w14:textId="690D1DED" w:rsidR="00226CD4" w:rsidRPr="00034027" w:rsidRDefault="00226CD4" w:rsidP="00965FDA">
      <w:pPr>
        <w:pStyle w:val="Sraopastraipa"/>
        <w:numPr>
          <w:ilvl w:val="0"/>
          <w:numId w:val="53"/>
        </w:numPr>
        <w:spacing w:before="120" w:after="120"/>
        <w:ind w:left="993" w:hanging="284"/>
        <w:rPr>
          <w:lang w:val="lt-LT"/>
        </w:rPr>
      </w:pPr>
      <w:r w:rsidRPr="00034027">
        <w:rPr>
          <w:lang w:val="lt-LT"/>
        </w:rPr>
        <w:t xml:space="preserve">Valandą prieš uždarant kiekvieną Daugiafunkcio komplekso </w:t>
      </w:r>
      <w:r w:rsidR="00627C66" w:rsidRPr="00034027">
        <w:rPr>
          <w:lang w:val="lt-LT"/>
        </w:rPr>
        <w:t>Objektą;</w:t>
      </w:r>
    </w:p>
    <w:p w14:paraId="089A84D5" w14:textId="77777777" w:rsidR="00226CD4" w:rsidRPr="00034027" w:rsidRDefault="00226CD4" w:rsidP="00965FDA">
      <w:pPr>
        <w:pStyle w:val="Sraopastraipa"/>
        <w:numPr>
          <w:ilvl w:val="0"/>
          <w:numId w:val="53"/>
        </w:numPr>
        <w:spacing w:before="120" w:after="120"/>
        <w:ind w:left="993" w:hanging="284"/>
        <w:rPr>
          <w:lang w:val="lt-LT"/>
        </w:rPr>
      </w:pPr>
      <w:r w:rsidRPr="00034027">
        <w:rPr>
          <w:lang w:val="lt-LT"/>
        </w:rPr>
        <w:t>6 (šešios) valandas prieš kiekvieno renginio pradžią.</w:t>
      </w:r>
    </w:p>
    <w:p w14:paraId="2AE69E18" w14:textId="66C8384D" w:rsidR="00226CD4" w:rsidRPr="00221DF0" w:rsidRDefault="00627C66" w:rsidP="00724D19">
      <w:pPr>
        <w:spacing w:before="120" w:after="120"/>
        <w:rPr>
          <w:lang w:val="lt-LT"/>
        </w:rPr>
      </w:pPr>
      <w:r w:rsidRPr="00221DF0">
        <w:rPr>
          <w:lang w:val="lt-LT"/>
        </w:rPr>
        <w:t>Apsaugos</w:t>
      </w:r>
      <w:r w:rsidR="00226CD4" w:rsidRPr="00221DF0">
        <w:rPr>
          <w:lang w:val="lt-LT"/>
        </w:rPr>
        <w:t xml:space="preserve"> Paslaugos bus organizuojamos remiantis jungtinėmis </w:t>
      </w:r>
      <w:r w:rsidR="006C1DD1" w:rsidRPr="00221DF0">
        <w:rPr>
          <w:lang w:val="lt-LT"/>
        </w:rPr>
        <w:t xml:space="preserve">Projekto bendrovės </w:t>
      </w:r>
      <w:r w:rsidR="00226CD4" w:rsidRPr="00221DF0">
        <w:rPr>
          <w:lang w:val="lt-LT"/>
        </w:rPr>
        <w:t xml:space="preserve">ir Daugiafunkcio komplekso konkretų </w:t>
      </w:r>
      <w:r w:rsidRPr="00221DF0">
        <w:rPr>
          <w:lang w:val="lt-LT"/>
        </w:rPr>
        <w:t xml:space="preserve">Objektą </w:t>
      </w:r>
      <w:r w:rsidR="00226CD4" w:rsidRPr="00221DF0">
        <w:rPr>
          <w:lang w:val="lt-LT"/>
        </w:rPr>
        <w:t xml:space="preserve">eksploatuojančios įstaigos darbuotojų vykdomomis procedūromis. Eksploatuotojo darbuotojams bus įteikta santrauka, kurią turi parengti </w:t>
      </w:r>
      <w:r w:rsidR="006E476B">
        <w:rPr>
          <w:lang w:val="lt-LT"/>
        </w:rPr>
        <w:t>Projekto bendrovė</w:t>
      </w:r>
      <w:r w:rsidR="00226CD4" w:rsidRPr="00221DF0">
        <w:rPr>
          <w:lang w:val="lt-LT"/>
        </w:rPr>
        <w:t>, su skirtingų procedūrų, kurių reikia laikytis incidento ar nelaimingo atsitikimo atvejais, aprašu.</w:t>
      </w:r>
    </w:p>
    <w:p w14:paraId="6C4BD9D4" w14:textId="0D4C6A2C" w:rsidR="00226CD4" w:rsidRDefault="00627C66" w:rsidP="00724D19">
      <w:pPr>
        <w:spacing w:before="120" w:after="120"/>
        <w:rPr>
          <w:lang w:val="lt-LT"/>
        </w:rPr>
      </w:pPr>
      <w:r w:rsidRPr="00221DF0">
        <w:rPr>
          <w:lang w:val="lt-LT"/>
        </w:rPr>
        <w:t>Apsaugos</w:t>
      </w:r>
      <w:r w:rsidR="00226CD4" w:rsidRPr="00221DF0">
        <w:rPr>
          <w:lang w:val="lt-LT"/>
        </w:rPr>
        <w:t xml:space="preserve"> Paslaugų teikėjas turi veikti visą parą, 7 (septynias) dienas per savaitę.</w:t>
      </w:r>
    </w:p>
    <w:p w14:paraId="7BB9F53E" w14:textId="77777777" w:rsidR="00034027" w:rsidRPr="00221DF0" w:rsidRDefault="00034027" w:rsidP="00724D19">
      <w:pPr>
        <w:spacing w:before="120" w:after="120"/>
        <w:rPr>
          <w:lang w:val="lt-LT"/>
        </w:rPr>
      </w:pPr>
    </w:p>
    <w:p w14:paraId="34F0956C" w14:textId="225D9B42" w:rsidR="00226CD4" w:rsidRPr="00DA6CF9" w:rsidRDefault="00226CD4" w:rsidP="00965FDA">
      <w:pPr>
        <w:pStyle w:val="Antrat2"/>
        <w:numPr>
          <w:ilvl w:val="1"/>
          <w:numId w:val="44"/>
        </w:numPr>
        <w:jc w:val="left"/>
        <w:rPr>
          <w:color w:val="0079C1"/>
          <w:lang w:val="lt-LT"/>
        </w:rPr>
      </w:pPr>
      <w:bookmarkStart w:id="223" w:name="_Toc456204845"/>
      <w:bookmarkStart w:id="224" w:name="_Toc456205041"/>
      <w:bookmarkStart w:id="225" w:name="_Toc441662360"/>
      <w:bookmarkStart w:id="226" w:name="_Toc458894123"/>
      <w:bookmarkEnd w:id="223"/>
      <w:bookmarkEnd w:id="224"/>
      <w:r w:rsidRPr="00DA6CF9">
        <w:rPr>
          <w:color w:val="0079C1"/>
          <w:lang w:val="lt-LT"/>
        </w:rPr>
        <w:t>Valymo</w:t>
      </w:r>
      <w:r w:rsidR="00627C66" w:rsidRPr="00DA6CF9">
        <w:rPr>
          <w:color w:val="0079C1"/>
          <w:lang w:val="lt-LT"/>
        </w:rPr>
        <w:t xml:space="preserve"> ir generalinio valymo, bei</w:t>
      </w:r>
      <w:r w:rsidRPr="00DA6CF9">
        <w:rPr>
          <w:color w:val="0079C1"/>
          <w:lang w:val="lt-LT"/>
        </w:rPr>
        <w:t xml:space="preserve"> atliekų tvarkymo </w:t>
      </w:r>
      <w:bookmarkEnd w:id="225"/>
      <w:r w:rsidR="00AF7727" w:rsidRPr="00DA6CF9">
        <w:rPr>
          <w:color w:val="0079C1"/>
          <w:lang w:val="lt-LT"/>
        </w:rPr>
        <w:t>paslaugos</w:t>
      </w:r>
      <w:bookmarkEnd w:id="226"/>
    </w:p>
    <w:p w14:paraId="71FAFDDD" w14:textId="77777777" w:rsidR="00034027" w:rsidRDefault="00034027" w:rsidP="006C1DD1">
      <w:pPr>
        <w:spacing w:before="120" w:after="120"/>
        <w:rPr>
          <w:lang w:val="lt-LT"/>
        </w:rPr>
      </w:pPr>
    </w:p>
    <w:p w14:paraId="2EB65B9C" w14:textId="43804F8B" w:rsidR="00226CD4" w:rsidRPr="00221DF0" w:rsidRDefault="006C1DD1" w:rsidP="006C1DD1">
      <w:pPr>
        <w:spacing w:before="120" w:after="120"/>
        <w:rPr>
          <w:lang w:val="lt-LT"/>
        </w:rPr>
      </w:pPr>
      <w:r w:rsidRPr="00221DF0">
        <w:rPr>
          <w:lang w:val="lt-LT"/>
        </w:rPr>
        <w:t xml:space="preserve">Projekto bendrovė </w:t>
      </w:r>
      <w:r w:rsidR="00226CD4" w:rsidRPr="00221DF0">
        <w:rPr>
          <w:lang w:val="lt-LT"/>
        </w:rPr>
        <w:t>pasirūpins valymo</w:t>
      </w:r>
      <w:r w:rsidR="00627C66" w:rsidRPr="00221DF0">
        <w:rPr>
          <w:lang w:val="lt-LT"/>
        </w:rPr>
        <w:t xml:space="preserve"> ir generalinio valymo, bei</w:t>
      </w:r>
      <w:r w:rsidR="00226CD4" w:rsidRPr="00221DF0">
        <w:rPr>
          <w:lang w:val="lt-LT"/>
        </w:rPr>
        <w:t xml:space="preserve"> atliekų tvarkymo </w:t>
      </w:r>
      <w:r w:rsidR="00AF7727">
        <w:rPr>
          <w:lang w:val="lt-LT"/>
        </w:rPr>
        <w:t>p</w:t>
      </w:r>
      <w:r w:rsidR="00AF7727" w:rsidRPr="00221DF0">
        <w:rPr>
          <w:lang w:val="lt-LT"/>
        </w:rPr>
        <w:t>aslaugomis</w:t>
      </w:r>
      <w:r w:rsidR="00627C66" w:rsidRPr="00221DF0">
        <w:rPr>
          <w:lang w:val="lt-LT"/>
        </w:rPr>
        <w:t>.</w:t>
      </w:r>
      <w:r w:rsidR="0069181D">
        <w:rPr>
          <w:lang w:val="lt-LT"/>
        </w:rPr>
        <w:t xml:space="preserve"> </w:t>
      </w:r>
      <w:r w:rsidR="00226CD4" w:rsidRPr="00221DF0">
        <w:rPr>
          <w:lang w:val="lt-LT"/>
        </w:rPr>
        <w:t xml:space="preserve">Toliau </w:t>
      </w:r>
      <w:r w:rsidRPr="00221DF0">
        <w:rPr>
          <w:lang w:val="lt-LT"/>
        </w:rPr>
        <w:t xml:space="preserve">nurodyta </w:t>
      </w:r>
      <w:r w:rsidR="00226CD4" w:rsidRPr="00221DF0">
        <w:rPr>
          <w:lang w:val="lt-LT"/>
        </w:rPr>
        <w:t xml:space="preserve">Daugiafunkcio komplekso </w:t>
      </w:r>
      <w:r w:rsidR="00627C66" w:rsidRPr="00221DF0">
        <w:rPr>
          <w:lang w:val="lt-LT"/>
        </w:rPr>
        <w:t xml:space="preserve">Objektų </w:t>
      </w:r>
      <w:r w:rsidR="00226CD4" w:rsidRPr="00221DF0">
        <w:rPr>
          <w:lang w:val="lt-LT"/>
        </w:rPr>
        <w:t xml:space="preserve">ir Naujo turto </w:t>
      </w:r>
      <w:r w:rsidRPr="00221DF0">
        <w:rPr>
          <w:lang w:val="lt-LT"/>
        </w:rPr>
        <w:t>valymo darbų sritys</w:t>
      </w:r>
      <w:r w:rsidR="00226CD4" w:rsidRPr="00221DF0">
        <w:rPr>
          <w:lang w:val="lt-LT"/>
        </w:rPr>
        <w:t>:</w:t>
      </w:r>
    </w:p>
    <w:p w14:paraId="24E53701" w14:textId="2154F6EB" w:rsidR="00226CD4" w:rsidRPr="00034027" w:rsidRDefault="00226CD4" w:rsidP="00965FDA">
      <w:pPr>
        <w:pStyle w:val="Sraopastraipa"/>
        <w:numPr>
          <w:ilvl w:val="0"/>
          <w:numId w:val="54"/>
        </w:numPr>
        <w:spacing w:before="120" w:after="120"/>
        <w:ind w:left="993" w:hanging="284"/>
        <w:rPr>
          <w:lang w:val="lt-LT"/>
        </w:rPr>
      </w:pPr>
      <w:r w:rsidRPr="00034027">
        <w:rPr>
          <w:lang w:val="lt-LT"/>
        </w:rPr>
        <w:t>Kabinetai ir patalpos</w:t>
      </w:r>
      <w:r w:rsidR="00627C66" w:rsidRPr="00034027">
        <w:rPr>
          <w:lang w:val="lt-LT"/>
        </w:rPr>
        <w:t>;</w:t>
      </w:r>
    </w:p>
    <w:p w14:paraId="087BF835" w14:textId="53915702" w:rsidR="00226CD4" w:rsidRPr="00034027" w:rsidRDefault="00226CD4" w:rsidP="00965FDA">
      <w:pPr>
        <w:pStyle w:val="Sraopastraipa"/>
        <w:numPr>
          <w:ilvl w:val="0"/>
          <w:numId w:val="54"/>
        </w:numPr>
        <w:spacing w:before="120" w:after="120"/>
        <w:ind w:left="993" w:hanging="284"/>
        <w:rPr>
          <w:lang w:val="lt-LT"/>
        </w:rPr>
      </w:pPr>
      <w:r w:rsidRPr="00034027">
        <w:rPr>
          <w:lang w:val="lt-LT"/>
        </w:rPr>
        <w:lastRenderedPageBreak/>
        <w:t>Baldai</w:t>
      </w:r>
      <w:r w:rsidR="00627C66" w:rsidRPr="00034027">
        <w:rPr>
          <w:lang w:val="lt-LT"/>
        </w:rPr>
        <w:t>;</w:t>
      </w:r>
    </w:p>
    <w:p w14:paraId="16EDD0BD" w14:textId="09C3C611" w:rsidR="00226CD4" w:rsidRPr="00034027" w:rsidRDefault="00226CD4" w:rsidP="00965FDA">
      <w:pPr>
        <w:pStyle w:val="Sraopastraipa"/>
        <w:numPr>
          <w:ilvl w:val="0"/>
          <w:numId w:val="54"/>
        </w:numPr>
        <w:spacing w:before="120" w:after="120"/>
        <w:ind w:left="993" w:hanging="284"/>
        <w:rPr>
          <w:lang w:val="lt-LT"/>
        </w:rPr>
      </w:pPr>
      <w:r w:rsidRPr="00034027">
        <w:rPr>
          <w:lang w:val="lt-LT"/>
        </w:rPr>
        <w:t>Vidinės ir išorinės judėjimo zonos</w:t>
      </w:r>
      <w:r w:rsidR="00627C66" w:rsidRPr="00034027">
        <w:rPr>
          <w:lang w:val="lt-LT"/>
        </w:rPr>
        <w:t>;</w:t>
      </w:r>
    </w:p>
    <w:p w14:paraId="3C6DA113" w14:textId="36922197" w:rsidR="00226CD4" w:rsidRPr="00034027" w:rsidRDefault="00226CD4" w:rsidP="00965FDA">
      <w:pPr>
        <w:pStyle w:val="Sraopastraipa"/>
        <w:numPr>
          <w:ilvl w:val="0"/>
          <w:numId w:val="54"/>
        </w:numPr>
        <w:spacing w:before="120" w:after="120"/>
        <w:ind w:left="993" w:hanging="284"/>
        <w:rPr>
          <w:lang w:val="lt-LT"/>
        </w:rPr>
      </w:pPr>
      <w:r w:rsidRPr="00034027">
        <w:rPr>
          <w:lang w:val="lt-LT"/>
        </w:rPr>
        <w:t>Išorės fasadai</w:t>
      </w:r>
      <w:r w:rsidR="00627C66" w:rsidRPr="00034027">
        <w:rPr>
          <w:lang w:val="lt-LT"/>
        </w:rPr>
        <w:t>;</w:t>
      </w:r>
    </w:p>
    <w:p w14:paraId="54C93B81" w14:textId="1F1F662A" w:rsidR="00226CD4" w:rsidRPr="00034027" w:rsidRDefault="00226CD4" w:rsidP="00965FDA">
      <w:pPr>
        <w:pStyle w:val="Sraopastraipa"/>
        <w:numPr>
          <w:ilvl w:val="0"/>
          <w:numId w:val="54"/>
        </w:numPr>
        <w:spacing w:before="120" w:after="120"/>
        <w:ind w:left="993" w:hanging="284"/>
        <w:rPr>
          <w:lang w:val="lt-LT"/>
        </w:rPr>
      </w:pPr>
      <w:r w:rsidRPr="00034027">
        <w:rPr>
          <w:lang w:val="lt-LT"/>
        </w:rPr>
        <w:t>Langai ir stiklai</w:t>
      </w:r>
      <w:r w:rsidR="00627C66" w:rsidRPr="00034027">
        <w:rPr>
          <w:lang w:val="lt-LT"/>
        </w:rPr>
        <w:t>;</w:t>
      </w:r>
    </w:p>
    <w:p w14:paraId="46FCA964" w14:textId="129F179A" w:rsidR="00226CD4" w:rsidRPr="00034027" w:rsidRDefault="00226CD4" w:rsidP="00965FDA">
      <w:pPr>
        <w:pStyle w:val="Sraopastraipa"/>
        <w:numPr>
          <w:ilvl w:val="0"/>
          <w:numId w:val="54"/>
        </w:numPr>
        <w:spacing w:before="120" w:after="120"/>
        <w:ind w:left="993" w:hanging="284"/>
        <w:rPr>
          <w:lang w:val="lt-LT"/>
        </w:rPr>
      </w:pPr>
      <w:r w:rsidRPr="00034027">
        <w:rPr>
          <w:lang w:val="lt-LT"/>
        </w:rPr>
        <w:t>Durys</w:t>
      </w:r>
      <w:r w:rsidR="00627C66" w:rsidRPr="00034027">
        <w:rPr>
          <w:lang w:val="lt-LT"/>
        </w:rPr>
        <w:t>;</w:t>
      </w:r>
    </w:p>
    <w:p w14:paraId="65FB3FE3" w14:textId="7C592737" w:rsidR="00226CD4" w:rsidRPr="00034027" w:rsidRDefault="00226CD4" w:rsidP="00965FDA">
      <w:pPr>
        <w:pStyle w:val="Sraopastraipa"/>
        <w:numPr>
          <w:ilvl w:val="0"/>
          <w:numId w:val="54"/>
        </w:numPr>
        <w:spacing w:before="120" w:after="120"/>
        <w:ind w:left="993" w:hanging="284"/>
        <w:rPr>
          <w:lang w:val="lt-LT"/>
        </w:rPr>
      </w:pPr>
      <w:proofErr w:type="spellStart"/>
      <w:r w:rsidRPr="00034027">
        <w:rPr>
          <w:lang w:val="lt-LT"/>
        </w:rPr>
        <w:t>Grafičiai</w:t>
      </w:r>
      <w:proofErr w:type="spellEnd"/>
      <w:r w:rsidRPr="00034027">
        <w:rPr>
          <w:lang w:val="lt-LT"/>
        </w:rPr>
        <w:t xml:space="preserve"> ir neteisėtai iškabinti plakatai</w:t>
      </w:r>
      <w:r w:rsidR="00B61746" w:rsidRPr="00034027">
        <w:rPr>
          <w:lang w:val="lt-LT"/>
        </w:rPr>
        <w:t>;</w:t>
      </w:r>
    </w:p>
    <w:p w14:paraId="72CECA25" w14:textId="034252A2" w:rsidR="00226CD4" w:rsidRPr="00034027" w:rsidRDefault="00226CD4" w:rsidP="00965FDA">
      <w:pPr>
        <w:pStyle w:val="Sraopastraipa"/>
        <w:numPr>
          <w:ilvl w:val="0"/>
          <w:numId w:val="54"/>
        </w:numPr>
        <w:spacing w:before="120" w:after="120"/>
        <w:ind w:left="993" w:hanging="284"/>
        <w:rPr>
          <w:lang w:val="lt-LT"/>
        </w:rPr>
      </w:pPr>
      <w:r w:rsidRPr="00034027">
        <w:rPr>
          <w:lang w:val="lt-LT"/>
        </w:rPr>
        <w:t>Įrangos dalių ir vartojamų prekių (muilas, skystasis muilas, rankšluosčiai, tualetinis popierius ir pan.) įsigijimas ir valdymas. Tokių prekių įsigijimas ir valdymas turi būti vykdomas nuolatos</w:t>
      </w:r>
      <w:r w:rsidR="00B61746" w:rsidRPr="00034027">
        <w:rPr>
          <w:lang w:val="lt-LT"/>
        </w:rPr>
        <w:t>;</w:t>
      </w:r>
    </w:p>
    <w:p w14:paraId="022DCFC0" w14:textId="2268C8D3" w:rsidR="00226CD4" w:rsidRPr="00034027" w:rsidRDefault="00226CD4" w:rsidP="00965FDA">
      <w:pPr>
        <w:pStyle w:val="Sraopastraipa"/>
        <w:numPr>
          <w:ilvl w:val="0"/>
          <w:numId w:val="54"/>
        </w:numPr>
        <w:spacing w:before="120" w:after="120"/>
        <w:ind w:left="993" w:hanging="284"/>
        <w:rPr>
          <w:lang w:val="lt-LT"/>
        </w:rPr>
      </w:pPr>
      <w:r w:rsidRPr="00034027">
        <w:rPr>
          <w:lang w:val="lt-LT"/>
        </w:rPr>
        <w:t>Atliekų rinkimas ir šalinimas, įskaitant vidinius ir išorinius takus bei judėjimo zonas</w:t>
      </w:r>
      <w:r w:rsidR="00B61746" w:rsidRPr="00034027">
        <w:rPr>
          <w:lang w:val="lt-LT"/>
        </w:rPr>
        <w:t>;</w:t>
      </w:r>
      <w:r w:rsidRPr="00034027">
        <w:rPr>
          <w:lang w:val="lt-LT"/>
        </w:rPr>
        <w:t xml:space="preserve"> </w:t>
      </w:r>
    </w:p>
    <w:p w14:paraId="3287B837" w14:textId="64C50444" w:rsidR="00226CD4" w:rsidRPr="00034027" w:rsidRDefault="00226CD4" w:rsidP="00965FDA">
      <w:pPr>
        <w:pStyle w:val="Sraopastraipa"/>
        <w:numPr>
          <w:ilvl w:val="0"/>
          <w:numId w:val="54"/>
        </w:numPr>
        <w:spacing w:before="120" w:after="120"/>
        <w:ind w:left="993" w:hanging="284"/>
        <w:rPr>
          <w:lang w:val="lt-LT"/>
        </w:rPr>
      </w:pPr>
      <w:r w:rsidRPr="00034027">
        <w:rPr>
          <w:lang w:val="lt-LT"/>
        </w:rPr>
        <w:t>Atliekų (popieriaus, pakuočių, buitinių atliekų) rūšiavimas</w:t>
      </w:r>
      <w:r w:rsidR="00B61746" w:rsidRPr="00034027">
        <w:rPr>
          <w:lang w:val="lt-LT"/>
        </w:rPr>
        <w:t>;</w:t>
      </w:r>
    </w:p>
    <w:p w14:paraId="1BB2EA0E" w14:textId="75419F22" w:rsidR="00226CD4" w:rsidRPr="00034027" w:rsidRDefault="00226CD4" w:rsidP="00965FDA">
      <w:pPr>
        <w:pStyle w:val="Sraopastraipa"/>
        <w:numPr>
          <w:ilvl w:val="0"/>
          <w:numId w:val="54"/>
        </w:numPr>
        <w:spacing w:before="120" w:after="120"/>
        <w:ind w:left="993" w:hanging="284"/>
        <w:rPr>
          <w:lang w:val="lt-LT"/>
        </w:rPr>
      </w:pPr>
      <w:r w:rsidRPr="00034027">
        <w:rPr>
          <w:lang w:val="lt-LT"/>
        </w:rPr>
        <w:t>Atliekų talpyklų valymas ir dezinfekcija</w:t>
      </w:r>
      <w:r w:rsidR="00B61746" w:rsidRPr="00034027">
        <w:rPr>
          <w:lang w:val="lt-LT"/>
        </w:rPr>
        <w:t>;</w:t>
      </w:r>
    </w:p>
    <w:p w14:paraId="39C9DDEC" w14:textId="7182D3E9" w:rsidR="00226CD4" w:rsidRPr="00034027" w:rsidRDefault="00226CD4" w:rsidP="00965FDA">
      <w:pPr>
        <w:pStyle w:val="Sraopastraipa"/>
        <w:numPr>
          <w:ilvl w:val="0"/>
          <w:numId w:val="54"/>
        </w:numPr>
        <w:spacing w:before="120" w:after="120"/>
        <w:ind w:left="993" w:hanging="284"/>
        <w:rPr>
          <w:lang w:val="lt-LT"/>
        </w:rPr>
      </w:pPr>
      <w:r w:rsidRPr="00034027">
        <w:rPr>
          <w:lang w:val="lt-LT"/>
        </w:rPr>
        <w:t>Žiurkių naikinimas, dezinfekcija, vabzdžių, paukščių šalinimas</w:t>
      </w:r>
      <w:r w:rsidR="00B61746" w:rsidRPr="00034027">
        <w:rPr>
          <w:lang w:val="lt-LT"/>
        </w:rPr>
        <w:t>;</w:t>
      </w:r>
    </w:p>
    <w:p w14:paraId="1053817A" w14:textId="77777777" w:rsidR="00226CD4" w:rsidRPr="00034027" w:rsidRDefault="00226CD4" w:rsidP="00965FDA">
      <w:pPr>
        <w:pStyle w:val="Sraopastraipa"/>
        <w:numPr>
          <w:ilvl w:val="0"/>
          <w:numId w:val="54"/>
        </w:numPr>
        <w:spacing w:before="120" w:after="120"/>
        <w:ind w:left="993" w:hanging="284"/>
        <w:rPr>
          <w:lang w:val="lt-LT"/>
        </w:rPr>
      </w:pPr>
      <w:r w:rsidRPr="00034027">
        <w:rPr>
          <w:lang w:val="lt-LT"/>
        </w:rPr>
        <w:t>Teritorijos privažiavimo kelių bei prieigos zonų barstymas druska ir valymas nuo sniego.</w:t>
      </w:r>
    </w:p>
    <w:p w14:paraId="6E9AD785" w14:textId="0F643420" w:rsidR="00226CD4" w:rsidRPr="00221DF0" w:rsidRDefault="00226CD4" w:rsidP="00724D19">
      <w:pPr>
        <w:spacing w:before="120" w:after="120"/>
        <w:rPr>
          <w:lang w:val="lt-LT"/>
        </w:rPr>
      </w:pPr>
      <w:r w:rsidRPr="00221DF0">
        <w:rPr>
          <w:lang w:val="lt-LT"/>
        </w:rPr>
        <w:t>Valymo</w:t>
      </w:r>
      <w:r w:rsidR="00B61746" w:rsidRPr="00221DF0">
        <w:rPr>
          <w:lang w:val="lt-LT"/>
        </w:rPr>
        <w:t xml:space="preserve"> ir generalinio valymo</w:t>
      </w:r>
      <w:r w:rsidR="006C1DD1" w:rsidRPr="00221DF0">
        <w:rPr>
          <w:lang w:val="lt-LT"/>
        </w:rPr>
        <w:t xml:space="preserve"> bei atliekų tvarkymo</w:t>
      </w:r>
      <w:r w:rsidRPr="00221DF0">
        <w:rPr>
          <w:lang w:val="lt-LT"/>
        </w:rPr>
        <w:t xml:space="preserve"> </w:t>
      </w:r>
      <w:r w:rsidR="00AF7727">
        <w:rPr>
          <w:lang w:val="lt-LT"/>
        </w:rPr>
        <w:t>p</w:t>
      </w:r>
      <w:r w:rsidR="00AF7727" w:rsidRPr="00221DF0">
        <w:rPr>
          <w:lang w:val="lt-LT"/>
        </w:rPr>
        <w:t xml:space="preserve">aslaugos </w:t>
      </w:r>
      <w:r w:rsidRPr="00221DF0">
        <w:rPr>
          <w:lang w:val="lt-LT"/>
        </w:rPr>
        <w:t>turi būti teikiamos laikantis kokybės ir aplinkosaugos standartų, visų pirma susijusių su ES ekologiniu ženklu paženklintų valymo produktų naudojimu ir LST EN 13549-2003 standartu.</w:t>
      </w:r>
    </w:p>
    <w:p w14:paraId="454AFDFB" w14:textId="23C1B4D1" w:rsidR="00226CD4" w:rsidRPr="00221DF0" w:rsidRDefault="00226CD4" w:rsidP="00724D19">
      <w:pPr>
        <w:spacing w:before="120" w:after="120"/>
        <w:rPr>
          <w:lang w:val="lt-LT"/>
        </w:rPr>
      </w:pPr>
      <w:r w:rsidRPr="00221DF0">
        <w:rPr>
          <w:lang w:val="lt-LT"/>
        </w:rPr>
        <w:t xml:space="preserve">Valymo </w:t>
      </w:r>
      <w:r w:rsidR="00B61746" w:rsidRPr="00221DF0">
        <w:rPr>
          <w:lang w:val="lt-LT"/>
        </w:rPr>
        <w:t>ir generalinio valymo bei</w:t>
      </w:r>
      <w:r w:rsidRPr="00221DF0">
        <w:rPr>
          <w:lang w:val="lt-LT"/>
        </w:rPr>
        <w:t xml:space="preserve"> atliekų tvarkymo </w:t>
      </w:r>
      <w:r w:rsidR="00AF7727">
        <w:rPr>
          <w:lang w:val="lt-LT"/>
        </w:rPr>
        <w:t>p</w:t>
      </w:r>
      <w:r w:rsidR="00AF7727" w:rsidRPr="00221DF0">
        <w:rPr>
          <w:lang w:val="lt-LT"/>
        </w:rPr>
        <w:t xml:space="preserve">aslaugų </w:t>
      </w:r>
      <w:r w:rsidRPr="00221DF0">
        <w:rPr>
          <w:lang w:val="lt-LT"/>
        </w:rPr>
        <w:t xml:space="preserve">veiksmingumą, įskaitant Paslaugų metodiką ir procedūras, darbuotojų skaičių dirbant normaliu, budėjimo arba renginio režimu ir Naujo turto  tipą, Dalyvis turi aprašyti dokumente, vadinamame </w:t>
      </w:r>
      <w:r w:rsidRPr="00221DF0">
        <w:rPr>
          <w:b/>
          <w:lang w:val="lt-LT"/>
        </w:rPr>
        <w:t>Valymo ir atliekų tvarkymo planu</w:t>
      </w:r>
      <w:r w:rsidRPr="00221DF0">
        <w:rPr>
          <w:lang w:val="lt-LT"/>
        </w:rPr>
        <w:t>, kuris būtų Preliminaraus, Išsamaus ir Galutinio (jeigu Dalyvis kvi</w:t>
      </w:r>
      <w:r w:rsidR="0069181D">
        <w:rPr>
          <w:lang w:val="lt-LT"/>
        </w:rPr>
        <w:t>eč</w:t>
      </w:r>
      <w:r w:rsidRPr="00221DF0">
        <w:rPr>
          <w:lang w:val="lt-LT"/>
        </w:rPr>
        <w:t xml:space="preserve">iamas pateikti) pasiūlymo dalis. </w:t>
      </w:r>
    </w:p>
    <w:p w14:paraId="68FE58FA" w14:textId="167092FF" w:rsidR="00226CD4" w:rsidRPr="00221DF0" w:rsidRDefault="00226CD4" w:rsidP="00724D19">
      <w:pPr>
        <w:spacing w:before="120" w:after="120"/>
        <w:rPr>
          <w:lang w:val="lt-LT"/>
        </w:rPr>
      </w:pPr>
      <w:r w:rsidRPr="00221DF0">
        <w:rPr>
          <w:lang w:val="lt-LT"/>
        </w:rPr>
        <w:t xml:space="preserve">Turi būti teikiamos dviejų (2) tipų valymo </w:t>
      </w:r>
      <w:r w:rsidR="00AF7727">
        <w:rPr>
          <w:lang w:val="lt-LT"/>
        </w:rPr>
        <w:t>p</w:t>
      </w:r>
      <w:r w:rsidR="00AF7727" w:rsidRPr="00221DF0">
        <w:rPr>
          <w:lang w:val="lt-LT"/>
        </w:rPr>
        <w:t>aslaugos</w:t>
      </w:r>
      <w:r w:rsidRPr="00221DF0">
        <w:rPr>
          <w:lang w:val="lt-LT"/>
        </w:rPr>
        <w:t>:</w:t>
      </w:r>
    </w:p>
    <w:p w14:paraId="00A86403" w14:textId="78E6BF46" w:rsidR="00226CD4" w:rsidRPr="00034027" w:rsidRDefault="00226CD4" w:rsidP="00965FDA">
      <w:pPr>
        <w:pStyle w:val="Sraopastraipa"/>
        <w:numPr>
          <w:ilvl w:val="0"/>
          <w:numId w:val="54"/>
        </w:numPr>
        <w:spacing w:before="120" w:after="120"/>
        <w:ind w:left="993" w:hanging="284"/>
        <w:rPr>
          <w:lang w:val="lt-LT"/>
        </w:rPr>
      </w:pPr>
      <w:r w:rsidRPr="00034027">
        <w:rPr>
          <w:lang w:val="lt-LT"/>
        </w:rPr>
        <w:t xml:space="preserve">Reguliarios valymo </w:t>
      </w:r>
      <w:r w:rsidR="00AF7727" w:rsidRPr="00034027">
        <w:rPr>
          <w:lang w:val="lt-LT"/>
        </w:rPr>
        <w:t>paslaugos</w:t>
      </w:r>
      <w:r w:rsidRPr="00034027">
        <w:rPr>
          <w:lang w:val="lt-LT"/>
        </w:rPr>
        <w:t>, kokios pasiūlytos Dalyvio Valymo ir atliekų tvarkymo plane.</w:t>
      </w:r>
    </w:p>
    <w:p w14:paraId="57117DDD" w14:textId="27D1800F" w:rsidR="00226CD4" w:rsidRPr="00034027" w:rsidRDefault="00226CD4" w:rsidP="00965FDA">
      <w:pPr>
        <w:pStyle w:val="Sraopastraipa"/>
        <w:numPr>
          <w:ilvl w:val="0"/>
          <w:numId w:val="54"/>
        </w:numPr>
        <w:spacing w:before="120" w:after="120"/>
        <w:ind w:left="993" w:hanging="284"/>
        <w:rPr>
          <w:lang w:val="lt-LT"/>
        </w:rPr>
      </w:pPr>
      <w:r w:rsidRPr="00034027">
        <w:rPr>
          <w:lang w:val="lt-LT"/>
        </w:rPr>
        <w:t xml:space="preserve">Valymo </w:t>
      </w:r>
      <w:r w:rsidR="00AF7727" w:rsidRPr="00034027">
        <w:rPr>
          <w:lang w:val="lt-LT"/>
        </w:rPr>
        <w:t xml:space="preserve">paslaugos </w:t>
      </w:r>
      <w:r w:rsidRPr="00034027">
        <w:rPr>
          <w:lang w:val="lt-LT"/>
        </w:rPr>
        <w:t>pareikalavus, kurios teikiamos gavus tokį prašymą tuo atveju, jeigu vienos patalpos ar zonos valymas Eksploatuotojų laikomas nepatenkinamos kokybės, arba konkretaus įvykio (įskaitant renginius), dėl kurio pablogėja įprastos higienos ir švaros sąlygos, atveju.</w:t>
      </w:r>
    </w:p>
    <w:p w14:paraId="61E74065" w14:textId="6AEE6CE5" w:rsidR="0025340E" w:rsidRPr="00221DF0" w:rsidRDefault="00226CD4" w:rsidP="00724D19">
      <w:pPr>
        <w:spacing w:before="120" w:after="120"/>
        <w:rPr>
          <w:lang w:val="lt-LT"/>
        </w:rPr>
      </w:pPr>
      <w:r w:rsidRPr="00221DF0">
        <w:rPr>
          <w:lang w:val="lt-LT"/>
        </w:rPr>
        <w:t xml:space="preserve">Valymo ir atliekų tvarkymo plane turi būti pateikta konkreti išsami informacija apie reguliarių valymo </w:t>
      </w:r>
      <w:r w:rsidR="00AF7727">
        <w:rPr>
          <w:lang w:val="lt-LT"/>
        </w:rPr>
        <w:t>p</w:t>
      </w:r>
      <w:r w:rsidR="00AF7727" w:rsidRPr="00221DF0">
        <w:rPr>
          <w:lang w:val="lt-LT"/>
        </w:rPr>
        <w:t xml:space="preserve">aslaugų </w:t>
      </w:r>
      <w:r w:rsidRPr="00221DF0">
        <w:rPr>
          <w:lang w:val="lt-LT"/>
        </w:rPr>
        <w:t>dažnumą</w:t>
      </w:r>
      <w:r w:rsidR="00B61746" w:rsidRPr="00221DF0">
        <w:rPr>
          <w:lang w:val="lt-LT"/>
        </w:rPr>
        <w:t>:</w:t>
      </w:r>
    </w:p>
    <w:p w14:paraId="55541460" w14:textId="77777777" w:rsidR="00226CD4" w:rsidRPr="00221DF0" w:rsidRDefault="00226CD4" w:rsidP="00965FDA">
      <w:pPr>
        <w:pStyle w:val="Sraopastraipa"/>
        <w:numPr>
          <w:ilvl w:val="0"/>
          <w:numId w:val="54"/>
        </w:numPr>
        <w:spacing w:before="120" w:after="120"/>
        <w:ind w:left="993" w:hanging="284"/>
        <w:rPr>
          <w:lang w:val="lt-LT"/>
        </w:rPr>
      </w:pPr>
      <w:r w:rsidRPr="00221DF0">
        <w:rPr>
          <w:lang w:val="lt-LT"/>
        </w:rPr>
        <w:t xml:space="preserve">Pagal valymo tipą (drėgnasis arba sausasis valymas, generalinis valymas). </w:t>
      </w:r>
    </w:p>
    <w:p w14:paraId="159E7D92" w14:textId="510152D3" w:rsidR="00226CD4" w:rsidRPr="00221DF0" w:rsidRDefault="00226CD4" w:rsidP="00965FDA">
      <w:pPr>
        <w:pStyle w:val="Sraopastraipa"/>
        <w:numPr>
          <w:ilvl w:val="0"/>
          <w:numId w:val="54"/>
        </w:numPr>
        <w:spacing w:before="120" w:after="120"/>
        <w:ind w:left="993" w:hanging="284"/>
        <w:rPr>
          <w:lang w:val="lt-LT"/>
        </w:rPr>
      </w:pPr>
      <w:r w:rsidRPr="00221DF0">
        <w:rPr>
          <w:lang w:val="lt-LT"/>
        </w:rPr>
        <w:t xml:space="preserve">Pagal </w:t>
      </w:r>
      <w:r w:rsidR="00B61746" w:rsidRPr="00221DF0">
        <w:rPr>
          <w:lang w:val="lt-LT"/>
        </w:rPr>
        <w:t xml:space="preserve">Darbų </w:t>
      </w:r>
      <w:r w:rsidR="00344C5B" w:rsidRPr="00221DF0">
        <w:rPr>
          <w:lang w:val="lt-LT"/>
        </w:rPr>
        <w:t xml:space="preserve">sritys </w:t>
      </w:r>
      <w:r w:rsidRPr="00221DF0">
        <w:rPr>
          <w:lang w:val="lt-LT"/>
        </w:rPr>
        <w:t xml:space="preserve">(grindys, baldai, šiukšlių dėžės, sėdynės, ventiliacinės grotelės, vidiniai stalių dirbiniai, pakabinamos lubos ir pan.). </w:t>
      </w:r>
    </w:p>
    <w:p w14:paraId="7C440395" w14:textId="77777777" w:rsidR="00226CD4" w:rsidRPr="00221DF0" w:rsidRDefault="00226CD4" w:rsidP="00965FDA">
      <w:pPr>
        <w:pStyle w:val="Sraopastraipa"/>
        <w:numPr>
          <w:ilvl w:val="0"/>
          <w:numId w:val="54"/>
        </w:numPr>
        <w:spacing w:before="120" w:after="120"/>
        <w:ind w:left="993" w:hanging="284"/>
        <w:rPr>
          <w:lang w:val="lt-LT"/>
        </w:rPr>
      </w:pPr>
      <w:r w:rsidRPr="00221DF0">
        <w:rPr>
          <w:lang w:val="lt-LT"/>
        </w:rPr>
        <w:t xml:space="preserve">Pagal patalpą ar patalpos tipą arba zoną (biurai, priėmimo salė, techninės patalpos) ir </w:t>
      </w:r>
    </w:p>
    <w:p w14:paraId="584A5826" w14:textId="066FFE96" w:rsidR="00226CD4" w:rsidRPr="00221DF0" w:rsidRDefault="00226CD4" w:rsidP="00965FDA">
      <w:pPr>
        <w:pStyle w:val="Sraopastraipa"/>
        <w:numPr>
          <w:ilvl w:val="0"/>
          <w:numId w:val="54"/>
        </w:numPr>
        <w:spacing w:before="120" w:after="120"/>
        <w:ind w:left="993" w:hanging="284"/>
        <w:rPr>
          <w:lang w:val="lt-LT"/>
        </w:rPr>
      </w:pPr>
      <w:r w:rsidRPr="00221DF0">
        <w:rPr>
          <w:lang w:val="lt-LT"/>
        </w:rPr>
        <w:t xml:space="preserve">Pagal Daugiafunkcio komplekso </w:t>
      </w:r>
      <w:r w:rsidR="00B61746" w:rsidRPr="00221DF0">
        <w:rPr>
          <w:lang w:val="lt-LT"/>
        </w:rPr>
        <w:t>Objektą</w:t>
      </w:r>
      <w:r w:rsidRPr="00221DF0">
        <w:rPr>
          <w:lang w:val="lt-LT"/>
        </w:rPr>
        <w:t>.</w:t>
      </w:r>
    </w:p>
    <w:p w14:paraId="37248EBC" w14:textId="64B94CFA" w:rsidR="00226CD4" w:rsidRPr="00221DF0" w:rsidRDefault="00344C5B" w:rsidP="00724D19">
      <w:pPr>
        <w:spacing w:before="120" w:after="120"/>
        <w:rPr>
          <w:lang w:val="lt-LT"/>
        </w:rPr>
      </w:pPr>
      <w:r w:rsidRPr="00221DF0">
        <w:rPr>
          <w:lang w:val="lt-LT"/>
        </w:rPr>
        <w:t xml:space="preserve">Projekto bendrovė </w:t>
      </w:r>
      <w:r w:rsidR="00226CD4" w:rsidRPr="00221DF0">
        <w:rPr>
          <w:lang w:val="lt-LT"/>
        </w:rPr>
        <w:t>Valymo ir atliekų tvarkymo planą turi atnaujinti kiekvienais metais ir jį teikti tvirtinti Savivaldybei.</w:t>
      </w:r>
    </w:p>
    <w:p w14:paraId="10848F7A" w14:textId="77777777" w:rsidR="00226CD4" w:rsidRPr="00221DF0" w:rsidRDefault="00226CD4" w:rsidP="00724D19">
      <w:pPr>
        <w:spacing w:before="120" w:after="120"/>
        <w:rPr>
          <w:lang w:val="lt-LT"/>
        </w:rPr>
      </w:pPr>
      <w:r w:rsidRPr="00221DF0">
        <w:rPr>
          <w:lang w:val="lt-LT"/>
        </w:rPr>
        <w:t>Kasdienes patalpų valymo Paslaugas turi sudaryti bent šie darbai:</w:t>
      </w:r>
    </w:p>
    <w:p w14:paraId="4880F23E" w14:textId="0CC02BBB" w:rsidR="00226CD4" w:rsidRPr="00034027" w:rsidRDefault="00226CD4" w:rsidP="00965FDA">
      <w:pPr>
        <w:pStyle w:val="Sraopastraipa"/>
        <w:numPr>
          <w:ilvl w:val="0"/>
          <w:numId w:val="54"/>
        </w:numPr>
        <w:spacing w:before="120" w:after="120"/>
        <w:ind w:left="993" w:hanging="284"/>
        <w:rPr>
          <w:lang w:val="lt-LT"/>
        </w:rPr>
      </w:pPr>
      <w:r w:rsidRPr="00034027">
        <w:rPr>
          <w:lang w:val="lt-LT"/>
        </w:rPr>
        <w:t>Nešvarumų pašalinimas nuo durų</w:t>
      </w:r>
      <w:r w:rsidR="00B61746" w:rsidRPr="00034027">
        <w:rPr>
          <w:lang w:val="lt-LT"/>
        </w:rPr>
        <w:t>, palangių ir kitų horizontalių paviršių;</w:t>
      </w:r>
      <w:r w:rsidRPr="00034027">
        <w:rPr>
          <w:lang w:val="lt-LT"/>
        </w:rPr>
        <w:t>.</w:t>
      </w:r>
    </w:p>
    <w:p w14:paraId="15DA13D6" w14:textId="435A6286" w:rsidR="00226CD4" w:rsidRPr="00034027" w:rsidRDefault="00226CD4" w:rsidP="00965FDA">
      <w:pPr>
        <w:pStyle w:val="Sraopastraipa"/>
        <w:numPr>
          <w:ilvl w:val="0"/>
          <w:numId w:val="54"/>
        </w:numPr>
        <w:spacing w:before="120" w:after="120"/>
        <w:ind w:left="993" w:hanging="284"/>
        <w:rPr>
          <w:lang w:val="lt-LT"/>
        </w:rPr>
      </w:pPr>
      <w:r w:rsidRPr="00034027">
        <w:rPr>
          <w:lang w:val="lt-LT"/>
        </w:rPr>
        <w:t>Visų darbinių paviršių ir baldų šluostymas</w:t>
      </w:r>
      <w:r w:rsidR="00B61746" w:rsidRPr="00034027">
        <w:rPr>
          <w:lang w:val="lt-LT"/>
        </w:rPr>
        <w:t>;</w:t>
      </w:r>
    </w:p>
    <w:p w14:paraId="6A37AE04" w14:textId="77777777" w:rsidR="00226CD4" w:rsidRDefault="00226CD4" w:rsidP="00965FDA">
      <w:pPr>
        <w:pStyle w:val="Sraopastraipa"/>
        <w:numPr>
          <w:ilvl w:val="0"/>
          <w:numId w:val="54"/>
        </w:numPr>
        <w:spacing w:before="120" w:after="120"/>
        <w:ind w:left="993" w:hanging="284"/>
        <w:rPr>
          <w:lang w:val="lt-LT"/>
        </w:rPr>
      </w:pPr>
      <w:r w:rsidRPr="00034027">
        <w:rPr>
          <w:lang w:val="lt-LT"/>
        </w:rPr>
        <w:t>Baigus valymo Paslaugų darbus turi būti išjungtos visos šviesos ir uždarytis visi langai bei durys.</w:t>
      </w:r>
    </w:p>
    <w:p w14:paraId="50F25277" w14:textId="77777777" w:rsidR="00034027" w:rsidRPr="00034027" w:rsidRDefault="00034027" w:rsidP="00034027">
      <w:pPr>
        <w:pStyle w:val="Sraopastraipa"/>
        <w:spacing w:before="120" w:after="120"/>
        <w:ind w:left="1080"/>
        <w:rPr>
          <w:lang w:val="lt-LT"/>
        </w:rPr>
      </w:pPr>
    </w:p>
    <w:p w14:paraId="751BAEE9" w14:textId="77777777" w:rsidR="00226CD4" w:rsidRPr="00DA6CF9" w:rsidRDefault="00226CD4" w:rsidP="00965FDA">
      <w:pPr>
        <w:pStyle w:val="Antrat2"/>
        <w:numPr>
          <w:ilvl w:val="1"/>
          <w:numId w:val="44"/>
        </w:numPr>
        <w:jc w:val="left"/>
        <w:rPr>
          <w:color w:val="0079C1"/>
          <w:lang w:val="lt-LT"/>
        </w:rPr>
      </w:pPr>
      <w:bookmarkStart w:id="227" w:name="_Toc456204847"/>
      <w:bookmarkStart w:id="228" w:name="_Toc456205043"/>
      <w:bookmarkStart w:id="229" w:name="_Toc441662361"/>
      <w:bookmarkStart w:id="230" w:name="_Toc458894124"/>
      <w:bookmarkEnd w:id="227"/>
      <w:bookmarkEnd w:id="228"/>
      <w:r w:rsidRPr="00DA6CF9">
        <w:rPr>
          <w:color w:val="0079C1"/>
          <w:lang w:val="lt-LT"/>
        </w:rPr>
        <w:t>Žaliųjų zonų priežiūra</w:t>
      </w:r>
      <w:bookmarkEnd w:id="229"/>
      <w:bookmarkEnd w:id="230"/>
    </w:p>
    <w:p w14:paraId="44EA083D" w14:textId="77777777" w:rsidR="00034027" w:rsidRDefault="00034027" w:rsidP="00724D19">
      <w:pPr>
        <w:spacing w:before="120" w:after="120"/>
        <w:rPr>
          <w:lang w:val="lt-LT"/>
        </w:rPr>
      </w:pPr>
    </w:p>
    <w:p w14:paraId="42120A38" w14:textId="5F48A098" w:rsidR="00226CD4" w:rsidRPr="00221DF0" w:rsidRDefault="006E476B" w:rsidP="00724D19">
      <w:pPr>
        <w:spacing w:before="120" w:after="120"/>
        <w:rPr>
          <w:lang w:val="lt-LT"/>
        </w:rPr>
      </w:pPr>
      <w:r>
        <w:rPr>
          <w:lang w:val="lt-LT"/>
        </w:rPr>
        <w:t>Projekto bendrovė</w:t>
      </w:r>
      <w:r w:rsidRPr="00221DF0">
        <w:rPr>
          <w:lang w:val="lt-LT"/>
        </w:rPr>
        <w:t xml:space="preserve"> </w:t>
      </w:r>
      <w:r w:rsidR="00226CD4" w:rsidRPr="00221DF0">
        <w:rPr>
          <w:lang w:val="lt-LT"/>
        </w:rPr>
        <w:t xml:space="preserve">atsakinga už visų vidaus ir išorės žaliųjų zonų priežiūrą, </w:t>
      </w:r>
      <w:proofErr w:type="spellStart"/>
      <w:r w:rsidR="00226CD4" w:rsidRPr="00221DF0">
        <w:rPr>
          <w:lang w:val="lt-LT"/>
        </w:rPr>
        <w:t>t,y</w:t>
      </w:r>
      <w:proofErr w:type="spellEnd"/>
      <w:r w:rsidR="00226CD4" w:rsidRPr="00221DF0">
        <w:rPr>
          <w:lang w:val="lt-LT"/>
        </w:rPr>
        <w:t>,:</w:t>
      </w:r>
    </w:p>
    <w:p w14:paraId="491EDDA3" w14:textId="77777777" w:rsidR="00226CD4" w:rsidRPr="00221DF0" w:rsidRDefault="00226CD4" w:rsidP="00965FDA">
      <w:pPr>
        <w:pStyle w:val="Sraopastraipa"/>
        <w:numPr>
          <w:ilvl w:val="0"/>
          <w:numId w:val="55"/>
        </w:numPr>
        <w:ind w:left="1077" w:hanging="357"/>
        <w:contextualSpacing w:val="0"/>
        <w:rPr>
          <w:lang w:val="lt-LT"/>
        </w:rPr>
      </w:pPr>
      <w:r w:rsidRPr="00221DF0">
        <w:rPr>
          <w:lang w:val="lt-LT"/>
        </w:rPr>
        <w:t>Augalų laistymas, vejos pjovimas, jeigu būtina – apsauginių priemonių nuo grybelių infekcijos taikymas.</w:t>
      </w:r>
    </w:p>
    <w:p w14:paraId="40298125" w14:textId="77777777" w:rsidR="00226CD4" w:rsidRPr="00221DF0" w:rsidRDefault="00226CD4" w:rsidP="00965FDA">
      <w:pPr>
        <w:pStyle w:val="Sraopastraipa"/>
        <w:numPr>
          <w:ilvl w:val="0"/>
          <w:numId w:val="55"/>
        </w:numPr>
        <w:ind w:left="1077" w:hanging="357"/>
        <w:contextualSpacing w:val="0"/>
        <w:rPr>
          <w:lang w:val="lt-LT"/>
        </w:rPr>
      </w:pPr>
      <w:r w:rsidRPr="00221DF0">
        <w:rPr>
          <w:lang w:val="lt-LT"/>
        </w:rPr>
        <w:t>Fizikinis ir cheminis dirvos tyrimas siekiant nustatyti reikalingas papildomas priemones (trąšas) ir fitosanitarinio apdorojimo priemones.</w:t>
      </w:r>
    </w:p>
    <w:p w14:paraId="134C347F" w14:textId="77777777" w:rsidR="00226CD4" w:rsidRPr="00221DF0" w:rsidRDefault="00226CD4" w:rsidP="00965FDA">
      <w:pPr>
        <w:pStyle w:val="Sraopastraipa"/>
        <w:numPr>
          <w:ilvl w:val="0"/>
          <w:numId w:val="55"/>
        </w:numPr>
        <w:ind w:left="1077" w:hanging="357"/>
        <w:contextualSpacing w:val="0"/>
        <w:rPr>
          <w:lang w:val="lt-LT"/>
        </w:rPr>
      </w:pPr>
      <w:r w:rsidRPr="00221DF0">
        <w:rPr>
          <w:lang w:val="lt-LT"/>
        </w:rPr>
        <w:t>Žaliųjų atliekų tvarkymas pagal galiojančius reglamentus (atliekų rūšiavimas, sausų lapų šalinimas, šakos ir augalai po kiekvienos intervencijos).</w:t>
      </w:r>
    </w:p>
    <w:p w14:paraId="6D86AD9F" w14:textId="77777777" w:rsidR="00226CD4" w:rsidRPr="00221DF0" w:rsidRDefault="00226CD4" w:rsidP="00965FDA">
      <w:pPr>
        <w:pStyle w:val="Sraopastraipa"/>
        <w:numPr>
          <w:ilvl w:val="0"/>
          <w:numId w:val="55"/>
        </w:numPr>
        <w:ind w:left="1077" w:hanging="357"/>
        <w:contextualSpacing w:val="0"/>
        <w:rPr>
          <w:lang w:val="lt-LT"/>
        </w:rPr>
      </w:pPr>
      <w:r w:rsidRPr="00221DF0">
        <w:rPr>
          <w:lang w:val="lt-LT"/>
        </w:rPr>
        <w:t>Išorinių kelių ir judėjimo zonų valymas.</w:t>
      </w:r>
    </w:p>
    <w:p w14:paraId="2B3E4727" w14:textId="780928BB" w:rsidR="0025340E" w:rsidRPr="00221DF0" w:rsidRDefault="00226CD4" w:rsidP="00724D19">
      <w:pPr>
        <w:spacing w:before="120" w:after="120"/>
        <w:rPr>
          <w:lang w:val="lt-LT"/>
        </w:rPr>
      </w:pPr>
      <w:r w:rsidRPr="00221DF0">
        <w:rPr>
          <w:lang w:val="lt-LT"/>
        </w:rPr>
        <w:t xml:space="preserve">Žaliųjų zonų priežiūros Paslaugų veiksmingumą, įskaitant Paslaugų metodiką ir procedūras, darbuotojų skaičių dirbant normaliu, budėjimo arba renginio režimu ir įrangos tipą, Dalyvis turi aprašyti dokumente, vadinamame </w:t>
      </w:r>
      <w:r w:rsidRPr="00221DF0">
        <w:rPr>
          <w:b/>
          <w:lang w:val="lt-LT"/>
        </w:rPr>
        <w:t>Žaliųjų zonų priežiūros planu</w:t>
      </w:r>
      <w:r w:rsidRPr="00221DF0">
        <w:rPr>
          <w:lang w:val="lt-LT"/>
        </w:rPr>
        <w:t xml:space="preserve">, kuris bus Preliminaraus, Išsamaus ir galutinio (jeigu Dalyvis </w:t>
      </w:r>
      <w:r w:rsidRPr="00221DF0">
        <w:rPr>
          <w:lang w:val="lt-LT"/>
        </w:rPr>
        <w:lastRenderedPageBreak/>
        <w:t xml:space="preserve">kviečiamas pateikti) pasiūlymo dalis. </w:t>
      </w:r>
      <w:r w:rsidR="00344C5B" w:rsidRPr="00221DF0">
        <w:rPr>
          <w:lang w:val="lt-LT"/>
        </w:rPr>
        <w:t xml:space="preserve">Projekto bendrovė </w:t>
      </w:r>
      <w:r w:rsidRPr="00221DF0">
        <w:rPr>
          <w:lang w:val="lt-LT"/>
        </w:rPr>
        <w:t>Žaliųjų zonų priežiūros planą atnaujina kiekvienais metais ir jį teikia tvirtinti Savivaldybei.</w:t>
      </w:r>
    </w:p>
    <w:p w14:paraId="60077CBF" w14:textId="77777777" w:rsidR="00A0293B" w:rsidRPr="00221DF0" w:rsidRDefault="00A0293B" w:rsidP="00724D19">
      <w:pPr>
        <w:spacing w:before="120" w:after="120"/>
        <w:rPr>
          <w:lang w:val="lt-LT"/>
        </w:rPr>
      </w:pPr>
      <w:bookmarkStart w:id="231" w:name="_Toc456204849"/>
      <w:bookmarkStart w:id="232" w:name="_Toc456205045"/>
      <w:bookmarkStart w:id="233" w:name="_Toc456193977"/>
      <w:bookmarkStart w:id="234" w:name="_Toc456194422"/>
      <w:bookmarkEnd w:id="231"/>
      <w:bookmarkEnd w:id="232"/>
      <w:bookmarkEnd w:id="233"/>
      <w:bookmarkEnd w:id="234"/>
    </w:p>
    <w:p w14:paraId="37574633" w14:textId="19F0CFE7" w:rsidR="00A0293B" w:rsidRPr="00DA6CF9" w:rsidRDefault="00A0293B" w:rsidP="00965FDA">
      <w:pPr>
        <w:pStyle w:val="Antrat2"/>
        <w:numPr>
          <w:ilvl w:val="1"/>
          <w:numId w:val="44"/>
        </w:numPr>
        <w:jc w:val="left"/>
        <w:rPr>
          <w:color w:val="0079C1"/>
          <w:lang w:val="lt-LT"/>
        </w:rPr>
      </w:pPr>
      <w:bookmarkStart w:id="235" w:name="_Toc458894125"/>
      <w:r w:rsidRPr="00DA6CF9">
        <w:rPr>
          <w:color w:val="0079C1"/>
          <w:lang w:val="lt-LT"/>
        </w:rPr>
        <w:t>Renginių organizavimo paslaugos</w:t>
      </w:r>
      <w:bookmarkEnd w:id="235"/>
    </w:p>
    <w:p w14:paraId="1A498A2C" w14:textId="77777777" w:rsidR="00A0293B" w:rsidRPr="00221DF0" w:rsidRDefault="00A0293B" w:rsidP="00724D19">
      <w:pPr>
        <w:spacing w:before="120" w:after="120"/>
        <w:rPr>
          <w:lang w:val="lt-LT"/>
        </w:rPr>
      </w:pPr>
    </w:p>
    <w:p w14:paraId="1DD28309" w14:textId="49163951" w:rsidR="00A0293B" w:rsidRPr="00221DF0" w:rsidRDefault="00A0293B" w:rsidP="00724D19">
      <w:pPr>
        <w:spacing w:before="120" w:after="120"/>
        <w:rPr>
          <w:lang w:val="lt-LT"/>
        </w:rPr>
      </w:pPr>
      <w:r w:rsidRPr="00221DF0">
        <w:rPr>
          <w:lang w:val="lt-LT"/>
        </w:rPr>
        <w:t>Projekto bendrovė, pagal išankstinį susitarimą suderintu grafiku turi organizuoti Lietuvos Respublikos kultūros ministerijos ir švietimo ir mokslo ministerijos Viešųjų kultūros ir sporto įrenginių infrastruktūroje organizuojamus renginius:</w:t>
      </w:r>
    </w:p>
    <w:p w14:paraId="5AF4581B" w14:textId="77777777" w:rsidR="00A0293B" w:rsidRPr="00221DF0" w:rsidRDefault="00A0293B" w:rsidP="00965FDA">
      <w:pPr>
        <w:pStyle w:val="Sraopastraipa"/>
        <w:numPr>
          <w:ilvl w:val="0"/>
          <w:numId w:val="56"/>
        </w:numPr>
        <w:spacing w:before="120" w:after="120"/>
        <w:rPr>
          <w:lang w:val="lt-LT"/>
        </w:rPr>
      </w:pPr>
      <w:r w:rsidRPr="00221DF0">
        <w:rPr>
          <w:lang w:val="lt-LT"/>
        </w:rPr>
        <w:t>Lietuvos dainų šventę;</w:t>
      </w:r>
    </w:p>
    <w:p w14:paraId="3A90A5D0" w14:textId="0749AADD" w:rsidR="00A0293B" w:rsidRPr="00221DF0" w:rsidRDefault="00A0293B" w:rsidP="00965FDA">
      <w:pPr>
        <w:pStyle w:val="Sraopastraipa"/>
        <w:numPr>
          <w:ilvl w:val="0"/>
          <w:numId w:val="56"/>
        </w:numPr>
        <w:spacing w:before="120" w:after="120"/>
        <w:rPr>
          <w:lang w:val="lt-LT"/>
        </w:rPr>
      </w:pPr>
      <w:r w:rsidRPr="00221DF0">
        <w:rPr>
          <w:lang w:val="lt-LT"/>
        </w:rPr>
        <w:t>Lietuvos moksleivių dainų šventę</w:t>
      </w:r>
      <w:r w:rsidR="00183014" w:rsidRPr="00221DF0">
        <w:rPr>
          <w:lang w:val="lt-LT"/>
        </w:rPr>
        <w:t>;</w:t>
      </w:r>
    </w:p>
    <w:p w14:paraId="12326E3A" w14:textId="0B7E4C81" w:rsidR="00A0293B" w:rsidRPr="00221DF0" w:rsidRDefault="00A0293B" w:rsidP="00965FDA">
      <w:pPr>
        <w:pStyle w:val="Sraopastraipa"/>
        <w:numPr>
          <w:ilvl w:val="0"/>
          <w:numId w:val="56"/>
        </w:numPr>
        <w:spacing w:before="120" w:after="120"/>
        <w:rPr>
          <w:lang w:val="lt-LT"/>
        </w:rPr>
      </w:pPr>
      <w:r w:rsidRPr="00221DF0">
        <w:rPr>
          <w:lang w:val="lt-LT"/>
        </w:rPr>
        <w:t>Baltijos šalių studentų dainų šventę „</w:t>
      </w:r>
      <w:proofErr w:type="spellStart"/>
      <w:r w:rsidRPr="00221DF0">
        <w:rPr>
          <w:lang w:val="lt-LT"/>
        </w:rPr>
        <w:t>Gaudeamus</w:t>
      </w:r>
      <w:proofErr w:type="spellEnd"/>
      <w:r w:rsidRPr="00221DF0">
        <w:rPr>
          <w:lang w:val="lt-LT"/>
        </w:rPr>
        <w:t>“</w:t>
      </w:r>
      <w:r w:rsidR="00183014" w:rsidRPr="00221DF0">
        <w:rPr>
          <w:lang w:val="lt-LT"/>
        </w:rPr>
        <w:t>;</w:t>
      </w:r>
    </w:p>
    <w:p w14:paraId="58BC61F1" w14:textId="7CA0AB4B" w:rsidR="00A0293B" w:rsidRPr="00221DF0" w:rsidRDefault="00A0293B" w:rsidP="00965FDA">
      <w:pPr>
        <w:pStyle w:val="Sraopastraipa"/>
        <w:numPr>
          <w:ilvl w:val="0"/>
          <w:numId w:val="56"/>
        </w:numPr>
        <w:spacing w:before="120" w:after="120"/>
        <w:rPr>
          <w:lang w:val="lt-LT"/>
        </w:rPr>
      </w:pPr>
      <w:r w:rsidRPr="00221DF0">
        <w:rPr>
          <w:lang w:val="lt-LT"/>
        </w:rPr>
        <w:t>taip pat kitų valstybės institucijų organizuojamus renginius pagal poreikį, bet ne</w:t>
      </w:r>
      <w:r w:rsidR="00034027">
        <w:rPr>
          <w:lang w:val="lt-LT"/>
        </w:rPr>
        <w:t xml:space="preserve"> daugiau nei 20 dienų per metus.</w:t>
      </w:r>
    </w:p>
    <w:p w14:paraId="18B2C55A" w14:textId="41AE4CAB" w:rsidR="00183014" w:rsidRPr="00221DF0" w:rsidRDefault="00A0293B" w:rsidP="00085437">
      <w:pPr>
        <w:spacing w:before="120" w:after="120"/>
        <w:rPr>
          <w:lang w:val="lt-LT"/>
        </w:rPr>
      </w:pPr>
      <w:r w:rsidRPr="00221DF0">
        <w:rPr>
          <w:lang w:val="lt-LT"/>
        </w:rPr>
        <w:t xml:space="preserve">Teikiant renginių organizavimo </w:t>
      </w:r>
      <w:r w:rsidR="0085345B" w:rsidRPr="00221DF0">
        <w:rPr>
          <w:lang w:val="lt-LT"/>
        </w:rPr>
        <w:t>P</w:t>
      </w:r>
      <w:r w:rsidRPr="00221DF0">
        <w:rPr>
          <w:lang w:val="lt-LT"/>
        </w:rPr>
        <w:t xml:space="preserve">aslaugas Projekto bendrovė turi užtikrinti </w:t>
      </w:r>
      <w:r w:rsidR="00221DF0" w:rsidRPr="00221DF0">
        <w:rPr>
          <w:lang w:val="lt-LT"/>
        </w:rPr>
        <w:t xml:space="preserve">būtiną </w:t>
      </w:r>
      <w:r w:rsidRPr="00221DF0">
        <w:rPr>
          <w:lang w:val="lt-LT"/>
        </w:rPr>
        <w:t>rengini</w:t>
      </w:r>
      <w:r w:rsidR="0085345B" w:rsidRPr="00221DF0">
        <w:rPr>
          <w:lang w:val="lt-LT"/>
        </w:rPr>
        <w:t xml:space="preserve">ų infrastruktūrą ir </w:t>
      </w:r>
      <w:r w:rsidR="00183014" w:rsidRPr="00221DF0">
        <w:rPr>
          <w:lang w:val="lt-LT"/>
        </w:rPr>
        <w:t>Naudotojų</w:t>
      </w:r>
      <w:r w:rsidRPr="00221DF0">
        <w:rPr>
          <w:lang w:val="lt-LT"/>
        </w:rPr>
        <w:t xml:space="preserve"> aptarnavimą.</w:t>
      </w:r>
      <w:r w:rsidR="00183014" w:rsidRPr="00221DF0">
        <w:rPr>
          <w:lang w:val="lt-LT"/>
        </w:rPr>
        <w:t xml:space="preserve"> Renginiai Darbo dienų atžvilgiu turi turėti 70 / 30 pasidalinimo santykį, </w:t>
      </w:r>
      <w:proofErr w:type="spellStart"/>
      <w:r w:rsidR="00183014" w:rsidRPr="00221DF0">
        <w:rPr>
          <w:lang w:val="lt-LT"/>
        </w:rPr>
        <w:t>t.y</w:t>
      </w:r>
      <w:proofErr w:type="spellEnd"/>
      <w:r w:rsidR="00183014" w:rsidRPr="00221DF0">
        <w:rPr>
          <w:lang w:val="lt-LT"/>
        </w:rPr>
        <w:t>.:</w:t>
      </w:r>
    </w:p>
    <w:p w14:paraId="6798E847" w14:textId="774FC70B" w:rsidR="00183014" w:rsidRPr="00221DF0" w:rsidRDefault="00183014" w:rsidP="00965FDA">
      <w:pPr>
        <w:pStyle w:val="Sraopastraipa"/>
        <w:numPr>
          <w:ilvl w:val="0"/>
          <w:numId w:val="56"/>
        </w:numPr>
        <w:spacing w:before="120" w:after="120"/>
        <w:rPr>
          <w:lang w:val="lt-LT"/>
        </w:rPr>
      </w:pPr>
      <w:r w:rsidRPr="00221DF0">
        <w:rPr>
          <w:lang w:val="lt-LT"/>
        </w:rPr>
        <w:t>70 proc. renginių turi vykti Darbo dienomis.</w:t>
      </w:r>
    </w:p>
    <w:p w14:paraId="434623B1" w14:textId="41D72FC1" w:rsidR="00A0293B" w:rsidRPr="00221DF0" w:rsidRDefault="00183014" w:rsidP="00965FDA">
      <w:pPr>
        <w:pStyle w:val="Sraopastraipa"/>
        <w:numPr>
          <w:ilvl w:val="0"/>
          <w:numId w:val="56"/>
        </w:numPr>
        <w:spacing w:before="120" w:after="120"/>
        <w:rPr>
          <w:lang w:val="lt-LT"/>
        </w:rPr>
      </w:pPr>
      <w:r w:rsidRPr="00221DF0">
        <w:rPr>
          <w:lang w:val="lt-LT"/>
        </w:rPr>
        <w:t>30 proc. renginių turi vykti ne Darbo dienomis.</w:t>
      </w:r>
    </w:p>
    <w:p w14:paraId="29FFFE17" w14:textId="741D98F0" w:rsidR="00664AD8" w:rsidRPr="00221DF0" w:rsidRDefault="00664AD8" w:rsidP="00085437">
      <w:pPr>
        <w:spacing w:before="120" w:after="120"/>
        <w:rPr>
          <w:lang w:val="lt-LT"/>
        </w:rPr>
      </w:pPr>
      <w:r w:rsidRPr="00664AD8">
        <w:rPr>
          <w:lang w:val="lt-LT"/>
        </w:rPr>
        <w:t xml:space="preserve">Ši nuostata netaikoma didžiosioms šventėms </w:t>
      </w:r>
      <w:r>
        <w:rPr>
          <w:lang w:val="lt-LT"/>
        </w:rPr>
        <w:t xml:space="preserve">– </w:t>
      </w:r>
      <w:r w:rsidRPr="00664AD8">
        <w:rPr>
          <w:lang w:val="lt-LT"/>
        </w:rPr>
        <w:t>Lietuvos</w:t>
      </w:r>
      <w:r>
        <w:rPr>
          <w:lang w:val="lt-LT"/>
        </w:rPr>
        <w:t xml:space="preserve"> </w:t>
      </w:r>
      <w:r w:rsidRPr="00664AD8">
        <w:rPr>
          <w:lang w:val="lt-LT"/>
        </w:rPr>
        <w:t>dainų šventei, Lietuvos moksleivių dainų šventei, Baltijos šalių studentų dainų šventei “</w:t>
      </w:r>
      <w:proofErr w:type="spellStart"/>
      <w:r w:rsidRPr="00664AD8">
        <w:rPr>
          <w:lang w:val="lt-LT"/>
        </w:rPr>
        <w:t>Goudeamus</w:t>
      </w:r>
      <w:proofErr w:type="spellEnd"/>
      <w:r w:rsidRPr="00664AD8">
        <w:rPr>
          <w:lang w:val="lt-LT"/>
        </w:rPr>
        <w:t>” ir/arba tarptautinio lygio sporto varžyboms organizuoti. Šių renginių dat</w:t>
      </w:r>
      <w:r>
        <w:rPr>
          <w:lang w:val="lt-LT"/>
        </w:rPr>
        <w:t>ą</w:t>
      </w:r>
      <w:r w:rsidRPr="00664AD8">
        <w:rPr>
          <w:lang w:val="lt-LT"/>
        </w:rPr>
        <w:t xml:space="preserve"> ir trukmę iš anksto nurodys  Lietuvos Respublikos kultūros ministerijos, Švietimo ir mokslo ministerijos arba Kūno kultūros ir sporto departamento prie Lietuvos Respublikos Vyriausybės atstovai.</w:t>
      </w:r>
    </w:p>
    <w:p w14:paraId="12468B36" w14:textId="77777777" w:rsidR="00A0293B" w:rsidRDefault="00A0293B" w:rsidP="00724D19">
      <w:pPr>
        <w:spacing w:before="120" w:after="120"/>
        <w:rPr>
          <w:lang w:val="lt-LT"/>
        </w:rPr>
      </w:pPr>
    </w:p>
    <w:p w14:paraId="417710B2" w14:textId="4570AA5D" w:rsidR="00DA7B4B" w:rsidRPr="00DA6CF9" w:rsidRDefault="00DA7B4B" w:rsidP="00965FDA">
      <w:pPr>
        <w:pStyle w:val="Antrat2"/>
        <w:numPr>
          <w:ilvl w:val="1"/>
          <w:numId w:val="44"/>
        </w:numPr>
        <w:jc w:val="left"/>
        <w:rPr>
          <w:color w:val="0079C1"/>
          <w:lang w:val="lt-LT"/>
        </w:rPr>
      </w:pPr>
      <w:bookmarkStart w:id="236" w:name="_Toc458894126"/>
      <w:r w:rsidRPr="00DA6CF9">
        <w:rPr>
          <w:color w:val="0079C1"/>
          <w:lang w:val="lt-LT"/>
        </w:rPr>
        <w:t>K</w:t>
      </w:r>
      <w:r w:rsidR="00DA6CF9">
        <w:rPr>
          <w:color w:val="0079C1"/>
          <w:lang w:val="lt-LT"/>
        </w:rPr>
        <w:t>omunalinės p</w:t>
      </w:r>
      <w:r w:rsidRPr="00DA6CF9">
        <w:rPr>
          <w:color w:val="0079C1"/>
          <w:lang w:val="lt-LT"/>
        </w:rPr>
        <w:t>aslaugos</w:t>
      </w:r>
      <w:bookmarkEnd w:id="236"/>
    </w:p>
    <w:p w14:paraId="58DA03F2" w14:textId="77777777" w:rsidR="00864015" w:rsidRDefault="00864015" w:rsidP="00DA7B4B">
      <w:pPr>
        <w:spacing w:before="120" w:after="120"/>
        <w:rPr>
          <w:lang w:val="lt-LT"/>
        </w:rPr>
      </w:pPr>
    </w:p>
    <w:p w14:paraId="131BAB01" w14:textId="16E2A9F0" w:rsidR="00DA7B4B" w:rsidRPr="00D15FD6" w:rsidRDefault="00DA7B4B" w:rsidP="00DA7B4B">
      <w:pPr>
        <w:spacing w:before="120" w:after="120"/>
        <w:rPr>
          <w:lang w:val="lt-LT"/>
        </w:rPr>
      </w:pPr>
      <w:r>
        <w:rPr>
          <w:lang w:val="lt-LT"/>
        </w:rPr>
        <w:t>Projekto bendrovė</w:t>
      </w:r>
      <w:r w:rsidRPr="00D15FD6">
        <w:rPr>
          <w:lang w:val="lt-LT"/>
        </w:rPr>
        <w:t xml:space="preserve"> atsako už energijos ir vandens tiekimą ir stebėseną bei turi tiesiogiai sudaryti atitinkamas sutartis su energijos ir vandens tiekėjais. </w:t>
      </w:r>
      <w:r w:rsidR="0069181D" w:rsidRPr="00D15FD6">
        <w:rPr>
          <w:lang w:val="lt-LT"/>
        </w:rPr>
        <w:t>Suteikiančiosios</w:t>
      </w:r>
      <w:r w:rsidRPr="00D15FD6">
        <w:rPr>
          <w:lang w:val="lt-LT"/>
        </w:rPr>
        <w:t xml:space="preserve"> institucijos </w:t>
      </w:r>
      <w:r>
        <w:rPr>
          <w:lang w:val="lt-LT"/>
        </w:rPr>
        <w:t>naudos, kaip tai apibrėžia Sutartis ir šios Specifikacijos</w:t>
      </w:r>
      <w:r w:rsidRPr="00D15FD6">
        <w:rPr>
          <w:lang w:val="lt-LT"/>
        </w:rPr>
        <w:t xml:space="preserve"> </w:t>
      </w:r>
      <w:r w:rsidRPr="00221DF0">
        <w:rPr>
          <w:lang w:val="lt-LT"/>
        </w:rPr>
        <w:t>kiekvieną Daugiafunkcio komplekso O</w:t>
      </w:r>
      <w:r w:rsidRPr="00D15FD6">
        <w:rPr>
          <w:lang w:val="lt-LT"/>
        </w:rPr>
        <w:t xml:space="preserve">bjektą pagal savo poreikius ir turės teisę reguliuoti vidaus temperatūrą ar kitus kintamuosius, kurie gali turėti įtakos energijos suvartojimui. </w:t>
      </w:r>
      <w:r>
        <w:rPr>
          <w:lang w:val="lt-LT"/>
        </w:rPr>
        <w:t>Projekto bendrovė</w:t>
      </w:r>
      <w:r w:rsidRPr="00D15FD6">
        <w:rPr>
          <w:lang w:val="lt-LT"/>
        </w:rPr>
        <w:t xml:space="preserve"> lieka atsakingas už energijos suvartojimo tikslų laikymąsi, kaip tai aprašyta šiame Specifikacijų skyriuje.</w:t>
      </w:r>
    </w:p>
    <w:p w14:paraId="277C06A1" w14:textId="3811A2A3" w:rsidR="00DA7B4B" w:rsidRPr="00D15FD6" w:rsidRDefault="00DA7B4B" w:rsidP="00DA7B4B">
      <w:pPr>
        <w:spacing w:before="120" w:after="120"/>
        <w:rPr>
          <w:lang w:val="lt-LT"/>
        </w:rPr>
      </w:pPr>
      <w:r w:rsidRPr="00D15FD6">
        <w:rPr>
          <w:lang w:val="lt-LT"/>
        </w:rPr>
        <w:t>D</w:t>
      </w:r>
      <w:r w:rsidR="0069181D">
        <w:rPr>
          <w:lang w:val="lt-LT"/>
        </w:rPr>
        <w:t>alyvis Preliminariame, Išsamiame</w:t>
      </w:r>
      <w:r w:rsidRPr="00D15FD6">
        <w:rPr>
          <w:lang w:val="lt-LT"/>
        </w:rPr>
        <w:t xml:space="preserve"> ir Galutiniame (jeigu Dalyvis kviečiamas pateikti) pasiūlyme turi įtraukti įsipareigojimus laikytis vartojimo tikslų (toliau – bazinis vartojimo koeficientas, arba BVK) kiekvienam Daugiafunkcio komplekso Objektui. </w:t>
      </w:r>
    </w:p>
    <w:p w14:paraId="5C1709FB" w14:textId="328BCFD5" w:rsidR="00DA7B4B" w:rsidRPr="00221DF0" w:rsidRDefault="00DA7B4B" w:rsidP="00DA7B4B">
      <w:pPr>
        <w:spacing w:before="120" w:after="120"/>
        <w:rPr>
          <w:lang w:val="lt-LT"/>
        </w:rPr>
      </w:pPr>
      <w:r w:rsidRPr="00221DF0">
        <w:rPr>
          <w:lang w:val="lt-LT"/>
        </w:rPr>
        <w:t xml:space="preserve">Dalyvis, kaip Preliminaraus, Išsamaus ir Galutinio (jeigu Dalyvis kviečiamas pateikti) pasiūlymo dalį, turi pateikti metinius BVK (žr. Specifikacijų </w:t>
      </w:r>
      <w:r w:rsidR="00CD409D">
        <w:rPr>
          <w:lang w:val="lt-LT"/>
        </w:rPr>
        <w:t>5.8.3.</w:t>
      </w:r>
      <w:r w:rsidRPr="00221DF0">
        <w:rPr>
          <w:lang w:val="lt-LT"/>
        </w:rPr>
        <w:t xml:space="preserve"> skyrių). Kiekvienas BVK turi būti pagrįstas </w:t>
      </w:r>
      <w:proofErr w:type="spellStart"/>
      <w:r w:rsidRPr="00221DF0">
        <w:rPr>
          <w:lang w:val="lt-LT"/>
        </w:rPr>
        <w:t>termodinaminiais</w:t>
      </w:r>
      <w:proofErr w:type="spellEnd"/>
      <w:r w:rsidRPr="00221DF0">
        <w:rPr>
          <w:lang w:val="lt-LT"/>
        </w:rPr>
        <w:t xml:space="preserve"> skaičiavimais, kuriais įrodoma: </w:t>
      </w:r>
    </w:p>
    <w:p w14:paraId="7AE6C490" w14:textId="1894D2DB" w:rsidR="00DA7B4B" w:rsidRPr="00864015" w:rsidRDefault="00DA7B4B" w:rsidP="00965FDA">
      <w:pPr>
        <w:pStyle w:val="Sraopastraipa"/>
        <w:numPr>
          <w:ilvl w:val="0"/>
          <w:numId w:val="57"/>
        </w:numPr>
        <w:spacing w:before="120" w:after="120"/>
        <w:rPr>
          <w:lang w:val="lt-LT"/>
        </w:rPr>
      </w:pPr>
      <w:r w:rsidRPr="00864015">
        <w:rPr>
          <w:lang w:val="lt-LT"/>
        </w:rPr>
        <w:t xml:space="preserve">Visas bazinis vartojimas (išteklius naudojantys vartotojų tipai, jų galia, Naudotojų skaičius ir pan.). </w:t>
      </w:r>
    </w:p>
    <w:p w14:paraId="020FB51D" w14:textId="77777777" w:rsidR="00DA7B4B" w:rsidRPr="00864015" w:rsidRDefault="00DA7B4B" w:rsidP="00965FDA">
      <w:pPr>
        <w:pStyle w:val="Sraopastraipa"/>
        <w:numPr>
          <w:ilvl w:val="0"/>
          <w:numId w:val="57"/>
        </w:numPr>
        <w:spacing w:before="120" w:after="120"/>
        <w:rPr>
          <w:lang w:val="lt-LT"/>
        </w:rPr>
      </w:pPr>
      <w:r w:rsidRPr="00864015">
        <w:rPr>
          <w:lang w:val="lt-LT"/>
        </w:rPr>
        <w:t>Išsamūs kiekvieno bazinio vartojimo koeficiento skaičiavimai.</w:t>
      </w:r>
    </w:p>
    <w:p w14:paraId="2FA3C31F" w14:textId="77777777" w:rsidR="00DA7B4B" w:rsidRPr="00864015" w:rsidRDefault="00DA7B4B" w:rsidP="00965FDA">
      <w:pPr>
        <w:pStyle w:val="Sraopastraipa"/>
        <w:numPr>
          <w:ilvl w:val="0"/>
          <w:numId w:val="57"/>
        </w:numPr>
        <w:spacing w:before="120" w:after="120"/>
        <w:rPr>
          <w:lang w:val="lt-LT"/>
        </w:rPr>
      </w:pPr>
      <w:r w:rsidRPr="00864015">
        <w:rPr>
          <w:lang w:val="lt-LT"/>
        </w:rPr>
        <w:t>Korekciniai veiksniai (šildymo ir vėsinimo dienos, naudotojų skaičius).</w:t>
      </w:r>
    </w:p>
    <w:p w14:paraId="38814ED6" w14:textId="77777777" w:rsidR="00DA7B4B" w:rsidRPr="00864015" w:rsidRDefault="00DA7B4B" w:rsidP="00965FDA">
      <w:pPr>
        <w:pStyle w:val="Sraopastraipa"/>
        <w:numPr>
          <w:ilvl w:val="0"/>
          <w:numId w:val="57"/>
        </w:numPr>
        <w:spacing w:before="120" w:after="120"/>
        <w:rPr>
          <w:lang w:val="lt-LT"/>
        </w:rPr>
      </w:pPr>
      <w:r w:rsidRPr="00864015">
        <w:rPr>
          <w:lang w:val="lt-LT"/>
        </w:rPr>
        <w:t>Korekcinės formulės, kad būtų galima palyginti faktiškai išmatuotą vartojimą su bazinio vartojimo koeficientu.</w:t>
      </w:r>
    </w:p>
    <w:p w14:paraId="53BA38AA" w14:textId="77777777" w:rsidR="00DA7B4B" w:rsidRDefault="00DA7B4B" w:rsidP="00965FDA">
      <w:pPr>
        <w:pStyle w:val="Sraopastraipa"/>
        <w:numPr>
          <w:ilvl w:val="0"/>
          <w:numId w:val="57"/>
        </w:numPr>
        <w:spacing w:before="120" w:after="120"/>
        <w:rPr>
          <w:lang w:val="lt-LT"/>
        </w:rPr>
      </w:pPr>
      <w:r w:rsidRPr="00864015">
        <w:rPr>
          <w:lang w:val="lt-LT"/>
        </w:rPr>
        <w:t>Kaip vartojimas bus matuojamas ir stebimas.</w:t>
      </w:r>
    </w:p>
    <w:p w14:paraId="2FFE3FC6" w14:textId="77777777" w:rsidR="00864015" w:rsidRPr="00864015" w:rsidRDefault="00864015" w:rsidP="00864015">
      <w:pPr>
        <w:pStyle w:val="Sraopastraipa"/>
        <w:spacing w:before="120" w:after="120"/>
        <w:ind w:left="1080"/>
        <w:rPr>
          <w:lang w:val="lt-LT"/>
        </w:rPr>
      </w:pPr>
    </w:p>
    <w:p w14:paraId="2A1CB231" w14:textId="0419FD79" w:rsidR="00DA7B4B" w:rsidRPr="00DA6CF9" w:rsidRDefault="00DA7B4B" w:rsidP="00965FDA">
      <w:pPr>
        <w:pStyle w:val="Antrat3"/>
        <w:numPr>
          <w:ilvl w:val="2"/>
          <w:numId w:val="44"/>
        </w:numPr>
        <w:spacing w:before="120" w:after="120"/>
        <w:ind w:hanging="657"/>
        <w:rPr>
          <w:b/>
          <w:color w:val="0079C1"/>
          <w:lang w:val="lt-LT"/>
        </w:rPr>
      </w:pPr>
      <w:bookmarkStart w:id="237" w:name="_Toc458894127"/>
      <w:r w:rsidRPr="00DA6CF9">
        <w:rPr>
          <w:b/>
          <w:color w:val="0079C1"/>
          <w:lang w:val="lt-LT"/>
        </w:rPr>
        <w:t xml:space="preserve">Energijos </w:t>
      </w:r>
      <w:r w:rsidR="00691669" w:rsidRPr="00DA6CF9">
        <w:rPr>
          <w:b/>
          <w:color w:val="0079C1"/>
          <w:lang w:val="lt-LT"/>
        </w:rPr>
        <w:t xml:space="preserve">ir vandens </w:t>
      </w:r>
      <w:r w:rsidRPr="00DA6CF9">
        <w:rPr>
          <w:b/>
          <w:color w:val="0079C1"/>
          <w:lang w:val="lt-LT"/>
        </w:rPr>
        <w:t>matavimas bei stebėjimas</w:t>
      </w:r>
      <w:bookmarkEnd w:id="237"/>
      <w:r w:rsidRPr="00DA6CF9">
        <w:rPr>
          <w:b/>
          <w:color w:val="0079C1"/>
          <w:lang w:val="lt-LT"/>
        </w:rPr>
        <w:t xml:space="preserve"> </w:t>
      </w:r>
    </w:p>
    <w:p w14:paraId="6A4F0655" w14:textId="77777777" w:rsidR="00864015" w:rsidRPr="00864015" w:rsidRDefault="00864015" w:rsidP="00864015">
      <w:pPr>
        <w:rPr>
          <w:lang w:val="lt-LT"/>
        </w:rPr>
      </w:pPr>
    </w:p>
    <w:p w14:paraId="29ECD2E0" w14:textId="0165BE4B" w:rsidR="00DA7B4B" w:rsidRPr="00221DF0" w:rsidRDefault="00DA7B4B" w:rsidP="00DA7B4B">
      <w:pPr>
        <w:spacing w:before="120" w:after="120"/>
        <w:rPr>
          <w:lang w:val="lt-LT"/>
        </w:rPr>
      </w:pPr>
      <w:r w:rsidRPr="00221DF0">
        <w:rPr>
          <w:lang w:val="lt-LT"/>
        </w:rPr>
        <w:t>Energijos ir vandens vartojimo stebėjimas</w:t>
      </w:r>
      <w:r w:rsidR="00691669">
        <w:rPr>
          <w:lang w:val="lt-LT"/>
        </w:rPr>
        <w:t xml:space="preserve"> bei suvartojimo kiekio nustatymas bus</w:t>
      </w:r>
      <w:r w:rsidRPr="00221DF0">
        <w:rPr>
          <w:lang w:val="lt-LT"/>
        </w:rPr>
        <w:t xml:space="preserve"> kiekvienam</w:t>
      </w:r>
      <w:r w:rsidR="00691669">
        <w:rPr>
          <w:lang w:val="lt-LT"/>
        </w:rPr>
        <w:t>e</w:t>
      </w:r>
      <w:r w:rsidRPr="00221DF0">
        <w:rPr>
          <w:lang w:val="lt-LT"/>
        </w:rPr>
        <w:t xml:space="preserve"> Daugiafunkcio komplekso </w:t>
      </w:r>
      <w:r w:rsidRPr="00D15FD6">
        <w:rPr>
          <w:lang w:val="lt-LT"/>
        </w:rPr>
        <w:t>Objekt</w:t>
      </w:r>
      <w:r w:rsidR="00691669">
        <w:rPr>
          <w:lang w:val="lt-LT"/>
        </w:rPr>
        <w:t xml:space="preserve">e. Stebėsena vyks </w:t>
      </w:r>
      <w:r w:rsidRPr="00D15FD6">
        <w:rPr>
          <w:lang w:val="lt-LT"/>
        </w:rPr>
        <w:t>naudojant KTPVS sistemą (žr. S</w:t>
      </w:r>
      <w:r w:rsidR="00CD409D">
        <w:rPr>
          <w:lang w:val="lt-LT"/>
        </w:rPr>
        <w:t>pecifikacijų 5.15.</w:t>
      </w:r>
      <w:r w:rsidRPr="00D15FD6">
        <w:rPr>
          <w:lang w:val="lt-LT"/>
        </w:rPr>
        <w:t xml:space="preserve"> skyrių</w:t>
      </w:r>
      <w:r w:rsidRPr="00221DF0">
        <w:rPr>
          <w:lang w:val="lt-LT"/>
        </w:rPr>
        <w:t xml:space="preserve">). </w:t>
      </w:r>
      <w:r w:rsidR="00691669">
        <w:rPr>
          <w:lang w:val="lt-LT"/>
        </w:rPr>
        <w:t>V</w:t>
      </w:r>
      <w:r w:rsidRPr="00221DF0">
        <w:rPr>
          <w:lang w:val="lt-LT"/>
        </w:rPr>
        <w:t xml:space="preserve">artojimas </w:t>
      </w:r>
      <w:r w:rsidR="00691669">
        <w:rPr>
          <w:lang w:val="lt-LT"/>
        </w:rPr>
        <w:t xml:space="preserve">turi būti </w:t>
      </w:r>
      <w:r w:rsidRPr="00221DF0">
        <w:rPr>
          <w:lang w:val="lt-LT"/>
        </w:rPr>
        <w:t>stebimas</w:t>
      </w:r>
      <w:r w:rsidR="00691669">
        <w:rPr>
          <w:lang w:val="lt-LT"/>
        </w:rPr>
        <w:t xml:space="preserve"> šiose sistemose</w:t>
      </w:r>
      <w:r w:rsidRPr="00221DF0">
        <w:rPr>
          <w:lang w:val="lt-LT"/>
        </w:rPr>
        <w:t>:</w:t>
      </w:r>
    </w:p>
    <w:p w14:paraId="7D62A361" w14:textId="77777777" w:rsidR="00DA7B4B" w:rsidRPr="00864015" w:rsidRDefault="00DA7B4B" w:rsidP="00965FDA">
      <w:pPr>
        <w:pStyle w:val="Sraopastraipa"/>
        <w:numPr>
          <w:ilvl w:val="0"/>
          <w:numId w:val="58"/>
        </w:numPr>
        <w:spacing w:before="120" w:after="120"/>
        <w:rPr>
          <w:lang w:val="lt-LT"/>
        </w:rPr>
      </w:pPr>
      <w:r w:rsidRPr="00864015">
        <w:rPr>
          <w:lang w:val="lt-LT"/>
        </w:rPr>
        <w:lastRenderedPageBreak/>
        <w:t>Karštas vanduo.</w:t>
      </w:r>
    </w:p>
    <w:p w14:paraId="4C22AF6E" w14:textId="77777777" w:rsidR="00DA7B4B" w:rsidRPr="00864015" w:rsidRDefault="00DA7B4B" w:rsidP="00965FDA">
      <w:pPr>
        <w:pStyle w:val="Sraopastraipa"/>
        <w:numPr>
          <w:ilvl w:val="0"/>
          <w:numId w:val="58"/>
        </w:numPr>
        <w:spacing w:before="120" w:after="120"/>
        <w:rPr>
          <w:lang w:val="lt-LT"/>
        </w:rPr>
      </w:pPr>
      <w:r w:rsidRPr="00864015">
        <w:rPr>
          <w:lang w:val="lt-LT"/>
        </w:rPr>
        <w:t>Šaltas vanduo.</w:t>
      </w:r>
    </w:p>
    <w:p w14:paraId="69B0FE14" w14:textId="77777777" w:rsidR="00DA7B4B" w:rsidRPr="00864015" w:rsidRDefault="00DA7B4B" w:rsidP="00965FDA">
      <w:pPr>
        <w:pStyle w:val="Sraopastraipa"/>
        <w:numPr>
          <w:ilvl w:val="0"/>
          <w:numId w:val="58"/>
        </w:numPr>
        <w:spacing w:before="120" w:after="120"/>
        <w:rPr>
          <w:lang w:val="lt-LT"/>
        </w:rPr>
      </w:pPr>
      <w:r w:rsidRPr="00864015">
        <w:rPr>
          <w:lang w:val="lt-LT"/>
        </w:rPr>
        <w:t>Elektra.</w:t>
      </w:r>
    </w:p>
    <w:p w14:paraId="46102D6A" w14:textId="77777777" w:rsidR="00DA7B4B" w:rsidRPr="00864015" w:rsidRDefault="00DA7B4B" w:rsidP="00965FDA">
      <w:pPr>
        <w:pStyle w:val="Sraopastraipa"/>
        <w:numPr>
          <w:ilvl w:val="0"/>
          <w:numId w:val="58"/>
        </w:numPr>
        <w:spacing w:before="120" w:after="120"/>
        <w:rPr>
          <w:lang w:val="lt-LT"/>
        </w:rPr>
      </w:pPr>
      <w:r w:rsidRPr="00864015">
        <w:rPr>
          <w:lang w:val="lt-LT"/>
        </w:rPr>
        <w:t>Šildymas.</w:t>
      </w:r>
    </w:p>
    <w:p w14:paraId="75AB27C7" w14:textId="77777777" w:rsidR="00DA7B4B" w:rsidRPr="00864015" w:rsidRDefault="00DA7B4B" w:rsidP="00965FDA">
      <w:pPr>
        <w:pStyle w:val="Sraopastraipa"/>
        <w:numPr>
          <w:ilvl w:val="0"/>
          <w:numId w:val="58"/>
        </w:numPr>
        <w:spacing w:before="120" w:after="120"/>
        <w:rPr>
          <w:lang w:val="lt-LT"/>
        </w:rPr>
      </w:pPr>
      <w:r w:rsidRPr="00864015">
        <w:rPr>
          <w:lang w:val="lt-LT"/>
        </w:rPr>
        <w:t>Vėsinimas.</w:t>
      </w:r>
    </w:p>
    <w:p w14:paraId="4221E931" w14:textId="77777777" w:rsidR="00DA7B4B" w:rsidRPr="00864015" w:rsidRDefault="00DA7B4B" w:rsidP="00965FDA">
      <w:pPr>
        <w:pStyle w:val="Sraopastraipa"/>
        <w:numPr>
          <w:ilvl w:val="0"/>
          <w:numId w:val="58"/>
        </w:numPr>
        <w:spacing w:before="120" w:after="120"/>
        <w:rPr>
          <w:lang w:val="lt-LT"/>
        </w:rPr>
      </w:pPr>
      <w:r w:rsidRPr="00864015">
        <w:rPr>
          <w:lang w:val="lt-LT"/>
        </w:rPr>
        <w:t>Bet koks kitas energijos ir (arba) vandens šaltinis.</w:t>
      </w:r>
    </w:p>
    <w:p w14:paraId="29FBC5DC" w14:textId="77777777" w:rsidR="00DA7B4B" w:rsidRPr="00221DF0" w:rsidRDefault="00DA7B4B" w:rsidP="00DA7B4B">
      <w:pPr>
        <w:spacing w:before="120" w:after="120"/>
        <w:ind w:left="340" w:hanging="340"/>
        <w:rPr>
          <w:lang w:val="lt-LT"/>
        </w:rPr>
      </w:pPr>
    </w:p>
    <w:p w14:paraId="3AE24038" w14:textId="77BEEEF3" w:rsidR="00DA7B4B" w:rsidRPr="00221DF0" w:rsidRDefault="00DA7B4B" w:rsidP="00864015">
      <w:pPr>
        <w:spacing w:before="120" w:after="120"/>
        <w:rPr>
          <w:lang w:val="lt-LT"/>
        </w:rPr>
      </w:pPr>
      <w:r w:rsidRPr="00221DF0">
        <w:rPr>
          <w:lang w:val="lt-LT"/>
        </w:rPr>
        <w:t xml:space="preserve">Kaip dalį energijos vartojimo, matavimo ir stebėjimo užduoties </w:t>
      </w:r>
      <w:r w:rsidR="00691669">
        <w:rPr>
          <w:lang w:val="lt-LT"/>
        </w:rPr>
        <w:t>Projekto bendrovė</w:t>
      </w:r>
      <w:r w:rsidR="00691669" w:rsidRPr="00221DF0">
        <w:rPr>
          <w:lang w:val="lt-LT"/>
        </w:rPr>
        <w:t xml:space="preserve"> </w:t>
      </w:r>
      <w:r w:rsidRPr="00221DF0">
        <w:rPr>
          <w:lang w:val="lt-LT"/>
        </w:rPr>
        <w:t>įsipareigoja imtis šių veiksmų:</w:t>
      </w:r>
    </w:p>
    <w:p w14:paraId="14C68022" w14:textId="77777777" w:rsidR="00DA7B4B" w:rsidRPr="00864015" w:rsidRDefault="00DA7B4B" w:rsidP="00965FDA">
      <w:pPr>
        <w:pStyle w:val="Sraopastraipa"/>
        <w:numPr>
          <w:ilvl w:val="0"/>
          <w:numId w:val="58"/>
        </w:numPr>
        <w:spacing w:before="120" w:after="120"/>
        <w:rPr>
          <w:lang w:val="lt-LT"/>
        </w:rPr>
      </w:pPr>
      <w:r w:rsidRPr="00864015">
        <w:rPr>
          <w:lang w:val="lt-LT"/>
        </w:rPr>
        <w:t>Teikti ataskaitas ir analizuoti energijos vartojimą (diagramų ir brėžinių naudojimas, pagrindimai nuokrypių atvejais, optimizavimas arba procesų adaptavimas).</w:t>
      </w:r>
    </w:p>
    <w:p w14:paraId="1E2E5F63" w14:textId="77777777" w:rsidR="00DA7B4B" w:rsidRPr="00864015" w:rsidRDefault="00DA7B4B" w:rsidP="00965FDA">
      <w:pPr>
        <w:pStyle w:val="Sraopastraipa"/>
        <w:numPr>
          <w:ilvl w:val="0"/>
          <w:numId w:val="58"/>
        </w:numPr>
        <w:spacing w:before="120" w:after="120"/>
        <w:rPr>
          <w:lang w:val="lt-LT"/>
        </w:rPr>
      </w:pPr>
      <w:r w:rsidRPr="00864015">
        <w:rPr>
          <w:lang w:val="lt-LT"/>
        </w:rPr>
        <w:t>Korekcinių veiksmų įgyvendinimas siekiant optimizuoti energijos vartojimą.</w:t>
      </w:r>
    </w:p>
    <w:p w14:paraId="740E13EE" w14:textId="77777777" w:rsidR="00DA7B4B" w:rsidRPr="00864015" w:rsidRDefault="00DA7B4B" w:rsidP="00965FDA">
      <w:pPr>
        <w:pStyle w:val="Sraopastraipa"/>
        <w:numPr>
          <w:ilvl w:val="0"/>
          <w:numId w:val="58"/>
        </w:numPr>
        <w:spacing w:before="120" w:after="120"/>
        <w:rPr>
          <w:lang w:val="lt-LT"/>
        </w:rPr>
      </w:pPr>
      <w:r w:rsidRPr="00864015">
        <w:rPr>
          <w:lang w:val="lt-LT"/>
        </w:rPr>
        <w:t>Dažnas ekonominis energijos kainų stebėjimas ir Suteikiančiųjų institucijų ir Eksploatuotojų konsultavimas dėl sąnaudų mažinimo.</w:t>
      </w:r>
    </w:p>
    <w:p w14:paraId="5B1F8FCA" w14:textId="2464AA32" w:rsidR="00DA7B4B" w:rsidRPr="00864015" w:rsidRDefault="00DA7B4B" w:rsidP="00965FDA">
      <w:pPr>
        <w:pStyle w:val="Sraopastraipa"/>
        <w:numPr>
          <w:ilvl w:val="0"/>
          <w:numId w:val="58"/>
        </w:numPr>
        <w:spacing w:before="120" w:after="120"/>
        <w:rPr>
          <w:lang w:val="lt-LT"/>
        </w:rPr>
      </w:pPr>
      <w:r w:rsidRPr="00864015">
        <w:rPr>
          <w:lang w:val="lt-LT"/>
        </w:rPr>
        <w:t>Technologijų stebėjimas siekiant patobulinti Naują turtą, kad sumažėtų suvartojamos energijos kiekis užtikrinant tuos pačius saugumo ir patogumo standartus Daugiafunkcio komplekso Objektų viduje.</w:t>
      </w:r>
    </w:p>
    <w:p w14:paraId="6B23D5D3" w14:textId="1799137F" w:rsidR="00DA7B4B" w:rsidRDefault="00DA7B4B" w:rsidP="00864015">
      <w:pPr>
        <w:spacing w:before="120" w:after="120"/>
        <w:rPr>
          <w:lang w:val="lt-LT"/>
        </w:rPr>
      </w:pPr>
      <w:r w:rsidRPr="00221DF0">
        <w:rPr>
          <w:lang w:val="lt-LT"/>
        </w:rPr>
        <w:t xml:space="preserve">Visa pirmiau nurodyta  informacija bus pateikta Suteikiančiosioms institucijoms kartu su mėnesine veiklos ataskaita. </w:t>
      </w:r>
      <w:r w:rsidR="00691669">
        <w:rPr>
          <w:lang w:val="lt-LT"/>
        </w:rPr>
        <w:t>Projekto bendrovei</w:t>
      </w:r>
      <w:r w:rsidRPr="00221DF0">
        <w:rPr>
          <w:lang w:val="lt-LT"/>
        </w:rPr>
        <w:t xml:space="preserve"> reikės pateikti ataskaitos šabloną, kurį Suteikiančiosios institucijos turi patvirtinti ne vėliau kaip prieš 6 (šešis) mėnesius</w:t>
      </w:r>
      <w:r w:rsidR="00864015">
        <w:rPr>
          <w:lang w:val="lt-LT"/>
        </w:rPr>
        <w:t xml:space="preserve"> iki Paslaugų teikimo pradžios.</w:t>
      </w:r>
    </w:p>
    <w:p w14:paraId="40E9CB44" w14:textId="77777777" w:rsidR="00864015" w:rsidRPr="00864015" w:rsidRDefault="00864015" w:rsidP="00864015">
      <w:pPr>
        <w:spacing w:before="120" w:after="120"/>
        <w:rPr>
          <w:lang w:val="lt-LT"/>
        </w:rPr>
      </w:pPr>
    </w:p>
    <w:p w14:paraId="58CEE2A2" w14:textId="77777777" w:rsidR="00DA7B4B" w:rsidRPr="00DA6CF9" w:rsidRDefault="00DA7B4B" w:rsidP="00965FDA">
      <w:pPr>
        <w:pStyle w:val="Antrat3"/>
        <w:numPr>
          <w:ilvl w:val="2"/>
          <w:numId w:val="44"/>
        </w:numPr>
        <w:spacing w:before="120" w:after="120"/>
        <w:ind w:hanging="657"/>
        <w:rPr>
          <w:b/>
          <w:color w:val="0079C1"/>
          <w:lang w:val="lt-LT"/>
        </w:rPr>
      </w:pPr>
      <w:bookmarkStart w:id="238" w:name="_Toc458894128"/>
      <w:r w:rsidRPr="00DA6CF9">
        <w:rPr>
          <w:b/>
          <w:color w:val="0079C1"/>
          <w:lang w:val="lt-LT"/>
        </w:rPr>
        <w:t>Energijos ir vandens sutarčių valdymas</w:t>
      </w:r>
      <w:bookmarkEnd w:id="238"/>
    </w:p>
    <w:p w14:paraId="0499568E" w14:textId="77777777" w:rsidR="00864015" w:rsidRPr="00864015" w:rsidRDefault="00864015" w:rsidP="00864015">
      <w:pPr>
        <w:rPr>
          <w:lang w:val="lt-LT"/>
        </w:rPr>
      </w:pPr>
    </w:p>
    <w:p w14:paraId="13D938BF" w14:textId="07F0C555" w:rsidR="00DA7B4B" w:rsidRPr="00221DF0" w:rsidRDefault="00DA7B4B" w:rsidP="00DA7B4B">
      <w:pPr>
        <w:spacing w:before="120" w:after="120"/>
        <w:rPr>
          <w:lang w:val="lt-LT"/>
        </w:rPr>
      </w:pPr>
      <w:r w:rsidRPr="00221DF0">
        <w:rPr>
          <w:lang w:val="lt-LT"/>
        </w:rPr>
        <w:t xml:space="preserve">Visas sutartis dėl energijos mokesčių, sąnaudų ir tinklo prijungimo mokesčių pasirašo ir </w:t>
      </w:r>
      <w:r w:rsidR="00691669" w:rsidRPr="00221DF0">
        <w:rPr>
          <w:lang w:val="lt-LT"/>
        </w:rPr>
        <w:t>vald</w:t>
      </w:r>
      <w:r w:rsidR="00691669">
        <w:rPr>
          <w:lang w:val="lt-LT"/>
        </w:rPr>
        <w:t>ys</w:t>
      </w:r>
      <w:r w:rsidR="00691669" w:rsidRPr="00221DF0">
        <w:rPr>
          <w:lang w:val="lt-LT"/>
        </w:rPr>
        <w:t xml:space="preserve"> </w:t>
      </w:r>
      <w:r w:rsidR="00691669">
        <w:rPr>
          <w:lang w:val="lt-LT"/>
        </w:rPr>
        <w:t>Projekto bendrovė</w:t>
      </w:r>
      <w:r w:rsidRPr="00221DF0">
        <w:rPr>
          <w:lang w:val="lt-LT"/>
        </w:rPr>
        <w:t>.</w:t>
      </w:r>
    </w:p>
    <w:p w14:paraId="0F62AD57" w14:textId="066E0ABA" w:rsidR="00DA7B4B" w:rsidRPr="00221DF0" w:rsidRDefault="006E476B" w:rsidP="00DA7B4B">
      <w:pPr>
        <w:spacing w:before="120" w:after="120"/>
        <w:rPr>
          <w:lang w:val="lt-LT"/>
        </w:rPr>
      </w:pPr>
      <w:r>
        <w:rPr>
          <w:lang w:val="lt-LT"/>
        </w:rPr>
        <w:t>Projekto bendrovė</w:t>
      </w:r>
      <w:r w:rsidRPr="00221DF0">
        <w:rPr>
          <w:lang w:val="lt-LT"/>
        </w:rPr>
        <w:t xml:space="preserve"> </w:t>
      </w:r>
      <w:r w:rsidR="00DA7B4B" w:rsidRPr="00221DF0">
        <w:rPr>
          <w:lang w:val="lt-LT"/>
        </w:rPr>
        <w:t xml:space="preserve">išanalizuos energijos rinką ir pasitelks konkurencingus pirkimo susitarimus, kad gautų geriausias kainas. Prieš sudarydamas sutartį dėl energijos ir vandens pirkimo </w:t>
      </w:r>
      <w:r>
        <w:rPr>
          <w:lang w:val="lt-LT"/>
        </w:rPr>
        <w:t>Projekto bendrovė</w:t>
      </w:r>
      <w:r w:rsidRPr="00221DF0">
        <w:rPr>
          <w:lang w:val="lt-LT"/>
        </w:rPr>
        <w:t xml:space="preserve"> </w:t>
      </w:r>
      <w:r w:rsidR="00DA7B4B" w:rsidRPr="00221DF0">
        <w:rPr>
          <w:lang w:val="lt-LT"/>
        </w:rPr>
        <w:t xml:space="preserve">turi susiderinti su Suteikiančiosiomis institucijomis ir joms pateikti rinkos analizės rezultatus. </w:t>
      </w:r>
      <w:r>
        <w:rPr>
          <w:lang w:val="lt-LT"/>
        </w:rPr>
        <w:t>Projekto bendrovė</w:t>
      </w:r>
      <w:r w:rsidRPr="00221DF0">
        <w:rPr>
          <w:lang w:val="lt-LT"/>
        </w:rPr>
        <w:t xml:space="preserve"> </w:t>
      </w:r>
      <w:r w:rsidR="00DA7B4B" w:rsidRPr="00221DF0">
        <w:rPr>
          <w:lang w:val="lt-LT"/>
        </w:rPr>
        <w:t>taip pat turi sudaryti galimybę Suteikiančiosioms institucijoms tiesiogiai gauti sąskaitas iš energijos ir vandens tiekėjų.</w:t>
      </w:r>
    </w:p>
    <w:p w14:paraId="1D8E3E87" w14:textId="77777777" w:rsidR="00CD409D" w:rsidRPr="00221DF0" w:rsidRDefault="00CD409D" w:rsidP="00CD409D">
      <w:pPr>
        <w:spacing w:before="120" w:after="120"/>
        <w:rPr>
          <w:lang w:val="lt-LT"/>
        </w:rPr>
      </w:pPr>
    </w:p>
    <w:p w14:paraId="750188D2" w14:textId="77777777" w:rsidR="00CD409D" w:rsidRPr="00DA6CF9" w:rsidRDefault="00CD409D" w:rsidP="00965FDA">
      <w:pPr>
        <w:pStyle w:val="Antrat3"/>
        <w:numPr>
          <w:ilvl w:val="2"/>
          <w:numId w:val="44"/>
        </w:numPr>
        <w:spacing w:before="120" w:after="120"/>
        <w:ind w:hanging="657"/>
        <w:rPr>
          <w:b/>
          <w:color w:val="0079C1"/>
          <w:lang w:val="lt-LT"/>
        </w:rPr>
      </w:pPr>
      <w:bookmarkStart w:id="239" w:name="_Toc458894129"/>
      <w:r w:rsidRPr="00DA6CF9">
        <w:rPr>
          <w:b/>
          <w:color w:val="0079C1"/>
          <w:lang w:val="lt-LT"/>
        </w:rPr>
        <w:t>Vartojamos sąvokų apibrėžtys</w:t>
      </w:r>
      <w:bookmarkEnd w:id="239"/>
    </w:p>
    <w:p w14:paraId="56EAE0F1" w14:textId="77777777" w:rsidR="00CD409D" w:rsidRPr="00966F47" w:rsidRDefault="00CD409D" w:rsidP="00CD409D">
      <w:pPr>
        <w:rPr>
          <w:lang w:val="lt-LT"/>
        </w:rPr>
      </w:pPr>
    </w:p>
    <w:p w14:paraId="0BC452BF" w14:textId="77777777" w:rsidR="00CD409D" w:rsidRPr="00221DF0" w:rsidRDefault="00CD409D" w:rsidP="00CD409D">
      <w:pPr>
        <w:spacing w:before="120" w:after="120"/>
        <w:rPr>
          <w:lang w:val="lt-LT"/>
        </w:rPr>
      </w:pPr>
      <w:r w:rsidRPr="00BF7630">
        <w:rPr>
          <w:lang w:val="lt-LT"/>
        </w:rPr>
        <w:t>Bazinis vartojimo koeficientas (BVK)</w:t>
      </w:r>
      <w:r w:rsidRPr="00221DF0">
        <w:rPr>
          <w:lang w:val="lt-LT"/>
        </w:rPr>
        <w:t xml:space="preserve"> – teorinis energijos suvartojimas, nurodytas dalyvio Galutiniame pasiūlyme ir grįstas Specifikacijose pateiktomis prielaidomis.</w:t>
      </w:r>
    </w:p>
    <w:p w14:paraId="05A73106" w14:textId="77777777" w:rsidR="00CD409D" w:rsidRPr="00D15FD6" w:rsidRDefault="00CD409D" w:rsidP="00CD409D">
      <w:pPr>
        <w:spacing w:before="120" w:after="120"/>
        <w:rPr>
          <w:lang w:val="lt-LT"/>
        </w:rPr>
      </w:pPr>
      <w:r w:rsidRPr="00D15FD6">
        <w:rPr>
          <w:lang w:val="lt-LT"/>
        </w:rPr>
        <w:t xml:space="preserve">Suvartojimo tikslas (ST) – suvartojimo perviršį, palyginti su ST, padengs </w:t>
      </w:r>
      <w:r>
        <w:rPr>
          <w:lang w:val="lt-LT"/>
        </w:rPr>
        <w:t>Projekto bendrovė</w:t>
      </w:r>
      <w:r w:rsidRPr="00D15FD6">
        <w:rPr>
          <w:lang w:val="lt-LT"/>
        </w:rPr>
        <w:t>.</w:t>
      </w:r>
    </w:p>
    <w:p w14:paraId="7A10592A" w14:textId="77777777" w:rsidR="00CD409D" w:rsidRPr="00221DF0" w:rsidRDefault="00CD409D" w:rsidP="00CD409D">
      <w:pPr>
        <w:spacing w:before="120" w:after="120"/>
        <w:rPr>
          <w:lang w:val="lt-LT"/>
        </w:rPr>
      </w:pPr>
      <m:oMathPara>
        <m:oMath>
          <m:r>
            <w:rPr>
              <w:rFonts w:ascii="Cambria Math" w:hAnsi="Cambria Math"/>
              <w:lang w:val="lt-LT"/>
            </w:rPr>
            <m:t>ST</m:t>
          </m:r>
          <m:func>
            <m:funcPr>
              <m:ctrlPr>
                <w:rPr>
                  <w:rFonts w:ascii="Cambria Math" w:hAnsi="Cambria Math"/>
                  <w:i/>
                  <w:lang w:val="lt-LT"/>
                </w:rPr>
              </m:ctrlPr>
            </m:funcPr>
            <m:fName>
              <m:r>
                <m:rPr>
                  <m:sty m:val="p"/>
                </m:rPr>
                <w:rPr>
                  <w:rFonts w:ascii="Cambria Math" w:hAnsi="Cambria Math"/>
                  <w:strike/>
                  <w:lang w:val="lt-LT"/>
                </w:rPr>
                <m:t>maks.</m:t>
              </m:r>
            </m:fName>
            <m:e>
              <m:r>
                <w:rPr>
                  <w:rFonts w:ascii="Cambria Math" w:hAnsi="Cambria Math"/>
                  <w:lang w:val="lt-LT"/>
                </w:rPr>
                <m:t>= 1,10*Pakoreguotas BVK</m:t>
              </m:r>
            </m:e>
          </m:func>
        </m:oMath>
      </m:oMathPara>
    </w:p>
    <w:p w14:paraId="6039A3FB" w14:textId="77777777" w:rsidR="00CD409D" w:rsidRPr="00D15FD6" w:rsidRDefault="00CD409D" w:rsidP="00CD409D">
      <w:pPr>
        <w:spacing w:before="120" w:after="120"/>
        <w:rPr>
          <w:lang w:val="lt-LT"/>
        </w:rPr>
      </w:pPr>
      <w:r w:rsidRPr="00D15FD6">
        <w:rPr>
          <w:lang w:val="lt-LT"/>
        </w:rPr>
        <w:t>Suvartojimas atitinka visus metus, pradedant sausio 1 d. ir baigiant gruodžio 31 d., padalijant kiekvienam Daugiafunkcio komplekso Objektui atskirai. Suvartojimas bus peržiūrimas kiekvienų metų pabaigoje, atsižvelgiant į klimato sąlygas.</w:t>
      </w:r>
    </w:p>
    <w:p w14:paraId="1E54BA9D" w14:textId="77777777" w:rsidR="00CD409D" w:rsidRDefault="00CD409D" w:rsidP="00CD409D">
      <w:pPr>
        <w:spacing w:before="120" w:after="120"/>
        <w:rPr>
          <w:lang w:val="lt-LT"/>
        </w:rPr>
      </w:pPr>
      <w:r w:rsidRPr="00D15FD6">
        <w:rPr>
          <w:lang w:val="lt-LT"/>
        </w:rPr>
        <w:t>Sutartinis šildymo ir vėsinimo dienų skaičius: orientacinių metų (212 dienų) šildymo ir vėsinimo dienos nuo sausio 1 d. iki balandž</w:t>
      </w:r>
      <w:r w:rsidRPr="00221DF0">
        <w:rPr>
          <w:lang w:val="lt-LT"/>
        </w:rPr>
        <w:t>io 30 d. ir nuo spalio 1 d. iki gruodžio 31 d.</w:t>
      </w:r>
    </w:p>
    <w:p w14:paraId="01ACC16D" w14:textId="77777777" w:rsidR="00CD409D" w:rsidRDefault="00CD409D" w:rsidP="00CD409D">
      <w:pPr>
        <w:rPr>
          <w:lang w:val="lt-LT"/>
        </w:rPr>
      </w:pPr>
    </w:p>
    <w:p w14:paraId="5B8522A0" w14:textId="77777777" w:rsidR="00CD409D" w:rsidRPr="00CD409D" w:rsidRDefault="00CD409D" w:rsidP="00CD409D">
      <w:pPr>
        <w:rPr>
          <w:lang w:val="lt-LT"/>
        </w:rPr>
      </w:pPr>
    </w:p>
    <w:p w14:paraId="456883C9" w14:textId="0F6670C2" w:rsidR="00DA7B4B" w:rsidRPr="00DA6CF9" w:rsidRDefault="00DA7B4B" w:rsidP="00965FDA">
      <w:pPr>
        <w:pStyle w:val="Antrat3"/>
        <w:numPr>
          <w:ilvl w:val="2"/>
          <w:numId w:val="44"/>
        </w:numPr>
        <w:spacing w:before="120" w:after="120"/>
        <w:ind w:hanging="657"/>
        <w:rPr>
          <w:b/>
          <w:color w:val="0079C1"/>
          <w:lang w:val="lt-LT"/>
        </w:rPr>
      </w:pPr>
      <w:bookmarkStart w:id="240" w:name="_Toc458894130"/>
      <w:r w:rsidRPr="00DA6CF9">
        <w:rPr>
          <w:b/>
          <w:color w:val="0079C1"/>
          <w:lang w:val="lt-LT"/>
        </w:rPr>
        <w:t>Bazinio vartojimo koeficiento įsipareigojimų lentelė</w:t>
      </w:r>
      <w:bookmarkEnd w:id="240"/>
    </w:p>
    <w:p w14:paraId="23787118" w14:textId="77777777" w:rsidR="00864015" w:rsidRDefault="00864015" w:rsidP="00DA7B4B">
      <w:pPr>
        <w:spacing w:before="120" w:after="120"/>
        <w:rPr>
          <w:lang w:val="lt-LT"/>
        </w:rPr>
      </w:pPr>
    </w:p>
    <w:p w14:paraId="5594909B" w14:textId="5050FD12" w:rsidR="00DA7B4B" w:rsidRPr="00221DF0" w:rsidRDefault="00691669" w:rsidP="00DA7B4B">
      <w:pPr>
        <w:spacing w:before="120" w:after="120"/>
        <w:rPr>
          <w:lang w:val="lt-LT"/>
        </w:rPr>
      </w:pPr>
      <w:r>
        <w:rPr>
          <w:lang w:val="lt-LT"/>
        </w:rPr>
        <w:t xml:space="preserve">Projekto bendrovė </w:t>
      </w:r>
      <w:r w:rsidR="00DA7B4B" w:rsidRPr="00221DF0">
        <w:rPr>
          <w:lang w:val="lt-LT"/>
        </w:rPr>
        <w:t>įsipareigos pasiekti tam tikrą energijos vartojimo rezultatą kiekviename Daugiafunkcio komplekso Objekte, kiekvieno Daugiafunkcio komplekso Objekto energijos vartojimo lygį nustatydamas kWh / m</w:t>
      </w:r>
      <w:r w:rsidR="00DA7B4B" w:rsidRPr="00221DF0">
        <w:rPr>
          <w:vertAlign w:val="superscript"/>
          <w:lang w:val="lt-LT"/>
        </w:rPr>
        <w:t>3</w:t>
      </w:r>
      <w:r w:rsidR="00DA7B4B" w:rsidRPr="00221DF0">
        <w:rPr>
          <w:lang w:val="lt-LT"/>
        </w:rPr>
        <w:t xml:space="preserve"> / per metus pagal kontrolinius skaičiavimus, įskaitant šildymą, vėsinimą, karštą ir šaltą vandenį, </w:t>
      </w:r>
      <w:r w:rsidR="00DA7B4B" w:rsidRPr="00221DF0">
        <w:rPr>
          <w:lang w:val="lt-LT"/>
        </w:rPr>
        <w:lastRenderedPageBreak/>
        <w:t xml:space="preserve">elektros energiją ir bet kokį kitą energijos ir vandens šaltinį. Energijos vartojimas, kuris priklauso nuo meteorologinių sąlygų (šildymo ir vėsinimo dienų), bus perskaičiuojamas proporcingai pagal šildymą ir vėsinimą laipsniais per parą, siekiant nustatyti mokėtiną ir (arba) gautiną sumą pagal Specifikacijų </w:t>
      </w:r>
      <w:r w:rsidR="00DA7B4B" w:rsidRPr="00221DF0">
        <w:rPr>
          <w:lang w:val="lt-LT"/>
        </w:rPr>
        <w:fldChar w:fldCharType="begin"/>
      </w:r>
      <w:r w:rsidR="00DA7B4B" w:rsidRPr="00221DF0">
        <w:rPr>
          <w:lang w:val="lt-LT"/>
        </w:rPr>
        <w:instrText xml:space="preserve"> REF _Ref428450416 \r \h  \* MERGEFORMAT </w:instrText>
      </w:r>
      <w:r w:rsidR="00DA7B4B" w:rsidRPr="00221DF0">
        <w:rPr>
          <w:lang w:val="lt-LT"/>
        </w:rPr>
      </w:r>
      <w:r w:rsidR="00DA7B4B" w:rsidRPr="00221DF0">
        <w:rPr>
          <w:lang w:val="lt-LT"/>
        </w:rPr>
        <w:fldChar w:fldCharType="separate"/>
      </w:r>
      <w:r w:rsidR="00DA7B4B" w:rsidRPr="00221DF0">
        <w:rPr>
          <w:lang w:val="lt-LT"/>
        </w:rPr>
        <w:t>5.</w:t>
      </w:r>
      <w:r w:rsidR="00CD409D">
        <w:rPr>
          <w:lang w:val="lt-LT"/>
        </w:rPr>
        <w:t>8</w:t>
      </w:r>
      <w:r w:rsidR="00DA7B4B" w:rsidRPr="00221DF0">
        <w:rPr>
          <w:lang w:val="lt-LT"/>
        </w:rPr>
        <w:t>.</w:t>
      </w:r>
      <w:r w:rsidR="00DA7B4B" w:rsidRPr="00221DF0">
        <w:rPr>
          <w:lang w:val="lt-LT"/>
        </w:rPr>
        <w:fldChar w:fldCharType="end"/>
      </w:r>
      <w:r w:rsidR="00DA7B4B" w:rsidRPr="00221DF0">
        <w:rPr>
          <w:lang w:val="lt-LT"/>
        </w:rPr>
        <w:t xml:space="preserve"> skyrių.</w:t>
      </w:r>
    </w:p>
    <w:p w14:paraId="3F7C7B4D" w14:textId="71B253A5" w:rsidR="00DA7B4B" w:rsidRPr="00D15FD6" w:rsidRDefault="00DA7B4B" w:rsidP="00DA7B4B">
      <w:pPr>
        <w:spacing w:before="120" w:after="120"/>
        <w:rPr>
          <w:lang w:val="lt-LT"/>
        </w:rPr>
      </w:pPr>
      <w:r w:rsidRPr="00D15FD6">
        <w:rPr>
          <w:lang w:val="lt-LT"/>
        </w:rPr>
        <w:t xml:space="preserve">Kiekvienais metais </w:t>
      </w:r>
      <w:r w:rsidR="00691669">
        <w:rPr>
          <w:lang w:val="lt-LT"/>
        </w:rPr>
        <w:t>Projekto bendrovė</w:t>
      </w:r>
      <w:r w:rsidR="00691669" w:rsidRPr="00D15FD6">
        <w:rPr>
          <w:lang w:val="lt-LT"/>
        </w:rPr>
        <w:t xml:space="preserve"> </w:t>
      </w:r>
      <w:r w:rsidRPr="00D15FD6">
        <w:rPr>
          <w:lang w:val="lt-LT"/>
        </w:rPr>
        <w:t xml:space="preserve">savo metinėje veiklos ataskaitoje turi pateikti faktinio energijos suvartojimo kiekviename Daugiafunkcio komplekso Objekte ir taikomų meteorologinių parametrų balansą. </w:t>
      </w:r>
    </w:p>
    <w:p w14:paraId="25930F84" w14:textId="7F931C2B" w:rsidR="00DA7B4B" w:rsidRPr="00221DF0" w:rsidRDefault="00DA7B4B" w:rsidP="00DA7B4B">
      <w:pPr>
        <w:spacing w:before="120" w:after="120"/>
        <w:rPr>
          <w:lang w:val="lt-LT"/>
        </w:rPr>
      </w:pPr>
      <w:r w:rsidRPr="00221DF0">
        <w:rPr>
          <w:lang w:val="lt-LT"/>
        </w:rPr>
        <w:t xml:space="preserve">Dalyvis Preliminariame, </w:t>
      </w:r>
      <w:r w:rsidR="0069181D" w:rsidRPr="00221DF0">
        <w:rPr>
          <w:lang w:val="lt-LT"/>
        </w:rPr>
        <w:t>Išsamiame</w:t>
      </w:r>
      <w:r w:rsidRPr="00221DF0">
        <w:rPr>
          <w:lang w:val="lt-LT"/>
        </w:rPr>
        <w:t xml:space="preserve"> ir Galutiniame (jeigu Dalyvis kviečiamas pateikti) pasiūlyme turi nustatyti teorines vartojimo vertes ir mastus (bazinį vartojimo koeficientą-BVK) kiekvienam Daugiafunkcio komplekso Objektui pagal žemiau nurodytas kategorijas. Dalyvis taip pat turi pateikti palyginamas įsipareigojimų lenteles, jeigu Daugiafunkcio komplekso Objektuose naudojami kiti energijos ir (arba) vandens šaltiniai.</w:t>
      </w:r>
    </w:p>
    <w:p w14:paraId="15C70CED" w14:textId="77777777" w:rsidR="00DA7B4B" w:rsidRPr="00221DF0" w:rsidRDefault="00DA7B4B" w:rsidP="00DA7B4B">
      <w:pPr>
        <w:keepNext/>
        <w:shd w:val="clear" w:color="auto" w:fill="FFFFFF"/>
        <w:spacing w:before="120" w:after="120"/>
        <w:jc w:val="left"/>
        <w:rPr>
          <w:b/>
          <w:caps/>
          <w:smallCaps/>
          <w:color w:val="004064"/>
          <w:lang w:val="lt-LT"/>
        </w:rPr>
      </w:pPr>
      <w:r w:rsidRPr="00221DF0">
        <w:rPr>
          <w:b/>
          <w:caps/>
          <w:smallCaps/>
          <w:color w:val="004064"/>
          <w:lang w:val="lt-LT"/>
        </w:rPr>
        <w:t>ŠILDYMAS</w:t>
      </w:r>
    </w:p>
    <w:tbl>
      <w:tblPr>
        <w:tblW w:w="0" w:type="auto"/>
        <w:tblInd w:w="108" w:type="dxa"/>
        <w:tblCellMar>
          <w:left w:w="0" w:type="dxa"/>
          <w:right w:w="0" w:type="dxa"/>
        </w:tblCellMar>
        <w:tblLook w:val="04A0" w:firstRow="1" w:lastRow="0" w:firstColumn="1" w:lastColumn="0" w:noHBand="0" w:noVBand="1"/>
      </w:tblPr>
      <w:tblGrid>
        <w:gridCol w:w="4609"/>
        <w:gridCol w:w="4463"/>
      </w:tblGrid>
      <w:tr w:rsidR="00DA7B4B" w:rsidRPr="00966F47" w14:paraId="18535647" w14:textId="77777777" w:rsidTr="00DA7B4B">
        <w:trPr>
          <w:trHeight w:val="283"/>
        </w:trPr>
        <w:tc>
          <w:tcPr>
            <w:tcW w:w="46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7AF00" w14:textId="77777777" w:rsidR="00DA7B4B" w:rsidRPr="00966F47" w:rsidRDefault="00DA7B4B" w:rsidP="00996C10">
            <w:pPr>
              <w:jc w:val="left"/>
              <w:rPr>
                <w:sz w:val="17"/>
                <w:szCs w:val="17"/>
                <w:lang w:val="lt-LT"/>
              </w:rPr>
            </w:pPr>
            <w:r w:rsidRPr="00966F47">
              <w:rPr>
                <w:sz w:val="17"/>
                <w:szCs w:val="17"/>
                <w:lang w:val="lt-LT"/>
              </w:rPr>
              <w:t>Šildomų patalpų plotas</w:t>
            </w:r>
          </w:p>
        </w:tc>
        <w:tc>
          <w:tcPr>
            <w:tcW w:w="44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1150BE" w14:textId="77777777" w:rsidR="00DA7B4B" w:rsidRPr="00966F47" w:rsidRDefault="00DA7B4B" w:rsidP="00996C10">
            <w:pPr>
              <w:jc w:val="left"/>
              <w:rPr>
                <w:sz w:val="17"/>
                <w:szCs w:val="17"/>
                <w:lang w:val="lt-LT"/>
              </w:rPr>
            </w:pPr>
            <w:r w:rsidRPr="00966F47">
              <w:rPr>
                <w:sz w:val="17"/>
                <w:szCs w:val="17"/>
                <w:lang w:val="lt-LT"/>
              </w:rPr>
              <w:t>m²</w:t>
            </w:r>
          </w:p>
        </w:tc>
      </w:tr>
      <w:tr w:rsidR="00DA7B4B" w:rsidRPr="00966F47" w14:paraId="231D2FDB" w14:textId="77777777" w:rsidTr="00DA7B4B">
        <w:trPr>
          <w:trHeight w:val="283"/>
        </w:trPr>
        <w:tc>
          <w:tcPr>
            <w:tcW w:w="4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219FAF" w14:textId="77777777" w:rsidR="00DA7B4B" w:rsidRPr="00966F47" w:rsidRDefault="00DA7B4B" w:rsidP="00996C10">
            <w:pPr>
              <w:jc w:val="left"/>
              <w:rPr>
                <w:sz w:val="17"/>
                <w:szCs w:val="17"/>
                <w:lang w:val="lt-LT"/>
              </w:rPr>
            </w:pPr>
            <w:r w:rsidRPr="00966F47">
              <w:rPr>
                <w:sz w:val="17"/>
                <w:szCs w:val="17"/>
                <w:lang w:val="lt-LT"/>
              </w:rPr>
              <w:t xml:space="preserve">Teorinės šildymo dienos </w:t>
            </w:r>
          </w:p>
        </w:tc>
        <w:tc>
          <w:tcPr>
            <w:tcW w:w="44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7D7C3" w14:textId="77777777" w:rsidR="00DA7B4B" w:rsidRPr="00966F47" w:rsidRDefault="00DA7B4B" w:rsidP="00996C10">
            <w:pPr>
              <w:jc w:val="left"/>
              <w:rPr>
                <w:sz w:val="17"/>
                <w:szCs w:val="17"/>
                <w:lang w:val="lt-LT"/>
              </w:rPr>
            </w:pPr>
          </w:p>
        </w:tc>
      </w:tr>
      <w:tr w:rsidR="00DA7B4B" w:rsidRPr="00966F47" w14:paraId="7F7E25E0" w14:textId="77777777" w:rsidTr="00DA7B4B">
        <w:trPr>
          <w:trHeight w:val="283"/>
        </w:trPr>
        <w:tc>
          <w:tcPr>
            <w:tcW w:w="4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19A22" w14:textId="77777777" w:rsidR="00DA7B4B" w:rsidRPr="00996C10" w:rsidRDefault="00DA7B4B" w:rsidP="00996C10">
            <w:pPr>
              <w:jc w:val="left"/>
              <w:rPr>
                <w:sz w:val="17"/>
                <w:szCs w:val="17"/>
                <w:lang w:val="lt-LT"/>
              </w:rPr>
            </w:pPr>
            <w:r w:rsidRPr="00996C10">
              <w:rPr>
                <w:sz w:val="17"/>
                <w:szCs w:val="17"/>
                <w:lang w:val="lt-LT"/>
              </w:rPr>
              <w:t>Bendras šilumos energijos suvartojimas</w:t>
            </w:r>
          </w:p>
        </w:tc>
        <w:tc>
          <w:tcPr>
            <w:tcW w:w="44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2DF51" w14:textId="77777777" w:rsidR="00DA7B4B" w:rsidRPr="00996C10" w:rsidRDefault="00DA7B4B" w:rsidP="00996C10">
            <w:pPr>
              <w:jc w:val="left"/>
              <w:rPr>
                <w:sz w:val="17"/>
                <w:szCs w:val="17"/>
                <w:lang w:val="lt-LT"/>
              </w:rPr>
            </w:pPr>
            <w:r w:rsidRPr="00996C10">
              <w:rPr>
                <w:sz w:val="17"/>
                <w:szCs w:val="17"/>
                <w:lang w:val="lt-LT"/>
              </w:rPr>
              <w:t>kWh / per metus</w:t>
            </w:r>
          </w:p>
        </w:tc>
      </w:tr>
    </w:tbl>
    <w:p w14:paraId="25800188" w14:textId="77777777" w:rsidR="00DA7B4B" w:rsidRPr="00221DF0" w:rsidRDefault="00DA7B4B" w:rsidP="00DA7B4B">
      <w:pPr>
        <w:keepNext/>
        <w:shd w:val="clear" w:color="auto" w:fill="FFFFFF"/>
        <w:spacing w:before="120" w:after="120"/>
        <w:jc w:val="left"/>
        <w:rPr>
          <w:b/>
          <w:caps/>
          <w:smallCaps/>
          <w:color w:val="004064"/>
          <w:sz w:val="18"/>
          <w:lang w:val="lt-LT"/>
        </w:rPr>
      </w:pPr>
      <w:r w:rsidRPr="00221DF0">
        <w:rPr>
          <w:b/>
          <w:caps/>
          <w:smallCaps/>
          <w:color w:val="004064"/>
          <w:lang w:val="lt-LT"/>
        </w:rPr>
        <w:t>VĖSINIMAS</w:t>
      </w:r>
    </w:p>
    <w:tbl>
      <w:tblPr>
        <w:tblW w:w="0" w:type="auto"/>
        <w:tblInd w:w="108" w:type="dxa"/>
        <w:tblCellMar>
          <w:left w:w="0" w:type="dxa"/>
          <w:right w:w="0" w:type="dxa"/>
        </w:tblCellMar>
        <w:tblLook w:val="04A0" w:firstRow="1" w:lastRow="0" w:firstColumn="1" w:lastColumn="0" w:noHBand="0" w:noVBand="1"/>
      </w:tblPr>
      <w:tblGrid>
        <w:gridCol w:w="4601"/>
        <w:gridCol w:w="4471"/>
      </w:tblGrid>
      <w:tr w:rsidR="00DA7B4B" w:rsidRPr="00221DF0" w14:paraId="63C6EF8A" w14:textId="77777777" w:rsidTr="00DA7B4B">
        <w:trPr>
          <w:trHeight w:val="283"/>
        </w:trPr>
        <w:tc>
          <w:tcPr>
            <w:tcW w:w="4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77B53" w14:textId="77777777" w:rsidR="00DA7B4B" w:rsidRPr="00996C10" w:rsidRDefault="00DA7B4B" w:rsidP="00996C10">
            <w:pPr>
              <w:jc w:val="left"/>
              <w:rPr>
                <w:sz w:val="17"/>
                <w:szCs w:val="17"/>
                <w:lang w:val="lt-LT"/>
              </w:rPr>
            </w:pPr>
            <w:r w:rsidRPr="00996C10">
              <w:rPr>
                <w:sz w:val="17"/>
                <w:szCs w:val="17"/>
                <w:lang w:val="lt-LT"/>
              </w:rPr>
              <w:t>Vėsinamų patalpų plotas</w:t>
            </w:r>
          </w:p>
        </w:tc>
        <w:tc>
          <w:tcPr>
            <w:tcW w:w="4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D2EC7B" w14:textId="77777777" w:rsidR="00DA7B4B" w:rsidRPr="00996C10" w:rsidRDefault="00DA7B4B" w:rsidP="00996C10">
            <w:pPr>
              <w:jc w:val="left"/>
              <w:rPr>
                <w:sz w:val="17"/>
                <w:szCs w:val="17"/>
                <w:lang w:val="lt-LT"/>
              </w:rPr>
            </w:pPr>
            <w:r w:rsidRPr="00996C10">
              <w:rPr>
                <w:sz w:val="17"/>
                <w:szCs w:val="17"/>
                <w:lang w:val="lt-LT"/>
              </w:rPr>
              <w:t>m²</w:t>
            </w:r>
          </w:p>
        </w:tc>
      </w:tr>
      <w:tr w:rsidR="00DA7B4B" w:rsidRPr="00221DF0" w14:paraId="2B934972"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07E90" w14:textId="77777777" w:rsidR="00DA7B4B" w:rsidRPr="00996C10" w:rsidRDefault="00DA7B4B" w:rsidP="00996C10">
            <w:pPr>
              <w:jc w:val="left"/>
              <w:rPr>
                <w:sz w:val="17"/>
                <w:szCs w:val="17"/>
                <w:lang w:val="lt-LT"/>
              </w:rPr>
            </w:pPr>
            <w:r w:rsidRPr="00996C10">
              <w:rPr>
                <w:sz w:val="17"/>
                <w:szCs w:val="17"/>
                <w:lang w:val="lt-LT"/>
              </w:rPr>
              <w:t>Teorinės vėsinimo dienos</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436B2" w14:textId="77777777" w:rsidR="00DA7B4B" w:rsidRPr="00996C10" w:rsidRDefault="00DA7B4B" w:rsidP="00996C10">
            <w:pPr>
              <w:jc w:val="left"/>
              <w:rPr>
                <w:sz w:val="17"/>
                <w:szCs w:val="17"/>
                <w:lang w:val="lt-LT"/>
              </w:rPr>
            </w:pPr>
            <w:r w:rsidRPr="00996C10">
              <w:rPr>
                <w:sz w:val="17"/>
                <w:szCs w:val="17"/>
                <w:lang w:val="lt-LT"/>
              </w:rPr>
              <w:t>°</w:t>
            </w:r>
          </w:p>
        </w:tc>
      </w:tr>
      <w:tr w:rsidR="00DA7B4B" w:rsidRPr="00221DF0" w14:paraId="20DB2E16"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755AC7" w14:textId="77777777" w:rsidR="00DA7B4B" w:rsidRPr="00996C10" w:rsidRDefault="00DA7B4B" w:rsidP="00996C10">
            <w:pPr>
              <w:jc w:val="left"/>
              <w:rPr>
                <w:sz w:val="17"/>
                <w:szCs w:val="17"/>
                <w:lang w:val="lt-LT"/>
              </w:rPr>
            </w:pPr>
            <w:r w:rsidRPr="00996C10">
              <w:rPr>
                <w:sz w:val="17"/>
                <w:szCs w:val="17"/>
                <w:lang w:val="lt-LT"/>
              </w:rPr>
              <w:t>Bendras vėsinimo energijos suvartojimas</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85F41" w14:textId="77777777" w:rsidR="00DA7B4B" w:rsidRPr="00996C10" w:rsidRDefault="00DA7B4B" w:rsidP="00996C10">
            <w:pPr>
              <w:jc w:val="left"/>
              <w:rPr>
                <w:sz w:val="17"/>
                <w:szCs w:val="17"/>
                <w:lang w:val="lt-LT"/>
              </w:rPr>
            </w:pPr>
            <w:r w:rsidRPr="00996C10">
              <w:rPr>
                <w:sz w:val="17"/>
                <w:szCs w:val="17"/>
                <w:lang w:val="lt-LT"/>
              </w:rPr>
              <w:t>kWh / per metus</w:t>
            </w:r>
          </w:p>
        </w:tc>
      </w:tr>
    </w:tbl>
    <w:p w14:paraId="1383C3EF" w14:textId="77777777" w:rsidR="00DA7B4B" w:rsidRPr="00221DF0" w:rsidRDefault="00DA7B4B" w:rsidP="00DA7B4B">
      <w:pPr>
        <w:keepNext/>
        <w:shd w:val="clear" w:color="auto" w:fill="FFFFFF"/>
        <w:spacing w:before="120" w:after="120"/>
        <w:jc w:val="left"/>
        <w:rPr>
          <w:b/>
          <w:caps/>
          <w:smallCaps/>
          <w:color w:val="004064"/>
          <w:sz w:val="18"/>
          <w:lang w:val="lt-LT"/>
        </w:rPr>
      </w:pPr>
      <w:r w:rsidRPr="00221DF0">
        <w:rPr>
          <w:b/>
          <w:caps/>
          <w:smallCaps/>
          <w:color w:val="004064"/>
          <w:lang w:val="lt-LT"/>
        </w:rPr>
        <w:t>KARŠTAS VANDUO</w:t>
      </w:r>
    </w:p>
    <w:tbl>
      <w:tblPr>
        <w:tblW w:w="0" w:type="auto"/>
        <w:tblInd w:w="108" w:type="dxa"/>
        <w:tblCellMar>
          <w:left w:w="0" w:type="dxa"/>
          <w:right w:w="0" w:type="dxa"/>
        </w:tblCellMar>
        <w:tblLook w:val="04A0" w:firstRow="1" w:lastRow="0" w:firstColumn="1" w:lastColumn="0" w:noHBand="0" w:noVBand="1"/>
      </w:tblPr>
      <w:tblGrid>
        <w:gridCol w:w="4601"/>
        <w:gridCol w:w="4471"/>
      </w:tblGrid>
      <w:tr w:rsidR="00DA7B4B" w:rsidRPr="00221DF0" w14:paraId="4BF5FE14" w14:textId="77777777" w:rsidTr="00DA7B4B">
        <w:trPr>
          <w:trHeight w:val="283"/>
        </w:trPr>
        <w:tc>
          <w:tcPr>
            <w:tcW w:w="4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00554E" w14:textId="77777777" w:rsidR="00DA7B4B" w:rsidRPr="00996C10" w:rsidRDefault="00DA7B4B" w:rsidP="00996C10">
            <w:pPr>
              <w:jc w:val="left"/>
              <w:rPr>
                <w:sz w:val="17"/>
                <w:szCs w:val="17"/>
                <w:lang w:val="lt-LT"/>
              </w:rPr>
            </w:pPr>
            <w:r w:rsidRPr="00996C10">
              <w:rPr>
                <w:sz w:val="17"/>
                <w:szCs w:val="17"/>
                <w:lang w:val="lt-LT"/>
              </w:rPr>
              <w:t>Bendras karšto vandens suvartojimas</w:t>
            </w:r>
          </w:p>
        </w:tc>
        <w:tc>
          <w:tcPr>
            <w:tcW w:w="4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D574FE" w14:textId="77777777" w:rsidR="00DA7B4B" w:rsidRPr="00996C10" w:rsidRDefault="00DA7B4B" w:rsidP="00996C10">
            <w:pPr>
              <w:jc w:val="left"/>
              <w:rPr>
                <w:sz w:val="17"/>
                <w:szCs w:val="17"/>
                <w:lang w:val="lt-LT"/>
              </w:rPr>
            </w:pPr>
            <w:r w:rsidRPr="00996C10">
              <w:rPr>
                <w:sz w:val="17"/>
                <w:szCs w:val="17"/>
                <w:lang w:val="lt-LT"/>
              </w:rPr>
              <w:t>m3 / per metus</w:t>
            </w:r>
          </w:p>
        </w:tc>
      </w:tr>
    </w:tbl>
    <w:p w14:paraId="37211BE2" w14:textId="77777777" w:rsidR="00DA7B4B" w:rsidRPr="00221DF0" w:rsidRDefault="00DA7B4B" w:rsidP="00DA7B4B">
      <w:pPr>
        <w:keepNext/>
        <w:shd w:val="clear" w:color="auto" w:fill="FFFFFF"/>
        <w:spacing w:before="120" w:after="120"/>
        <w:jc w:val="left"/>
        <w:rPr>
          <w:b/>
          <w:caps/>
          <w:smallCaps/>
          <w:color w:val="004064"/>
          <w:sz w:val="18"/>
          <w:lang w:val="lt-LT"/>
        </w:rPr>
      </w:pPr>
      <w:r w:rsidRPr="00221DF0">
        <w:rPr>
          <w:b/>
          <w:caps/>
          <w:smallCaps/>
          <w:color w:val="004064"/>
          <w:lang w:val="lt-LT"/>
        </w:rPr>
        <w:t>VANDUO</w:t>
      </w:r>
    </w:p>
    <w:tbl>
      <w:tblPr>
        <w:tblW w:w="0" w:type="auto"/>
        <w:tblInd w:w="108" w:type="dxa"/>
        <w:tblCellMar>
          <w:left w:w="0" w:type="dxa"/>
          <w:right w:w="0" w:type="dxa"/>
        </w:tblCellMar>
        <w:tblLook w:val="04A0" w:firstRow="1" w:lastRow="0" w:firstColumn="1" w:lastColumn="0" w:noHBand="0" w:noVBand="1"/>
      </w:tblPr>
      <w:tblGrid>
        <w:gridCol w:w="4601"/>
        <w:gridCol w:w="4471"/>
      </w:tblGrid>
      <w:tr w:rsidR="00DA7B4B" w:rsidRPr="00221DF0" w14:paraId="238F7669" w14:textId="77777777" w:rsidTr="00DA7B4B">
        <w:trPr>
          <w:trHeight w:val="283"/>
        </w:trPr>
        <w:tc>
          <w:tcPr>
            <w:tcW w:w="4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7860C" w14:textId="77777777" w:rsidR="00DA7B4B" w:rsidRPr="00996C10" w:rsidRDefault="00DA7B4B" w:rsidP="00996C10">
            <w:pPr>
              <w:jc w:val="left"/>
              <w:rPr>
                <w:sz w:val="17"/>
                <w:szCs w:val="17"/>
                <w:lang w:val="lt-LT"/>
              </w:rPr>
            </w:pPr>
            <w:r w:rsidRPr="00996C10">
              <w:rPr>
                <w:sz w:val="17"/>
                <w:szCs w:val="17"/>
                <w:lang w:val="lt-LT"/>
              </w:rPr>
              <w:t>Vanduo sanitarinėms reikmėms</w:t>
            </w:r>
          </w:p>
        </w:tc>
        <w:tc>
          <w:tcPr>
            <w:tcW w:w="4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1E1EC6" w14:textId="77777777" w:rsidR="00DA7B4B" w:rsidRPr="00996C10" w:rsidRDefault="00DA7B4B" w:rsidP="00996C10">
            <w:pPr>
              <w:jc w:val="left"/>
              <w:rPr>
                <w:sz w:val="17"/>
                <w:szCs w:val="17"/>
                <w:lang w:val="lt-LT"/>
              </w:rPr>
            </w:pPr>
            <w:r w:rsidRPr="00996C10">
              <w:rPr>
                <w:sz w:val="17"/>
                <w:szCs w:val="17"/>
                <w:lang w:val="lt-LT"/>
              </w:rPr>
              <w:t>m3 / per metus</w:t>
            </w:r>
          </w:p>
        </w:tc>
      </w:tr>
      <w:tr w:rsidR="00DA7B4B" w:rsidRPr="00221DF0" w14:paraId="77DFBB3D"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BE63E0" w14:textId="77777777" w:rsidR="00DA7B4B" w:rsidRPr="00996C10" w:rsidRDefault="00DA7B4B" w:rsidP="00996C10">
            <w:pPr>
              <w:jc w:val="left"/>
              <w:rPr>
                <w:sz w:val="17"/>
                <w:szCs w:val="17"/>
                <w:lang w:val="lt-LT"/>
              </w:rPr>
            </w:pPr>
            <w:r w:rsidRPr="00996C10">
              <w:rPr>
                <w:sz w:val="17"/>
                <w:szCs w:val="17"/>
                <w:lang w:val="lt-LT"/>
              </w:rPr>
              <w:t>Techninės įrangos funkcionavimui</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0A5807" w14:textId="77777777" w:rsidR="00DA7B4B" w:rsidRPr="00996C10" w:rsidRDefault="00DA7B4B" w:rsidP="00996C10">
            <w:pPr>
              <w:jc w:val="left"/>
              <w:rPr>
                <w:sz w:val="17"/>
                <w:szCs w:val="17"/>
                <w:lang w:val="lt-LT"/>
              </w:rPr>
            </w:pPr>
            <w:r w:rsidRPr="00996C10">
              <w:rPr>
                <w:sz w:val="17"/>
                <w:szCs w:val="17"/>
                <w:lang w:val="lt-LT"/>
              </w:rPr>
              <w:t>m3 / per metus</w:t>
            </w:r>
          </w:p>
        </w:tc>
      </w:tr>
      <w:tr w:rsidR="00DA7B4B" w:rsidRPr="00221DF0" w14:paraId="6B431449"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1F03ED" w14:textId="77777777" w:rsidR="00DA7B4B" w:rsidRPr="00996C10" w:rsidRDefault="00DA7B4B" w:rsidP="00996C10">
            <w:pPr>
              <w:jc w:val="left"/>
              <w:rPr>
                <w:sz w:val="17"/>
                <w:szCs w:val="17"/>
                <w:lang w:val="lt-LT"/>
              </w:rPr>
            </w:pPr>
            <w:r w:rsidRPr="00996C10">
              <w:rPr>
                <w:sz w:val="17"/>
                <w:szCs w:val="17"/>
                <w:lang w:val="lt-LT"/>
              </w:rPr>
              <w:t>Bendras vandens suvartojimas</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6832D" w14:textId="77777777" w:rsidR="00DA7B4B" w:rsidRPr="00996C10" w:rsidRDefault="00DA7B4B" w:rsidP="00996C10">
            <w:pPr>
              <w:jc w:val="left"/>
              <w:rPr>
                <w:sz w:val="17"/>
                <w:szCs w:val="17"/>
                <w:lang w:val="lt-LT"/>
              </w:rPr>
            </w:pPr>
            <w:r w:rsidRPr="00996C10">
              <w:rPr>
                <w:sz w:val="17"/>
                <w:szCs w:val="17"/>
                <w:lang w:val="lt-LT"/>
              </w:rPr>
              <w:t>m3 / per metus</w:t>
            </w:r>
          </w:p>
        </w:tc>
      </w:tr>
    </w:tbl>
    <w:p w14:paraId="076E248B" w14:textId="77777777" w:rsidR="00DA7B4B" w:rsidRPr="00221DF0" w:rsidRDefault="00DA7B4B" w:rsidP="00DA7B4B">
      <w:pPr>
        <w:keepNext/>
        <w:shd w:val="clear" w:color="auto" w:fill="FFFFFF"/>
        <w:spacing w:before="120" w:after="120"/>
        <w:jc w:val="left"/>
        <w:rPr>
          <w:b/>
          <w:caps/>
          <w:smallCaps/>
          <w:color w:val="004064"/>
          <w:sz w:val="18"/>
          <w:lang w:val="lt-LT"/>
        </w:rPr>
      </w:pPr>
      <w:r w:rsidRPr="00221DF0">
        <w:rPr>
          <w:b/>
          <w:caps/>
          <w:smallCaps/>
          <w:color w:val="004064"/>
          <w:lang w:val="lt-LT"/>
        </w:rPr>
        <w:t>ELEKTRA</w:t>
      </w:r>
    </w:p>
    <w:tbl>
      <w:tblPr>
        <w:tblW w:w="0" w:type="auto"/>
        <w:tblInd w:w="108" w:type="dxa"/>
        <w:tblCellMar>
          <w:left w:w="0" w:type="dxa"/>
          <w:right w:w="0" w:type="dxa"/>
        </w:tblCellMar>
        <w:tblLook w:val="04A0" w:firstRow="1" w:lastRow="0" w:firstColumn="1" w:lastColumn="0" w:noHBand="0" w:noVBand="1"/>
      </w:tblPr>
      <w:tblGrid>
        <w:gridCol w:w="4601"/>
        <w:gridCol w:w="4471"/>
      </w:tblGrid>
      <w:tr w:rsidR="00DA7B4B" w:rsidRPr="00221DF0" w14:paraId="5AE2894E" w14:textId="77777777" w:rsidTr="00DA7B4B">
        <w:trPr>
          <w:trHeight w:val="283"/>
        </w:trPr>
        <w:tc>
          <w:tcPr>
            <w:tcW w:w="46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C8AE4" w14:textId="77777777" w:rsidR="00DA7B4B" w:rsidRPr="00996C10" w:rsidRDefault="00DA7B4B" w:rsidP="00996C10">
            <w:pPr>
              <w:jc w:val="left"/>
              <w:rPr>
                <w:sz w:val="17"/>
                <w:szCs w:val="17"/>
                <w:lang w:val="lt-LT"/>
              </w:rPr>
            </w:pPr>
            <w:r w:rsidRPr="00996C10">
              <w:rPr>
                <w:sz w:val="17"/>
                <w:szCs w:val="17"/>
                <w:lang w:val="lt-LT"/>
              </w:rPr>
              <w:t>Bendras patalpų plotas</w:t>
            </w:r>
          </w:p>
        </w:tc>
        <w:tc>
          <w:tcPr>
            <w:tcW w:w="44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E90E9D" w14:textId="77777777" w:rsidR="00DA7B4B" w:rsidRPr="00996C10" w:rsidRDefault="00DA7B4B" w:rsidP="00996C10">
            <w:pPr>
              <w:jc w:val="left"/>
              <w:rPr>
                <w:sz w:val="17"/>
                <w:szCs w:val="17"/>
                <w:lang w:val="lt-LT"/>
              </w:rPr>
            </w:pPr>
            <w:r w:rsidRPr="00996C10">
              <w:rPr>
                <w:sz w:val="17"/>
                <w:szCs w:val="17"/>
                <w:lang w:val="lt-LT"/>
              </w:rPr>
              <w:t>m²</w:t>
            </w:r>
          </w:p>
        </w:tc>
      </w:tr>
      <w:tr w:rsidR="00DA7B4B" w:rsidRPr="00221DF0" w14:paraId="1DB409C0"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BA614F" w14:textId="77777777" w:rsidR="00DA7B4B" w:rsidRPr="00996C10" w:rsidRDefault="00DA7B4B" w:rsidP="00996C10">
            <w:pPr>
              <w:jc w:val="left"/>
              <w:rPr>
                <w:sz w:val="17"/>
                <w:szCs w:val="17"/>
                <w:lang w:val="lt-LT"/>
              </w:rPr>
            </w:pPr>
            <w:r w:rsidRPr="00996C10">
              <w:rPr>
                <w:sz w:val="17"/>
                <w:szCs w:val="17"/>
                <w:lang w:val="lt-LT"/>
              </w:rPr>
              <w:t>Techninei įrangai (oro kondicionavimas ir kt.)</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3E3B8" w14:textId="77777777" w:rsidR="00DA7B4B" w:rsidRPr="00996C10" w:rsidRDefault="00DA7B4B" w:rsidP="00996C10">
            <w:pPr>
              <w:jc w:val="left"/>
              <w:rPr>
                <w:sz w:val="17"/>
                <w:szCs w:val="17"/>
                <w:lang w:val="lt-LT"/>
              </w:rPr>
            </w:pPr>
            <w:r w:rsidRPr="00996C10">
              <w:rPr>
                <w:sz w:val="17"/>
                <w:szCs w:val="17"/>
                <w:lang w:val="lt-LT"/>
              </w:rPr>
              <w:t>kWh / per metus</w:t>
            </w:r>
          </w:p>
        </w:tc>
      </w:tr>
      <w:tr w:rsidR="00DA7B4B" w:rsidRPr="00221DF0" w14:paraId="4B83F6EA" w14:textId="77777777" w:rsidTr="00DA7B4B">
        <w:trPr>
          <w:trHeight w:val="54"/>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E6C0A0" w14:textId="77777777" w:rsidR="00DA7B4B" w:rsidRPr="00996C10" w:rsidRDefault="00DA7B4B" w:rsidP="00996C10">
            <w:pPr>
              <w:jc w:val="left"/>
              <w:rPr>
                <w:sz w:val="17"/>
                <w:szCs w:val="17"/>
                <w:lang w:val="lt-LT"/>
              </w:rPr>
            </w:pPr>
            <w:r w:rsidRPr="00996C10">
              <w:rPr>
                <w:sz w:val="17"/>
                <w:szCs w:val="17"/>
                <w:lang w:val="lt-LT"/>
              </w:rPr>
              <w:t>Apšvietimui</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8849B" w14:textId="77777777" w:rsidR="00DA7B4B" w:rsidRPr="00996C10" w:rsidRDefault="00DA7B4B" w:rsidP="00996C10">
            <w:pPr>
              <w:jc w:val="left"/>
              <w:rPr>
                <w:sz w:val="17"/>
                <w:szCs w:val="17"/>
                <w:lang w:val="lt-LT"/>
              </w:rPr>
            </w:pPr>
            <w:r w:rsidRPr="00996C10">
              <w:rPr>
                <w:sz w:val="17"/>
                <w:szCs w:val="17"/>
                <w:lang w:val="lt-LT"/>
              </w:rPr>
              <w:t>kWh / per metus</w:t>
            </w:r>
          </w:p>
        </w:tc>
      </w:tr>
      <w:tr w:rsidR="00DA7B4B" w:rsidRPr="00221DF0" w14:paraId="7EE105B4"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A44939" w14:textId="77777777" w:rsidR="00DA7B4B" w:rsidRPr="00996C10" w:rsidRDefault="00DA7B4B" w:rsidP="00996C10">
            <w:pPr>
              <w:jc w:val="left"/>
              <w:rPr>
                <w:sz w:val="17"/>
                <w:szCs w:val="17"/>
                <w:lang w:val="lt-LT"/>
              </w:rPr>
            </w:pPr>
            <w:r w:rsidRPr="00996C10">
              <w:rPr>
                <w:sz w:val="17"/>
                <w:szCs w:val="17"/>
                <w:lang w:val="lt-LT"/>
              </w:rPr>
              <w:t>Kitai funkcinei įrangai (IT sistemos, kompiuteriai)</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9DDDB" w14:textId="77777777" w:rsidR="00DA7B4B" w:rsidRPr="00996C10" w:rsidRDefault="00DA7B4B" w:rsidP="00996C10">
            <w:pPr>
              <w:jc w:val="left"/>
              <w:rPr>
                <w:sz w:val="17"/>
                <w:szCs w:val="17"/>
                <w:lang w:val="lt-LT"/>
              </w:rPr>
            </w:pPr>
            <w:r w:rsidRPr="00996C10">
              <w:rPr>
                <w:sz w:val="17"/>
                <w:szCs w:val="17"/>
                <w:lang w:val="lt-LT"/>
              </w:rPr>
              <w:t>kWh / per metus</w:t>
            </w:r>
          </w:p>
        </w:tc>
      </w:tr>
      <w:tr w:rsidR="00DA7B4B" w:rsidRPr="00221DF0" w14:paraId="4172F04D" w14:textId="77777777" w:rsidTr="00DA7B4B">
        <w:trPr>
          <w:trHeight w:val="283"/>
        </w:trPr>
        <w:tc>
          <w:tcPr>
            <w:tcW w:w="46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A4C0DB" w14:textId="77777777" w:rsidR="00DA7B4B" w:rsidRPr="00996C10" w:rsidRDefault="00DA7B4B" w:rsidP="00996C10">
            <w:pPr>
              <w:jc w:val="left"/>
              <w:rPr>
                <w:sz w:val="17"/>
                <w:szCs w:val="17"/>
                <w:lang w:val="lt-LT"/>
              </w:rPr>
            </w:pPr>
            <w:r w:rsidRPr="00996C10">
              <w:rPr>
                <w:sz w:val="17"/>
                <w:szCs w:val="17"/>
                <w:lang w:val="lt-LT"/>
              </w:rPr>
              <w:t>Bendras elektros energijos suvartojimas</w:t>
            </w:r>
          </w:p>
        </w:tc>
        <w:tc>
          <w:tcPr>
            <w:tcW w:w="44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74BC7" w14:textId="77777777" w:rsidR="00DA7B4B" w:rsidRPr="00996C10" w:rsidRDefault="00DA7B4B" w:rsidP="00996C10">
            <w:pPr>
              <w:jc w:val="left"/>
              <w:rPr>
                <w:sz w:val="17"/>
                <w:szCs w:val="17"/>
                <w:lang w:val="lt-LT"/>
              </w:rPr>
            </w:pPr>
            <w:r w:rsidRPr="00996C10">
              <w:rPr>
                <w:sz w:val="17"/>
                <w:szCs w:val="17"/>
                <w:lang w:val="lt-LT"/>
              </w:rPr>
              <w:t>kWh / per metus</w:t>
            </w:r>
          </w:p>
        </w:tc>
      </w:tr>
    </w:tbl>
    <w:p w14:paraId="7179A019" w14:textId="77777777" w:rsidR="00DA7B4B" w:rsidRPr="00221DF0" w:rsidRDefault="00DA7B4B" w:rsidP="00DA7B4B">
      <w:pPr>
        <w:spacing w:before="120" w:after="120"/>
        <w:rPr>
          <w:lang w:val="lt-LT"/>
        </w:rPr>
      </w:pPr>
    </w:p>
    <w:p w14:paraId="61FFCF06" w14:textId="77777777" w:rsidR="00DA7B4B" w:rsidRPr="00DA6CF9" w:rsidRDefault="00DA7B4B" w:rsidP="00965FDA">
      <w:pPr>
        <w:pStyle w:val="Antrat3"/>
        <w:numPr>
          <w:ilvl w:val="2"/>
          <w:numId w:val="44"/>
        </w:numPr>
        <w:spacing w:before="120" w:after="120"/>
        <w:ind w:hanging="657"/>
        <w:rPr>
          <w:b/>
          <w:color w:val="0079C1"/>
          <w:lang w:val="lt-LT"/>
        </w:rPr>
      </w:pPr>
      <w:bookmarkStart w:id="241" w:name="_Toc458894131"/>
      <w:r w:rsidRPr="00DA6CF9">
        <w:rPr>
          <w:b/>
          <w:color w:val="0079C1"/>
          <w:lang w:val="lt-LT"/>
        </w:rPr>
        <w:t>Bazinio vartojimo koeficiento (BVK) perkalibravimas</w:t>
      </w:r>
      <w:bookmarkEnd w:id="241"/>
    </w:p>
    <w:p w14:paraId="11BABEB1" w14:textId="77777777" w:rsidR="00966F47" w:rsidRDefault="00966F47" w:rsidP="00DA7B4B">
      <w:pPr>
        <w:spacing w:before="120" w:after="120"/>
        <w:rPr>
          <w:lang w:val="lt-LT"/>
        </w:rPr>
      </w:pPr>
    </w:p>
    <w:p w14:paraId="2DB60168" w14:textId="02584282" w:rsidR="00DA7B4B" w:rsidRPr="00221DF0" w:rsidRDefault="00DA7B4B" w:rsidP="00DA7B4B">
      <w:pPr>
        <w:spacing w:before="120" w:after="120"/>
        <w:rPr>
          <w:lang w:val="lt-LT"/>
        </w:rPr>
      </w:pPr>
      <w:r w:rsidRPr="00D15FD6">
        <w:rPr>
          <w:lang w:val="lt-LT"/>
        </w:rPr>
        <w:t xml:space="preserve">Staigaus ir reikšmingo suvartojamos energijos kiekio nuokrypio atveju (daugiau negu 25 (dvidešimt penki) proc. ilgiau negu 3 (tris) mėnesius vienam energijos arba vandens tipui), palyginti su tuo pačiu praėjusių metų laikotarpiu, Suteikiančiosios institucijos ir </w:t>
      </w:r>
      <w:r w:rsidR="00691669">
        <w:rPr>
          <w:lang w:val="lt-LT"/>
        </w:rPr>
        <w:t>Projekto bendrovė</w:t>
      </w:r>
      <w:r w:rsidR="00691669" w:rsidRPr="00D15FD6">
        <w:rPr>
          <w:lang w:val="lt-LT"/>
        </w:rPr>
        <w:t xml:space="preserve"> </w:t>
      </w:r>
      <w:r w:rsidRPr="00D15FD6">
        <w:rPr>
          <w:lang w:val="lt-LT"/>
        </w:rPr>
        <w:t>turi susiderinti tokio nuokrypio priežastis.</w:t>
      </w:r>
    </w:p>
    <w:p w14:paraId="3A60BFA9" w14:textId="77777777" w:rsidR="00DA7B4B" w:rsidRPr="00221DF0" w:rsidRDefault="00DA7B4B" w:rsidP="00DA7B4B">
      <w:pPr>
        <w:spacing w:before="120" w:after="120"/>
        <w:rPr>
          <w:lang w:val="lt-LT"/>
        </w:rPr>
      </w:pPr>
    </w:p>
    <w:p w14:paraId="2CA577CF" w14:textId="77777777" w:rsidR="00DA7B4B" w:rsidRPr="00DA6CF9" w:rsidRDefault="00DA7B4B" w:rsidP="00965FDA">
      <w:pPr>
        <w:pStyle w:val="Antrat3"/>
        <w:numPr>
          <w:ilvl w:val="2"/>
          <w:numId w:val="44"/>
        </w:numPr>
        <w:spacing w:before="120" w:after="120"/>
        <w:ind w:hanging="657"/>
        <w:rPr>
          <w:b/>
          <w:color w:val="0079C1"/>
          <w:lang w:val="lt-LT"/>
        </w:rPr>
      </w:pPr>
      <w:bookmarkStart w:id="242" w:name="_Toc458894132"/>
      <w:r w:rsidRPr="00DA6CF9">
        <w:rPr>
          <w:b/>
          <w:color w:val="0079C1"/>
          <w:lang w:val="lt-LT"/>
        </w:rPr>
        <w:t>Dėl klimato sąlygų šildymo ir (arba) vėsinimo skaičiavimams taikomos metinės korekcijos</w:t>
      </w:r>
      <w:bookmarkEnd w:id="242"/>
    </w:p>
    <w:p w14:paraId="31A5DEE0" w14:textId="77777777" w:rsidR="00966F47" w:rsidRDefault="00966F47" w:rsidP="00DA7B4B">
      <w:pPr>
        <w:spacing w:before="120" w:after="120"/>
        <w:rPr>
          <w:lang w:val="lt-LT"/>
        </w:rPr>
      </w:pPr>
    </w:p>
    <w:p w14:paraId="62F209A1" w14:textId="77777777" w:rsidR="00DA7B4B" w:rsidRPr="00221DF0" w:rsidRDefault="00DA7B4B" w:rsidP="00DA7B4B">
      <w:pPr>
        <w:spacing w:before="120" w:after="120"/>
        <w:rPr>
          <w:lang w:val="lt-LT"/>
        </w:rPr>
      </w:pPr>
      <w:r w:rsidRPr="00221DF0">
        <w:rPr>
          <w:lang w:val="lt-LT"/>
        </w:rPr>
        <w:t>Bazinis vartojimo koeficientas (BVK) gali būti pakoreguotas kiekvienų metų pabaigoje, atsižvelgiant į:</w:t>
      </w:r>
    </w:p>
    <w:p w14:paraId="7A683FA0" w14:textId="77777777" w:rsidR="00DA7B4B" w:rsidRPr="00221DF0" w:rsidRDefault="00DA7B4B" w:rsidP="00965FDA">
      <w:pPr>
        <w:numPr>
          <w:ilvl w:val="0"/>
          <w:numId w:val="59"/>
        </w:numPr>
        <w:spacing w:before="120" w:after="120"/>
        <w:rPr>
          <w:lang w:val="lt-LT"/>
        </w:rPr>
      </w:pPr>
      <w:r w:rsidRPr="00221DF0">
        <w:rPr>
          <w:lang w:val="lt-LT"/>
        </w:rPr>
        <w:t>žiemos temperatūrą, remiantis šildymo ir vėsinimo dienų skaičiumi;</w:t>
      </w:r>
    </w:p>
    <w:p w14:paraId="0C5DCAAC" w14:textId="77777777" w:rsidR="00DA7B4B" w:rsidRPr="00221DF0" w:rsidRDefault="00DA7B4B" w:rsidP="00965FDA">
      <w:pPr>
        <w:numPr>
          <w:ilvl w:val="0"/>
          <w:numId w:val="59"/>
        </w:numPr>
        <w:spacing w:before="120" w:after="120"/>
        <w:rPr>
          <w:lang w:val="lt-LT"/>
        </w:rPr>
      </w:pPr>
      <w:r w:rsidRPr="00221DF0">
        <w:rPr>
          <w:lang w:val="lt-LT"/>
        </w:rPr>
        <w:t>faktinį šildymo dienų skaičių.</w:t>
      </w:r>
    </w:p>
    <w:p w14:paraId="0534F18B" w14:textId="77777777" w:rsidR="00DA7B4B" w:rsidRPr="00966F47" w:rsidRDefault="00DA7B4B" w:rsidP="00966F47">
      <w:pPr>
        <w:pStyle w:val="Sraopastraipa"/>
        <w:spacing w:before="120" w:after="120"/>
        <w:ind w:left="1080"/>
        <w:jc w:val="center"/>
        <w:rPr>
          <w:lang w:val="lt-LT"/>
        </w:rPr>
      </w:pPr>
      <m:oMath>
        <m:r>
          <w:rPr>
            <w:rFonts w:ascii="Cambria Math" w:hAnsi="Cambria Math"/>
            <w:lang w:val="lt-LT"/>
          </w:rPr>
          <w:lastRenderedPageBreak/>
          <m:t xml:space="preserve">Pakoreguotas BVK = BVK*(0,20 + 0,80 </m:t>
        </m:r>
        <m:f>
          <m:fPr>
            <m:ctrlPr>
              <w:rPr>
                <w:rFonts w:ascii="Cambria Math" w:hAnsi="Cambria Math"/>
                <w:i/>
                <w:lang w:val="lt-LT"/>
              </w:rPr>
            </m:ctrlPr>
          </m:fPr>
          <m:num>
            <m:r>
              <w:rPr>
                <w:rFonts w:ascii="Cambria Math" w:hAnsi="Cambria Math"/>
                <w:lang w:val="lt-LT"/>
              </w:rPr>
              <m:t>ŠVD</m:t>
            </m:r>
          </m:num>
          <m:den>
            <m:r>
              <w:rPr>
                <w:rFonts w:ascii="Cambria Math" w:hAnsi="Cambria Math"/>
                <w:lang w:val="lt-LT"/>
              </w:rPr>
              <m:t>ŠVDM</m:t>
            </m:r>
          </m:den>
        </m:f>
      </m:oMath>
      <w:r w:rsidRPr="00966F47">
        <w:rPr>
          <w:lang w:val="lt-LT"/>
        </w:rPr>
        <w:t>)</w:t>
      </w:r>
    </w:p>
    <w:p w14:paraId="5B2318CB" w14:textId="77777777" w:rsidR="00DA7B4B" w:rsidRPr="00D15FD6" w:rsidRDefault="00DA7B4B" w:rsidP="00965FDA">
      <w:pPr>
        <w:pStyle w:val="Sraopastraipa"/>
        <w:numPr>
          <w:ilvl w:val="0"/>
          <w:numId w:val="59"/>
        </w:numPr>
        <w:spacing w:before="120" w:after="120"/>
        <w:contextualSpacing w:val="0"/>
        <w:rPr>
          <w:lang w:val="lt-LT"/>
        </w:rPr>
      </w:pPr>
      <w:r w:rsidRPr="00D15FD6">
        <w:rPr>
          <w:lang w:val="lt-LT"/>
        </w:rPr>
        <w:t>ŠVD – esamų metų šildymo ir vėsinimo dienų skaičius.</w:t>
      </w:r>
    </w:p>
    <w:p w14:paraId="6C7AFF88" w14:textId="77777777" w:rsidR="00DA7B4B" w:rsidRPr="00D15FD6" w:rsidRDefault="00DA7B4B" w:rsidP="00965FDA">
      <w:pPr>
        <w:pStyle w:val="Sraopastraipa"/>
        <w:numPr>
          <w:ilvl w:val="0"/>
          <w:numId w:val="59"/>
        </w:numPr>
        <w:spacing w:before="120" w:after="120"/>
        <w:contextualSpacing w:val="0"/>
        <w:rPr>
          <w:lang w:val="lt-LT"/>
        </w:rPr>
      </w:pPr>
      <w:r w:rsidRPr="00D15FD6">
        <w:rPr>
          <w:lang w:val="lt-LT"/>
        </w:rPr>
        <w:t>ŠVDM – orientacinių metų šildymo ir vėsinimo dienų skaičius.</w:t>
      </w:r>
    </w:p>
    <w:p w14:paraId="45A9F1CD" w14:textId="77777777" w:rsidR="00DA7B4B" w:rsidRPr="00D15FD6" w:rsidRDefault="00DA7B4B" w:rsidP="00DA7B4B">
      <w:pPr>
        <w:spacing w:before="120" w:after="120"/>
        <w:rPr>
          <w:lang w:val="lt-LT"/>
        </w:rPr>
      </w:pPr>
      <w:r w:rsidRPr="00D15FD6">
        <w:rPr>
          <w:lang w:val="lt-LT"/>
        </w:rPr>
        <w:t xml:space="preserve">Jeigu šildymo sezono trukmė pakeičiama, pokytis skaičiuojamas taikant </w:t>
      </w:r>
      <w:r w:rsidRPr="00D15FD6">
        <w:rPr>
          <w:i/>
          <w:lang w:val="lt-LT"/>
        </w:rPr>
        <w:t xml:space="preserve">pro </w:t>
      </w:r>
      <w:proofErr w:type="spellStart"/>
      <w:r w:rsidRPr="00D15FD6">
        <w:rPr>
          <w:i/>
          <w:lang w:val="lt-LT"/>
        </w:rPr>
        <w:t>rata</w:t>
      </w:r>
      <w:proofErr w:type="spellEnd"/>
      <w:r w:rsidRPr="00D15FD6">
        <w:rPr>
          <w:i/>
          <w:lang w:val="lt-LT"/>
        </w:rPr>
        <w:t xml:space="preserve"> </w:t>
      </w:r>
      <w:proofErr w:type="spellStart"/>
      <w:r w:rsidRPr="00D15FD6">
        <w:rPr>
          <w:i/>
          <w:lang w:val="lt-LT"/>
        </w:rPr>
        <w:t>temporis</w:t>
      </w:r>
      <w:proofErr w:type="spellEnd"/>
      <w:r w:rsidRPr="00D15FD6">
        <w:rPr>
          <w:lang w:val="lt-LT"/>
        </w:rPr>
        <w:t xml:space="preserve"> principą.</w:t>
      </w:r>
    </w:p>
    <w:p w14:paraId="23AE26CE" w14:textId="77777777" w:rsidR="00DA7B4B" w:rsidRPr="00221DF0" w:rsidRDefault="00DA7B4B" w:rsidP="00DA7B4B">
      <w:pPr>
        <w:spacing w:before="120" w:after="120"/>
        <w:rPr>
          <w:lang w:val="lt-LT"/>
        </w:rPr>
      </w:pPr>
      <w:r w:rsidRPr="00221DF0">
        <w:rPr>
          <w:lang w:val="lt-LT"/>
        </w:rPr>
        <w:t>Jeigu sutartinė vidaus patalpų temperatūra būtų pakeista, nustatomas naujas bazinis vartojimo koeficientas (BVK), kuriuo pakeičiamas pradinis bazinis vartojimo koeficientas (BVK):</w:t>
      </w:r>
    </w:p>
    <w:p w14:paraId="6B1384CD" w14:textId="77777777" w:rsidR="00DA7B4B" w:rsidRPr="00221DF0" w:rsidRDefault="00DA7B4B" w:rsidP="00DA7B4B">
      <w:pPr>
        <w:spacing w:before="120" w:after="120"/>
        <w:rPr>
          <w:lang w:val="lt-LT"/>
        </w:rPr>
      </w:pPr>
      <m:oMathPara>
        <m:oMath>
          <m:r>
            <w:rPr>
              <w:rFonts w:ascii="Cambria Math" w:hAnsi="Cambria Math"/>
              <w:lang w:val="lt-LT"/>
            </w:rPr>
            <m:t>BV</m:t>
          </m:r>
          <m:sSup>
            <m:sSupPr>
              <m:ctrlPr>
                <w:rPr>
                  <w:rFonts w:ascii="Cambria Math" w:hAnsi="Cambria Math"/>
                  <w:i/>
                  <w:lang w:val="lt-LT"/>
                </w:rPr>
              </m:ctrlPr>
            </m:sSupPr>
            <m:e>
              <m:r>
                <w:rPr>
                  <w:rFonts w:ascii="Cambria Math" w:hAnsi="Cambria Math"/>
                  <w:lang w:val="lt-LT"/>
                </w:rPr>
                <m:t>K</m:t>
              </m:r>
            </m:e>
            <m:sup>
              <m:r>
                <w:rPr>
                  <w:rFonts w:ascii="Cambria Math" w:hAnsi="Cambria Math"/>
                  <w:lang w:val="lt-LT"/>
                </w:rPr>
                <m:t>'</m:t>
              </m:r>
            </m:sup>
          </m:sSup>
          <m:r>
            <w:rPr>
              <w:rFonts w:ascii="Cambria Math" w:hAnsi="Cambria Math"/>
              <w:lang w:val="lt-LT"/>
            </w:rPr>
            <m:t>= BVK (1+</m:t>
          </m:r>
          <m:f>
            <m:fPr>
              <m:ctrlPr>
                <w:rPr>
                  <w:rFonts w:ascii="Cambria Math" w:hAnsi="Cambria Math"/>
                  <w:i/>
                  <w:lang w:val="lt-LT"/>
                </w:rPr>
              </m:ctrlPr>
            </m:fPr>
            <m:num>
              <m:r>
                <w:rPr>
                  <w:rFonts w:ascii="Cambria Math" w:hAnsi="Cambria Math"/>
                  <w:lang w:val="lt-LT"/>
                </w:rPr>
                <m:t>N*D</m:t>
              </m:r>
            </m:num>
            <m:den>
              <m:r>
                <w:rPr>
                  <w:rFonts w:ascii="Cambria Math" w:hAnsi="Cambria Math"/>
                  <w:lang w:val="lt-LT"/>
                </w:rPr>
                <m:t>ŠVDM</m:t>
              </m:r>
            </m:den>
          </m:f>
          <m:r>
            <w:rPr>
              <w:rFonts w:ascii="Cambria Math" w:hAnsi="Cambria Math"/>
              <w:lang w:val="lt-LT"/>
            </w:rPr>
            <m:t>)</m:t>
          </m:r>
        </m:oMath>
      </m:oMathPara>
    </w:p>
    <w:p w14:paraId="66DA8FC0" w14:textId="77777777" w:rsidR="00DA7B4B" w:rsidRPr="00D15FD6" w:rsidRDefault="00DA7B4B" w:rsidP="00DA7B4B">
      <w:pPr>
        <w:spacing w:before="120" w:after="120"/>
        <w:rPr>
          <w:lang w:val="lt-LT"/>
        </w:rPr>
      </w:pPr>
    </w:p>
    <w:p w14:paraId="69C9AC83" w14:textId="77777777" w:rsidR="00DA7B4B" w:rsidRPr="00D15FD6" w:rsidRDefault="00DA7B4B" w:rsidP="00965FDA">
      <w:pPr>
        <w:pStyle w:val="Sraopastraipa"/>
        <w:numPr>
          <w:ilvl w:val="0"/>
          <w:numId w:val="59"/>
        </w:numPr>
        <w:spacing w:before="120" w:after="120"/>
        <w:contextualSpacing w:val="0"/>
        <w:rPr>
          <w:lang w:val="lt-LT"/>
        </w:rPr>
      </w:pPr>
      <w:r w:rsidRPr="00D15FD6">
        <w:rPr>
          <w:lang w:val="lt-LT"/>
        </w:rPr>
        <w:t>N – dienų skaičius per sutartinį šildymo laikotarpį.</w:t>
      </w:r>
    </w:p>
    <w:p w14:paraId="78EC0FC7" w14:textId="77777777" w:rsidR="00DA7B4B" w:rsidRPr="00D15FD6" w:rsidRDefault="00DA7B4B" w:rsidP="00965FDA">
      <w:pPr>
        <w:pStyle w:val="Sraopastraipa"/>
        <w:numPr>
          <w:ilvl w:val="0"/>
          <w:numId w:val="59"/>
        </w:numPr>
        <w:spacing w:before="120" w:after="120"/>
        <w:contextualSpacing w:val="0"/>
        <w:rPr>
          <w:lang w:val="lt-LT"/>
        </w:rPr>
      </w:pPr>
      <w:r w:rsidRPr="00D15FD6">
        <w:rPr>
          <w:lang w:val="lt-LT"/>
        </w:rPr>
        <w:t>D – laipsniais pagal Celsijų, vidaus patalpų temperatūros svyravimas (kuris gali būti teigiamas arba neigiamas).</w:t>
      </w:r>
    </w:p>
    <w:p w14:paraId="13263E9B" w14:textId="77777777" w:rsidR="00DA7B4B" w:rsidRPr="00D15FD6" w:rsidRDefault="00DA7B4B" w:rsidP="00965FDA">
      <w:pPr>
        <w:pStyle w:val="Sraopastraipa"/>
        <w:numPr>
          <w:ilvl w:val="0"/>
          <w:numId w:val="59"/>
        </w:numPr>
        <w:spacing w:before="120" w:after="120"/>
        <w:contextualSpacing w:val="0"/>
        <w:rPr>
          <w:lang w:val="lt-LT"/>
        </w:rPr>
      </w:pPr>
      <w:r w:rsidRPr="00D15FD6">
        <w:rPr>
          <w:lang w:val="lt-LT"/>
        </w:rPr>
        <w:t>ŠVDM – orientacinių metų šildymo ir vėsinimo dienų skaičius.</w:t>
      </w:r>
    </w:p>
    <w:p w14:paraId="3D3C76C8" w14:textId="1F59F4FF" w:rsidR="00DA7B4B" w:rsidRDefault="00DA7B4B" w:rsidP="00DA7B4B">
      <w:pPr>
        <w:spacing w:before="120" w:after="120"/>
        <w:rPr>
          <w:lang w:val="lt-LT"/>
        </w:rPr>
      </w:pPr>
      <w:r w:rsidRPr="00D15FD6">
        <w:rPr>
          <w:lang w:val="lt-LT"/>
        </w:rPr>
        <w:t xml:space="preserve">Be to, energijos tiekėjų taikomas galimas baudas už priskirto energijos poreikio viršijimą, cheminių elementų suvartojimo perviršį ar dėl kokių nors kitų priežasčių </w:t>
      </w:r>
      <w:r w:rsidR="00C1066A">
        <w:rPr>
          <w:lang w:val="lt-LT"/>
        </w:rPr>
        <w:t>Projekto bendrovė</w:t>
      </w:r>
      <w:r w:rsidR="00C1066A" w:rsidRPr="00D15FD6">
        <w:rPr>
          <w:lang w:val="lt-LT"/>
        </w:rPr>
        <w:t xml:space="preserve"> </w:t>
      </w:r>
      <w:r w:rsidRPr="00D15FD6">
        <w:rPr>
          <w:lang w:val="lt-LT"/>
        </w:rPr>
        <w:t>sumoka tiesiogiai, jeigu apie šias rizikas nebuvo iš anksto pranešta Suteikiančiosioms institucijoms.</w:t>
      </w:r>
    </w:p>
    <w:p w14:paraId="3B296393" w14:textId="77777777" w:rsidR="00966F47" w:rsidRPr="00D15FD6" w:rsidRDefault="00966F47" w:rsidP="00DA7B4B">
      <w:pPr>
        <w:spacing w:before="120" w:after="120"/>
        <w:rPr>
          <w:lang w:val="lt-LT"/>
        </w:rPr>
      </w:pPr>
    </w:p>
    <w:p w14:paraId="53A5B284" w14:textId="77777777" w:rsidR="00DA7B4B" w:rsidRPr="00DA6CF9" w:rsidRDefault="00DA7B4B" w:rsidP="00965FDA">
      <w:pPr>
        <w:pStyle w:val="Antrat3"/>
        <w:numPr>
          <w:ilvl w:val="2"/>
          <w:numId w:val="44"/>
        </w:numPr>
        <w:spacing w:before="120" w:after="120"/>
        <w:ind w:hanging="657"/>
        <w:rPr>
          <w:b/>
          <w:color w:val="0079C1"/>
          <w:lang w:val="lt-LT"/>
        </w:rPr>
      </w:pPr>
      <w:bookmarkStart w:id="243" w:name="_Toc458894133"/>
      <w:r w:rsidRPr="00DA6CF9">
        <w:rPr>
          <w:b/>
          <w:color w:val="0079C1"/>
          <w:lang w:val="lt-LT"/>
        </w:rPr>
        <w:t>Įsipareigojimo principas</w:t>
      </w:r>
      <w:bookmarkEnd w:id="243"/>
    </w:p>
    <w:p w14:paraId="170BCFA3" w14:textId="77777777" w:rsidR="00966F47" w:rsidRDefault="00966F47" w:rsidP="00DA7B4B">
      <w:pPr>
        <w:spacing w:before="120" w:after="120"/>
        <w:rPr>
          <w:lang w:val="lt-LT"/>
        </w:rPr>
      </w:pPr>
    </w:p>
    <w:p w14:paraId="16BE6652" w14:textId="49ACA757" w:rsidR="00DA7B4B" w:rsidRDefault="00C1066A" w:rsidP="00DA7B4B">
      <w:pPr>
        <w:spacing w:before="120" w:after="120"/>
        <w:rPr>
          <w:lang w:val="lt-LT"/>
        </w:rPr>
      </w:pPr>
      <w:r>
        <w:rPr>
          <w:lang w:val="lt-LT"/>
        </w:rPr>
        <w:t>Projekto bendrovė</w:t>
      </w:r>
      <w:r w:rsidRPr="00221DF0">
        <w:rPr>
          <w:lang w:val="lt-LT"/>
        </w:rPr>
        <w:t xml:space="preserve"> </w:t>
      </w:r>
      <w:r w:rsidR="00DA7B4B" w:rsidRPr="00221DF0">
        <w:rPr>
          <w:lang w:val="lt-LT"/>
        </w:rPr>
        <w:t>įsipareigoja siekti energijos suvartojimo tikslų, nustatytų Koncesijos sutarties pasirašymo dieną.</w:t>
      </w:r>
      <w:r w:rsidR="0069181D">
        <w:rPr>
          <w:lang w:val="lt-LT"/>
        </w:rPr>
        <w:t xml:space="preserve"> </w:t>
      </w:r>
      <w:r w:rsidR="00DA7B4B" w:rsidRPr="00221DF0">
        <w:rPr>
          <w:lang w:val="lt-LT"/>
        </w:rPr>
        <w:t xml:space="preserve">Tikslai pagrįsti </w:t>
      </w:r>
      <w:proofErr w:type="spellStart"/>
      <w:r w:rsidR="00DA7B4B" w:rsidRPr="00221DF0">
        <w:rPr>
          <w:lang w:val="lt-LT"/>
        </w:rPr>
        <w:t>termodinaminiais</w:t>
      </w:r>
      <w:proofErr w:type="spellEnd"/>
      <w:r w:rsidR="00DA7B4B" w:rsidRPr="00221DF0">
        <w:rPr>
          <w:lang w:val="lt-LT"/>
        </w:rPr>
        <w:t xml:space="preserve"> skaičiavimais, kuriuos galima koreguoti pritaikant korekcinį veiksnį, siekiant atsižvelgti į užimtumo skirtumus ar Objektų naudojimo pokyčius.</w:t>
      </w:r>
    </w:p>
    <w:p w14:paraId="5CBA8E89" w14:textId="77777777" w:rsidR="00966F47" w:rsidRPr="00221DF0" w:rsidRDefault="00966F47" w:rsidP="00DA7B4B">
      <w:pPr>
        <w:spacing w:before="120" w:after="120"/>
        <w:rPr>
          <w:lang w:val="lt-LT"/>
        </w:rPr>
      </w:pPr>
    </w:p>
    <w:p w14:paraId="136392BB" w14:textId="04EEB50F" w:rsidR="00DA7B4B" w:rsidRPr="00DA6CF9" w:rsidRDefault="00DA7B4B" w:rsidP="00965FDA">
      <w:pPr>
        <w:pStyle w:val="Antrat3"/>
        <w:numPr>
          <w:ilvl w:val="2"/>
          <w:numId w:val="44"/>
        </w:numPr>
        <w:spacing w:before="120" w:after="120"/>
        <w:ind w:hanging="657"/>
        <w:rPr>
          <w:b/>
          <w:color w:val="0079C1"/>
          <w:lang w:val="lt-LT"/>
        </w:rPr>
      </w:pPr>
      <w:bookmarkStart w:id="244" w:name="_Toc458894134"/>
      <w:r w:rsidRPr="00DA6CF9">
        <w:rPr>
          <w:b/>
          <w:color w:val="0079C1"/>
          <w:lang w:val="lt-LT"/>
        </w:rPr>
        <w:t>Suvartojamos energijos perviršis ir mažesnis suvartojimas</w:t>
      </w:r>
      <w:bookmarkEnd w:id="244"/>
    </w:p>
    <w:p w14:paraId="45E7E9CC" w14:textId="77777777" w:rsidR="00966F47" w:rsidRDefault="00966F47" w:rsidP="00DA7B4B">
      <w:pPr>
        <w:spacing w:before="120" w:after="120"/>
        <w:rPr>
          <w:lang w:val="lt-LT"/>
        </w:rPr>
      </w:pPr>
    </w:p>
    <w:p w14:paraId="6E00CBB9" w14:textId="3C851CA9" w:rsidR="00DA7B4B" w:rsidRPr="00221DF0" w:rsidRDefault="00DA7B4B" w:rsidP="00DA7B4B">
      <w:pPr>
        <w:spacing w:before="120" w:after="120"/>
        <w:rPr>
          <w:lang w:val="lt-LT"/>
        </w:rPr>
      </w:pPr>
      <w:r w:rsidRPr="00221DF0">
        <w:rPr>
          <w:lang w:val="lt-LT"/>
        </w:rPr>
        <w:t xml:space="preserve">Tikimasi, kad </w:t>
      </w:r>
      <w:r w:rsidR="006E476B">
        <w:rPr>
          <w:lang w:val="lt-LT"/>
        </w:rPr>
        <w:t>Projekto bendrovė</w:t>
      </w:r>
      <w:r w:rsidRPr="00221DF0">
        <w:rPr>
          <w:lang w:val="lt-LT"/>
        </w:rPr>
        <w:t xml:space="preserve"> išvengs energijos suvartojimo perviršio pagal kiekvieną energijos suvartojimo įsipareigojimą lyginant su bazinio vartojimo koeficientu (BVK) per pirmuosius Paslaugų teikimo metus ir lyginant su pakoreguotu BVK’ tolesniais metais, bei tai nepakenks Naudotojų patogumui ar Daugiafunkcio komplekso Objekto projektiniams parametrams. </w:t>
      </w:r>
    </w:p>
    <w:p w14:paraId="472715AB" w14:textId="59A9611A" w:rsidR="00DA7B4B" w:rsidRPr="00221DF0" w:rsidRDefault="00DA7B4B" w:rsidP="00DA7B4B">
      <w:pPr>
        <w:spacing w:before="120" w:after="120"/>
        <w:rPr>
          <w:lang w:val="lt-LT"/>
        </w:rPr>
      </w:pPr>
      <w:r w:rsidRPr="00221DF0">
        <w:rPr>
          <w:lang w:val="lt-LT"/>
        </w:rPr>
        <w:t xml:space="preserve">Jei faktinis suvartojimas N metais yra didesnis nei tų metų suvartojimo tikslas, nurodytas Dalyvio Galutiniame pasiūlyme, </w:t>
      </w:r>
      <w:r w:rsidR="006E476B">
        <w:rPr>
          <w:lang w:val="lt-LT"/>
        </w:rPr>
        <w:t>Projekto bendrovė</w:t>
      </w:r>
      <w:r w:rsidRPr="00221DF0">
        <w:rPr>
          <w:lang w:val="lt-LT"/>
        </w:rPr>
        <w:t xml:space="preserve"> padengs visas dėl to atsiradusias išlaidas, viršijančias suvartojimo tikslą, už kiekvieną Daugiafunkcio komplekso Objektą.</w:t>
      </w:r>
    </w:p>
    <w:p w14:paraId="4A830B33" w14:textId="77777777" w:rsidR="00931F23" w:rsidRPr="00221DF0" w:rsidRDefault="00931F23">
      <w:pPr>
        <w:jc w:val="left"/>
        <w:rPr>
          <w:b/>
          <w:iCs/>
          <w:color w:val="0079C1"/>
          <w:lang w:val="lt-LT"/>
        </w:rPr>
      </w:pPr>
      <w:bookmarkStart w:id="245" w:name="_Toc456204851"/>
      <w:bookmarkStart w:id="246" w:name="_Toc456205047"/>
      <w:bookmarkStart w:id="247" w:name="_Toc441662363"/>
      <w:bookmarkEnd w:id="245"/>
      <w:bookmarkEnd w:id="246"/>
      <w:r w:rsidRPr="00221DF0">
        <w:rPr>
          <w:color w:val="0079C1"/>
          <w:lang w:val="lt-LT"/>
        </w:rPr>
        <w:br w:type="page"/>
      </w:r>
    </w:p>
    <w:p w14:paraId="20ED1128" w14:textId="5CCEAEB5" w:rsidR="00226CD4" w:rsidRDefault="00226CD4" w:rsidP="00965FDA">
      <w:pPr>
        <w:pStyle w:val="Antrat2"/>
        <w:numPr>
          <w:ilvl w:val="1"/>
          <w:numId w:val="44"/>
        </w:numPr>
        <w:jc w:val="left"/>
        <w:rPr>
          <w:color w:val="0079C1"/>
          <w:lang w:val="lt-LT"/>
        </w:rPr>
      </w:pPr>
      <w:bookmarkStart w:id="248" w:name="_Toc458894135"/>
      <w:r w:rsidRPr="00221DF0">
        <w:rPr>
          <w:color w:val="0079C1"/>
          <w:lang w:val="lt-LT"/>
        </w:rPr>
        <w:lastRenderedPageBreak/>
        <w:t>Paslaugų teikimo bendrosios sąlygos</w:t>
      </w:r>
      <w:bookmarkEnd w:id="247"/>
      <w:bookmarkEnd w:id="248"/>
    </w:p>
    <w:p w14:paraId="6EE8478F" w14:textId="77777777" w:rsidR="00996C10" w:rsidRPr="00996C10" w:rsidRDefault="00996C10" w:rsidP="00996C10">
      <w:pPr>
        <w:rPr>
          <w:lang w:val="lt-LT"/>
        </w:rPr>
      </w:pPr>
    </w:p>
    <w:p w14:paraId="41B7FB08" w14:textId="02647A33" w:rsidR="00226CD4" w:rsidRPr="00221DF0" w:rsidRDefault="00226CD4" w:rsidP="00965FDA">
      <w:pPr>
        <w:pStyle w:val="Antrat3"/>
        <w:numPr>
          <w:ilvl w:val="2"/>
          <w:numId w:val="44"/>
        </w:numPr>
        <w:spacing w:before="120" w:after="120"/>
        <w:ind w:hanging="657"/>
        <w:rPr>
          <w:b/>
          <w:color w:val="0079C1"/>
          <w:lang w:val="lt-LT"/>
        </w:rPr>
      </w:pPr>
      <w:bookmarkStart w:id="249" w:name="_Toc456204853"/>
      <w:bookmarkStart w:id="250" w:name="_Toc456205049"/>
      <w:bookmarkStart w:id="251" w:name="_Toc441662364"/>
      <w:bookmarkStart w:id="252" w:name="_Toc458894136"/>
      <w:bookmarkEnd w:id="249"/>
      <w:bookmarkEnd w:id="250"/>
      <w:r w:rsidRPr="00996C10">
        <w:rPr>
          <w:b/>
          <w:color w:val="0079C1"/>
          <w:lang w:val="lt-LT"/>
        </w:rPr>
        <w:t xml:space="preserve">Daugiafunkcio komplekso objekto </w:t>
      </w:r>
      <w:r w:rsidR="00CD478D" w:rsidRPr="00996C10">
        <w:rPr>
          <w:b/>
          <w:color w:val="0079C1"/>
          <w:lang w:val="lt-LT"/>
        </w:rPr>
        <w:t>E</w:t>
      </w:r>
      <w:r w:rsidRPr="00996C10">
        <w:rPr>
          <w:b/>
          <w:color w:val="0079C1"/>
          <w:lang w:val="lt-LT"/>
        </w:rPr>
        <w:t>ksploatuotojai</w:t>
      </w:r>
      <w:bookmarkEnd w:id="251"/>
      <w:bookmarkEnd w:id="252"/>
    </w:p>
    <w:p w14:paraId="4D4BC598" w14:textId="77777777" w:rsidR="00996C10" w:rsidRDefault="00996C10" w:rsidP="00724D19">
      <w:pPr>
        <w:spacing w:before="120" w:after="120"/>
        <w:rPr>
          <w:lang w:val="lt-LT"/>
        </w:rPr>
      </w:pPr>
    </w:p>
    <w:p w14:paraId="3633D28E" w14:textId="48422F93" w:rsidR="00226CD4" w:rsidRDefault="00226CD4" w:rsidP="00724D19">
      <w:pPr>
        <w:spacing w:before="120" w:after="120"/>
        <w:rPr>
          <w:lang w:val="lt-LT"/>
        </w:rPr>
      </w:pPr>
      <w:r w:rsidRPr="00221DF0">
        <w:rPr>
          <w:lang w:val="lt-LT"/>
        </w:rPr>
        <w:t xml:space="preserve">Suteikiančiosios institucijos paskirs po 1 (vieną) ar daugiau atstovų, kurie bus atsakingi už Koncesijos sutarties techninį valdymą savo vardu. Kiekvieno Daugiafunkcio komplekso </w:t>
      </w:r>
      <w:r w:rsidR="00E126A1" w:rsidRPr="00221DF0">
        <w:rPr>
          <w:lang w:val="lt-LT"/>
        </w:rPr>
        <w:t xml:space="preserve">Objekto </w:t>
      </w:r>
      <w:r w:rsidRPr="00221DF0">
        <w:rPr>
          <w:lang w:val="lt-LT"/>
        </w:rPr>
        <w:t>administracinį valdymą užtikrins Eksploatuotojai.</w:t>
      </w:r>
    </w:p>
    <w:p w14:paraId="600E3601" w14:textId="77777777" w:rsidR="00996C10" w:rsidRPr="00221DF0" w:rsidRDefault="00996C10" w:rsidP="00724D19">
      <w:pPr>
        <w:spacing w:before="120" w:after="120"/>
        <w:rPr>
          <w:lang w:val="lt-LT"/>
        </w:rPr>
      </w:pPr>
    </w:p>
    <w:p w14:paraId="7D215278" w14:textId="2E27F8BD" w:rsidR="00226CD4" w:rsidRPr="00221DF0" w:rsidRDefault="0037728A" w:rsidP="00965FDA">
      <w:pPr>
        <w:pStyle w:val="Antrat3"/>
        <w:numPr>
          <w:ilvl w:val="2"/>
          <w:numId w:val="44"/>
        </w:numPr>
        <w:spacing w:before="120" w:after="120"/>
        <w:ind w:hanging="657"/>
        <w:rPr>
          <w:b/>
          <w:color w:val="0079C1"/>
          <w:lang w:val="lt-LT"/>
        </w:rPr>
      </w:pPr>
      <w:bookmarkStart w:id="253" w:name="_Toc456204855"/>
      <w:bookmarkStart w:id="254" w:name="_Toc456205051"/>
      <w:bookmarkStart w:id="255" w:name="_Toc441662365"/>
      <w:bookmarkStart w:id="256" w:name="_Toc458894137"/>
      <w:bookmarkEnd w:id="253"/>
      <w:bookmarkEnd w:id="254"/>
      <w:r w:rsidRPr="00996C10">
        <w:rPr>
          <w:b/>
          <w:color w:val="0079C1"/>
          <w:lang w:val="lt-LT"/>
        </w:rPr>
        <w:t xml:space="preserve">Projekto bendrovės </w:t>
      </w:r>
      <w:r w:rsidR="00226CD4" w:rsidRPr="00996C10">
        <w:rPr>
          <w:b/>
          <w:color w:val="0079C1"/>
          <w:lang w:val="lt-LT"/>
        </w:rPr>
        <w:t>atstovai</w:t>
      </w:r>
      <w:bookmarkEnd w:id="255"/>
      <w:bookmarkEnd w:id="256"/>
    </w:p>
    <w:p w14:paraId="21DB5F69" w14:textId="77777777" w:rsidR="00996C10" w:rsidRDefault="00996C10" w:rsidP="00724D19">
      <w:pPr>
        <w:spacing w:before="120" w:after="120"/>
        <w:rPr>
          <w:lang w:val="lt-LT"/>
        </w:rPr>
      </w:pPr>
    </w:p>
    <w:p w14:paraId="0265D157" w14:textId="35A78406" w:rsidR="00226CD4" w:rsidRPr="00221DF0" w:rsidRDefault="0037728A" w:rsidP="00724D19">
      <w:pPr>
        <w:spacing w:before="120" w:after="120"/>
        <w:rPr>
          <w:lang w:val="lt-LT"/>
        </w:rPr>
      </w:pPr>
      <w:r w:rsidRPr="00221DF0">
        <w:rPr>
          <w:lang w:val="lt-LT"/>
        </w:rPr>
        <w:t xml:space="preserve">Projekto bendrovė </w:t>
      </w:r>
      <w:r w:rsidR="00226CD4" w:rsidRPr="00221DF0">
        <w:rPr>
          <w:lang w:val="lt-LT"/>
        </w:rPr>
        <w:t>paskirs atstovą ar atstovus - Koncesijos sutarties valdytoją, kuris (-</w:t>
      </w:r>
      <w:proofErr w:type="spellStart"/>
      <w:r w:rsidR="00226CD4" w:rsidRPr="00221DF0">
        <w:rPr>
          <w:lang w:val="lt-LT"/>
        </w:rPr>
        <w:t>ie</w:t>
      </w:r>
      <w:proofErr w:type="spellEnd"/>
      <w:r w:rsidR="00226CD4" w:rsidRPr="00221DF0">
        <w:rPr>
          <w:lang w:val="lt-LT"/>
        </w:rPr>
        <w:t xml:space="preserve">) bus atsakingas (-i) už Koncesijos sutarties valdymą, ir vieną teritorijos </w:t>
      </w:r>
      <w:r w:rsidRPr="00221DF0">
        <w:rPr>
          <w:lang w:val="lt-LT"/>
        </w:rPr>
        <w:t>valdytoją</w:t>
      </w:r>
      <w:r w:rsidR="00226CD4" w:rsidRPr="00221DF0">
        <w:rPr>
          <w:lang w:val="lt-LT"/>
        </w:rPr>
        <w:t>. Konce</w:t>
      </w:r>
      <w:r w:rsidRPr="00221DF0">
        <w:rPr>
          <w:lang w:val="lt-LT"/>
        </w:rPr>
        <w:t>s</w:t>
      </w:r>
      <w:r w:rsidR="00226CD4" w:rsidRPr="00221DF0">
        <w:rPr>
          <w:lang w:val="lt-LT"/>
        </w:rPr>
        <w:t xml:space="preserve">ijos sutarties valdytojas (-ai) turi užtikrinti Koncesijos sutarties administracinį valdymą. Teritorijos valdytojas bus kontaktinis asmuo veiklos klausimais, tiesiogiai atsiskaitantis Suteikiančiųjų institucijų atstovams. </w:t>
      </w:r>
    </w:p>
    <w:p w14:paraId="171CA0F1" w14:textId="77777777" w:rsidR="00226CD4" w:rsidRPr="00221DF0" w:rsidRDefault="00226CD4" w:rsidP="00724D19">
      <w:pPr>
        <w:spacing w:before="120" w:after="120"/>
        <w:rPr>
          <w:lang w:val="lt-LT"/>
        </w:rPr>
      </w:pPr>
      <w:r w:rsidRPr="00221DF0">
        <w:rPr>
          <w:lang w:val="lt-LT"/>
        </w:rPr>
        <w:t xml:space="preserve">Teritorijos valdytojas priims visus sprendimus techniniais ir organizaciniais klausimais ir atliks visų tipų </w:t>
      </w:r>
      <w:r w:rsidR="004C66D3" w:rsidRPr="00221DF0">
        <w:rPr>
          <w:lang w:val="lt-LT"/>
        </w:rPr>
        <w:t>d</w:t>
      </w:r>
      <w:r w:rsidRPr="00221DF0">
        <w:rPr>
          <w:lang w:val="lt-LT"/>
        </w:rPr>
        <w:t>arbus, reikalingus efektyviam Koncesijos sutarties vykdymui.</w:t>
      </w:r>
    </w:p>
    <w:p w14:paraId="40570915" w14:textId="13B5776A" w:rsidR="00226CD4" w:rsidRPr="00221DF0" w:rsidRDefault="00226CD4" w:rsidP="00724D19">
      <w:pPr>
        <w:spacing w:before="120" w:after="120"/>
        <w:rPr>
          <w:lang w:val="lt-LT"/>
        </w:rPr>
      </w:pPr>
      <w:r w:rsidRPr="00221DF0">
        <w:rPr>
          <w:lang w:val="lt-LT"/>
        </w:rPr>
        <w:t xml:space="preserve">Suteikiančiųjų institucijų atstovai sprendžia klausimus dėl </w:t>
      </w:r>
      <w:r w:rsidR="00CA1249">
        <w:rPr>
          <w:lang w:val="lt-LT"/>
        </w:rPr>
        <w:t>Projekto bendrovės</w:t>
      </w:r>
      <w:r w:rsidR="00CA1249" w:rsidRPr="00221DF0">
        <w:rPr>
          <w:lang w:val="lt-LT"/>
        </w:rPr>
        <w:t xml:space="preserve"> </w:t>
      </w:r>
      <w:r w:rsidRPr="00221DF0">
        <w:rPr>
          <w:lang w:val="lt-LT"/>
        </w:rPr>
        <w:t>atsakomybės už saugos ir saugumo taisyklių bei procedūrų nesilaikymą. Saugos ir saugumo taisyklės remiasi Lietuvos Respublikos darbo teise, higienos ir saugos taisyklėmis, darbuotojų disciplinos ir Suteikiančiųjų institucijų suteiktos informacijos konfidencialumu.</w:t>
      </w:r>
    </w:p>
    <w:p w14:paraId="660438B4" w14:textId="7680A016" w:rsidR="00226CD4" w:rsidRDefault="00226CD4" w:rsidP="00724D19">
      <w:pPr>
        <w:spacing w:before="120" w:after="120"/>
        <w:rPr>
          <w:lang w:val="lt-LT"/>
        </w:rPr>
      </w:pPr>
      <w:r w:rsidRPr="00221DF0">
        <w:rPr>
          <w:lang w:val="lt-LT"/>
        </w:rPr>
        <w:t xml:space="preserve">Visoms intervencijoms, dėl kurių kyla grėsmė saugai ir saugumui, </w:t>
      </w:r>
      <w:r w:rsidR="002A0030" w:rsidRPr="00221DF0">
        <w:rPr>
          <w:lang w:val="lt-LT"/>
        </w:rPr>
        <w:t xml:space="preserve">Teritorijos </w:t>
      </w:r>
      <w:r w:rsidRPr="00221DF0">
        <w:rPr>
          <w:lang w:val="lt-LT"/>
        </w:rPr>
        <w:t xml:space="preserve">valdytojas nustatys procedūras ir veiksmų planus, suderintus su Suteikiančiųjų institucijų atstovais ir kompetentingais darbuotojais, atsakingais už higieną ir saugumą. </w:t>
      </w:r>
    </w:p>
    <w:p w14:paraId="3A969771" w14:textId="77777777" w:rsidR="00996C10" w:rsidRPr="00221DF0" w:rsidRDefault="00996C10" w:rsidP="00724D19">
      <w:pPr>
        <w:spacing w:before="120" w:after="120"/>
        <w:rPr>
          <w:lang w:val="lt-LT"/>
        </w:rPr>
      </w:pPr>
    </w:p>
    <w:p w14:paraId="4B003592" w14:textId="4E7E1E7F" w:rsidR="00226CD4" w:rsidRDefault="0037728A" w:rsidP="00965FDA">
      <w:pPr>
        <w:pStyle w:val="Antrat3"/>
        <w:numPr>
          <w:ilvl w:val="2"/>
          <w:numId w:val="44"/>
        </w:numPr>
        <w:spacing w:before="120" w:after="120"/>
        <w:ind w:hanging="657"/>
        <w:rPr>
          <w:b/>
          <w:color w:val="0079C1"/>
          <w:lang w:val="lt-LT"/>
        </w:rPr>
      </w:pPr>
      <w:bookmarkStart w:id="257" w:name="_Toc456204857"/>
      <w:bookmarkStart w:id="258" w:name="_Toc456205053"/>
      <w:bookmarkStart w:id="259" w:name="_Toc441662366"/>
      <w:bookmarkStart w:id="260" w:name="_Toc458894138"/>
      <w:bookmarkEnd w:id="257"/>
      <w:bookmarkEnd w:id="258"/>
      <w:r w:rsidRPr="00996C10">
        <w:rPr>
          <w:b/>
          <w:color w:val="0079C1"/>
          <w:lang w:val="lt-LT"/>
        </w:rPr>
        <w:t xml:space="preserve">Projekto bendrovės </w:t>
      </w:r>
      <w:r w:rsidR="00226CD4" w:rsidRPr="00996C10">
        <w:rPr>
          <w:b/>
          <w:color w:val="0079C1"/>
          <w:lang w:val="lt-LT"/>
        </w:rPr>
        <w:t>darbuotojai ir Subtiekėjai</w:t>
      </w:r>
      <w:bookmarkEnd w:id="259"/>
      <w:bookmarkEnd w:id="260"/>
    </w:p>
    <w:p w14:paraId="418FB040" w14:textId="77777777" w:rsidR="00996C10" w:rsidRPr="00996C10" w:rsidRDefault="00996C10" w:rsidP="00996C10">
      <w:pPr>
        <w:rPr>
          <w:lang w:val="lt-LT"/>
        </w:rPr>
      </w:pPr>
    </w:p>
    <w:p w14:paraId="6213F642" w14:textId="77777777" w:rsidR="00226CD4" w:rsidRPr="00221DF0" w:rsidRDefault="00226CD4" w:rsidP="00724D19">
      <w:pPr>
        <w:spacing w:before="120" w:after="120"/>
        <w:rPr>
          <w:lang w:val="lt-LT"/>
        </w:rPr>
      </w:pPr>
      <w:r w:rsidRPr="00221DF0">
        <w:rPr>
          <w:lang w:val="lt-LT"/>
        </w:rPr>
        <w:t>Dalyvis, kaip savo Preliminaraus, Išsamaus ir Galutinio (jeigu Dalyvis bus kviečiamas pateikti) pasiūlymo dalį pateiks:</w:t>
      </w:r>
    </w:p>
    <w:p w14:paraId="32DB221C" w14:textId="33B2D46E" w:rsidR="00226CD4" w:rsidRPr="00996C10" w:rsidRDefault="00226CD4" w:rsidP="00965FDA">
      <w:pPr>
        <w:pStyle w:val="Sraopastraipa"/>
        <w:numPr>
          <w:ilvl w:val="0"/>
          <w:numId w:val="60"/>
        </w:numPr>
        <w:spacing w:before="120" w:after="120"/>
        <w:rPr>
          <w:lang w:val="lt-LT"/>
        </w:rPr>
      </w:pPr>
      <w:r w:rsidRPr="00996C10">
        <w:rPr>
          <w:b/>
          <w:lang w:val="lt-LT"/>
        </w:rPr>
        <w:t xml:space="preserve">Organizacijos schemą, </w:t>
      </w:r>
      <w:r w:rsidRPr="00996C10">
        <w:rPr>
          <w:lang w:val="lt-LT"/>
        </w:rPr>
        <w:t xml:space="preserve">kurioje bus nurodyti </w:t>
      </w:r>
      <w:r w:rsidR="00CA1249" w:rsidRPr="00996C10">
        <w:rPr>
          <w:lang w:val="lt-LT"/>
        </w:rPr>
        <w:t xml:space="preserve">Projekto bendrovės </w:t>
      </w:r>
      <w:r w:rsidRPr="00996C10">
        <w:rPr>
          <w:lang w:val="lt-LT"/>
        </w:rPr>
        <w:t>darbuotojų ir galimų Subtiekėjų vardai ir pavardės arba pavadinimai.</w:t>
      </w:r>
    </w:p>
    <w:p w14:paraId="1BB867BD" w14:textId="387C973C" w:rsidR="00226CD4" w:rsidRPr="00996C10" w:rsidRDefault="00226CD4" w:rsidP="00965FDA">
      <w:pPr>
        <w:pStyle w:val="Sraopastraipa"/>
        <w:numPr>
          <w:ilvl w:val="0"/>
          <w:numId w:val="60"/>
        </w:numPr>
        <w:spacing w:before="120" w:after="120"/>
        <w:rPr>
          <w:lang w:val="lt-LT"/>
        </w:rPr>
      </w:pPr>
      <w:r w:rsidRPr="00996C10">
        <w:rPr>
          <w:b/>
          <w:lang w:val="lt-LT"/>
        </w:rPr>
        <w:t>dokument</w:t>
      </w:r>
      <w:r w:rsidR="002A0030" w:rsidRPr="00996C10">
        <w:rPr>
          <w:b/>
          <w:lang w:val="lt-LT"/>
        </w:rPr>
        <w:t>ą</w:t>
      </w:r>
      <w:r w:rsidRPr="00996C10">
        <w:rPr>
          <w:b/>
          <w:lang w:val="lt-LT"/>
        </w:rPr>
        <w:t xml:space="preserve">, </w:t>
      </w:r>
      <w:r w:rsidRPr="00996C10">
        <w:rPr>
          <w:lang w:val="lt-LT"/>
        </w:rPr>
        <w:t>kuriame aprašys intervencin</w:t>
      </w:r>
      <w:r w:rsidR="002A0030" w:rsidRPr="00996C10">
        <w:rPr>
          <w:lang w:val="lt-LT"/>
        </w:rPr>
        <w:t>į</w:t>
      </w:r>
      <w:r w:rsidRPr="00996C10">
        <w:rPr>
          <w:lang w:val="lt-LT"/>
        </w:rPr>
        <w:t xml:space="preserve"> </w:t>
      </w:r>
      <w:r w:rsidR="002A0030" w:rsidRPr="00996C10">
        <w:rPr>
          <w:lang w:val="lt-LT"/>
        </w:rPr>
        <w:t xml:space="preserve">procesą </w:t>
      </w:r>
      <w:r w:rsidRPr="00996C10">
        <w:rPr>
          <w:lang w:val="lt-LT"/>
        </w:rPr>
        <w:t xml:space="preserve">ir </w:t>
      </w:r>
      <w:r w:rsidR="0037728A" w:rsidRPr="00996C10">
        <w:rPr>
          <w:lang w:val="lt-LT"/>
        </w:rPr>
        <w:t xml:space="preserve">Projekto bendrovės </w:t>
      </w:r>
      <w:r w:rsidRPr="00996C10">
        <w:rPr>
          <w:lang w:val="lt-LT"/>
        </w:rPr>
        <w:t xml:space="preserve">darbuotojų </w:t>
      </w:r>
      <w:r w:rsidR="0037728A" w:rsidRPr="00996C10">
        <w:rPr>
          <w:lang w:val="lt-LT"/>
        </w:rPr>
        <w:t xml:space="preserve">darbo </w:t>
      </w:r>
      <w:r w:rsidR="002A0030" w:rsidRPr="00996C10">
        <w:rPr>
          <w:lang w:val="lt-LT"/>
        </w:rPr>
        <w:t>organizavimą</w:t>
      </w:r>
      <w:r w:rsidRPr="00996C10">
        <w:rPr>
          <w:lang w:val="lt-LT"/>
        </w:rPr>
        <w:t>.</w:t>
      </w:r>
    </w:p>
    <w:p w14:paraId="0C706FCA" w14:textId="1E8214DF" w:rsidR="00226CD4" w:rsidRPr="00221DF0" w:rsidRDefault="00226CD4" w:rsidP="00724D19">
      <w:pPr>
        <w:spacing w:before="120" w:after="120"/>
        <w:rPr>
          <w:lang w:val="lt-LT"/>
        </w:rPr>
      </w:pPr>
      <w:r w:rsidRPr="00221DF0">
        <w:rPr>
          <w:lang w:val="lt-LT"/>
        </w:rPr>
        <w:t xml:space="preserve">Apie bet kokius Organizacijos schemos </w:t>
      </w:r>
      <w:r w:rsidR="0069181D">
        <w:rPr>
          <w:lang w:val="lt-LT"/>
        </w:rPr>
        <w:t>pokyčius</w:t>
      </w:r>
      <w:r w:rsidRPr="00221DF0">
        <w:rPr>
          <w:lang w:val="lt-LT"/>
        </w:rPr>
        <w:t xml:space="preserve"> turi būti pranešta Suteikiančiosioms institucijoms ir atitinkamai atnaujinami susiję dokumentai.</w:t>
      </w:r>
    </w:p>
    <w:p w14:paraId="507D5FB7" w14:textId="6E8C5F44" w:rsidR="00226CD4" w:rsidRDefault="00226CD4" w:rsidP="00724D19">
      <w:pPr>
        <w:spacing w:before="120" w:after="120"/>
        <w:rPr>
          <w:lang w:val="lt-LT"/>
        </w:rPr>
      </w:pPr>
      <w:r w:rsidRPr="00221DF0">
        <w:rPr>
          <w:lang w:val="lt-LT"/>
        </w:rPr>
        <w:t xml:space="preserve">Koncesijos sutarties įgyvendinimo laikotarpiu </w:t>
      </w:r>
      <w:r w:rsidR="006E476B">
        <w:rPr>
          <w:lang w:val="lt-LT"/>
        </w:rPr>
        <w:t>Projekto bendrovė</w:t>
      </w:r>
      <w:r w:rsidRPr="00221DF0">
        <w:rPr>
          <w:lang w:val="lt-LT"/>
        </w:rPr>
        <w:t xml:space="preserve"> suteiks Suteikiančiosioms institucijoms Koncesijos sutarties valdytojo (-ų), </w:t>
      </w:r>
      <w:r w:rsidR="002A0030" w:rsidRPr="00221DF0">
        <w:rPr>
          <w:lang w:val="lt-LT"/>
        </w:rPr>
        <w:t>T</w:t>
      </w:r>
      <w:r w:rsidRPr="00221DF0">
        <w:rPr>
          <w:lang w:val="lt-LT"/>
        </w:rPr>
        <w:t xml:space="preserve">eritorijos valdytojo ir Paslaugų teikimo darbuotojų vardus ir pavardes bei kontaktinę informaciją. Daugiafunkciame komplekse turi būti numatytos specialios patalpos, kurios bus suteiktos </w:t>
      </w:r>
      <w:r w:rsidR="00CA1249">
        <w:rPr>
          <w:lang w:val="lt-LT"/>
        </w:rPr>
        <w:t>Projekto bendrovei</w:t>
      </w:r>
      <w:r w:rsidRPr="00221DF0">
        <w:rPr>
          <w:lang w:val="lt-LT"/>
        </w:rPr>
        <w:t xml:space="preserve">, kad šis galėtų teikti Paslaugas ir laikyti </w:t>
      </w:r>
      <w:r w:rsidR="002A0030" w:rsidRPr="00221DF0">
        <w:rPr>
          <w:lang w:val="lt-LT"/>
        </w:rPr>
        <w:t xml:space="preserve">Atsargines </w:t>
      </w:r>
      <w:r w:rsidRPr="00221DF0">
        <w:rPr>
          <w:lang w:val="lt-LT"/>
        </w:rPr>
        <w:t>dalis, įrangos vienetus ir kitas medžiagas bei vartojamas prekes.</w:t>
      </w:r>
    </w:p>
    <w:p w14:paraId="2DA09215" w14:textId="77777777" w:rsidR="00996C10" w:rsidRPr="00221DF0" w:rsidRDefault="00996C10" w:rsidP="00724D19">
      <w:pPr>
        <w:spacing w:before="120" w:after="120"/>
        <w:rPr>
          <w:lang w:val="lt-LT"/>
        </w:rPr>
      </w:pPr>
    </w:p>
    <w:p w14:paraId="74CDC652" w14:textId="1A2FB5B5" w:rsidR="00226CD4" w:rsidRPr="00221DF0" w:rsidRDefault="00CA1249" w:rsidP="00965FDA">
      <w:pPr>
        <w:pStyle w:val="Antrat3"/>
        <w:numPr>
          <w:ilvl w:val="2"/>
          <w:numId w:val="44"/>
        </w:numPr>
        <w:spacing w:before="120" w:after="120"/>
        <w:ind w:hanging="657"/>
        <w:rPr>
          <w:b/>
          <w:color w:val="0079C1"/>
          <w:lang w:val="lt-LT"/>
        </w:rPr>
      </w:pPr>
      <w:bookmarkStart w:id="261" w:name="_Toc456204859"/>
      <w:bookmarkStart w:id="262" w:name="_Toc456205055"/>
      <w:bookmarkStart w:id="263" w:name="_Toc441662367"/>
      <w:bookmarkStart w:id="264" w:name="_Toc458894139"/>
      <w:bookmarkEnd w:id="261"/>
      <w:bookmarkEnd w:id="262"/>
      <w:r w:rsidRPr="00996C10">
        <w:rPr>
          <w:b/>
          <w:color w:val="0079C1"/>
          <w:lang w:val="lt-LT"/>
        </w:rPr>
        <w:t xml:space="preserve">Projekto bendrovės </w:t>
      </w:r>
      <w:r w:rsidR="00226CD4" w:rsidRPr="00996C10">
        <w:rPr>
          <w:b/>
          <w:color w:val="0079C1"/>
          <w:lang w:val="lt-LT"/>
        </w:rPr>
        <w:t>darbuotojų akreditacija ir profesinės kvalifikacijos</w:t>
      </w:r>
      <w:bookmarkEnd w:id="263"/>
      <w:bookmarkEnd w:id="264"/>
    </w:p>
    <w:p w14:paraId="3B69CC05" w14:textId="77777777" w:rsidR="00996C10" w:rsidRDefault="00996C10" w:rsidP="00724D19">
      <w:pPr>
        <w:spacing w:before="120" w:after="120"/>
        <w:rPr>
          <w:lang w:val="lt-LT"/>
        </w:rPr>
      </w:pPr>
    </w:p>
    <w:p w14:paraId="153E25A3" w14:textId="3D525781" w:rsidR="00226CD4" w:rsidRDefault="006E476B" w:rsidP="00724D19">
      <w:pPr>
        <w:spacing w:before="120" w:after="120"/>
        <w:rPr>
          <w:lang w:val="lt-LT"/>
        </w:rPr>
      </w:pPr>
      <w:r>
        <w:rPr>
          <w:lang w:val="lt-LT"/>
        </w:rPr>
        <w:t>Projekto bendrovė</w:t>
      </w:r>
      <w:r w:rsidR="00226CD4" w:rsidRPr="00221DF0">
        <w:rPr>
          <w:lang w:val="lt-LT"/>
        </w:rPr>
        <w:t xml:space="preserve"> turės paruošti ir nuolat atnaujinti </w:t>
      </w:r>
      <w:r w:rsidR="00226CD4" w:rsidRPr="00221DF0">
        <w:rPr>
          <w:b/>
          <w:lang w:val="lt-LT"/>
        </w:rPr>
        <w:t>dokumentą, kuriame bus registruojamos visos darbuotojų akreditacijos ir profesinės kvalifikacijos</w:t>
      </w:r>
      <w:r w:rsidR="00226CD4" w:rsidRPr="00221DF0">
        <w:rPr>
          <w:lang w:val="lt-LT"/>
        </w:rPr>
        <w:t>, įskaitant kvalifikacijų galiojimo pabaigą, kai reikalingas naujas mokymas ir atnaujinimo procedūros. Šis dokumentas įtraukiamas į Paslaugų teikimo dokumentus</w:t>
      </w:r>
      <w:r w:rsidR="002A0030" w:rsidRPr="00221DF0">
        <w:rPr>
          <w:lang w:val="lt-LT"/>
        </w:rPr>
        <w:t>.</w:t>
      </w:r>
    </w:p>
    <w:p w14:paraId="64C4AFBC" w14:textId="77777777" w:rsidR="00996C10" w:rsidRPr="00221DF0" w:rsidRDefault="00996C10" w:rsidP="00724D19">
      <w:pPr>
        <w:spacing w:before="120" w:after="120"/>
        <w:rPr>
          <w:lang w:val="lt-LT"/>
        </w:rPr>
      </w:pPr>
    </w:p>
    <w:p w14:paraId="0C369CC9" w14:textId="77777777" w:rsidR="00226CD4" w:rsidRPr="00221DF0" w:rsidRDefault="00226CD4" w:rsidP="00965FDA">
      <w:pPr>
        <w:pStyle w:val="Antrat3"/>
        <w:numPr>
          <w:ilvl w:val="2"/>
          <w:numId w:val="44"/>
        </w:numPr>
        <w:spacing w:before="120" w:after="120"/>
        <w:ind w:hanging="657"/>
        <w:rPr>
          <w:b/>
          <w:color w:val="0079C1"/>
          <w:lang w:val="lt-LT"/>
        </w:rPr>
      </w:pPr>
      <w:bookmarkStart w:id="265" w:name="_Toc456204861"/>
      <w:bookmarkStart w:id="266" w:name="_Toc456205057"/>
      <w:bookmarkStart w:id="267" w:name="_Toc441662368"/>
      <w:bookmarkStart w:id="268" w:name="_Toc458894140"/>
      <w:bookmarkEnd w:id="265"/>
      <w:bookmarkEnd w:id="266"/>
      <w:r w:rsidRPr="00996C10">
        <w:rPr>
          <w:b/>
          <w:color w:val="0079C1"/>
          <w:lang w:val="lt-LT"/>
        </w:rPr>
        <w:lastRenderedPageBreak/>
        <w:t>Eksploataciniai režimai</w:t>
      </w:r>
      <w:bookmarkEnd w:id="267"/>
      <w:bookmarkEnd w:id="268"/>
    </w:p>
    <w:p w14:paraId="10DB47DE" w14:textId="77777777" w:rsidR="00996C10" w:rsidRDefault="00996C10" w:rsidP="00724D19">
      <w:pPr>
        <w:spacing w:before="120" w:after="120"/>
        <w:rPr>
          <w:lang w:val="lt-LT"/>
        </w:rPr>
      </w:pPr>
    </w:p>
    <w:p w14:paraId="262971D6" w14:textId="77777777" w:rsidR="00226CD4" w:rsidRDefault="00226CD4" w:rsidP="00724D19">
      <w:pPr>
        <w:spacing w:before="120" w:after="120"/>
        <w:rPr>
          <w:lang w:val="lt-LT"/>
        </w:rPr>
      </w:pPr>
      <w:r w:rsidRPr="00221DF0">
        <w:rPr>
          <w:lang w:val="lt-LT"/>
        </w:rPr>
        <w:t xml:space="preserve">Viešųjų kultūros ir sporto renginių infrastruktūros </w:t>
      </w:r>
      <w:r w:rsidR="009602ED" w:rsidRPr="00221DF0">
        <w:rPr>
          <w:lang w:val="lt-LT"/>
        </w:rPr>
        <w:t>i</w:t>
      </w:r>
      <w:r w:rsidRPr="00221DF0">
        <w:rPr>
          <w:lang w:val="lt-LT"/>
        </w:rPr>
        <w:t>r Naujo turto eksploatavimas skirstomas į du režimus</w:t>
      </w:r>
      <w:r w:rsidR="00931F23" w:rsidRPr="00221DF0">
        <w:rPr>
          <w:lang w:val="lt-LT"/>
        </w:rPr>
        <w:t xml:space="preserve">, </w:t>
      </w:r>
      <w:proofErr w:type="spellStart"/>
      <w:r w:rsidR="00931F23" w:rsidRPr="00221DF0">
        <w:rPr>
          <w:lang w:val="lt-LT"/>
        </w:rPr>
        <w:t>t.y</w:t>
      </w:r>
      <w:proofErr w:type="spellEnd"/>
      <w:r w:rsidR="00931F23" w:rsidRPr="00221DF0">
        <w:rPr>
          <w:lang w:val="lt-LT"/>
        </w:rPr>
        <w:t xml:space="preserve">. </w:t>
      </w:r>
      <w:r w:rsidRPr="00221DF0">
        <w:rPr>
          <w:lang w:val="lt-LT"/>
        </w:rPr>
        <w:t>renginio režimą ir ne renginio režimą.</w:t>
      </w:r>
    </w:p>
    <w:p w14:paraId="55E8889B" w14:textId="77777777" w:rsidR="00996C10" w:rsidRPr="00221DF0" w:rsidRDefault="00996C10" w:rsidP="00724D19">
      <w:pPr>
        <w:spacing w:before="120" w:after="120"/>
        <w:rPr>
          <w:lang w:val="lt-LT"/>
        </w:rPr>
      </w:pPr>
    </w:p>
    <w:p w14:paraId="1F00D5AB" w14:textId="77777777" w:rsidR="00226CD4" w:rsidRDefault="00226CD4" w:rsidP="00965FDA">
      <w:pPr>
        <w:pStyle w:val="Antrat4"/>
        <w:numPr>
          <w:ilvl w:val="3"/>
          <w:numId w:val="44"/>
        </w:numPr>
        <w:rPr>
          <w:rFonts w:ascii="Arial" w:hAnsi="Arial" w:cs="Arial"/>
          <w:i w:val="0"/>
          <w:lang w:val="lt-LT"/>
        </w:rPr>
      </w:pPr>
      <w:bookmarkStart w:id="269" w:name="_Toc458894141"/>
      <w:r w:rsidRPr="00996C10">
        <w:rPr>
          <w:rFonts w:ascii="Arial" w:hAnsi="Arial" w:cs="Arial"/>
          <w:i w:val="0"/>
          <w:lang w:val="lt-LT"/>
        </w:rPr>
        <w:t>Renginio režimas</w:t>
      </w:r>
      <w:bookmarkEnd w:id="269"/>
    </w:p>
    <w:p w14:paraId="60A24DCD" w14:textId="77777777" w:rsidR="00996C10" w:rsidRPr="00996C10" w:rsidRDefault="00996C10" w:rsidP="00996C10">
      <w:pPr>
        <w:rPr>
          <w:lang w:val="lt-LT"/>
        </w:rPr>
      </w:pPr>
    </w:p>
    <w:p w14:paraId="7E11BA10" w14:textId="76BBB0DD" w:rsidR="00226CD4" w:rsidRPr="00221DF0" w:rsidRDefault="00226CD4" w:rsidP="00724D19">
      <w:pPr>
        <w:spacing w:before="120" w:after="120"/>
        <w:rPr>
          <w:lang w:val="lt-LT"/>
        </w:rPr>
      </w:pPr>
      <w:r w:rsidRPr="00221DF0">
        <w:rPr>
          <w:lang w:val="lt-LT"/>
        </w:rPr>
        <w:t xml:space="preserve">Renginio </w:t>
      </w:r>
      <w:r w:rsidR="00931F23" w:rsidRPr="00221DF0">
        <w:rPr>
          <w:lang w:val="lt-LT"/>
        </w:rPr>
        <w:t>(</w:t>
      </w:r>
      <w:r w:rsidRPr="00221DF0">
        <w:rPr>
          <w:lang w:val="lt-LT"/>
        </w:rPr>
        <w:t>ar rungtynių dienos</w:t>
      </w:r>
      <w:r w:rsidR="00931F23" w:rsidRPr="00221DF0">
        <w:rPr>
          <w:lang w:val="lt-LT"/>
        </w:rPr>
        <w:t>)</w:t>
      </w:r>
      <w:r w:rsidRPr="00221DF0">
        <w:rPr>
          <w:lang w:val="lt-LT"/>
        </w:rPr>
        <w:t xml:space="preserve"> režimas atitinka dienas, kuriomis Daugiafunkciame komplekse</w:t>
      </w:r>
      <w:r w:rsidRPr="00221DF0" w:rsidDel="00510EBB">
        <w:rPr>
          <w:lang w:val="lt-LT"/>
        </w:rPr>
        <w:t xml:space="preserve"> </w:t>
      </w:r>
      <w:r w:rsidRPr="00221DF0">
        <w:rPr>
          <w:lang w:val="lt-LT"/>
        </w:rPr>
        <w:t>vyksta bet koks renginys. Renginiai atitinka bet kokią apraišką ir (arba) progą, kai plačiajai visuomenei leidžiama būti Daugiafunkciame komplekse.</w:t>
      </w:r>
    </w:p>
    <w:p w14:paraId="091BF9D1" w14:textId="77777777" w:rsidR="00226CD4" w:rsidRPr="00221DF0" w:rsidRDefault="00226CD4" w:rsidP="00724D19">
      <w:pPr>
        <w:spacing w:before="120" w:after="120"/>
        <w:rPr>
          <w:lang w:val="lt-LT"/>
        </w:rPr>
      </w:pPr>
      <w:r w:rsidRPr="00221DF0">
        <w:rPr>
          <w:lang w:val="lt-LT"/>
        </w:rPr>
        <w:t>Renginiai yra, pavyzdžiui:</w:t>
      </w:r>
    </w:p>
    <w:p w14:paraId="114B8019" w14:textId="77777777" w:rsidR="00226CD4" w:rsidRPr="00221DF0" w:rsidRDefault="00226CD4" w:rsidP="00965FDA">
      <w:pPr>
        <w:pStyle w:val="Sraopastraipa"/>
        <w:numPr>
          <w:ilvl w:val="0"/>
          <w:numId w:val="61"/>
        </w:numPr>
        <w:ind w:left="1077" w:hanging="357"/>
        <w:contextualSpacing w:val="0"/>
        <w:rPr>
          <w:lang w:val="lt-LT"/>
        </w:rPr>
      </w:pPr>
      <w:r w:rsidRPr="00221DF0">
        <w:rPr>
          <w:lang w:val="lt-LT"/>
        </w:rPr>
        <w:t>Koncertai ir (arba) pasirodymai.</w:t>
      </w:r>
    </w:p>
    <w:p w14:paraId="187E0944" w14:textId="4DC5062D" w:rsidR="00226CD4" w:rsidRPr="00221DF0" w:rsidRDefault="00226CD4" w:rsidP="00965FDA">
      <w:pPr>
        <w:pStyle w:val="Sraopastraipa"/>
        <w:numPr>
          <w:ilvl w:val="0"/>
          <w:numId w:val="61"/>
        </w:numPr>
        <w:ind w:left="1077" w:hanging="357"/>
        <w:contextualSpacing w:val="0"/>
        <w:rPr>
          <w:lang w:val="lt-LT"/>
        </w:rPr>
      </w:pPr>
      <w:r w:rsidRPr="00221DF0">
        <w:rPr>
          <w:lang w:val="lt-LT"/>
        </w:rPr>
        <w:t>Kultūros renginia</w:t>
      </w:r>
      <w:r w:rsidR="00717192" w:rsidRPr="00221DF0">
        <w:rPr>
          <w:lang w:val="lt-LT"/>
        </w:rPr>
        <w:t>i</w:t>
      </w:r>
      <w:r w:rsidRPr="00221DF0">
        <w:rPr>
          <w:lang w:val="lt-LT"/>
        </w:rPr>
        <w:t>.</w:t>
      </w:r>
    </w:p>
    <w:p w14:paraId="36362270" w14:textId="77777777" w:rsidR="00226CD4" w:rsidRPr="00221DF0" w:rsidRDefault="00226CD4" w:rsidP="00965FDA">
      <w:pPr>
        <w:pStyle w:val="Sraopastraipa"/>
        <w:numPr>
          <w:ilvl w:val="0"/>
          <w:numId w:val="61"/>
        </w:numPr>
        <w:ind w:left="1077" w:hanging="357"/>
        <w:contextualSpacing w:val="0"/>
        <w:rPr>
          <w:lang w:val="lt-LT"/>
        </w:rPr>
      </w:pPr>
      <w:r w:rsidRPr="00221DF0">
        <w:rPr>
          <w:lang w:val="lt-LT"/>
        </w:rPr>
        <w:t>Futbolo rungtynės.</w:t>
      </w:r>
    </w:p>
    <w:p w14:paraId="55D3E705" w14:textId="77777777" w:rsidR="00226CD4" w:rsidRDefault="00226CD4" w:rsidP="00965FDA">
      <w:pPr>
        <w:pStyle w:val="Sraopastraipa"/>
        <w:numPr>
          <w:ilvl w:val="0"/>
          <w:numId w:val="61"/>
        </w:numPr>
        <w:ind w:left="1077" w:hanging="357"/>
        <w:contextualSpacing w:val="0"/>
        <w:rPr>
          <w:lang w:val="lt-LT"/>
        </w:rPr>
      </w:pPr>
      <w:r w:rsidRPr="00221DF0">
        <w:rPr>
          <w:lang w:val="lt-LT"/>
        </w:rPr>
        <w:t>Atletikos ar kitos sportinės varžybos.</w:t>
      </w:r>
    </w:p>
    <w:p w14:paraId="1961CE43" w14:textId="77777777" w:rsidR="00996C10" w:rsidRPr="00221DF0" w:rsidRDefault="00996C10" w:rsidP="00996C10">
      <w:pPr>
        <w:pStyle w:val="Sraopastraipa"/>
        <w:spacing w:before="120" w:after="120"/>
        <w:ind w:left="1080"/>
        <w:contextualSpacing w:val="0"/>
        <w:rPr>
          <w:lang w:val="lt-LT"/>
        </w:rPr>
      </w:pPr>
    </w:p>
    <w:p w14:paraId="3D529DD5" w14:textId="77777777" w:rsidR="00226CD4" w:rsidRPr="00996C10" w:rsidRDefault="00226CD4" w:rsidP="00965FDA">
      <w:pPr>
        <w:pStyle w:val="Antrat4"/>
        <w:numPr>
          <w:ilvl w:val="3"/>
          <w:numId w:val="44"/>
        </w:numPr>
        <w:rPr>
          <w:rFonts w:ascii="Arial" w:hAnsi="Arial" w:cs="Arial"/>
          <w:i w:val="0"/>
          <w:lang w:val="lt-LT"/>
        </w:rPr>
      </w:pPr>
      <w:bookmarkStart w:id="270" w:name="_Toc458894142"/>
      <w:r w:rsidRPr="00996C10">
        <w:rPr>
          <w:rFonts w:ascii="Arial" w:hAnsi="Arial" w:cs="Arial"/>
          <w:i w:val="0"/>
          <w:lang w:val="lt-LT"/>
        </w:rPr>
        <w:t>Ne renginio režimas</w:t>
      </w:r>
      <w:bookmarkEnd w:id="270"/>
    </w:p>
    <w:p w14:paraId="5832ADAA" w14:textId="77777777" w:rsidR="00996C10" w:rsidRDefault="00996C10" w:rsidP="00724D19">
      <w:pPr>
        <w:spacing w:before="120" w:after="120"/>
        <w:rPr>
          <w:lang w:val="lt-LT"/>
        </w:rPr>
      </w:pPr>
    </w:p>
    <w:p w14:paraId="257DC740" w14:textId="711CB349" w:rsidR="00226CD4" w:rsidRPr="00221DF0" w:rsidRDefault="00226CD4" w:rsidP="00724D19">
      <w:pPr>
        <w:spacing w:before="120" w:after="120"/>
        <w:rPr>
          <w:lang w:val="lt-LT"/>
        </w:rPr>
      </w:pPr>
      <w:r w:rsidRPr="00221DF0">
        <w:rPr>
          <w:lang w:val="lt-LT"/>
        </w:rPr>
        <w:t xml:space="preserve">Ne renginio režimas atitinka įprastą </w:t>
      </w:r>
      <w:r w:rsidR="00931F23" w:rsidRPr="00221DF0">
        <w:rPr>
          <w:lang w:val="lt-LT"/>
        </w:rPr>
        <w:t xml:space="preserve">Darbo </w:t>
      </w:r>
      <w:r w:rsidRPr="00221DF0">
        <w:rPr>
          <w:lang w:val="lt-LT"/>
        </w:rPr>
        <w:t xml:space="preserve">dieną, </w:t>
      </w:r>
      <w:r w:rsidR="00717192" w:rsidRPr="00221DF0">
        <w:rPr>
          <w:lang w:val="lt-LT"/>
        </w:rPr>
        <w:t xml:space="preserve">kada </w:t>
      </w:r>
      <w:r w:rsidRPr="00221DF0">
        <w:rPr>
          <w:lang w:val="lt-LT"/>
        </w:rPr>
        <w:t>nevyksta joks renginys.</w:t>
      </w:r>
      <w:r w:rsidR="00717192" w:rsidRPr="00221DF0">
        <w:rPr>
          <w:lang w:val="lt-LT"/>
        </w:rPr>
        <w:t xml:space="preserve"> </w:t>
      </w:r>
      <w:r w:rsidRPr="00221DF0">
        <w:rPr>
          <w:lang w:val="lt-LT"/>
        </w:rPr>
        <w:t xml:space="preserve">Žmonių gali būti, bet </w:t>
      </w:r>
      <w:r w:rsidR="00717192" w:rsidRPr="00221DF0">
        <w:rPr>
          <w:lang w:val="lt-LT"/>
        </w:rPr>
        <w:t>pavieniai ir nesudarantys masinio žmonių susirinkimo</w:t>
      </w:r>
      <w:r w:rsidRPr="00221DF0">
        <w:rPr>
          <w:lang w:val="lt-LT"/>
        </w:rPr>
        <w:t>. Ne renginio režimas atitinka įprastą eksploatavimo režimą ši</w:t>
      </w:r>
      <w:r w:rsidR="00717192" w:rsidRPr="00221DF0">
        <w:rPr>
          <w:lang w:val="lt-LT"/>
        </w:rPr>
        <w:t>u</w:t>
      </w:r>
      <w:r w:rsidRPr="00221DF0">
        <w:rPr>
          <w:lang w:val="lt-LT"/>
        </w:rPr>
        <w:t xml:space="preserve">ose </w:t>
      </w:r>
      <w:r w:rsidR="00717192" w:rsidRPr="00221DF0">
        <w:rPr>
          <w:lang w:val="lt-LT"/>
        </w:rPr>
        <w:t>Objektuose</w:t>
      </w:r>
      <w:r w:rsidRPr="00221DF0">
        <w:rPr>
          <w:lang w:val="lt-LT"/>
        </w:rPr>
        <w:t>:</w:t>
      </w:r>
    </w:p>
    <w:p w14:paraId="6551B80A" w14:textId="77777777" w:rsidR="00226CD4" w:rsidRPr="00221DF0" w:rsidRDefault="00226CD4" w:rsidP="00965FDA">
      <w:pPr>
        <w:pStyle w:val="Sraopastraipa"/>
        <w:numPr>
          <w:ilvl w:val="0"/>
          <w:numId w:val="62"/>
        </w:numPr>
        <w:ind w:left="1077" w:hanging="357"/>
        <w:contextualSpacing w:val="0"/>
        <w:rPr>
          <w:lang w:val="lt-LT"/>
        </w:rPr>
      </w:pPr>
      <w:r w:rsidRPr="00221DF0">
        <w:rPr>
          <w:lang w:val="lt-LT"/>
        </w:rPr>
        <w:t xml:space="preserve">Kultūros ir ugdymo centro </w:t>
      </w:r>
      <w:r w:rsidR="00453304" w:rsidRPr="00221DF0">
        <w:rPr>
          <w:lang w:val="lt-LT"/>
        </w:rPr>
        <w:t xml:space="preserve">ir bibliotekos </w:t>
      </w:r>
      <w:r w:rsidRPr="00221DF0">
        <w:rPr>
          <w:lang w:val="lt-LT"/>
        </w:rPr>
        <w:t>objekte.</w:t>
      </w:r>
    </w:p>
    <w:p w14:paraId="0B0E5704" w14:textId="77777777" w:rsidR="00226CD4" w:rsidRPr="00221DF0" w:rsidRDefault="00453304" w:rsidP="00965FDA">
      <w:pPr>
        <w:pStyle w:val="Sraopastraipa"/>
        <w:numPr>
          <w:ilvl w:val="0"/>
          <w:numId w:val="62"/>
        </w:numPr>
        <w:ind w:left="1077" w:hanging="357"/>
        <w:contextualSpacing w:val="0"/>
        <w:rPr>
          <w:lang w:val="lt-LT"/>
        </w:rPr>
      </w:pPr>
      <w:r w:rsidRPr="00221DF0">
        <w:rPr>
          <w:lang w:val="lt-LT"/>
        </w:rPr>
        <w:t>V</w:t>
      </w:r>
      <w:r w:rsidR="00226CD4" w:rsidRPr="00221DF0">
        <w:rPr>
          <w:lang w:val="lt-LT"/>
        </w:rPr>
        <w:t>aikų darželio objekte.</w:t>
      </w:r>
    </w:p>
    <w:p w14:paraId="402CDFD6" w14:textId="32CDDE4A" w:rsidR="00226CD4" w:rsidRPr="00221DF0" w:rsidRDefault="00226CD4" w:rsidP="00965FDA">
      <w:pPr>
        <w:pStyle w:val="Sraopastraipa"/>
        <w:numPr>
          <w:ilvl w:val="0"/>
          <w:numId w:val="62"/>
        </w:numPr>
        <w:ind w:left="1077" w:hanging="357"/>
        <w:contextualSpacing w:val="0"/>
        <w:rPr>
          <w:lang w:val="lt-LT"/>
        </w:rPr>
      </w:pPr>
      <w:r w:rsidRPr="00221DF0">
        <w:rPr>
          <w:lang w:val="lt-LT"/>
        </w:rPr>
        <w:t>Neformaliojo ugdymo veiklai skirt</w:t>
      </w:r>
      <w:r w:rsidR="00637CB4" w:rsidRPr="00221DF0">
        <w:rPr>
          <w:lang w:val="lt-LT"/>
        </w:rPr>
        <w:t>oje infrastruktūroje</w:t>
      </w:r>
      <w:r w:rsidRPr="00221DF0">
        <w:rPr>
          <w:lang w:val="lt-LT"/>
        </w:rPr>
        <w:t>.</w:t>
      </w:r>
    </w:p>
    <w:p w14:paraId="1493F51A" w14:textId="77777777" w:rsidR="00226CD4" w:rsidRDefault="00226CD4" w:rsidP="00965FDA">
      <w:pPr>
        <w:pStyle w:val="Sraopastraipa"/>
        <w:numPr>
          <w:ilvl w:val="0"/>
          <w:numId w:val="62"/>
        </w:numPr>
        <w:ind w:left="1077" w:hanging="357"/>
        <w:contextualSpacing w:val="0"/>
        <w:rPr>
          <w:lang w:val="lt-LT"/>
        </w:rPr>
      </w:pPr>
      <w:r w:rsidRPr="00221DF0">
        <w:rPr>
          <w:lang w:val="lt-LT"/>
        </w:rPr>
        <w:t>Nacionaliniame sporto muziejuje.</w:t>
      </w:r>
    </w:p>
    <w:p w14:paraId="19260A77" w14:textId="77777777" w:rsidR="00996C10" w:rsidRPr="00221DF0" w:rsidRDefault="00996C10" w:rsidP="00996C10">
      <w:pPr>
        <w:pStyle w:val="Sraopastraipa"/>
        <w:spacing w:before="120" w:after="120"/>
        <w:ind w:left="862"/>
        <w:contextualSpacing w:val="0"/>
        <w:rPr>
          <w:lang w:val="lt-LT"/>
        </w:rPr>
      </w:pPr>
    </w:p>
    <w:p w14:paraId="0B2EB08E" w14:textId="77777777" w:rsidR="00226CD4" w:rsidRPr="00996C10" w:rsidRDefault="00226CD4" w:rsidP="00965FDA">
      <w:pPr>
        <w:pStyle w:val="Antrat4"/>
        <w:numPr>
          <w:ilvl w:val="3"/>
          <w:numId w:val="44"/>
        </w:numPr>
        <w:rPr>
          <w:rFonts w:ascii="Arial" w:hAnsi="Arial" w:cs="Arial"/>
          <w:i w:val="0"/>
          <w:lang w:val="lt-LT"/>
        </w:rPr>
      </w:pPr>
      <w:bookmarkStart w:id="271" w:name="_Toc458894143"/>
      <w:r w:rsidRPr="00996C10">
        <w:rPr>
          <w:rFonts w:ascii="Arial" w:hAnsi="Arial" w:cs="Arial"/>
          <w:i w:val="0"/>
          <w:lang w:val="lt-LT"/>
        </w:rPr>
        <w:t>Paslaugų teikimo laikotarpiai</w:t>
      </w:r>
      <w:bookmarkEnd w:id="271"/>
    </w:p>
    <w:p w14:paraId="0091AF7F" w14:textId="77777777" w:rsidR="00996C10" w:rsidRDefault="00996C10" w:rsidP="00724D19">
      <w:pPr>
        <w:spacing w:before="120" w:after="120"/>
        <w:rPr>
          <w:lang w:val="lt-LT"/>
        </w:rPr>
      </w:pPr>
    </w:p>
    <w:p w14:paraId="1937DD5A" w14:textId="14ED5629" w:rsidR="00226CD4" w:rsidRDefault="00637CB4" w:rsidP="00724D19">
      <w:pPr>
        <w:spacing w:before="120" w:after="120"/>
        <w:rPr>
          <w:lang w:val="lt-LT"/>
        </w:rPr>
      </w:pPr>
      <w:r w:rsidRPr="00221DF0">
        <w:rPr>
          <w:lang w:val="lt-LT"/>
        </w:rPr>
        <w:t xml:space="preserve">Projekto bendrovė </w:t>
      </w:r>
      <w:r w:rsidR="00226CD4" w:rsidRPr="00221DF0">
        <w:rPr>
          <w:lang w:val="lt-LT"/>
        </w:rPr>
        <w:t xml:space="preserve">atsakinga už </w:t>
      </w:r>
      <w:r w:rsidR="00717192" w:rsidRPr="00221DF0">
        <w:rPr>
          <w:lang w:val="lt-LT"/>
        </w:rPr>
        <w:t>vis</w:t>
      </w:r>
      <w:r w:rsidR="00875E7E" w:rsidRPr="00221DF0">
        <w:rPr>
          <w:lang w:val="lt-LT"/>
        </w:rPr>
        <w:t>os Daugiafunkc</w:t>
      </w:r>
      <w:r w:rsidR="00717192" w:rsidRPr="00221DF0">
        <w:rPr>
          <w:lang w:val="lt-LT"/>
        </w:rPr>
        <w:t>io komplekso Objektų infrastruktūros</w:t>
      </w:r>
      <w:r w:rsidR="00226CD4" w:rsidRPr="00221DF0">
        <w:rPr>
          <w:lang w:val="lt-LT"/>
        </w:rPr>
        <w:t xml:space="preserve"> tinkamą veikimą 24 (dvidešimt keturias) valandas per parą, 365 (tris šimtus šešiasdešimt penkias) dienas per kalendorinius metus pagal Specifikacijose nurodytus reikalavimus.</w:t>
      </w:r>
    </w:p>
    <w:p w14:paraId="70065C52" w14:textId="77777777" w:rsidR="00996C10" w:rsidRPr="00221DF0" w:rsidRDefault="00996C10" w:rsidP="00724D19">
      <w:pPr>
        <w:spacing w:before="120" w:after="120"/>
        <w:rPr>
          <w:lang w:val="lt-LT"/>
        </w:rPr>
      </w:pPr>
    </w:p>
    <w:p w14:paraId="0F338E27" w14:textId="118907E7" w:rsidR="00226CD4" w:rsidRPr="00996C10" w:rsidRDefault="00637CB4" w:rsidP="00965FDA">
      <w:pPr>
        <w:pStyle w:val="Antrat4"/>
        <w:numPr>
          <w:ilvl w:val="3"/>
          <w:numId w:val="44"/>
        </w:numPr>
        <w:rPr>
          <w:rFonts w:ascii="Arial" w:hAnsi="Arial" w:cs="Arial"/>
          <w:i w:val="0"/>
          <w:lang w:val="lt-LT"/>
        </w:rPr>
      </w:pPr>
      <w:bookmarkStart w:id="272" w:name="_Ref425443631"/>
      <w:bookmarkStart w:id="273" w:name="_Toc458894144"/>
      <w:r w:rsidRPr="00996C10">
        <w:rPr>
          <w:rFonts w:ascii="Arial" w:hAnsi="Arial" w:cs="Arial"/>
          <w:i w:val="0"/>
          <w:lang w:val="lt-LT"/>
        </w:rPr>
        <w:t>Projekto bendrovės</w:t>
      </w:r>
      <w:r w:rsidR="00226CD4" w:rsidRPr="00996C10">
        <w:rPr>
          <w:rFonts w:ascii="Arial" w:hAnsi="Arial" w:cs="Arial"/>
          <w:i w:val="0"/>
          <w:lang w:val="lt-LT"/>
        </w:rPr>
        <w:t xml:space="preserve"> darbuotojų skaičius teritorijoje</w:t>
      </w:r>
      <w:bookmarkEnd w:id="272"/>
      <w:bookmarkEnd w:id="273"/>
    </w:p>
    <w:p w14:paraId="78694DB9" w14:textId="77777777" w:rsidR="00996C10" w:rsidRDefault="00996C10" w:rsidP="00724D19">
      <w:pPr>
        <w:spacing w:before="120" w:after="120"/>
        <w:rPr>
          <w:lang w:val="lt-LT"/>
        </w:rPr>
      </w:pPr>
    </w:p>
    <w:p w14:paraId="47E13A72" w14:textId="285474B4" w:rsidR="00226CD4" w:rsidRPr="00221DF0" w:rsidRDefault="00637CB4" w:rsidP="00724D19">
      <w:pPr>
        <w:spacing w:before="120" w:after="120"/>
        <w:rPr>
          <w:lang w:val="lt-LT"/>
        </w:rPr>
      </w:pPr>
      <w:r w:rsidRPr="00221DF0">
        <w:rPr>
          <w:lang w:val="lt-LT"/>
        </w:rPr>
        <w:t xml:space="preserve">Projekto bendrovės </w:t>
      </w:r>
      <w:r w:rsidR="00226CD4" w:rsidRPr="00221DF0">
        <w:rPr>
          <w:lang w:val="lt-LT"/>
        </w:rPr>
        <w:t>darbuotojai privalo būti teritorijoje darbo valandom</w:t>
      </w:r>
      <w:r w:rsidR="00FB0ABE" w:rsidRPr="00221DF0">
        <w:rPr>
          <w:lang w:val="lt-LT"/>
        </w:rPr>
        <w:t>i</w:t>
      </w:r>
      <w:r w:rsidR="00226CD4" w:rsidRPr="00221DF0">
        <w:rPr>
          <w:lang w:val="lt-LT"/>
        </w:rPr>
        <w:t>s nuo 7 (septintos) val. iki 19 (devynioliktos) val. pirmadieniais–sekmadieniais ir nuo 7 (septintos) val. iki 22 (dvidešimt antros) val. renginio režimu.</w:t>
      </w:r>
    </w:p>
    <w:p w14:paraId="268BFDCF" w14:textId="0E1A0B9B" w:rsidR="00226CD4" w:rsidRPr="00221DF0" w:rsidRDefault="00637CB4" w:rsidP="00724D19">
      <w:pPr>
        <w:spacing w:before="120" w:after="120"/>
        <w:rPr>
          <w:lang w:val="lt-LT"/>
        </w:rPr>
      </w:pPr>
      <w:r w:rsidRPr="00221DF0">
        <w:rPr>
          <w:lang w:val="lt-LT"/>
        </w:rPr>
        <w:t xml:space="preserve">Projekto bendrovė </w:t>
      </w:r>
      <w:r w:rsidR="00226CD4" w:rsidRPr="00221DF0">
        <w:rPr>
          <w:lang w:val="lt-LT"/>
        </w:rPr>
        <w:t>turi taip organizuoti savo darbą ir užtikrinti tinkamą darbuotojų skaičių teritorijoje, kad:</w:t>
      </w:r>
    </w:p>
    <w:p w14:paraId="6394B23B" w14:textId="339F6FDF" w:rsidR="00226CD4" w:rsidRPr="00221DF0" w:rsidRDefault="00226CD4" w:rsidP="00965FDA">
      <w:pPr>
        <w:pStyle w:val="Sraopastraipa"/>
        <w:numPr>
          <w:ilvl w:val="0"/>
          <w:numId w:val="63"/>
        </w:numPr>
        <w:spacing w:before="120" w:after="120"/>
        <w:rPr>
          <w:lang w:val="lt-LT"/>
        </w:rPr>
      </w:pPr>
      <w:r w:rsidRPr="00221DF0">
        <w:rPr>
          <w:lang w:val="lt-LT"/>
        </w:rPr>
        <w:t>Užtikrintų vis</w:t>
      </w:r>
      <w:r w:rsidR="00717192" w:rsidRPr="00221DF0">
        <w:rPr>
          <w:lang w:val="lt-LT"/>
        </w:rPr>
        <w:t>os infrastruktūros</w:t>
      </w:r>
      <w:r w:rsidRPr="00221DF0">
        <w:rPr>
          <w:lang w:val="lt-LT"/>
        </w:rPr>
        <w:t xml:space="preserve"> stebėjimą ir visų techninio stebėjimo sistemų priežiūrą.</w:t>
      </w:r>
    </w:p>
    <w:p w14:paraId="5A867EF0" w14:textId="66B7E80A" w:rsidR="00226CD4" w:rsidRDefault="00226CD4" w:rsidP="00965FDA">
      <w:pPr>
        <w:pStyle w:val="Sraopastraipa"/>
        <w:numPr>
          <w:ilvl w:val="0"/>
          <w:numId w:val="63"/>
        </w:numPr>
        <w:spacing w:before="120" w:after="120"/>
        <w:rPr>
          <w:lang w:val="lt-LT"/>
        </w:rPr>
      </w:pPr>
      <w:r w:rsidRPr="00221DF0">
        <w:rPr>
          <w:lang w:val="lt-LT"/>
        </w:rPr>
        <w:t>Reaguotų į bet kokią avariją, susijusią su svarbiausi</w:t>
      </w:r>
      <w:r w:rsidR="004B5DEB">
        <w:rPr>
          <w:lang w:val="lt-LT"/>
        </w:rPr>
        <w:t>omis infrastruktūros dalimis</w:t>
      </w:r>
      <w:r w:rsidRPr="00221DF0">
        <w:rPr>
          <w:lang w:val="lt-LT"/>
        </w:rPr>
        <w:t>.</w:t>
      </w:r>
    </w:p>
    <w:p w14:paraId="3F34ED9A" w14:textId="77777777" w:rsidR="00996C10" w:rsidRDefault="00996C10" w:rsidP="00996C10">
      <w:pPr>
        <w:pStyle w:val="Sraopastraipa"/>
        <w:spacing w:before="120" w:after="120"/>
        <w:ind w:left="1080"/>
        <w:rPr>
          <w:lang w:val="lt-LT"/>
        </w:rPr>
      </w:pPr>
    </w:p>
    <w:p w14:paraId="74276C92" w14:textId="77777777" w:rsidR="00996C10" w:rsidRDefault="00996C10" w:rsidP="00996C10">
      <w:pPr>
        <w:pStyle w:val="Sraopastraipa"/>
        <w:spacing w:before="120" w:after="120"/>
        <w:ind w:left="1080"/>
        <w:rPr>
          <w:lang w:val="lt-LT"/>
        </w:rPr>
      </w:pPr>
    </w:p>
    <w:p w14:paraId="277D1AD8" w14:textId="77777777" w:rsidR="00996C10" w:rsidRPr="00221DF0" w:rsidRDefault="00996C10" w:rsidP="00996C10">
      <w:pPr>
        <w:pStyle w:val="Sraopastraipa"/>
        <w:spacing w:before="120" w:after="120"/>
        <w:ind w:left="1080"/>
        <w:rPr>
          <w:lang w:val="lt-LT"/>
        </w:rPr>
      </w:pPr>
    </w:p>
    <w:p w14:paraId="74C0A08A" w14:textId="77777777" w:rsidR="00226CD4" w:rsidRPr="00996C10" w:rsidRDefault="00226CD4" w:rsidP="00965FDA">
      <w:pPr>
        <w:pStyle w:val="Antrat4"/>
        <w:numPr>
          <w:ilvl w:val="3"/>
          <w:numId w:val="44"/>
        </w:numPr>
        <w:rPr>
          <w:rFonts w:ascii="Arial" w:hAnsi="Arial" w:cs="Arial"/>
          <w:i w:val="0"/>
          <w:lang w:val="lt-LT"/>
        </w:rPr>
      </w:pPr>
      <w:bookmarkStart w:id="274" w:name="_Toc458894145"/>
      <w:r w:rsidRPr="00996C10">
        <w:rPr>
          <w:rFonts w:ascii="Arial" w:hAnsi="Arial" w:cs="Arial"/>
          <w:i w:val="0"/>
          <w:lang w:val="lt-LT"/>
        </w:rPr>
        <w:t>Intervenciniai režimai</w:t>
      </w:r>
      <w:bookmarkEnd w:id="274"/>
    </w:p>
    <w:p w14:paraId="35F431CE" w14:textId="77777777" w:rsidR="00996C10" w:rsidRDefault="00996C10" w:rsidP="00724D19">
      <w:pPr>
        <w:spacing w:before="120" w:after="120"/>
        <w:rPr>
          <w:lang w:val="lt-LT"/>
        </w:rPr>
      </w:pPr>
    </w:p>
    <w:p w14:paraId="1CDBC8CB" w14:textId="755585F5" w:rsidR="00226CD4" w:rsidRPr="00221DF0" w:rsidRDefault="00637CB4" w:rsidP="00724D19">
      <w:pPr>
        <w:spacing w:before="120" w:after="120"/>
        <w:rPr>
          <w:lang w:val="lt-LT"/>
        </w:rPr>
      </w:pPr>
      <w:r w:rsidRPr="00221DF0">
        <w:rPr>
          <w:lang w:val="lt-LT"/>
        </w:rPr>
        <w:t xml:space="preserve">Projekto bendrovė </w:t>
      </w:r>
      <w:r w:rsidR="00226CD4" w:rsidRPr="00221DF0">
        <w:rPr>
          <w:lang w:val="lt-LT"/>
        </w:rPr>
        <w:t xml:space="preserve">suplanuos savo profilaktinės techninės priežiūros intervencinius veiksmus pagal </w:t>
      </w:r>
      <w:r w:rsidR="00E15D59" w:rsidRPr="00221DF0">
        <w:rPr>
          <w:lang w:val="lt-LT"/>
        </w:rPr>
        <w:t xml:space="preserve">Objektų </w:t>
      </w:r>
      <w:r w:rsidR="00226CD4" w:rsidRPr="00221DF0">
        <w:rPr>
          <w:lang w:val="lt-LT"/>
        </w:rPr>
        <w:t>užimtumą, kad poveikis vykstančioms eksploatavimo veikloms būtų kuo mažesnis.</w:t>
      </w:r>
    </w:p>
    <w:p w14:paraId="36B2D48F" w14:textId="4693CB70" w:rsidR="00226CD4" w:rsidRDefault="003152FD" w:rsidP="00724D19">
      <w:pPr>
        <w:spacing w:before="120" w:after="120"/>
        <w:rPr>
          <w:lang w:val="lt-LT"/>
        </w:rPr>
      </w:pPr>
      <w:r w:rsidRPr="00221DF0">
        <w:rPr>
          <w:lang w:val="lt-LT"/>
        </w:rPr>
        <w:lastRenderedPageBreak/>
        <w:t>Pasireiškus Objekte gedimui, trūkumui ar defektui</w:t>
      </w:r>
      <w:r w:rsidR="00226CD4" w:rsidRPr="00221DF0">
        <w:rPr>
          <w:lang w:val="lt-LT"/>
        </w:rPr>
        <w:t xml:space="preserve"> </w:t>
      </w:r>
      <w:r w:rsidR="00637CB4" w:rsidRPr="00221DF0">
        <w:rPr>
          <w:lang w:val="lt-LT"/>
        </w:rPr>
        <w:t xml:space="preserve">Projekto bendrovė </w:t>
      </w:r>
      <w:r w:rsidR="00226CD4" w:rsidRPr="00221DF0">
        <w:rPr>
          <w:lang w:val="lt-LT"/>
        </w:rPr>
        <w:t>turi organizuoti savo intervencines priemones prioriteto tvarka, atsižvelgdamas į potencialų gedimo</w:t>
      </w:r>
      <w:r w:rsidRPr="00221DF0">
        <w:rPr>
          <w:lang w:val="lt-LT"/>
        </w:rPr>
        <w:t>, trūkumo ar defekto</w:t>
      </w:r>
      <w:r w:rsidR="00226CD4" w:rsidRPr="00221DF0">
        <w:rPr>
          <w:lang w:val="lt-LT"/>
        </w:rPr>
        <w:t xml:space="preserve"> poveikį eksploatacijos veikloms.</w:t>
      </w:r>
      <w:r w:rsidR="00FB0ABE" w:rsidRPr="00221DF0">
        <w:rPr>
          <w:lang w:val="lt-LT"/>
        </w:rPr>
        <w:t xml:space="preserve"> </w:t>
      </w:r>
      <w:r w:rsidR="00226CD4" w:rsidRPr="00221DF0">
        <w:rPr>
          <w:lang w:val="lt-LT"/>
        </w:rPr>
        <w:t xml:space="preserve">Kiekvienas taisymas turi būti baigtas iki reagavimo laiko, taisymo laikotarpio ir galutinio taisymo laikotarpio pabaigos, kaip nurodyta Specifikacijų </w:t>
      </w:r>
      <w:r w:rsidR="00D156C4">
        <w:rPr>
          <w:lang w:val="lt-LT"/>
        </w:rPr>
        <w:t>5.16.</w:t>
      </w:r>
      <w:r w:rsidR="00226CD4" w:rsidRPr="00221DF0">
        <w:rPr>
          <w:lang w:val="lt-LT"/>
        </w:rPr>
        <w:t xml:space="preserve"> skyriuje.</w:t>
      </w:r>
    </w:p>
    <w:p w14:paraId="7A2E84C8" w14:textId="77777777" w:rsidR="00996C10" w:rsidRPr="00221DF0" w:rsidRDefault="00996C10" w:rsidP="00724D19">
      <w:pPr>
        <w:spacing w:before="120" w:after="120"/>
        <w:rPr>
          <w:lang w:val="lt-LT"/>
        </w:rPr>
      </w:pPr>
    </w:p>
    <w:p w14:paraId="0591505D" w14:textId="77777777" w:rsidR="00226CD4" w:rsidRPr="00996C10" w:rsidRDefault="00226CD4" w:rsidP="00965FDA">
      <w:pPr>
        <w:pStyle w:val="Antrat4"/>
        <w:numPr>
          <w:ilvl w:val="3"/>
          <w:numId w:val="44"/>
        </w:numPr>
        <w:rPr>
          <w:rFonts w:ascii="Arial" w:hAnsi="Arial" w:cs="Arial"/>
          <w:i w:val="0"/>
          <w:lang w:val="lt-LT"/>
        </w:rPr>
      </w:pPr>
      <w:bookmarkStart w:id="275" w:name="_Toc458894146"/>
      <w:r w:rsidRPr="00996C10">
        <w:rPr>
          <w:rFonts w:ascii="Arial" w:hAnsi="Arial" w:cs="Arial"/>
          <w:i w:val="0"/>
          <w:lang w:val="lt-LT"/>
        </w:rPr>
        <w:t>Budėjimo pareiga</w:t>
      </w:r>
      <w:bookmarkEnd w:id="275"/>
    </w:p>
    <w:p w14:paraId="614DA136" w14:textId="77777777" w:rsidR="00996C10" w:rsidRDefault="00996C10" w:rsidP="00724D19">
      <w:pPr>
        <w:spacing w:before="120" w:after="120"/>
        <w:rPr>
          <w:lang w:val="lt-LT"/>
        </w:rPr>
      </w:pPr>
    </w:p>
    <w:p w14:paraId="32C4AE2B" w14:textId="1F760616" w:rsidR="00226CD4" w:rsidRPr="00221DF0" w:rsidRDefault="00226CD4" w:rsidP="00724D19">
      <w:pPr>
        <w:spacing w:before="120" w:after="120"/>
        <w:rPr>
          <w:lang w:val="lt-LT"/>
        </w:rPr>
      </w:pPr>
      <w:r w:rsidRPr="00221DF0">
        <w:rPr>
          <w:lang w:val="lt-LT"/>
        </w:rPr>
        <w:t>Budėjimo pareiga taikoma bet kuriuo laikotarpiu, kitu, nei taikomas standartinis darbuotojų skaičius teritorijoje.</w:t>
      </w:r>
    </w:p>
    <w:p w14:paraId="3E5A6BCE" w14:textId="35CFE347" w:rsidR="00226CD4" w:rsidRPr="00221DF0" w:rsidRDefault="006E476B" w:rsidP="00724D19">
      <w:pPr>
        <w:spacing w:before="120" w:after="120"/>
        <w:rPr>
          <w:lang w:val="lt-LT"/>
        </w:rPr>
      </w:pPr>
      <w:r>
        <w:rPr>
          <w:lang w:val="lt-LT"/>
        </w:rPr>
        <w:t>Projekto bendrovė</w:t>
      </w:r>
      <w:r w:rsidR="00226CD4" w:rsidRPr="00221DF0">
        <w:rPr>
          <w:lang w:val="lt-LT"/>
        </w:rPr>
        <w:t xml:space="preserve"> nustatys budėjimo procedūras, kad galėtų reaguoti į bet kokį taisymo prašymą. Ne darbo valandomis bet kokią intervenciją arba taisymą atliks </w:t>
      </w:r>
      <w:r w:rsidR="00CA1249">
        <w:rPr>
          <w:lang w:val="lt-LT"/>
        </w:rPr>
        <w:t>Projekto bendrovės</w:t>
      </w:r>
      <w:r w:rsidR="00CA1249" w:rsidRPr="00221DF0">
        <w:rPr>
          <w:lang w:val="lt-LT"/>
        </w:rPr>
        <w:t xml:space="preserve"> </w:t>
      </w:r>
      <w:r w:rsidR="00226CD4" w:rsidRPr="00221DF0">
        <w:rPr>
          <w:lang w:val="lt-LT"/>
        </w:rPr>
        <w:t xml:space="preserve">budinčioji komanda. Šią komandą turi sudaryti pakankamas </w:t>
      </w:r>
      <w:r w:rsidR="00CA1249">
        <w:rPr>
          <w:lang w:val="lt-LT"/>
        </w:rPr>
        <w:t>Projekto bendrovės</w:t>
      </w:r>
      <w:r w:rsidR="00CA1249" w:rsidRPr="00221DF0">
        <w:rPr>
          <w:lang w:val="lt-LT"/>
        </w:rPr>
        <w:t xml:space="preserve"> </w:t>
      </w:r>
      <w:r w:rsidR="00226CD4" w:rsidRPr="00221DF0">
        <w:rPr>
          <w:lang w:val="lt-LT"/>
        </w:rPr>
        <w:t>darbuotojų skaičius ir ji turi būti sudaryta iš tinkamų specialistų, kad įvykus Paslaugų teikimo trukdžiui, galima būtų nedelsiant pradėti taisymo veiksmus.</w:t>
      </w:r>
    </w:p>
    <w:p w14:paraId="2DE6A2EA" w14:textId="77777777" w:rsidR="00226CD4" w:rsidRPr="00221DF0" w:rsidRDefault="00226CD4" w:rsidP="00724D19">
      <w:pPr>
        <w:spacing w:before="120" w:after="120"/>
        <w:rPr>
          <w:lang w:val="lt-LT"/>
        </w:rPr>
      </w:pPr>
      <w:r w:rsidRPr="00221DF0">
        <w:rPr>
          <w:lang w:val="lt-LT"/>
        </w:rPr>
        <w:t>Budėjimo intervencijas turi sudaryti:</w:t>
      </w:r>
    </w:p>
    <w:p w14:paraId="0404C620" w14:textId="77777777" w:rsidR="00226CD4" w:rsidRPr="00221DF0" w:rsidRDefault="00226CD4" w:rsidP="00965FDA">
      <w:pPr>
        <w:pStyle w:val="Sraopastraipa"/>
        <w:numPr>
          <w:ilvl w:val="0"/>
          <w:numId w:val="64"/>
        </w:numPr>
        <w:ind w:left="1003" w:hanging="357"/>
        <w:contextualSpacing w:val="0"/>
        <w:rPr>
          <w:lang w:val="lt-LT"/>
        </w:rPr>
      </w:pPr>
      <w:r w:rsidRPr="00221DF0">
        <w:rPr>
          <w:lang w:val="lt-LT"/>
        </w:rPr>
        <w:t>Laikinųjų ir apsauginių priemonių taikymas.</w:t>
      </w:r>
    </w:p>
    <w:p w14:paraId="4631684E" w14:textId="71CA4D2E" w:rsidR="00226CD4" w:rsidRPr="00221DF0" w:rsidRDefault="00226CD4" w:rsidP="00965FDA">
      <w:pPr>
        <w:pStyle w:val="Sraopastraipa"/>
        <w:numPr>
          <w:ilvl w:val="0"/>
          <w:numId w:val="64"/>
        </w:numPr>
        <w:ind w:left="1003" w:hanging="357"/>
        <w:contextualSpacing w:val="0"/>
        <w:rPr>
          <w:lang w:val="lt-LT"/>
        </w:rPr>
      </w:pPr>
      <w:r w:rsidRPr="00221DF0">
        <w:rPr>
          <w:lang w:val="lt-LT"/>
        </w:rPr>
        <w:t>Svarbiausių instaliacijų taisymas.</w:t>
      </w:r>
    </w:p>
    <w:p w14:paraId="707B5864" w14:textId="3C105067" w:rsidR="00226CD4" w:rsidRDefault="00226CD4" w:rsidP="00724D19">
      <w:pPr>
        <w:spacing w:before="120" w:after="120"/>
        <w:rPr>
          <w:lang w:val="lt-LT"/>
        </w:rPr>
      </w:pPr>
      <w:r w:rsidRPr="00D21B96">
        <w:rPr>
          <w:lang w:val="lt-LT"/>
        </w:rPr>
        <w:t>Dalyvis, kaip dalį savo Preliminaraus, Išsamaus ir Galutinio (jeigu Dalyvis kviečiamas pateikti) pasiūlymo, išsamiai aprašys budėjimo procedūras,</w:t>
      </w:r>
      <w:r w:rsidRPr="00221DF0">
        <w:rPr>
          <w:b/>
          <w:lang w:val="lt-LT"/>
        </w:rPr>
        <w:t xml:space="preserve"> </w:t>
      </w:r>
      <w:r w:rsidRPr="00221DF0">
        <w:rPr>
          <w:lang w:val="lt-LT"/>
        </w:rPr>
        <w:t xml:space="preserve">kurias ketina taikyti, kad galėtų laikytis reagavimo ir taisymo laiko, nustatyto Specifikacijų </w:t>
      </w:r>
      <w:r w:rsidR="00D156C4">
        <w:rPr>
          <w:lang w:val="lt-LT"/>
        </w:rPr>
        <w:t>5.16.</w:t>
      </w:r>
      <w:r w:rsidRPr="00221DF0">
        <w:rPr>
          <w:lang w:val="lt-LT"/>
        </w:rPr>
        <w:t xml:space="preserve"> skyriuje. </w:t>
      </w:r>
      <w:r w:rsidR="00637CB4" w:rsidRPr="00221DF0" w:rsidDel="00637CB4">
        <w:rPr>
          <w:lang w:val="lt-LT"/>
        </w:rPr>
        <w:t xml:space="preserve"> </w:t>
      </w:r>
    </w:p>
    <w:p w14:paraId="38C151CF" w14:textId="77777777" w:rsidR="00996C10" w:rsidRPr="00221DF0" w:rsidRDefault="00996C10" w:rsidP="00724D19">
      <w:pPr>
        <w:spacing w:before="120" w:after="120"/>
        <w:rPr>
          <w:lang w:val="lt-LT"/>
        </w:rPr>
      </w:pPr>
    </w:p>
    <w:p w14:paraId="46FAEF49" w14:textId="63B9027C" w:rsidR="00226CD4" w:rsidRPr="00221DF0" w:rsidRDefault="00226CD4" w:rsidP="00965FDA">
      <w:pPr>
        <w:pStyle w:val="Antrat3"/>
        <w:numPr>
          <w:ilvl w:val="2"/>
          <w:numId w:val="44"/>
        </w:numPr>
        <w:spacing w:before="120" w:after="120"/>
        <w:ind w:hanging="657"/>
        <w:rPr>
          <w:b/>
          <w:i w:val="0"/>
          <w:color w:val="0079C1"/>
          <w:lang w:val="lt-LT"/>
        </w:rPr>
      </w:pPr>
      <w:bookmarkStart w:id="276" w:name="_Toc441662369"/>
      <w:bookmarkStart w:id="277" w:name="_Toc458894147"/>
      <w:r w:rsidRPr="00996C10">
        <w:rPr>
          <w:b/>
          <w:color w:val="0079C1"/>
          <w:lang w:val="lt-LT"/>
        </w:rPr>
        <w:t xml:space="preserve">Naujo turto vienetai, </w:t>
      </w:r>
      <w:r w:rsidR="003152FD" w:rsidRPr="00996C10">
        <w:rPr>
          <w:b/>
          <w:color w:val="0079C1"/>
          <w:lang w:val="lt-LT"/>
        </w:rPr>
        <w:t xml:space="preserve">Atsarginės </w:t>
      </w:r>
      <w:r w:rsidRPr="00996C10">
        <w:rPr>
          <w:b/>
          <w:color w:val="0079C1"/>
          <w:lang w:val="lt-LT"/>
        </w:rPr>
        <w:t>dalys ir atsargos</w:t>
      </w:r>
      <w:bookmarkEnd w:id="276"/>
      <w:bookmarkEnd w:id="277"/>
    </w:p>
    <w:p w14:paraId="4318D84F" w14:textId="77777777" w:rsidR="00996C10" w:rsidRDefault="00996C10" w:rsidP="00724D19">
      <w:pPr>
        <w:spacing w:before="120" w:after="120"/>
        <w:rPr>
          <w:lang w:val="lt-LT"/>
        </w:rPr>
      </w:pPr>
    </w:p>
    <w:p w14:paraId="23BAA035" w14:textId="015AA99B" w:rsidR="00226CD4" w:rsidRPr="00221DF0" w:rsidRDefault="00226CD4" w:rsidP="00724D19">
      <w:pPr>
        <w:spacing w:before="120" w:after="120"/>
        <w:rPr>
          <w:lang w:val="lt-LT"/>
        </w:rPr>
      </w:pPr>
      <w:r w:rsidRPr="00221DF0">
        <w:rPr>
          <w:lang w:val="lt-LT"/>
        </w:rPr>
        <w:t xml:space="preserve">Be būtinų eksploatavimo medžiagų, </w:t>
      </w:r>
      <w:r w:rsidR="00AE79AC" w:rsidRPr="00221DF0">
        <w:rPr>
          <w:lang w:val="lt-LT"/>
        </w:rPr>
        <w:t>Projekto bendrovė</w:t>
      </w:r>
      <w:r w:rsidRPr="00221DF0">
        <w:rPr>
          <w:lang w:val="lt-LT"/>
        </w:rPr>
        <w:t xml:space="preserve">, valdydamas Naują turtą, jo </w:t>
      </w:r>
      <w:r w:rsidR="003152FD" w:rsidRPr="00221DF0">
        <w:rPr>
          <w:lang w:val="lt-LT"/>
        </w:rPr>
        <w:t xml:space="preserve">Atsargines </w:t>
      </w:r>
      <w:r w:rsidRPr="00221DF0">
        <w:rPr>
          <w:lang w:val="lt-LT"/>
        </w:rPr>
        <w:t xml:space="preserve">dalis ir atsargas, </w:t>
      </w:r>
      <w:r w:rsidR="003152FD" w:rsidRPr="00221DF0">
        <w:rPr>
          <w:lang w:val="lt-LT"/>
        </w:rPr>
        <w:t xml:space="preserve">turi naudotis </w:t>
      </w:r>
      <w:r w:rsidRPr="00221DF0">
        <w:rPr>
          <w:lang w:val="lt-LT"/>
        </w:rPr>
        <w:t>IT priemonėmis</w:t>
      </w:r>
      <w:r w:rsidR="003152FD" w:rsidRPr="00221DF0">
        <w:rPr>
          <w:lang w:val="lt-LT"/>
        </w:rPr>
        <w:t xml:space="preserve"> (</w:t>
      </w:r>
      <w:r w:rsidRPr="00221DF0">
        <w:rPr>
          <w:lang w:val="lt-LT"/>
        </w:rPr>
        <w:t>KTPVS</w:t>
      </w:r>
      <w:r w:rsidR="003152FD" w:rsidRPr="00221DF0">
        <w:rPr>
          <w:lang w:val="lt-LT"/>
        </w:rPr>
        <w:t>)</w:t>
      </w:r>
      <w:r w:rsidRPr="00221DF0">
        <w:rPr>
          <w:lang w:val="lt-LT"/>
        </w:rPr>
        <w:t>.</w:t>
      </w:r>
    </w:p>
    <w:p w14:paraId="49A0DF2E" w14:textId="1FD16A35" w:rsidR="00226CD4" w:rsidRPr="00221DF0" w:rsidRDefault="00AE79AC" w:rsidP="00724D19">
      <w:pPr>
        <w:spacing w:before="120" w:after="120"/>
        <w:rPr>
          <w:lang w:val="lt-LT"/>
        </w:rPr>
      </w:pPr>
      <w:r w:rsidRPr="00221DF0">
        <w:rPr>
          <w:lang w:val="lt-LT"/>
        </w:rPr>
        <w:t xml:space="preserve">Projekto bendrovė </w:t>
      </w:r>
      <w:r w:rsidR="00226CD4" w:rsidRPr="00221DF0">
        <w:rPr>
          <w:lang w:val="lt-LT"/>
        </w:rPr>
        <w:t>įsi</w:t>
      </w:r>
      <w:r w:rsidR="00D21B96">
        <w:rPr>
          <w:lang w:val="lt-LT"/>
        </w:rPr>
        <w:t xml:space="preserve">pareigoja surinkti Naujo turto </w:t>
      </w:r>
      <w:r w:rsidR="003152FD" w:rsidRPr="00221DF0">
        <w:rPr>
          <w:lang w:val="lt-LT"/>
        </w:rPr>
        <w:t xml:space="preserve">Atsargines </w:t>
      </w:r>
      <w:r w:rsidR="00226CD4" w:rsidRPr="00221DF0">
        <w:rPr>
          <w:lang w:val="lt-LT"/>
        </w:rPr>
        <w:t xml:space="preserve">dalis, kurių įsigijimo laikas neatitinka reagavimo ir taisymo laiko, nurodyto </w:t>
      </w:r>
      <w:r w:rsidR="00D156C4">
        <w:rPr>
          <w:lang w:val="lt-LT"/>
        </w:rPr>
        <w:t>5.16.</w:t>
      </w:r>
      <w:r w:rsidR="00226CD4" w:rsidRPr="00221DF0">
        <w:rPr>
          <w:lang w:val="lt-LT"/>
        </w:rPr>
        <w:t xml:space="preserve"> skyriuje.</w:t>
      </w:r>
    </w:p>
    <w:p w14:paraId="3B9EBDF4" w14:textId="57A8DBB5" w:rsidR="00226CD4" w:rsidRPr="00221DF0" w:rsidRDefault="00226CD4" w:rsidP="00724D19">
      <w:pPr>
        <w:spacing w:before="120" w:after="120"/>
        <w:rPr>
          <w:lang w:val="lt-LT"/>
        </w:rPr>
      </w:pPr>
      <w:r w:rsidRPr="00221DF0">
        <w:rPr>
          <w:lang w:val="lt-LT"/>
        </w:rPr>
        <w:t xml:space="preserve">Visos Naujo turto </w:t>
      </w:r>
      <w:r w:rsidR="003152FD" w:rsidRPr="00221DF0">
        <w:rPr>
          <w:lang w:val="lt-LT"/>
        </w:rPr>
        <w:t xml:space="preserve">Atsarginės </w:t>
      </w:r>
      <w:r w:rsidRPr="00221DF0">
        <w:rPr>
          <w:lang w:val="lt-LT"/>
        </w:rPr>
        <w:t>dalys turi būti originalioms dalims identiškų techninių savybių ir kokybės ir turi atitikti taikomus reglamentus bei Specifikacijas.</w:t>
      </w:r>
    </w:p>
    <w:p w14:paraId="53EA161A" w14:textId="7497B50C" w:rsidR="00226CD4" w:rsidRPr="00221DF0" w:rsidRDefault="00AE79AC" w:rsidP="00724D19">
      <w:pPr>
        <w:spacing w:before="120" w:after="120"/>
        <w:rPr>
          <w:lang w:val="lt-LT"/>
        </w:rPr>
      </w:pPr>
      <w:r w:rsidRPr="00221DF0">
        <w:rPr>
          <w:lang w:val="lt-LT"/>
        </w:rPr>
        <w:t xml:space="preserve">Projekto bendrovei </w:t>
      </w:r>
      <w:r w:rsidR="00226CD4" w:rsidRPr="00221DF0">
        <w:rPr>
          <w:lang w:val="lt-LT"/>
        </w:rPr>
        <w:t xml:space="preserve">draudžiama teritorijoje laikyti pavojingas medžiagas. </w:t>
      </w:r>
      <w:r w:rsidRPr="00221DF0">
        <w:rPr>
          <w:lang w:val="lt-LT"/>
        </w:rPr>
        <w:t>Projekto bendrovė</w:t>
      </w:r>
      <w:r w:rsidR="00226CD4" w:rsidRPr="00221DF0">
        <w:rPr>
          <w:lang w:val="lt-LT"/>
        </w:rPr>
        <w:t xml:space="preserve"> pasirūpins, kad būtų pašalintos visos teikiant Paslaugas susidariusios atliekos.</w:t>
      </w:r>
    </w:p>
    <w:p w14:paraId="567CC4A5" w14:textId="77777777" w:rsidR="00143EEC" w:rsidRPr="00221DF0" w:rsidRDefault="00143EEC" w:rsidP="005510E4">
      <w:pPr>
        <w:spacing w:before="120" w:after="120"/>
        <w:rPr>
          <w:rFonts w:eastAsia="Arial"/>
          <w:lang w:val="lt-LT"/>
        </w:rPr>
      </w:pPr>
    </w:p>
    <w:p w14:paraId="565EC2D4" w14:textId="77777777" w:rsidR="00226CD4" w:rsidRPr="00221DF0" w:rsidRDefault="00226CD4" w:rsidP="00965FDA">
      <w:pPr>
        <w:pStyle w:val="Antrat2"/>
        <w:numPr>
          <w:ilvl w:val="1"/>
          <w:numId w:val="44"/>
        </w:numPr>
        <w:jc w:val="left"/>
        <w:rPr>
          <w:color w:val="0079C1"/>
          <w:lang w:val="lt-LT"/>
        </w:rPr>
      </w:pPr>
      <w:bookmarkStart w:id="278" w:name="_Toc441662370"/>
      <w:bookmarkStart w:id="279" w:name="_Toc458894148"/>
      <w:r w:rsidRPr="00221DF0">
        <w:rPr>
          <w:color w:val="0079C1"/>
          <w:lang w:val="lt-LT"/>
        </w:rPr>
        <w:t>Chuliganizmas</w:t>
      </w:r>
      <w:bookmarkEnd w:id="278"/>
      <w:bookmarkEnd w:id="279"/>
    </w:p>
    <w:p w14:paraId="0C6521A0" w14:textId="77777777" w:rsidR="00226CD4" w:rsidRPr="00221DF0" w:rsidRDefault="00226CD4" w:rsidP="00724D19">
      <w:pPr>
        <w:spacing w:before="120" w:after="120"/>
        <w:rPr>
          <w:lang w:val="lt-LT"/>
        </w:rPr>
      </w:pPr>
      <w:r w:rsidRPr="00221DF0">
        <w:rPr>
          <w:lang w:val="lt-LT"/>
        </w:rPr>
        <w:t>Šiame Specifikacijų skyriuje pateikiami tyčinės žalos, laikomos chuliganizmu, pavyzdžiai:</w:t>
      </w:r>
    </w:p>
    <w:p w14:paraId="1EC7AC1A" w14:textId="77777777" w:rsidR="00226CD4" w:rsidRPr="00221DF0" w:rsidRDefault="00226CD4" w:rsidP="00965FDA">
      <w:pPr>
        <w:pStyle w:val="Sraopastraipa"/>
        <w:numPr>
          <w:ilvl w:val="0"/>
          <w:numId w:val="65"/>
        </w:numPr>
        <w:ind w:left="993" w:hanging="284"/>
        <w:contextualSpacing w:val="0"/>
        <w:rPr>
          <w:lang w:val="lt-LT"/>
        </w:rPr>
      </w:pPr>
      <w:proofErr w:type="spellStart"/>
      <w:r w:rsidRPr="00221DF0">
        <w:rPr>
          <w:lang w:val="lt-LT"/>
        </w:rPr>
        <w:t>Grafitis</w:t>
      </w:r>
      <w:proofErr w:type="spellEnd"/>
      <w:r w:rsidRPr="00221DF0">
        <w:rPr>
          <w:lang w:val="lt-LT"/>
        </w:rPr>
        <w:t>.</w:t>
      </w:r>
    </w:p>
    <w:p w14:paraId="6D222507" w14:textId="77777777" w:rsidR="00226CD4" w:rsidRPr="00221DF0" w:rsidRDefault="00226CD4" w:rsidP="00965FDA">
      <w:pPr>
        <w:pStyle w:val="Sraopastraipa"/>
        <w:numPr>
          <w:ilvl w:val="0"/>
          <w:numId w:val="65"/>
        </w:numPr>
        <w:ind w:left="993" w:hanging="284"/>
        <w:contextualSpacing w:val="0"/>
        <w:rPr>
          <w:lang w:val="lt-LT"/>
        </w:rPr>
      </w:pPr>
      <w:r w:rsidRPr="00221DF0">
        <w:rPr>
          <w:lang w:val="lt-LT"/>
        </w:rPr>
        <w:t>Stiklų daužymas.</w:t>
      </w:r>
    </w:p>
    <w:p w14:paraId="51F3779A" w14:textId="77777777" w:rsidR="00226CD4" w:rsidRPr="00221DF0" w:rsidRDefault="00226CD4" w:rsidP="00965FDA">
      <w:pPr>
        <w:pStyle w:val="Sraopastraipa"/>
        <w:numPr>
          <w:ilvl w:val="0"/>
          <w:numId w:val="65"/>
        </w:numPr>
        <w:ind w:left="993" w:hanging="284"/>
        <w:contextualSpacing w:val="0"/>
        <w:rPr>
          <w:lang w:val="lt-LT"/>
        </w:rPr>
      </w:pPr>
      <w:r w:rsidRPr="00221DF0">
        <w:rPr>
          <w:lang w:val="lt-LT"/>
        </w:rPr>
        <w:t>Medžiagų vagystė.</w:t>
      </w:r>
    </w:p>
    <w:p w14:paraId="044024BE" w14:textId="6E2853FB" w:rsidR="00226CD4" w:rsidRPr="00221DF0" w:rsidRDefault="00226CD4" w:rsidP="00965FDA">
      <w:pPr>
        <w:pStyle w:val="Sraopastraipa"/>
        <w:numPr>
          <w:ilvl w:val="0"/>
          <w:numId w:val="65"/>
        </w:numPr>
        <w:ind w:left="993" w:hanging="284"/>
        <w:contextualSpacing w:val="0"/>
        <w:rPr>
          <w:lang w:val="lt-LT"/>
        </w:rPr>
      </w:pPr>
      <w:r w:rsidRPr="00221DF0">
        <w:rPr>
          <w:lang w:val="lt-LT"/>
        </w:rPr>
        <w:t>Tyčiniai įsilaužimai, padegimai arba vanden</w:t>
      </w:r>
      <w:r w:rsidR="00FB0ABE" w:rsidRPr="00221DF0">
        <w:rPr>
          <w:lang w:val="lt-LT"/>
        </w:rPr>
        <w:t>iu</w:t>
      </w:r>
      <w:r w:rsidRPr="00221DF0">
        <w:rPr>
          <w:lang w:val="lt-LT"/>
        </w:rPr>
        <w:t xml:space="preserve"> padaryta žala. </w:t>
      </w:r>
    </w:p>
    <w:p w14:paraId="2BCE3FAD" w14:textId="77777777" w:rsidR="00226CD4" w:rsidRDefault="00226CD4" w:rsidP="00724D19">
      <w:pPr>
        <w:spacing w:before="120" w:after="120"/>
        <w:ind w:left="482"/>
        <w:rPr>
          <w:lang w:val="lt-LT"/>
        </w:rPr>
      </w:pPr>
    </w:p>
    <w:p w14:paraId="3B80D1AF" w14:textId="77777777" w:rsidR="00996C10" w:rsidRPr="00221DF0" w:rsidRDefault="00996C10" w:rsidP="00724D19">
      <w:pPr>
        <w:spacing w:before="120" w:after="120"/>
        <w:ind w:left="482"/>
        <w:rPr>
          <w:lang w:val="lt-LT"/>
        </w:rPr>
      </w:pPr>
    </w:p>
    <w:p w14:paraId="226DA199" w14:textId="21E9062D" w:rsidR="00226CD4" w:rsidRDefault="00226CD4" w:rsidP="00965FDA">
      <w:pPr>
        <w:pStyle w:val="Antrat2"/>
        <w:numPr>
          <w:ilvl w:val="1"/>
          <w:numId w:val="44"/>
        </w:numPr>
        <w:jc w:val="left"/>
        <w:rPr>
          <w:color w:val="0079C1"/>
          <w:lang w:val="lt-LT"/>
        </w:rPr>
      </w:pPr>
      <w:bookmarkStart w:id="280" w:name="_Toc441662371"/>
      <w:bookmarkStart w:id="281" w:name="_Toc458894149"/>
      <w:r w:rsidRPr="00996C10">
        <w:rPr>
          <w:color w:val="0079C1"/>
          <w:lang w:val="lt-LT"/>
        </w:rPr>
        <w:t>Laikinosios priemonės</w:t>
      </w:r>
      <w:bookmarkEnd w:id="280"/>
      <w:bookmarkEnd w:id="281"/>
    </w:p>
    <w:p w14:paraId="35CE041E" w14:textId="77777777" w:rsidR="00996C10" w:rsidRPr="00996C10" w:rsidRDefault="00996C10" w:rsidP="00996C10">
      <w:pPr>
        <w:rPr>
          <w:lang w:val="lt-LT"/>
        </w:rPr>
      </w:pPr>
    </w:p>
    <w:p w14:paraId="62DD2493" w14:textId="584114A1" w:rsidR="00226CD4" w:rsidRPr="00221DF0" w:rsidRDefault="00226CD4" w:rsidP="00724D19">
      <w:pPr>
        <w:tabs>
          <w:tab w:val="left" w:pos="850"/>
        </w:tabs>
        <w:spacing w:before="120" w:after="120"/>
        <w:rPr>
          <w:lang w:val="lt-LT"/>
        </w:rPr>
      </w:pPr>
      <w:bookmarkStart w:id="282" w:name="_Ref425467390"/>
      <w:r w:rsidRPr="00221DF0">
        <w:rPr>
          <w:lang w:val="lt-LT"/>
        </w:rPr>
        <w:t xml:space="preserve">Pastebėjęs Daugiafunkcio komplekso </w:t>
      </w:r>
      <w:r w:rsidR="003152FD" w:rsidRPr="00221DF0">
        <w:rPr>
          <w:lang w:val="lt-LT"/>
        </w:rPr>
        <w:t xml:space="preserve">Objektų </w:t>
      </w:r>
      <w:r w:rsidRPr="00221DF0">
        <w:rPr>
          <w:lang w:val="lt-LT"/>
        </w:rPr>
        <w:t xml:space="preserve">arba Naujo turto </w:t>
      </w:r>
      <w:r w:rsidR="003152FD" w:rsidRPr="00221DF0">
        <w:rPr>
          <w:lang w:val="lt-LT"/>
        </w:rPr>
        <w:t>tyčinę žalą</w:t>
      </w:r>
      <w:r w:rsidRPr="00221DF0">
        <w:rPr>
          <w:lang w:val="lt-LT"/>
        </w:rPr>
        <w:t xml:space="preserve">, </w:t>
      </w:r>
      <w:r w:rsidR="00AE79AC" w:rsidRPr="00221DF0">
        <w:rPr>
          <w:lang w:val="lt-LT"/>
        </w:rPr>
        <w:t xml:space="preserve">Projekto bendrovė </w:t>
      </w:r>
      <w:r w:rsidRPr="00221DF0">
        <w:rPr>
          <w:lang w:val="lt-LT"/>
        </w:rPr>
        <w:t>apie tai tiesiogiai praneša Suteikiančiosioms institucijoms ir Eksploatuotojo atstovui.</w:t>
      </w:r>
    </w:p>
    <w:p w14:paraId="58D10BDE" w14:textId="2EC04973" w:rsidR="00226CD4" w:rsidRPr="00221DF0" w:rsidRDefault="00226CD4" w:rsidP="00724D19">
      <w:pPr>
        <w:tabs>
          <w:tab w:val="left" w:pos="850"/>
        </w:tabs>
        <w:spacing w:before="120" w:after="120"/>
        <w:rPr>
          <w:lang w:val="lt-LT"/>
        </w:rPr>
      </w:pPr>
      <w:r w:rsidRPr="00221DF0">
        <w:rPr>
          <w:lang w:val="lt-LT"/>
        </w:rPr>
        <w:lastRenderedPageBreak/>
        <w:t xml:space="preserve">Pranešęs apie </w:t>
      </w:r>
      <w:r w:rsidR="003152FD" w:rsidRPr="00221DF0">
        <w:rPr>
          <w:lang w:val="lt-LT"/>
        </w:rPr>
        <w:t xml:space="preserve">tyčinę žalą </w:t>
      </w:r>
      <w:r w:rsidRPr="00221DF0">
        <w:rPr>
          <w:lang w:val="lt-LT"/>
        </w:rPr>
        <w:t xml:space="preserve">Suteikiančiosioms institucijoms per Specifikacijų </w:t>
      </w:r>
      <w:r w:rsidR="00D156C4">
        <w:rPr>
          <w:lang w:val="lt-LT"/>
        </w:rPr>
        <w:t>5.16.</w:t>
      </w:r>
      <w:r w:rsidRPr="00221DF0">
        <w:rPr>
          <w:lang w:val="lt-LT"/>
        </w:rPr>
        <w:t xml:space="preserve"> skyriuje nurodytą galutinio taisymo laikotarpį, </w:t>
      </w:r>
      <w:r w:rsidR="00AE79AC" w:rsidRPr="00221DF0">
        <w:rPr>
          <w:lang w:val="lt-LT"/>
        </w:rPr>
        <w:t xml:space="preserve">Projekto bendrovė </w:t>
      </w:r>
      <w:r w:rsidRPr="00221DF0">
        <w:rPr>
          <w:lang w:val="lt-LT"/>
        </w:rPr>
        <w:t xml:space="preserve">privalo imtis visų būtinų laikinųjų priemonių, kad prieš remontą užtikrintų atitinkamo Daugiafunkcio komplekso </w:t>
      </w:r>
      <w:r w:rsidR="00F43AB5" w:rsidRPr="00221DF0">
        <w:rPr>
          <w:lang w:val="lt-LT"/>
        </w:rPr>
        <w:t xml:space="preserve">Objekto </w:t>
      </w:r>
      <w:r w:rsidRPr="00221DF0">
        <w:rPr>
          <w:lang w:val="lt-LT"/>
        </w:rPr>
        <w:t>saugą, saugumą ir nenutrūkstamą Paslaugų teikimą.</w:t>
      </w:r>
    </w:p>
    <w:p w14:paraId="66C13623" w14:textId="13F5A26E" w:rsidR="00226CD4" w:rsidRDefault="006E476B" w:rsidP="00724D19">
      <w:pPr>
        <w:tabs>
          <w:tab w:val="left" w:pos="850"/>
        </w:tabs>
        <w:spacing w:before="120" w:after="120"/>
        <w:rPr>
          <w:lang w:val="lt-LT"/>
        </w:rPr>
      </w:pPr>
      <w:r>
        <w:rPr>
          <w:lang w:val="lt-LT"/>
        </w:rPr>
        <w:t>Projekto bendrovė</w:t>
      </w:r>
      <w:r w:rsidR="00226CD4" w:rsidRPr="00221DF0">
        <w:rPr>
          <w:lang w:val="lt-LT"/>
        </w:rPr>
        <w:t xml:space="preserve"> pateikia Suteikiančiosioms institucijoms dokumentą, pagrindžiantį remonto išlaidas, medžiagų kainą ir remonto laiką.</w:t>
      </w:r>
    </w:p>
    <w:p w14:paraId="151890AD" w14:textId="77777777" w:rsidR="00996C10" w:rsidRPr="00221DF0" w:rsidRDefault="00996C10" w:rsidP="00724D19">
      <w:pPr>
        <w:tabs>
          <w:tab w:val="left" w:pos="850"/>
        </w:tabs>
        <w:spacing w:before="120" w:after="120"/>
        <w:rPr>
          <w:lang w:val="lt-LT"/>
        </w:rPr>
      </w:pPr>
    </w:p>
    <w:p w14:paraId="31381B86" w14:textId="77777777" w:rsidR="00226CD4" w:rsidRDefault="00226CD4" w:rsidP="00965FDA">
      <w:pPr>
        <w:pStyle w:val="Antrat2"/>
        <w:numPr>
          <w:ilvl w:val="1"/>
          <w:numId w:val="44"/>
        </w:numPr>
        <w:jc w:val="left"/>
        <w:rPr>
          <w:color w:val="0079C1"/>
          <w:lang w:val="lt-LT"/>
        </w:rPr>
      </w:pPr>
      <w:bookmarkStart w:id="283" w:name="_Toc456204866"/>
      <w:bookmarkStart w:id="284" w:name="_Toc456205062"/>
      <w:bookmarkStart w:id="285" w:name="_Toc456204867"/>
      <w:bookmarkStart w:id="286" w:name="_Toc456205063"/>
      <w:bookmarkStart w:id="287" w:name="_Toc456204868"/>
      <w:bookmarkStart w:id="288" w:name="_Toc456205064"/>
      <w:bookmarkStart w:id="289" w:name="_Toc456204869"/>
      <w:bookmarkStart w:id="290" w:name="_Toc456205065"/>
      <w:bookmarkStart w:id="291" w:name="_Toc456204870"/>
      <w:bookmarkStart w:id="292" w:name="_Toc456205066"/>
      <w:bookmarkStart w:id="293" w:name="_Toc456204871"/>
      <w:bookmarkStart w:id="294" w:name="_Toc456205067"/>
      <w:bookmarkStart w:id="295" w:name="_Toc456204872"/>
      <w:bookmarkStart w:id="296" w:name="_Toc456205068"/>
      <w:bookmarkStart w:id="297" w:name="_Toc456204874"/>
      <w:bookmarkStart w:id="298" w:name="_Toc456205070"/>
      <w:bookmarkStart w:id="299" w:name="_Ref436998828"/>
      <w:bookmarkStart w:id="300" w:name="_Toc441662375"/>
      <w:bookmarkStart w:id="301" w:name="_Toc45889415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221DF0">
        <w:rPr>
          <w:color w:val="0079C1"/>
          <w:lang w:val="lt-LT"/>
        </w:rPr>
        <w:t>Paslaugų dokumentas</w:t>
      </w:r>
      <w:bookmarkEnd w:id="282"/>
      <w:bookmarkEnd w:id="299"/>
      <w:bookmarkEnd w:id="300"/>
      <w:bookmarkEnd w:id="301"/>
    </w:p>
    <w:p w14:paraId="244E8280" w14:textId="77777777" w:rsidR="00996C10" w:rsidRPr="00996C10" w:rsidRDefault="00996C10" w:rsidP="00996C10">
      <w:pPr>
        <w:rPr>
          <w:lang w:val="lt-LT"/>
        </w:rPr>
      </w:pPr>
    </w:p>
    <w:p w14:paraId="5084BB1F" w14:textId="5B7A626E" w:rsidR="00226CD4" w:rsidRPr="00221DF0" w:rsidRDefault="00226CD4" w:rsidP="00724D19">
      <w:pPr>
        <w:tabs>
          <w:tab w:val="left" w:pos="850"/>
        </w:tabs>
        <w:spacing w:before="120" w:after="120"/>
        <w:rPr>
          <w:lang w:val="lt-LT"/>
        </w:rPr>
      </w:pPr>
      <w:r w:rsidRPr="00221DF0">
        <w:rPr>
          <w:lang w:val="lt-LT"/>
        </w:rPr>
        <w:t xml:space="preserve">Kad būtų įvykdyti Specifikacijų </w:t>
      </w:r>
      <w:r w:rsidR="0024294B" w:rsidRPr="00221DF0">
        <w:rPr>
          <w:lang w:val="lt-LT"/>
        </w:rPr>
        <w:fldChar w:fldCharType="begin"/>
      </w:r>
      <w:r w:rsidR="0024294B" w:rsidRPr="00221DF0">
        <w:rPr>
          <w:lang w:val="lt-LT"/>
        </w:rPr>
        <w:instrText xml:space="preserve"> REF _Ref425446156 \r \h  \* MERGEFORMAT </w:instrText>
      </w:r>
      <w:r w:rsidR="0024294B" w:rsidRPr="00221DF0">
        <w:rPr>
          <w:lang w:val="lt-LT"/>
        </w:rPr>
      </w:r>
      <w:r w:rsidR="0024294B" w:rsidRPr="00221DF0">
        <w:rPr>
          <w:lang w:val="lt-LT"/>
        </w:rPr>
        <w:fldChar w:fldCharType="separate"/>
      </w:r>
      <w:r w:rsidR="001442A3" w:rsidRPr="00221DF0">
        <w:rPr>
          <w:lang w:val="lt-LT"/>
        </w:rPr>
        <w:t>5.2</w:t>
      </w:r>
      <w:r w:rsidR="0024294B" w:rsidRPr="00221DF0">
        <w:rPr>
          <w:lang w:val="lt-LT"/>
        </w:rPr>
        <w:fldChar w:fldCharType="end"/>
      </w:r>
      <w:r w:rsidRPr="00221DF0">
        <w:rPr>
          <w:lang w:val="lt-LT"/>
        </w:rPr>
        <w:t xml:space="preserve"> skyriuje nurodyti uždaviniai, </w:t>
      </w:r>
      <w:r w:rsidR="00AE79AC" w:rsidRPr="00221DF0">
        <w:rPr>
          <w:lang w:val="lt-LT"/>
        </w:rPr>
        <w:t xml:space="preserve">Projekto bendrovė </w:t>
      </w:r>
      <w:r w:rsidRPr="00221DF0">
        <w:rPr>
          <w:lang w:val="lt-LT"/>
        </w:rPr>
        <w:t xml:space="preserve">turi parengti </w:t>
      </w:r>
      <w:r w:rsidR="0046376E" w:rsidRPr="00221DF0">
        <w:rPr>
          <w:lang w:val="lt-LT"/>
        </w:rPr>
        <w:t xml:space="preserve">Paslaugų teikimo dokumentą, kuriame pristatytų </w:t>
      </w:r>
      <w:r w:rsidRPr="00221DF0">
        <w:rPr>
          <w:lang w:val="lt-LT"/>
        </w:rPr>
        <w:t>veiklos schemą, techninę ir finansinę programą su visomis tinkamomis priemonėmis.</w:t>
      </w:r>
    </w:p>
    <w:p w14:paraId="44664ECC" w14:textId="7F676EFF" w:rsidR="00226CD4" w:rsidRPr="00221DF0" w:rsidRDefault="00226CD4" w:rsidP="00724D19">
      <w:pPr>
        <w:tabs>
          <w:tab w:val="left" w:pos="850"/>
        </w:tabs>
        <w:spacing w:before="120" w:after="120"/>
        <w:rPr>
          <w:lang w:val="lt-LT"/>
        </w:rPr>
      </w:pPr>
      <w:r w:rsidRPr="00221DF0">
        <w:rPr>
          <w:lang w:val="lt-LT"/>
        </w:rPr>
        <w:t>Daugiafu</w:t>
      </w:r>
      <w:r w:rsidR="0040515F" w:rsidRPr="00221DF0">
        <w:rPr>
          <w:lang w:val="lt-LT"/>
        </w:rPr>
        <w:t>n</w:t>
      </w:r>
      <w:r w:rsidRPr="00221DF0">
        <w:rPr>
          <w:lang w:val="lt-LT"/>
        </w:rPr>
        <w:t xml:space="preserve">kcio komplekso </w:t>
      </w:r>
      <w:r w:rsidR="0046376E" w:rsidRPr="00221DF0">
        <w:rPr>
          <w:lang w:val="lt-LT"/>
        </w:rPr>
        <w:t xml:space="preserve">Objektų </w:t>
      </w:r>
      <w:r w:rsidRPr="00221DF0">
        <w:rPr>
          <w:lang w:val="lt-LT"/>
        </w:rPr>
        <w:t>ir Naujo turto valdymo dokumentas apima dokumentų rinkinį, kuriuo bus nustatoma eksploatavimo pradžia bei pradedamos Daugiafu</w:t>
      </w:r>
      <w:r w:rsidR="0069181D">
        <w:rPr>
          <w:lang w:val="lt-LT"/>
        </w:rPr>
        <w:t>n</w:t>
      </w:r>
      <w:r w:rsidRPr="00221DF0">
        <w:rPr>
          <w:lang w:val="lt-LT"/>
        </w:rPr>
        <w:t xml:space="preserve">kcio komplekso </w:t>
      </w:r>
      <w:r w:rsidR="0046376E" w:rsidRPr="00221DF0">
        <w:rPr>
          <w:lang w:val="lt-LT"/>
        </w:rPr>
        <w:t xml:space="preserve">Objektų </w:t>
      </w:r>
      <w:r w:rsidRPr="00221DF0">
        <w:rPr>
          <w:lang w:val="lt-LT"/>
        </w:rPr>
        <w:t xml:space="preserve">ir Naujo turto </w:t>
      </w:r>
      <w:r w:rsidR="00AE79AC" w:rsidRPr="00221DF0">
        <w:rPr>
          <w:lang w:val="lt-LT"/>
        </w:rPr>
        <w:t>valdymas (kiekvieno Objekto atskirai)</w:t>
      </w:r>
      <w:r w:rsidRPr="00221DF0">
        <w:rPr>
          <w:lang w:val="lt-LT"/>
        </w:rPr>
        <w:t>.</w:t>
      </w:r>
    </w:p>
    <w:p w14:paraId="23E9D0B6" w14:textId="250AF45C" w:rsidR="00226CD4" w:rsidRPr="00221DF0" w:rsidRDefault="00AE79AC" w:rsidP="00724D19">
      <w:pPr>
        <w:tabs>
          <w:tab w:val="left" w:pos="850"/>
        </w:tabs>
        <w:spacing w:before="120" w:after="120"/>
        <w:rPr>
          <w:lang w:val="lt-LT"/>
        </w:rPr>
      </w:pPr>
      <w:r w:rsidRPr="00221DF0">
        <w:rPr>
          <w:lang w:val="lt-LT"/>
        </w:rPr>
        <w:t xml:space="preserve">Projekto bendrovė </w:t>
      </w:r>
      <w:r w:rsidR="00226CD4" w:rsidRPr="00221DF0">
        <w:rPr>
          <w:lang w:val="lt-LT"/>
        </w:rPr>
        <w:t xml:space="preserve">rengs ir kaups visą informaciją ir dokumentus, susijusius su Paslaugų teikimu nuo Paslaugų teikimo pradžios. </w:t>
      </w:r>
    </w:p>
    <w:p w14:paraId="5BF89F78" w14:textId="77777777" w:rsidR="00226CD4" w:rsidRPr="00221DF0" w:rsidRDefault="00226CD4" w:rsidP="00724D19">
      <w:pPr>
        <w:tabs>
          <w:tab w:val="left" w:pos="850"/>
        </w:tabs>
        <w:spacing w:before="120" w:after="120"/>
        <w:rPr>
          <w:lang w:val="lt-LT"/>
        </w:rPr>
      </w:pPr>
      <w:r w:rsidRPr="00221DF0">
        <w:rPr>
          <w:lang w:val="lt-LT"/>
        </w:rPr>
        <w:t>Visi dokumentai Suteikiančiosioms institucijoms teikiami popierine ir / arba elektronine versija.</w:t>
      </w:r>
    </w:p>
    <w:p w14:paraId="6C0AB820" w14:textId="0DE93DD6" w:rsidR="00226CD4" w:rsidRPr="00221DF0" w:rsidRDefault="00226CD4" w:rsidP="00724D19">
      <w:pPr>
        <w:tabs>
          <w:tab w:val="left" w:pos="850"/>
        </w:tabs>
        <w:spacing w:before="120" w:after="120"/>
        <w:rPr>
          <w:lang w:val="lt-LT"/>
        </w:rPr>
      </w:pPr>
      <w:r w:rsidRPr="00221DF0">
        <w:rPr>
          <w:lang w:val="lt-LT"/>
        </w:rPr>
        <w:t>Daugiafu</w:t>
      </w:r>
      <w:r w:rsidR="0069181D">
        <w:rPr>
          <w:lang w:val="lt-LT"/>
        </w:rPr>
        <w:t>n</w:t>
      </w:r>
      <w:r w:rsidRPr="00221DF0">
        <w:rPr>
          <w:lang w:val="lt-LT"/>
        </w:rPr>
        <w:t xml:space="preserve">kcio komplekso </w:t>
      </w:r>
      <w:r w:rsidR="0046376E" w:rsidRPr="00221DF0">
        <w:rPr>
          <w:lang w:val="lt-LT"/>
        </w:rPr>
        <w:t xml:space="preserve">Objektų </w:t>
      </w:r>
      <w:r w:rsidRPr="00221DF0">
        <w:rPr>
          <w:lang w:val="lt-LT"/>
        </w:rPr>
        <w:t>ir Naujo turto valdymo dokumentą sudarys 4 išsamūs smulkesni dokumentai, skirti organizuoti kiekvieno Daugiafu</w:t>
      </w:r>
      <w:r w:rsidR="0069181D">
        <w:rPr>
          <w:lang w:val="lt-LT"/>
        </w:rPr>
        <w:t>n</w:t>
      </w:r>
      <w:r w:rsidRPr="00221DF0">
        <w:rPr>
          <w:lang w:val="lt-LT"/>
        </w:rPr>
        <w:t xml:space="preserve">kcio komplekso </w:t>
      </w:r>
      <w:r w:rsidR="006E0DCE" w:rsidRPr="00221DF0">
        <w:rPr>
          <w:lang w:val="lt-LT"/>
        </w:rPr>
        <w:t xml:space="preserve">Objekto </w:t>
      </w:r>
      <w:r w:rsidRPr="00221DF0">
        <w:rPr>
          <w:lang w:val="lt-LT"/>
        </w:rPr>
        <w:t>veiklai ir nust</w:t>
      </w:r>
      <w:r w:rsidR="00996C10">
        <w:rPr>
          <w:lang w:val="lt-LT"/>
        </w:rPr>
        <w:t>atyti Paslaugų teikimo pradžiai:</w:t>
      </w:r>
    </w:p>
    <w:p w14:paraId="7246954A" w14:textId="77777777" w:rsidR="00226CD4" w:rsidRPr="00996C10" w:rsidRDefault="00226CD4" w:rsidP="00965FDA">
      <w:pPr>
        <w:pStyle w:val="Sraopastraipa"/>
        <w:numPr>
          <w:ilvl w:val="0"/>
          <w:numId w:val="66"/>
        </w:numPr>
        <w:tabs>
          <w:tab w:val="left" w:pos="850"/>
        </w:tabs>
        <w:spacing w:before="120" w:after="120"/>
        <w:rPr>
          <w:lang w:val="lt-LT"/>
        </w:rPr>
      </w:pPr>
      <w:r w:rsidRPr="00996C10">
        <w:rPr>
          <w:b/>
          <w:u w:val="single"/>
          <w:lang w:val="lt-LT"/>
        </w:rPr>
        <w:t>Įvadiniame dokumente</w:t>
      </w:r>
      <w:r w:rsidRPr="00996C10">
        <w:rPr>
          <w:lang w:val="lt-LT"/>
        </w:rPr>
        <w:t xml:space="preserve"> bus pateikta informacija, susijusi su:</w:t>
      </w:r>
    </w:p>
    <w:p w14:paraId="18DA26DB" w14:textId="47D6DC2E" w:rsidR="00226CD4" w:rsidRPr="00221DF0" w:rsidRDefault="00226CD4" w:rsidP="00965FDA">
      <w:pPr>
        <w:pStyle w:val="Sraopastraipa"/>
        <w:numPr>
          <w:ilvl w:val="0"/>
          <w:numId w:val="72"/>
        </w:numPr>
        <w:contextualSpacing w:val="0"/>
        <w:rPr>
          <w:lang w:val="lt-LT"/>
        </w:rPr>
      </w:pPr>
      <w:r w:rsidRPr="00221DF0">
        <w:rPr>
          <w:lang w:val="lt-LT"/>
        </w:rPr>
        <w:t>Bendruoju Projekto kontekstu</w:t>
      </w:r>
      <w:r w:rsidR="000C10F4" w:rsidRPr="00221DF0">
        <w:rPr>
          <w:lang w:val="lt-LT"/>
        </w:rPr>
        <w:t>;</w:t>
      </w:r>
    </w:p>
    <w:p w14:paraId="0411537D" w14:textId="47F601C6" w:rsidR="00226CD4" w:rsidRPr="00221DF0" w:rsidRDefault="00226CD4" w:rsidP="00965FDA">
      <w:pPr>
        <w:pStyle w:val="Sraopastraipa"/>
        <w:numPr>
          <w:ilvl w:val="0"/>
          <w:numId w:val="72"/>
        </w:numPr>
        <w:contextualSpacing w:val="0"/>
        <w:rPr>
          <w:lang w:val="lt-LT"/>
        </w:rPr>
      </w:pPr>
      <w:r w:rsidRPr="00221DF0">
        <w:rPr>
          <w:lang w:val="lt-LT"/>
        </w:rPr>
        <w:t>Daugiafu</w:t>
      </w:r>
      <w:r w:rsidR="0069181D">
        <w:rPr>
          <w:lang w:val="lt-LT"/>
        </w:rPr>
        <w:t>n</w:t>
      </w:r>
      <w:r w:rsidRPr="00221DF0">
        <w:rPr>
          <w:lang w:val="lt-LT"/>
        </w:rPr>
        <w:t xml:space="preserve">kcio komplekso </w:t>
      </w:r>
      <w:r w:rsidR="000C10F4" w:rsidRPr="00221DF0">
        <w:rPr>
          <w:lang w:val="lt-LT"/>
        </w:rPr>
        <w:t xml:space="preserve">Objektų </w:t>
      </w:r>
      <w:r w:rsidRPr="00221DF0">
        <w:rPr>
          <w:lang w:val="lt-LT"/>
        </w:rPr>
        <w:t>ir Naujo turto valdymo teikėjais (</w:t>
      </w:r>
      <w:proofErr w:type="spellStart"/>
      <w:r w:rsidRPr="00221DF0">
        <w:rPr>
          <w:lang w:val="lt-LT"/>
        </w:rPr>
        <w:t>Subteikėjais</w:t>
      </w:r>
      <w:proofErr w:type="spellEnd"/>
      <w:r w:rsidRPr="00221DF0">
        <w:rPr>
          <w:lang w:val="lt-LT"/>
        </w:rPr>
        <w:t>) ir kitomis įmonėmis (konsultacinėmis, ekspertų ir pan.)</w:t>
      </w:r>
      <w:r w:rsidR="000C10F4" w:rsidRPr="00221DF0">
        <w:rPr>
          <w:lang w:val="lt-LT"/>
        </w:rPr>
        <w:t>;</w:t>
      </w:r>
    </w:p>
    <w:p w14:paraId="27BC912B" w14:textId="43AEEA43" w:rsidR="00226CD4" w:rsidRPr="00221DF0" w:rsidRDefault="00226CD4" w:rsidP="00965FDA">
      <w:pPr>
        <w:pStyle w:val="Sraopastraipa"/>
        <w:numPr>
          <w:ilvl w:val="0"/>
          <w:numId w:val="72"/>
        </w:numPr>
        <w:contextualSpacing w:val="0"/>
        <w:rPr>
          <w:lang w:val="lt-LT"/>
        </w:rPr>
      </w:pPr>
      <w:r w:rsidRPr="00221DF0">
        <w:rPr>
          <w:lang w:val="lt-LT"/>
        </w:rPr>
        <w:t>Daugiafu</w:t>
      </w:r>
      <w:r w:rsidR="0069181D">
        <w:rPr>
          <w:lang w:val="lt-LT"/>
        </w:rPr>
        <w:t>n</w:t>
      </w:r>
      <w:r w:rsidRPr="00221DF0">
        <w:rPr>
          <w:lang w:val="lt-LT"/>
        </w:rPr>
        <w:t xml:space="preserve">kcio komplekso </w:t>
      </w:r>
      <w:r w:rsidR="000C10F4" w:rsidRPr="00221DF0">
        <w:rPr>
          <w:lang w:val="lt-LT"/>
        </w:rPr>
        <w:t xml:space="preserve">Objektų </w:t>
      </w:r>
      <w:r w:rsidRPr="00221DF0">
        <w:rPr>
          <w:lang w:val="lt-LT"/>
        </w:rPr>
        <w:t>ir Naujo turto valdymo paslaugų aprėptimi</w:t>
      </w:r>
      <w:r w:rsidR="000C10F4" w:rsidRPr="00221DF0">
        <w:rPr>
          <w:lang w:val="lt-LT"/>
        </w:rPr>
        <w:t>.</w:t>
      </w:r>
    </w:p>
    <w:p w14:paraId="0819DF4A" w14:textId="77777777" w:rsidR="00226CD4" w:rsidRPr="00996C10" w:rsidRDefault="00226CD4" w:rsidP="00965FDA">
      <w:pPr>
        <w:pStyle w:val="Sraopastraipa"/>
        <w:numPr>
          <w:ilvl w:val="0"/>
          <w:numId w:val="66"/>
        </w:numPr>
        <w:tabs>
          <w:tab w:val="left" w:pos="850"/>
        </w:tabs>
        <w:spacing w:before="120" w:after="120"/>
        <w:rPr>
          <w:lang w:val="lt-LT"/>
        </w:rPr>
      </w:pPr>
      <w:r w:rsidRPr="00996C10">
        <w:rPr>
          <w:b/>
          <w:u w:val="single"/>
          <w:lang w:val="lt-LT"/>
        </w:rPr>
        <w:t>Tolesnių veiksmų plano dokumente</w:t>
      </w:r>
      <w:r w:rsidRPr="00996C10">
        <w:rPr>
          <w:lang w:val="lt-LT"/>
        </w:rPr>
        <w:t xml:space="preserve"> bus pateikta informacija, susijusi su:</w:t>
      </w:r>
    </w:p>
    <w:p w14:paraId="6397C3FE" w14:textId="77777777" w:rsidR="00226CD4" w:rsidRPr="00221DF0" w:rsidRDefault="00226CD4" w:rsidP="00965FDA">
      <w:pPr>
        <w:pStyle w:val="Sraopastraipa"/>
        <w:numPr>
          <w:ilvl w:val="0"/>
          <w:numId w:val="73"/>
        </w:numPr>
        <w:contextualSpacing w:val="0"/>
        <w:rPr>
          <w:lang w:val="lt-LT"/>
        </w:rPr>
      </w:pPr>
      <w:r w:rsidRPr="00221DF0">
        <w:rPr>
          <w:lang w:val="lt-LT"/>
        </w:rPr>
        <w:t>Veiksmų planu kiekvienos Paslaugos teikimo pradžiai, įskaitant koordinacinius veiksmus su Suteikiančiosiomis institucijomis ir Eksploatuotojais.</w:t>
      </w:r>
    </w:p>
    <w:p w14:paraId="5046C442" w14:textId="77777777" w:rsidR="00226CD4" w:rsidRPr="00221DF0" w:rsidRDefault="00226CD4" w:rsidP="00965FDA">
      <w:pPr>
        <w:pStyle w:val="Sraopastraipa"/>
        <w:numPr>
          <w:ilvl w:val="0"/>
          <w:numId w:val="73"/>
        </w:numPr>
        <w:contextualSpacing w:val="0"/>
        <w:rPr>
          <w:lang w:val="lt-LT"/>
        </w:rPr>
      </w:pPr>
      <w:r w:rsidRPr="00221DF0">
        <w:rPr>
          <w:lang w:val="lt-LT"/>
        </w:rPr>
        <w:t>Nustatytais būtinais eksploatavimo etapo pradžios rezultatais.</w:t>
      </w:r>
    </w:p>
    <w:p w14:paraId="45E401C6" w14:textId="77777777" w:rsidR="00226CD4" w:rsidRPr="00996C10" w:rsidRDefault="00226CD4" w:rsidP="00965FDA">
      <w:pPr>
        <w:pStyle w:val="Sraopastraipa"/>
        <w:numPr>
          <w:ilvl w:val="0"/>
          <w:numId w:val="66"/>
        </w:numPr>
        <w:tabs>
          <w:tab w:val="left" w:pos="850"/>
        </w:tabs>
        <w:spacing w:before="120" w:after="120"/>
        <w:rPr>
          <w:lang w:val="lt-LT"/>
        </w:rPr>
      </w:pPr>
      <w:r w:rsidRPr="00996C10">
        <w:rPr>
          <w:b/>
          <w:u w:val="single"/>
          <w:lang w:val="lt-LT"/>
        </w:rPr>
        <w:t>Paslaugų teikimo pradžios dokumente</w:t>
      </w:r>
      <w:r w:rsidRPr="00996C10">
        <w:rPr>
          <w:lang w:val="lt-LT"/>
        </w:rPr>
        <w:t xml:space="preserve"> bus pateikta informacija, susijusi su:</w:t>
      </w:r>
    </w:p>
    <w:p w14:paraId="5724F50D" w14:textId="77777777" w:rsidR="00226CD4" w:rsidRPr="00221DF0" w:rsidRDefault="00226CD4" w:rsidP="00965FDA">
      <w:pPr>
        <w:pStyle w:val="Sraopastraipa"/>
        <w:numPr>
          <w:ilvl w:val="0"/>
          <w:numId w:val="74"/>
        </w:numPr>
        <w:contextualSpacing w:val="0"/>
        <w:rPr>
          <w:lang w:val="lt-LT"/>
        </w:rPr>
      </w:pPr>
      <w:r w:rsidRPr="00221DF0">
        <w:rPr>
          <w:lang w:val="lt-LT"/>
        </w:rPr>
        <w:t>Paslaugų teikimo pradžios veikla.</w:t>
      </w:r>
    </w:p>
    <w:p w14:paraId="3FD9D1AF" w14:textId="021EFFE7" w:rsidR="00226CD4" w:rsidRPr="00221DF0" w:rsidRDefault="00226CD4" w:rsidP="00965FDA">
      <w:pPr>
        <w:pStyle w:val="Sraopastraipa"/>
        <w:numPr>
          <w:ilvl w:val="0"/>
          <w:numId w:val="74"/>
        </w:numPr>
        <w:contextualSpacing w:val="0"/>
        <w:rPr>
          <w:lang w:val="lt-LT"/>
        </w:rPr>
      </w:pPr>
      <w:r w:rsidRPr="00221DF0">
        <w:rPr>
          <w:lang w:val="lt-LT"/>
        </w:rPr>
        <w:t>Naujo turto inventorizacija ir kontrole.</w:t>
      </w:r>
    </w:p>
    <w:p w14:paraId="224DF7E0" w14:textId="4FE2CD3E" w:rsidR="00226CD4" w:rsidRPr="00221DF0" w:rsidRDefault="00226CD4" w:rsidP="00965FDA">
      <w:pPr>
        <w:pStyle w:val="Sraopastraipa"/>
        <w:numPr>
          <w:ilvl w:val="0"/>
          <w:numId w:val="74"/>
        </w:numPr>
        <w:contextualSpacing w:val="0"/>
        <w:rPr>
          <w:lang w:val="lt-LT"/>
        </w:rPr>
      </w:pPr>
      <w:r w:rsidRPr="00221DF0">
        <w:rPr>
          <w:lang w:val="lt-LT"/>
        </w:rPr>
        <w:t xml:space="preserve">Svarbiausio Naujo turto ir Daugiafunkcio komplekso </w:t>
      </w:r>
      <w:r w:rsidR="00534BB7" w:rsidRPr="00221DF0">
        <w:rPr>
          <w:lang w:val="lt-LT"/>
        </w:rPr>
        <w:t xml:space="preserve">Funkcinių </w:t>
      </w:r>
      <w:r w:rsidRPr="00221DF0">
        <w:rPr>
          <w:lang w:val="lt-LT"/>
        </w:rPr>
        <w:t>zonų inventorizacija.</w:t>
      </w:r>
    </w:p>
    <w:p w14:paraId="242B02ED" w14:textId="77777777" w:rsidR="00226CD4" w:rsidRPr="00221DF0" w:rsidRDefault="00226CD4" w:rsidP="00965FDA">
      <w:pPr>
        <w:pStyle w:val="Sraopastraipa"/>
        <w:numPr>
          <w:ilvl w:val="0"/>
          <w:numId w:val="74"/>
        </w:numPr>
        <w:contextualSpacing w:val="0"/>
        <w:rPr>
          <w:lang w:val="lt-LT"/>
        </w:rPr>
      </w:pPr>
      <w:r w:rsidRPr="00221DF0">
        <w:rPr>
          <w:lang w:val="lt-LT"/>
        </w:rPr>
        <w:t>Profilaktinės techninės priežiūros planu.</w:t>
      </w:r>
    </w:p>
    <w:p w14:paraId="211BFA91" w14:textId="77777777" w:rsidR="00226CD4" w:rsidRPr="00221DF0" w:rsidRDefault="00226CD4" w:rsidP="00965FDA">
      <w:pPr>
        <w:pStyle w:val="Sraopastraipa"/>
        <w:numPr>
          <w:ilvl w:val="0"/>
          <w:numId w:val="74"/>
        </w:numPr>
        <w:contextualSpacing w:val="0"/>
        <w:rPr>
          <w:lang w:val="lt-LT"/>
        </w:rPr>
      </w:pPr>
      <w:r w:rsidRPr="00221DF0">
        <w:rPr>
          <w:lang w:val="lt-LT"/>
        </w:rPr>
        <w:t>Planine reguliavimo kontrole.</w:t>
      </w:r>
    </w:p>
    <w:p w14:paraId="4968568E" w14:textId="77777777" w:rsidR="00226CD4" w:rsidRPr="00221DF0" w:rsidRDefault="00226CD4" w:rsidP="00965FDA">
      <w:pPr>
        <w:pStyle w:val="Sraopastraipa"/>
        <w:numPr>
          <w:ilvl w:val="0"/>
          <w:numId w:val="74"/>
        </w:numPr>
        <w:contextualSpacing w:val="0"/>
        <w:rPr>
          <w:lang w:val="lt-LT"/>
        </w:rPr>
      </w:pPr>
      <w:r w:rsidRPr="00221DF0">
        <w:rPr>
          <w:lang w:val="lt-LT"/>
        </w:rPr>
        <w:t>Kapitalinio remonto ir (arba) atnaujinimo darbų planu.</w:t>
      </w:r>
    </w:p>
    <w:p w14:paraId="42CD632C" w14:textId="1A6B54C1" w:rsidR="00226CD4" w:rsidRPr="00221DF0" w:rsidRDefault="00226CD4" w:rsidP="00965FDA">
      <w:pPr>
        <w:pStyle w:val="Sraopastraipa"/>
        <w:numPr>
          <w:ilvl w:val="0"/>
          <w:numId w:val="74"/>
        </w:numPr>
        <w:contextualSpacing w:val="0"/>
        <w:rPr>
          <w:lang w:val="lt-LT"/>
        </w:rPr>
      </w:pPr>
      <w:r w:rsidRPr="00221DF0">
        <w:rPr>
          <w:lang w:val="lt-LT"/>
        </w:rPr>
        <w:t>Naujo turto eksploatavimo vadovais.</w:t>
      </w:r>
    </w:p>
    <w:p w14:paraId="5C6263CD" w14:textId="2648EC7E" w:rsidR="00226CD4" w:rsidRPr="00221DF0" w:rsidRDefault="00226CD4" w:rsidP="00965FDA">
      <w:pPr>
        <w:pStyle w:val="Sraopastraipa"/>
        <w:numPr>
          <w:ilvl w:val="0"/>
          <w:numId w:val="74"/>
        </w:numPr>
        <w:contextualSpacing w:val="0"/>
        <w:rPr>
          <w:lang w:val="lt-LT"/>
        </w:rPr>
      </w:pPr>
      <w:r w:rsidRPr="00221DF0">
        <w:rPr>
          <w:lang w:val="lt-LT"/>
        </w:rPr>
        <w:t>Patikros pradžios laikotarpiu.</w:t>
      </w:r>
    </w:p>
    <w:p w14:paraId="459BA0FD" w14:textId="77777777" w:rsidR="00226CD4" w:rsidRPr="00221DF0" w:rsidRDefault="00226CD4" w:rsidP="00965FDA">
      <w:pPr>
        <w:pStyle w:val="Sraopastraipa"/>
        <w:numPr>
          <w:ilvl w:val="0"/>
          <w:numId w:val="74"/>
        </w:numPr>
        <w:contextualSpacing w:val="0"/>
        <w:rPr>
          <w:lang w:val="lt-LT"/>
        </w:rPr>
      </w:pPr>
      <w:r w:rsidRPr="00221DF0">
        <w:rPr>
          <w:lang w:val="lt-LT"/>
        </w:rPr>
        <w:t>Techninių patalpų vieta.</w:t>
      </w:r>
    </w:p>
    <w:p w14:paraId="7E7BEADD" w14:textId="77777777" w:rsidR="00226CD4" w:rsidRPr="00221DF0" w:rsidRDefault="00226CD4" w:rsidP="00965FDA">
      <w:pPr>
        <w:pStyle w:val="Sraopastraipa"/>
        <w:numPr>
          <w:ilvl w:val="0"/>
          <w:numId w:val="74"/>
        </w:numPr>
        <w:contextualSpacing w:val="0"/>
        <w:rPr>
          <w:lang w:val="lt-LT"/>
        </w:rPr>
      </w:pPr>
      <w:r w:rsidRPr="00221DF0">
        <w:rPr>
          <w:lang w:val="lt-LT"/>
        </w:rPr>
        <w:t>Perdavimo etape aptiktų defektų istorija.</w:t>
      </w:r>
    </w:p>
    <w:p w14:paraId="72EE2222" w14:textId="77777777" w:rsidR="00226CD4" w:rsidRPr="00221DF0" w:rsidRDefault="00226CD4" w:rsidP="00965FDA">
      <w:pPr>
        <w:pStyle w:val="Sraopastraipa"/>
        <w:numPr>
          <w:ilvl w:val="0"/>
          <w:numId w:val="74"/>
        </w:numPr>
        <w:contextualSpacing w:val="0"/>
        <w:rPr>
          <w:lang w:val="lt-LT"/>
        </w:rPr>
      </w:pPr>
      <w:r w:rsidRPr="00221DF0">
        <w:rPr>
          <w:lang w:val="lt-LT"/>
        </w:rPr>
        <w:t>Turimų logistikos priemonių kontrole ir inventorizacija.</w:t>
      </w:r>
    </w:p>
    <w:p w14:paraId="34A06A50" w14:textId="77777777" w:rsidR="00226CD4" w:rsidRPr="00221DF0" w:rsidRDefault="00226CD4" w:rsidP="00965FDA">
      <w:pPr>
        <w:pStyle w:val="Sraopastraipa"/>
        <w:numPr>
          <w:ilvl w:val="0"/>
          <w:numId w:val="74"/>
        </w:numPr>
        <w:contextualSpacing w:val="0"/>
        <w:rPr>
          <w:lang w:val="lt-LT"/>
        </w:rPr>
      </w:pPr>
      <w:r w:rsidRPr="00221DF0">
        <w:rPr>
          <w:lang w:val="lt-LT"/>
        </w:rPr>
        <w:t>KTPVS sistema ir intervencinių veiksmų prašymais.</w:t>
      </w:r>
    </w:p>
    <w:p w14:paraId="7814B443" w14:textId="77777777" w:rsidR="00226CD4" w:rsidRPr="00996C10" w:rsidRDefault="00226CD4" w:rsidP="00965FDA">
      <w:pPr>
        <w:pStyle w:val="Sraopastraipa"/>
        <w:numPr>
          <w:ilvl w:val="0"/>
          <w:numId w:val="66"/>
        </w:numPr>
        <w:tabs>
          <w:tab w:val="left" w:pos="850"/>
        </w:tabs>
        <w:spacing w:before="120" w:after="120"/>
        <w:rPr>
          <w:lang w:val="lt-LT"/>
        </w:rPr>
      </w:pPr>
      <w:r w:rsidRPr="00996C10">
        <w:rPr>
          <w:b/>
          <w:u w:val="single"/>
          <w:lang w:val="lt-LT"/>
        </w:rPr>
        <w:t>Eksploatavimo ir techninės priežiūros dokumente</w:t>
      </w:r>
      <w:r w:rsidRPr="00996C10">
        <w:rPr>
          <w:lang w:val="lt-LT"/>
        </w:rPr>
        <w:t xml:space="preserve"> bus pateikta informacija, susijusi su:</w:t>
      </w:r>
    </w:p>
    <w:p w14:paraId="4D545BF6" w14:textId="77777777" w:rsidR="00226CD4" w:rsidRPr="00221DF0" w:rsidRDefault="00226CD4" w:rsidP="00965FDA">
      <w:pPr>
        <w:pStyle w:val="Sraopastraipa"/>
        <w:numPr>
          <w:ilvl w:val="0"/>
          <w:numId w:val="75"/>
        </w:numPr>
        <w:contextualSpacing w:val="0"/>
        <w:rPr>
          <w:lang w:val="lt-LT"/>
        </w:rPr>
      </w:pPr>
      <w:r w:rsidRPr="00221DF0">
        <w:rPr>
          <w:lang w:val="lt-LT"/>
        </w:rPr>
        <w:t>Paslaugų teikimo organizavimu.</w:t>
      </w:r>
    </w:p>
    <w:p w14:paraId="3858BC51" w14:textId="034EEDE4" w:rsidR="00226CD4" w:rsidRPr="00221DF0" w:rsidRDefault="00CA1249" w:rsidP="00965FDA">
      <w:pPr>
        <w:pStyle w:val="Sraopastraipa"/>
        <w:numPr>
          <w:ilvl w:val="0"/>
          <w:numId w:val="75"/>
        </w:numPr>
        <w:contextualSpacing w:val="0"/>
        <w:rPr>
          <w:lang w:val="lt-LT"/>
        </w:rPr>
      </w:pPr>
      <w:r>
        <w:rPr>
          <w:lang w:val="lt-LT"/>
        </w:rPr>
        <w:t xml:space="preserve">Projekto bendrovės </w:t>
      </w:r>
      <w:r w:rsidR="00226CD4" w:rsidRPr="00221DF0">
        <w:rPr>
          <w:lang w:val="lt-LT"/>
        </w:rPr>
        <w:t>ir Subtiekėjų darbuotojų veiklos organizavimu.</w:t>
      </w:r>
    </w:p>
    <w:p w14:paraId="3F3D41FF" w14:textId="0609082B" w:rsidR="00226CD4" w:rsidRPr="00221DF0" w:rsidRDefault="00CA1249" w:rsidP="00965FDA">
      <w:pPr>
        <w:pStyle w:val="Sraopastraipa"/>
        <w:numPr>
          <w:ilvl w:val="0"/>
          <w:numId w:val="75"/>
        </w:numPr>
        <w:contextualSpacing w:val="0"/>
        <w:rPr>
          <w:lang w:val="lt-LT"/>
        </w:rPr>
      </w:pPr>
      <w:r>
        <w:rPr>
          <w:lang w:val="lt-LT"/>
        </w:rPr>
        <w:t>Projekto bendrovės</w:t>
      </w:r>
      <w:r w:rsidRPr="00221DF0">
        <w:rPr>
          <w:lang w:val="lt-LT"/>
        </w:rPr>
        <w:t xml:space="preserve"> </w:t>
      </w:r>
      <w:r w:rsidR="00226CD4" w:rsidRPr="00221DF0">
        <w:rPr>
          <w:lang w:val="lt-LT"/>
        </w:rPr>
        <w:t>darbuotojų kvalifikacijomis ir kompetencijomis.</w:t>
      </w:r>
    </w:p>
    <w:p w14:paraId="2C19B3EC" w14:textId="77777777" w:rsidR="00226CD4" w:rsidRPr="00221DF0" w:rsidRDefault="00226CD4" w:rsidP="00965FDA">
      <w:pPr>
        <w:pStyle w:val="Sraopastraipa"/>
        <w:numPr>
          <w:ilvl w:val="0"/>
          <w:numId w:val="75"/>
        </w:numPr>
        <w:contextualSpacing w:val="0"/>
        <w:rPr>
          <w:lang w:val="lt-LT"/>
        </w:rPr>
      </w:pPr>
      <w:r w:rsidRPr="00221DF0">
        <w:rPr>
          <w:lang w:val="lt-LT"/>
        </w:rPr>
        <w:t>Intervencinių procesų aprašais.</w:t>
      </w:r>
    </w:p>
    <w:p w14:paraId="711827DE" w14:textId="77777777" w:rsidR="00226CD4" w:rsidRPr="00221DF0" w:rsidRDefault="00226CD4" w:rsidP="00965FDA">
      <w:pPr>
        <w:pStyle w:val="Sraopastraipa"/>
        <w:numPr>
          <w:ilvl w:val="0"/>
          <w:numId w:val="75"/>
        </w:numPr>
        <w:contextualSpacing w:val="0"/>
        <w:rPr>
          <w:lang w:val="lt-LT"/>
        </w:rPr>
      </w:pPr>
      <w:r w:rsidRPr="00221DF0">
        <w:rPr>
          <w:lang w:val="lt-LT"/>
        </w:rPr>
        <w:t>Atsarginių dalių valdymu.</w:t>
      </w:r>
    </w:p>
    <w:p w14:paraId="46BE6643" w14:textId="77777777" w:rsidR="00226CD4" w:rsidRPr="00221DF0" w:rsidRDefault="00226CD4" w:rsidP="00965FDA">
      <w:pPr>
        <w:pStyle w:val="Sraopastraipa"/>
        <w:numPr>
          <w:ilvl w:val="0"/>
          <w:numId w:val="75"/>
        </w:numPr>
        <w:contextualSpacing w:val="0"/>
        <w:rPr>
          <w:lang w:val="lt-LT"/>
        </w:rPr>
      </w:pPr>
      <w:r w:rsidRPr="00221DF0">
        <w:rPr>
          <w:lang w:val="lt-LT"/>
        </w:rPr>
        <w:t>IT priemonių (KTPVS) atnaujinimu.</w:t>
      </w:r>
    </w:p>
    <w:p w14:paraId="1165E080" w14:textId="350C679E" w:rsidR="00226CD4" w:rsidRPr="00221DF0" w:rsidRDefault="00226CD4" w:rsidP="00965FDA">
      <w:pPr>
        <w:pStyle w:val="Sraopastraipa"/>
        <w:numPr>
          <w:ilvl w:val="0"/>
          <w:numId w:val="75"/>
        </w:numPr>
        <w:contextualSpacing w:val="0"/>
        <w:rPr>
          <w:lang w:val="lt-LT"/>
        </w:rPr>
      </w:pPr>
      <w:r w:rsidRPr="00221DF0">
        <w:rPr>
          <w:lang w:val="lt-LT"/>
        </w:rPr>
        <w:t xml:space="preserve">Ataskaitų teikimu (kaip nurodyta </w:t>
      </w:r>
      <w:r w:rsidR="00CE0DCC">
        <w:rPr>
          <w:lang w:val="lt-LT"/>
        </w:rPr>
        <w:t>5.13.2. ir 15.13.3.</w:t>
      </w:r>
      <w:r w:rsidR="0069181D">
        <w:rPr>
          <w:lang w:val="lt-LT"/>
        </w:rPr>
        <w:t xml:space="preserve"> skyriu</w:t>
      </w:r>
      <w:r w:rsidR="00CE0DCC">
        <w:rPr>
          <w:lang w:val="lt-LT"/>
        </w:rPr>
        <w:t>ose)</w:t>
      </w:r>
      <w:r w:rsidRPr="00221DF0">
        <w:rPr>
          <w:lang w:val="lt-LT"/>
        </w:rPr>
        <w:t>.</w:t>
      </w:r>
    </w:p>
    <w:p w14:paraId="0C623EE8" w14:textId="77777777" w:rsidR="00226CD4" w:rsidRPr="00221DF0" w:rsidRDefault="00226CD4" w:rsidP="00965FDA">
      <w:pPr>
        <w:pStyle w:val="Sraopastraipa"/>
        <w:numPr>
          <w:ilvl w:val="0"/>
          <w:numId w:val="75"/>
        </w:numPr>
        <w:contextualSpacing w:val="0"/>
        <w:rPr>
          <w:lang w:val="lt-LT"/>
        </w:rPr>
      </w:pPr>
      <w:r w:rsidRPr="00221DF0">
        <w:rPr>
          <w:lang w:val="lt-LT"/>
        </w:rPr>
        <w:t>Paslaugų sąnaudų istorija (padidėjimas arba sumažėjimas, pagrindimai).</w:t>
      </w:r>
    </w:p>
    <w:p w14:paraId="57E7885E" w14:textId="77777777" w:rsidR="00996C10" w:rsidRDefault="00996C10" w:rsidP="00724D19">
      <w:pPr>
        <w:tabs>
          <w:tab w:val="left" w:pos="850"/>
        </w:tabs>
        <w:spacing w:before="120" w:after="120"/>
        <w:rPr>
          <w:lang w:val="lt-LT"/>
        </w:rPr>
      </w:pPr>
    </w:p>
    <w:p w14:paraId="30140ACC" w14:textId="77777777" w:rsidR="00226CD4" w:rsidRPr="00221DF0" w:rsidRDefault="00226CD4" w:rsidP="00724D19">
      <w:pPr>
        <w:tabs>
          <w:tab w:val="left" w:pos="850"/>
        </w:tabs>
        <w:spacing w:before="120" w:after="120"/>
        <w:rPr>
          <w:lang w:val="lt-LT"/>
        </w:rPr>
      </w:pPr>
      <w:r w:rsidRPr="00221DF0">
        <w:rPr>
          <w:lang w:val="lt-LT"/>
        </w:rPr>
        <w:t>Šis dokumentas gali būti papildytas kita informacija, pasiūlyta Konkurso metu.</w:t>
      </w:r>
    </w:p>
    <w:p w14:paraId="0BEEF6A6" w14:textId="63A4B407" w:rsidR="00226CD4" w:rsidRPr="00221DF0" w:rsidRDefault="00226CD4" w:rsidP="00724D19">
      <w:pPr>
        <w:tabs>
          <w:tab w:val="left" w:pos="850"/>
        </w:tabs>
        <w:spacing w:before="120" w:after="120"/>
        <w:rPr>
          <w:lang w:val="lt-LT"/>
        </w:rPr>
      </w:pPr>
      <w:r w:rsidRPr="00221DF0">
        <w:rPr>
          <w:lang w:val="lt-LT"/>
        </w:rPr>
        <w:lastRenderedPageBreak/>
        <w:t>Daugiafu</w:t>
      </w:r>
      <w:r w:rsidR="0069181D">
        <w:rPr>
          <w:lang w:val="lt-LT"/>
        </w:rPr>
        <w:t>n</w:t>
      </w:r>
      <w:r w:rsidRPr="00221DF0">
        <w:rPr>
          <w:lang w:val="lt-LT"/>
        </w:rPr>
        <w:t xml:space="preserve">kcio komplekso </w:t>
      </w:r>
      <w:r w:rsidR="0070276B" w:rsidRPr="00221DF0">
        <w:rPr>
          <w:lang w:val="lt-LT"/>
        </w:rPr>
        <w:t xml:space="preserve">Objektų </w:t>
      </w:r>
      <w:r w:rsidRPr="00221DF0">
        <w:rPr>
          <w:lang w:val="lt-LT"/>
        </w:rPr>
        <w:t>ir Naujo turto valdymo dokumentas turi būti pateiktas Suteikiančiosioms institucijoms patvirtinti ne vėliau kaip likus 4 (keturiems) mėnesiams iki Paslaugų teikimo pradžios kiekviename Da</w:t>
      </w:r>
      <w:r w:rsidR="0069181D">
        <w:rPr>
          <w:lang w:val="lt-LT"/>
        </w:rPr>
        <w:t>ugiafu</w:t>
      </w:r>
      <w:r w:rsidRPr="00221DF0">
        <w:rPr>
          <w:lang w:val="lt-LT"/>
        </w:rPr>
        <w:t xml:space="preserve">nkcio komplekso </w:t>
      </w:r>
      <w:r w:rsidR="00534BB7" w:rsidRPr="00221DF0">
        <w:rPr>
          <w:lang w:val="lt-LT"/>
        </w:rPr>
        <w:t>Objekte</w:t>
      </w:r>
      <w:r w:rsidRPr="00221DF0">
        <w:rPr>
          <w:lang w:val="lt-LT"/>
        </w:rPr>
        <w:t xml:space="preserve">. Suteikiančiosios institucijos turi teisę dėl dokumento teikti pasiūlymus ir pastabas. Minėtas dokumentas turi būti patvirtintas Suteikiančiųjų institucijų ne vėliau, kaip likus 1 (vienam) mėnesiui iki Paslaugų teikimo pradžios konkrečiame Daugiafunkcio komplekso </w:t>
      </w:r>
      <w:r w:rsidR="0070276B" w:rsidRPr="00221DF0">
        <w:rPr>
          <w:lang w:val="lt-LT"/>
        </w:rPr>
        <w:t>Objekte</w:t>
      </w:r>
      <w:r w:rsidRPr="00221DF0">
        <w:rPr>
          <w:lang w:val="lt-LT"/>
        </w:rPr>
        <w:t>.</w:t>
      </w:r>
    </w:p>
    <w:p w14:paraId="619543AB" w14:textId="409B4CEE" w:rsidR="00226CD4" w:rsidRDefault="00534BB7" w:rsidP="00724D19">
      <w:pPr>
        <w:tabs>
          <w:tab w:val="left" w:pos="850"/>
        </w:tabs>
        <w:spacing w:before="120" w:after="120"/>
        <w:rPr>
          <w:lang w:val="lt-LT"/>
        </w:rPr>
      </w:pPr>
      <w:r w:rsidRPr="00221DF0">
        <w:rPr>
          <w:lang w:val="lt-LT"/>
        </w:rPr>
        <w:t xml:space="preserve">Projekto bendrovė </w:t>
      </w:r>
      <w:r w:rsidR="00226CD4" w:rsidRPr="00221DF0">
        <w:rPr>
          <w:lang w:val="lt-LT"/>
        </w:rPr>
        <w:t>turi nuolat atnaujinti Daugiafu</w:t>
      </w:r>
      <w:r w:rsidR="0069181D">
        <w:rPr>
          <w:lang w:val="lt-LT"/>
        </w:rPr>
        <w:t>n</w:t>
      </w:r>
      <w:r w:rsidR="00226CD4" w:rsidRPr="00221DF0">
        <w:rPr>
          <w:lang w:val="lt-LT"/>
        </w:rPr>
        <w:t xml:space="preserve">kcio komplekso </w:t>
      </w:r>
      <w:r w:rsidR="0070276B" w:rsidRPr="00221DF0">
        <w:rPr>
          <w:lang w:val="lt-LT"/>
        </w:rPr>
        <w:t xml:space="preserve">Objektų </w:t>
      </w:r>
      <w:r w:rsidR="00226CD4" w:rsidRPr="00221DF0">
        <w:rPr>
          <w:lang w:val="lt-LT"/>
        </w:rPr>
        <w:t>ir Naujo turto valdymo dokumentą.</w:t>
      </w:r>
    </w:p>
    <w:p w14:paraId="07CB6E46" w14:textId="77777777" w:rsidR="00996C10" w:rsidRPr="00221DF0" w:rsidRDefault="00996C10" w:rsidP="00724D19">
      <w:pPr>
        <w:tabs>
          <w:tab w:val="left" w:pos="850"/>
        </w:tabs>
        <w:spacing w:before="120" w:after="120"/>
        <w:rPr>
          <w:lang w:val="lt-LT"/>
        </w:rPr>
      </w:pPr>
    </w:p>
    <w:p w14:paraId="3651EA49" w14:textId="2D403188" w:rsidR="00226CD4" w:rsidRDefault="00534BB7" w:rsidP="00965FDA">
      <w:pPr>
        <w:pStyle w:val="Antrat2"/>
        <w:numPr>
          <w:ilvl w:val="1"/>
          <w:numId w:val="44"/>
        </w:numPr>
        <w:jc w:val="left"/>
        <w:rPr>
          <w:color w:val="0079C1"/>
          <w:lang w:val="lt-LT"/>
        </w:rPr>
      </w:pPr>
      <w:bookmarkStart w:id="302" w:name="_Toc441662378"/>
      <w:bookmarkStart w:id="303" w:name="_Toc458894151"/>
      <w:r w:rsidRPr="00221DF0">
        <w:rPr>
          <w:color w:val="0079C1"/>
          <w:lang w:val="lt-LT"/>
        </w:rPr>
        <w:t xml:space="preserve">Projekto bendrovės </w:t>
      </w:r>
      <w:r w:rsidR="00226CD4" w:rsidRPr="00221DF0">
        <w:rPr>
          <w:color w:val="0079C1"/>
          <w:lang w:val="lt-LT"/>
        </w:rPr>
        <w:t>savikontrolė</w:t>
      </w:r>
      <w:bookmarkEnd w:id="302"/>
      <w:bookmarkEnd w:id="303"/>
    </w:p>
    <w:p w14:paraId="22D0E69D" w14:textId="77777777" w:rsidR="00996C10" w:rsidRPr="00996C10" w:rsidRDefault="00996C10" w:rsidP="00996C10">
      <w:pPr>
        <w:rPr>
          <w:lang w:val="lt-LT"/>
        </w:rPr>
      </w:pPr>
    </w:p>
    <w:p w14:paraId="7F95D353" w14:textId="12B8F105" w:rsidR="00226CD4" w:rsidRPr="00221DF0" w:rsidRDefault="00534BB7" w:rsidP="00724D19">
      <w:pPr>
        <w:tabs>
          <w:tab w:val="left" w:pos="850"/>
        </w:tabs>
        <w:spacing w:before="120" w:after="120"/>
        <w:rPr>
          <w:lang w:val="lt-LT"/>
        </w:rPr>
      </w:pPr>
      <w:r w:rsidRPr="00221DF0">
        <w:rPr>
          <w:lang w:val="lt-LT"/>
        </w:rPr>
        <w:t xml:space="preserve">Projekto bendrovės </w:t>
      </w:r>
      <w:r w:rsidR="00226CD4" w:rsidRPr="00221DF0">
        <w:rPr>
          <w:lang w:val="lt-LT"/>
        </w:rPr>
        <w:t>savikontrolė yra nuolatinė Paslaugų atitikimo Specifikacijoms ir teisės aktų reikalavimams tikrinimo priemonė, kuria siekiama:</w:t>
      </w:r>
    </w:p>
    <w:p w14:paraId="31D90B11" w14:textId="77777777" w:rsidR="00226CD4" w:rsidRPr="00221DF0" w:rsidRDefault="00226CD4" w:rsidP="00965FDA">
      <w:pPr>
        <w:numPr>
          <w:ilvl w:val="0"/>
          <w:numId w:val="67"/>
        </w:numPr>
        <w:tabs>
          <w:tab w:val="left" w:pos="850"/>
        </w:tabs>
        <w:ind w:left="1077" w:hanging="357"/>
        <w:rPr>
          <w:lang w:val="lt-LT"/>
        </w:rPr>
      </w:pPr>
      <w:r w:rsidRPr="00221DF0">
        <w:rPr>
          <w:lang w:val="lt-LT"/>
        </w:rPr>
        <w:t>Užtikrinti geriausią Paslaugų kokybę.</w:t>
      </w:r>
    </w:p>
    <w:p w14:paraId="6E8A6503" w14:textId="77777777" w:rsidR="00226CD4" w:rsidRPr="00221DF0" w:rsidRDefault="00226CD4" w:rsidP="00965FDA">
      <w:pPr>
        <w:numPr>
          <w:ilvl w:val="0"/>
          <w:numId w:val="67"/>
        </w:numPr>
        <w:tabs>
          <w:tab w:val="left" w:pos="850"/>
        </w:tabs>
        <w:ind w:left="1077" w:hanging="357"/>
        <w:rPr>
          <w:lang w:val="lt-LT"/>
        </w:rPr>
      </w:pPr>
      <w:r w:rsidRPr="00221DF0">
        <w:rPr>
          <w:lang w:val="lt-LT"/>
        </w:rPr>
        <w:t>Nustatyti galimus gedimus ir prastos kokybės Paslaugas bei laiku parengti tokių gedimų ar neatitikimų ištaisymo planus.</w:t>
      </w:r>
    </w:p>
    <w:p w14:paraId="4E521C20" w14:textId="77777777" w:rsidR="00226CD4" w:rsidRPr="00221DF0" w:rsidRDefault="00226CD4" w:rsidP="00965FDA">
      <w:pPr>
        <w:numPr>
          <w:ilvl w:val="0"/>
          <w:numId w:val="67"/>
        </w:numPr>
        <w:tabs>
          <w:tab w:val="left" w:pos="850"/>
        </w:tabs>
        <w:ind w:left="1077" w:hanging="357"/>
        <w:rPr>
          <w:lang w:val="lt-LT"/>
        </w:rPr>
      </w:pPr>
      <w:r w:rsidRPr="00221DF0">
        <w:rPr>
          <w:lang w:val="lt-LT"/>
        </w:rPr>
        <w:t>Skatinti nuolatinį Paslaugų tobulinimą.</w:t>
      </w:r>
    </w:p>
    <w:p w14:paraId="3F0DD12A" w14:textId="516512BA" w:rsidR="00226CD4" w:rsidRPr="00221DF0" w:rsidRDefault="006E476B" w:rsidP="00724D19">
      <w:pPr>
        <w:tabs>
          <w:tab w:val="left" w:pos="850"/>
        </w:tabs>
        <w:spacing w:before="120" w:after="120"/>
        <w:rPr>
          <w:lang w:val="lt-LT"/>
        </w:rPr>
      </w:pPr>
      <w:r>
        <w:rPr>
          <w:lang w:val="lt-LT"/>
        </w:rPr>
        <w:t>Projekto bendrovė</w:t>
      </w:r>
      <w:r w:rsidR="00226CD4" w:rsidRPr="00221DF0">
        <w:rPr>
          <w:lang w:val="lt-LT"/>
        </w:rPr>
        <w:t xml:space="preserve"> yra atsakingas už savikontrolės operacijų įforminimą patikros lapuose, kurie teikiami Suteikiančiosioms institucijoms.</w:t>
      </w:r>
    </w:p>
    <w:p w14:paraId="101E146C" w14:textId="238AFFEA" w:rsidR="00226CD4" w:rsidRPr="00221DF0" w:rsidRDefault="00226CD4" w:rsidP="00724D19">
      <w:pPr>
        <w:tabs>
          <w:tab w:val="left" w:pos="850"/>
        </w:tabs>
        <w:spacing w:before="120" w:after="120"/>
        <w:rPr>
          <w:lang w:val="lt-LT"/>
        </w:rPr>
      </w:pPr>
      <w:r w:rsidRPr="00221DF0">
        <w:rPr>
          <w:lang w:val="lt-LT"/>
        </w:rPr>
        <w:t xml:space="preserve">Išsami visų </w:t>
      </w:r>
      <w:r w:rsidR="00CA1249">
        <w:rPr>
          <w:lang w:val="lt-LT"/>
        </w:rPr>
        <w:t>Projekto bendrovės</w:t>
      </w:r>
      <w:r w:rsidR="00CA1249" w:rsidRPr="00221DF0">
        <w:rPr>
          <w:lang w:val="lt-LT"/>
        </w:rPr>
        <w:t xml:space="preserve"> </w:t>
      </w:r>
      <w:r w:rsidRPr="00221DF0">
        <w:rPr>
          <w:lang w:val="lt-LT"/>
        </w:rPr>
        <w:t>savikontrolės operacijų ataskaita turi būti atnaujinama ir prieinama Suteikiančiosioms institucijoms. Šioje ataskaitoje be kitų nuostatų, turi būti nurodyta:</w:t>
      </w:r>
    </w:p>
    <w:p w14:paraId="6D0236BE" w14:textId="5C0312A6" w:rsidR="00226CD4" w:rsidRPr="00221DF0" w:rsidRDefault="0070276B" w:rsidP="00965FDA">
      <w:pPr>
        <w:numPr>
          <w:ilvl w:val="0"/>
          <w:numId w:val="67"/>
        </w:numPr>
        <w:tabs>
          <w:tab w:val="left" w:pos="850"/>
        </w:tabs>
        <w:rPr>
          <w:lang w:val="lt-LT"/>
        </w:rPr>
      </w:pPr>
      <w:r w:rsidRPr="00221DF0">
        <w:rPr>
          <w:lang w:val="lt-LT"/>
        </w:rPr>
        <w:t xml:space="preserve">Savikontrolės </w:t>
      </w:r>
      <w:r w:rsidR="00226CD4" w:rsidRPr="00221DF0">
        <w:rPr>
          <w:lang w:val="lt-LT"/>
        </w:rPr>
        <w:t>operacijų data.</w:t>
      </w:r>
    </w:p>
    <w:p w14:paraId="08FB0A1E" w14:textId="77777777" w:rsidR="00226CD4" w:rsidRPr="00221DF0" w:rsidRDefault="00226CD4" w:rsidP="00965FDA">
      <w:pPr>
        <w:numPr>
          <w:ilvl w:val="0"/>
          <w:numId w:val="67"/>
        </w:numPr>
        <w:tabs>
          <w:tab w:val="left" w:pos="850"/>
        </w:tabs>
        <w:rPr>
          <w:lang w:val="lt-LT"/>
        </w:rPr>
      </w:pPr>
      <w:r w:rsidRPr="00221DF0">
        <w:rPr>
          <w:lang w:val="lt-LT"/>
        </w:rPr>
        <w:t>Tikrintojo vardas, pavardė ir juridinis asmuo.</w:t>
      </w:r>
    </w:p>
    <w:p w14:paraId="21BFD460" w14:textId="61B6F0D6" w:rsidR="00226CD4" w:rsidRPr="00221DF0" w:rsidRDefault="00505709" w:rsidP="00965FDA">
      <w:pPr>
        <w:numPr>
          <w:ilvl w:val="0"/>
          <w:numId w:val="67"/>
        </w:numPr>
        <w:tabs>
          <w:tab w:val="left" w:pos="850"/>
        </w:tabs>
        <w:rPr>
          <w:lang w:val="lt-LT"/>
        </w:rPr>
      </w:pPr>
      <w:r>
        <w:rPr>
          <w:lang w:val="lt-LT"/>
        </w:rPr>
        <w:t xml:space="preserve">     </w:t>
      </w:r>
      <w:r w:rsidR="00226CD4" w:rsidRPr="00221DF0">
        <w:rPr>
          <w:lang w:val="lt-LT"/>
        </w:rPr>
        <w:t>Visų patikrinimų aprašymas.</w:t>
      </w:r>
    </w:p>
    <w:p w14:paraId="5743388C" w14:textId="77777777" w:rsidR="00226CD4" w:rsidRPr="00221DF0" w:rsidRDefault="00226CD4" w:rsidP="00965FDA">
      <w:pPr>
        <w:numPr>
          <w:ilvl w:val="0"/>
          <w:numId w:val="67"/>
        </w:numPr>
        <w:tabs>
          <w:tab w:val="left" w:pos="850"/>
        </w:tabs>
        <w:rPr>
          <w:lang w:val="lt-LT"/>
        </w:rPr>
      </w:pPr>
      <w:r w:rsidRPr="00221DF0">
        <w:rPr>
          <w:lang w:val="lt-LT"/>
        </w:rPr>
        <w:t>Kiekvieno patikrinimo rezultatai.</w:t>
      </w:r>
    </w:p>
    <w:p w14:paraId="13714EDD" w14:textId="21BFF82E" w:rsidR="00481F0B" w:rsidRPr="00221DF0" w:rsidRDefault="00226CD4" w:rsidP="00965FDA">
      <w:pPr>
        <w:numPr>
          <w:ilvl w:val="0"/>
          <w:numId w:val="67"/>
        </w:numPr>
        <w:tabs>
          <w:tab w:val="left" w:pos="850"/>
        </w:tabs>
        <w:rPr>
          <w:lang w:val="lt-LT"/>
        </w:rPr>
      </w:pPr>
      <w:r w:rsidRPr="00221DF0">
        <w:rPr>
          <w:lang w:val="lt-LT"/>
        </w:rPr>
        <w:t>Bendras tikrintojo komentaras.</w:t>
      </w:r>
    </w:p>
    <w:p w14:paraId="130B7322" w14:textId="77777777" w:rsidR="006C1DD1" w:rsidRPr="00221DF0" w:rsidRDefault="006C1DD1" w:rsidP="00534BB7">
      <w:pPr>
        <w:tabs>
          <w:tab w:val="left" w:pos="850"/>
        </w:tabs>
        <w:spacing w:before="120" w:after="120"/>
        <w:rPr>
          <w:lang w:val="lt-LT"/>
        </w:rPr>
      </w:pPr>
    </w:p>
    <w:p w14:paraId="61641573" w14:textId="77777777" w:rsidR="006C1DD1" w:rsidRPr="00221DF0" w:rsidRDefault="006C1DD1" w:rsidP="00965FDA">
      <w:pPr>
        <w:pStyle w:val="Antrat3"/>
        <w:numPr>
          <w:ilvl w:val="2"/>
          <w:numId w:val="44"/>
        </w:numPr>
        <w:spacing w:before="120" w:after="120"/>
        <w:ind w:hanging="657"/>
        <w:rPr>
          <w:b/>
          <w:color w:val="0079C1"/>
          <w:lang w:val="lt-LT"/>
        </w:rPr>
      </w:pPr>
      <w:bookmarkStart w:id="304" w:name="_Toc458894152"/>
      <w:r w:rsidRPr="00996C10">
        <w:rPr>
          <w:b/>
          <w:color w:val="0079C1"/>
          <w:lang w:val="lt-LT"/>
        </w:rPr>
        <w:t>Reguliavimo kontrolė</w:t>
      </w:r>
      <w:bookmarkEnd w:id="304"/>
    </w:p>
    <w:p w14:paraId="191E1931" w14:textId="77777777" w:rsidR="00996C10" w:rsidRDefault="00996C10" w:rsidP="006C1DD1">
      <w:pPr>
        <w:spacing w:before="120" w:after="120"/>
        <w:rPr>
          <w:lang w:val="lt-LT"/>
        </w:rPr>
      </w:pPr>
    </w:p>
    <w:p w14:paraId="5797D1E4" w14:textId="50EADEF8" w:rsidR="006C1DD1" w:rsidRPr="00221DF0" w:rsidRDefault="00534BB7" w:rsidP="006C1DD1">
      <w:pPr>
        <w:spacing w:before="120" w:after="120"/>
        <w:rPr>
          <w:lang w:val="lt-LT"/>
        </w:rPr>
      </w:pPr>
      <w:r w:rsidRPr="00221DF0">
        <w:rPr>
          <w:lang w:val="lt-LT"/>
        </w:rPr>
        <w:t xml:space="preserve">Projekto bendrovė </w:t>
      </w:r>
      <w:r w:rsidR="006C1DD1" w:rsidRPr="00221DF0">
        <w:rPr>
          <w:lang w:val="lt-LT"/>
        </w:rPr>
        <w:t>atsaking</w:t>
      </w:r>
      <w:r w:rsidRPr="00221DF0">
        <w:rPr>
          <w:lang w:val="lt-LT"/>
        </w:rPr>
        <w:t>a</w:t>
      </w:r>
      <w:r w:rsidR="006C1DD1" w:rsidRPr="00221DF0">
        <w:rPr>
          <w:lang w:val="lt-LT"/>
        </w:rPr>
        <w:t xml:space="preserve"> už visus veiksmus, reikalingus teisinei ir atitikties kontrolei ir reguliariai reguliavimo kontrolei vykdyti visuose Daugiafunkcio komplekso Objektuose. Laikydamasis galiojančių standartų </w:t>
      </w:r>
      <w:r w:rsidRPr="00221DF0">
        <w:rPr>
          <w:lang w:val="lt-LT"/>
        </w:rPr>
        <w:t xml:space="preserve">Projekto bendrovė </w:t>
      </w:r>
      <w:r w:rsidR="006C1DD1" w:rsidRPr="00221DF0">
        <w:rPr>
          <w:lang w:val="lt-LT"/>
        </w:rPr>
        <w:t>privalo:</w:t>
      </w:r>
    </w:p>
    <w:p w14:paraId="765BEDFE" w14:textId="77777777" w:rsidR="006C1DD1" w:rsidRPr="00221DF0" w:rsidRDefault="006C1DD1" w:rsidP="00965FDA">
      <w:pPr>
        <w:pStyle w:val="Sraopastraipa"/>
        <w:numPr>
          <w:ilvl w:val="0"/>
          <w:numId w:val="68"/>
        </w:numPr>
        <w:ind w:left="993" w:hanging="284"/>
        <w:contextualSpacing w:val="0"/>
        <w:rPr>
          <w:lang w:val="lt-LT"/>
        </w:rPr>
      </w:pPr>
      <w:r w:rsidRPr="00221DF0">
        <w:rPr>
          <w:lang w:val="lt-LT"/>
        </w:rPr>
        <w:t>Atlikti reguliarią atitikties kontrolę pagal įgaliotos priežiūros organizacijos nustatytą taikomą reglamentą;</w:t>
      </w:r>
    </w:p>
    <w:p w14:paraId="3FC62521" w14:textId="77777777" w:rsidR="006C1DD1" w:rsidRPr="00221DF0" w:rsidRDefault="006C1DD1" w:rsidP="00965FDA">
      <w:pPr>
        <w:pStyle w:val="Sraopastraipa"/>
        <w:numPr>
          <w:ilvl w:val="0"/>
          <w:numId w:val="68"/>
        </w:numPr>
        <w:ind w:left="993" w:hanging="284"/>
        <w:contextualSpacing w:val="0"/>
        <w:rPr>
          <w:lang w:val="lt-LT"/>
        </w:rPr>
      </w:pPr>
      <w:r w:rsidRPr="00221DF0">
        <w:rPr>
          <w:lang w:val="lt-LT"/>
        </w:rPr>
        <w:t>Pašalinti defektus, aptiktus atliekant atitikties kontrolę;</w:t>
      </w:r>
    </w:p>
    <w:p w14:paraId="2F8B4692" w14:textId="3F2BA7FA" w:rsidR="006C1DD1" w:rsidRPr="00221DF0" w:rsidRDefault="006C1DD1" w:rsidP="00965FDA">
      <w:pPr>
        <w:pStyle w:val="Sraopastraipa"/>
        <w:numPr>
          <w:ilvl w:val="0"/>
          <w:numId w:val="68"/>
        </w:numPr>
        <w:ind w:left="993" w:hanging="284"/>
        <w:contextualSpacing w:val="0"/>
        <w:rPr>
          <w:lang w:val="lt-LT"/>
        </w:rPr>
      </w:pPr>
      <w:r w:rsidRPr="00221DF0">
        <w:rPr>
          <w:lang w:val="lt-LT"/>
        </w:rPr>
        <w:t xml:space="preserve">Padėti ir patarti Savivaldybei išorės patikrų metu, ypač higienos ir apsaugos patikrų, sanitarinių inspekcijų ir pan. metu </w:t>
      </w:r>
      <w:r w:rsidR="00534BB7" w:rsidRPr="00221DF0">
        <w:rPr>
          <w:lang w:val="lt-LT"/>
        </w:rPr>
        <w:t>Projekto bendrovė</w:t>
      </w:r>
      <w:r w:rsidRPr="00221DF0">
        <w:rPr>
          <w:lang w:val="lt-LT"/>
        </w:rPr>
        <w:t xml:space="preserve"> parengs ir perduos visus būtinus dokumentus ir dalyvaus audituose.</w:t>
      </w:r>
    </w:p>
    <w:p w14:paraId="0D1F11E1" w14:textId="31C3CF3B" w:rsidR="006C1DD1" w:rsidRPr="00221DF0" w:rsidRDefault="006C1DD1" w:rsidP="006C1DD1">
      <w:pPr>
        <w:spacing w:before="120" w:after="120"/>
        <w:rPr>
          <w:lang w:val="lt-LT"/>
        </w:rPr>
      </w:pPr>
      <w:r w:rsidRPr="00221DF0">
        <w:rPr>
          <w:lang w:val="lt-LT"/>
        </w:rPr>
        <w:t xml:space="preserve">Į Daugiafunkcio komplekso ir Naujo turto valdymo Paslaugų dokumentą, kurį parengia </w:t>
      </w:r>
      <w:r w:rsidR="006E476B">
        <w:rPr>
          <w:lang w:val="lt-LT"/>
        </w:rPr>
        <w:t>Projekto bendrovė</w:t>
      </w:r>
      <w:r w:rsidRPr="00221DF0">
        <w:rPr>
          <w:lang w:val="lt-LT"/>
        </w:rPr>
        <w:t xml:space="preserve"> (žr. </w:t>
      </w:r>
      <w:r w:rsidR="00CE0DCC">
        <w:rPr>
          <w:lang w:val="lt-LT"/>
        </w:rPr>
        <w:t xml:space="preserve">5.12. </w:t>
      </w:r>
      <w:r w:rsidRPr="00221DF0">
        <w:rPr>
          <w:lang w:val="lt-LT"/>
        </w:rPr>
        <w:t>skyrių), bus įtrauktas sąrašas visų patikrų, kurios buvo atliktos ir bus atliktos per kitus 6 (šešis) metus, taip pat darbuotojų, atliekančių šias patikras, sąrašas, nurodant atitinkamą profesinę kvalifikaciją.</w:t>
      </w:r>
    </w:p>
    <w:p w14:paraId="7BFD991C" w14:textId="26887783" w:rsidR="006C1DD1" w:rsidRPr="00221DF0" w:rsidRDefault="006C1DD1" w:rsidP="006C1DD1">
      <w:pPr>
        <w:spacing w:before="120" w:after="120"/>
        <w:rPr>
          <w:lang w:val="lt-LT"/>
        </w:rPr>
      </w:pPr>
      <w:r w:rsidRPr="00221DF0">
        <w:rPr>
          <w:lang w:val="lt-LT"/>
        </w:rPr>
        <w:t xml:space="preserve">Mažiausiai per 1 (vieną) mėnesį po kiekvienos diagnostikos, </w:t>
      </w:r>
      <w:r w:rsidR="006E476B">
        <w:rPr>
          <w:lang w:val="lt-LT"/>
        </w:rPr>
        <w:t>Projekto bendrovė</w:t>
      </w:r>
      <w:r w:rsidRPr="00221DF0">
        <w:rPr>
          <w:lang w:val="lt-LT"/>
        </w:rPr>
        <w:t xml:space="preserve"> pateiks Savivaldybei patikrų ataskaitas ir atitinkamą veiksmų planą, kaip bus šalinami aptikti defektai. Patikros metu nustatytų defektų šalinimas yra </w:t>
      </w:r>
      <w:r w:rsidR="00CA1249">
        <w:rPr>
          <w:lang w:val="lt-LT"/>
        </w:rPr>
        <w:t>Projekto bendrovės</w:t>
      </w:r>
      <w:r w:rsidR="00CA1249" w:rsidRPr="00221DF0">
        <w:rPr>
          <w:lang w:val="lt-LT"/>
        </w:rPr>
        <w:t xml:space="preserve"> </w:t>
      </w:r>
      <w:r w:rsidRPr="00221DF0">
        <w:rPr>
          <w:lang w:val="lt-LT"/>
        </w:rPr>
        <w:t>Paslaugų aprėpties dalis ir jis turi būti atliekamas:</w:t>
      </w:r>
    </w:p>
    <w:p w14:paraId="4AE7C61A" w14:textId="77777777" w:rsidR="006C1DD1" w:rsidRPr="00221DF0" w:rsidRDefault="006C1DD1" w:rsidP="00965FDA">
      <w:pPr>
        <w:pStyle w:val="Sraopastraipa"/>
        <w:numPr>
          <w:ilvl w:val="0"/>
          <w:numId w:val="68"/>
        </w:numPr>
        <w:ind w:left="993" w:hanging="284"/>
        <w:contextualSpacing w:val="0"/>
        <w:rPr>
          <w:lang w:val="lt-LT"/>
        </w:rPr>
      </w:pPr>
      <w:r w:rsidRPr="00221DF0">
        <w:rPr>
          <w:lang w:val="lt-LT"/>
        </w:rPr>
        <w:t>Nedelsiant, jeigu defektai kelia grėsmę žmonėms ir turtui.</w:t>
      </w:r>
    </w:p>
    <w:p w14:paraId="38A7A1E5" w14:textId="77777777" w:rsidR="006C1DD1" w:rsidRPr="00221DF0" w:rsidRDefault="006C1DD1" w:rsidP="00965FDA">
      <w:pPr>
        <w:pStyle w:val="Sraopastraipa"/>
        <w:numPr>
          <w:ilvl w:val="0"/>
          <w:numId w:val="68"/>
        </w:numPr>
        <w:ind w:left="993" w:hanging="284"/>
        <w:contextualSpacing w:val="0"/>
        <w:rPr>
          <w:lang w:val="lt-LT"/>
        </w:rPr>
      </w:pPr>
      <w:r w:rsidRPr="00221DF0">
        <w:rPr>
          <w:lang w:val="lt-LT"/>
        </w:rPr>
        <w:t>Per 3 mėnesių laikotarpį po to, kai buvo gautos patikros ataskaitos, kitiems defektams pašalinti.</w:t>
      </w:r>
    </w:p>
    <w:p w14:paraId="20914324" w14:textId="77777777" w:rsidR="006C1DD1" w:rsidRPr="00221DF0" w:rsidRDefault="006C1DD1" w:rsidP="00534BB7">
      <w:pPr>
        <w:tabs>
          <w:tab w:val="left" w:pos="850"/>
        </w:tabs>
        <w:spacing w:before="120" w:after="120"/>
        <w:rPr>
          <w:lang w:val="lt-LT"/>
        </w:rPr>
      </w:pPr>
    </w:p>
    <w:p w14:paraId="352A11E1" w14:textId="3511A652" w:rsidR="00226CD4" w:rsidRDefault="00226CD4" w:rsidP="00965FDA">
      <w:pPr>
        <w:pStyle w:val="Antrat3"/>
        <w:numPr>
          <w:ilvl w:val="2"/>
          <w:numId w:val="44"/>
        </w:numPr>
        <w:spacing w:before="120" w:after="120"/>
        <w:ind w:hanging="657"/>
        <w:rPr>
          <w:b/>
          <w:color w:val="0079C1"/>
          <w:lang w:val="lt-LT"/>
        </w:rPr>
      </w:pPr>
      <w:bookmarkStart w:id="305" w:name="_Toc456204879"/>
      <w:bookmarkStart w:id="306" w:name="_Toc456205075"/>
      <w:bookmarkStart w:id="307" w:name="_Toc456204881"/>
      <w:bookmarkStart w:id="308" w:name="_Toc456205077"/>
      <w:bookmarkStart w:id="309" w:name="_Toc423708950"/>
      <w:bookmarkStart w:id="310" w:name="_Toc441662380"/>
      <w:bookmarkStart w:id="311" w:name="_Toc458894153"/>
      <w:bookmarkEnd w:id="305"/>
      <w:bookmarkEnd w:id="306"/>
      <w:bookmarkEnd w:id="307"/>
      <w:bookmarkEnd w:id="308"/>
      <w:r w:rsidRPr="00505709">
        <w:rPr>
          <w:b/>
          <w:color w:val="0079C1"/>
          <w:lang w:val="lt-LT"/>
        </w:rPr>
        <w:t>Mėnesinės veiklos ataskaitos</w:t>
      </w:r>
      <w:bookmarkEnd w:id="309"/>
      <w:bookmarkEnd w:id="310"/>
      <w:bookmarkEnd w:id="311"/>
    </w:p>
    <w:p w14:paraId="1640CC15" w14:textId="77777777" w:rsidR="00505709" w:rsidRPr="00505709" w:rsidRDefault="00505709" w:rsidP="00505709">
      <w:pPr>
        <w:rPr>
          <w:lang w:val="lt-LT"/>
        </w:rPr>
      </w:pPr>
    </w:p>
    <w:p w14:paraId="29FCC59F" w14:textId="77777777" w:rsidR="00226CD4" w:rsidRDefault="00226CD4" w:rsidP="00965FDA">
      <w:pPr>
        <w:pStyle w:val="Antrat4"/>
        <w:numPr>
          <w:ilvl w:val="3"/>
          <w:numId w:val="44"/>
        </w:numPr>
        <w:rPr>
          <w:rFonts w:ascii="Arial" w:hAnsi="Arial" w:cs="Arial"/>
          <w:i w:val="0"/>
          <w:lang w:val="lt-LT"/>
        </w:rPr>
      </w:pPr>
      <w:bookmarkStart w:id="312" w:name="_Toc458894154"/>
      <w:r w:rsidRPr="00505709">
        <w:rPr>
          <w:rFonts w:ascii="Arial" w:hAnsi="Arial" w:cs="Arial"/>
          <w:i w:val="0"/>
          <w:lang w:val="lt-LT"/>
        </w:rPr>
        <w:lastRenderedPageBreak/>
        <w:t>Aprašymas</w:t>
      </w:r>
      <w:bookmarkEnd w:id="312"/>
    </w:p>
    <w:p w14:paraId="54994033" w14:textId="77777777" w:rsidR="00505709" w:rsidRPr="00505709" w:rsidRDefault="00505709" w:rsidP="00505709">
      <w:pPr>
        <w:rPr>
          <w:lang w:val="lt-LT"/>
        </w:rPr>
      </w:pPr>
    </w:p>
    <w:p w14:paraId="61363947" w14:textId="5CAC6737" w:rsidR="00226CD4" w:rsidRDefault="00226CD4" w:rsidP="00724D19">
      <w:pPr>
        <w:spacing w:before="120" w:after="120"/>
        <w:rPr>
          <w:lang w:val="lt-LT"/>
        </w:rPr>
      </w:pPr>
      <w:r w:rsidRPr="00221DF0">
        <w:rPr>
          <w:lang w:val="lt-LT"/>
        </w:rPr>
        <w:t>Paslaugų teikimo laikotarpiu</w:t>
      </w:r>
      <w:r w:rsidR="00A607B1" w:rsidRPr="00221DF0">
        <w:rPr>
          <w:lang w:val="lt-LT"/>
        </w:rPr>
        <w:t xml:space="preserve"> </w:t>
      </w:r>
      <w:r w:rsidR="0051312A" w:rsidRPr="00221DF0">
        <w:rPr>
          <w:lang w:val="lt-LT"/>
        </w:rPr>
        <w:t xml:space="preserve">Projekto bendrovė </w:t>
      </w:r>
      <w:r w:rsidRPr="00221DF0">
        <w:rPr>
          <w:lang w:val="lt-LT"/>
        </w:rPr>
        <w:t>rengia mėnesin</w:t>
      </w:r>
      <w:r w:rsidR="00A607B1" w:rsidRPr="00221DF0">
        <w:rPr>
          <w:lang w:val="lt-LT"/>
        </w:rPr>
        <w:t>e</w:t>
      </w:r>
      <w:r w:rsidRPr="00221DF0">
        <w:rPr>
          <w:lang w:val="lt-LT"/>
        </w:rPr>
        <w:t xml:space="preserve">s veiklos ataskaitas ir jas teikia Suteikiančiosioms institucijoms. Pateikiama mėnesinė veiklos ataskaita turi būti pasirašyta atsakingo </w:t>
      </w:r>
      <w:r w:rsidR="0051312A" w:rsidRPr="00221DF0">
        <w:rPr>
          <w:lang w:val="lt-LT"/>
        </w:rPr>
        <w:t xml:space="preserve">Projekto bendrovės </w:t>
      </w:r>
      <w:r w:rsidRPr="00221DF0">
        <w:rPr>
          <w:lang w:val="lt-LT"/>
        </w:rPr>
        <w:t>atstovo ir teikiama pasirašyta spausdinta versija ir elektroninė kopija kiekvienai Suteikiančiajai institucijai. Mėnesinę veiklos ataskaitą</w:t>
      </w:r>
      <w:r w:rsidR="00A607B1" w:rsidRPr="00221DF0">
        <w:rPr>
          <w:lang w:val="lt-LT"/>
        </w:rPr>
        <w:t xml:space="preserve"> </w:t>
      </w:r>
      <w:r w:rsidR="00E864B7">
        <w:rPr>
          <w:lang w:val="lt-LT"/>
        </w:rPr>
        <w:t>Projekto bendrovė</w:t>
      </w:r>
      <w:r w:rsidR="00E864B7" w:rsidRPr="00221DF0">
        <w:rPr>
          <w:lang w:val="lt-LT"/>
        </w:rPr>
        <w:t xml:space="preserve"> </w:t>
      </w:r>
      <w:r w:rsidRPr="00221DF0">
        <w:rPr>
          <w:lang w:val="lt-LT"/>
        </w:rPr>
        <w:t>teikia Suteikiančiosioms institucijoms per 5 (penkias) Darbo dienas nuo kiekvieno mėnesio pabaigos. Pirmasis ataskaitinis mėnuo prasideda nuo Paslaugų teikimo pradžios.</w:t>
      </w:r>
    </w:p>
    <w:p w14:paraId="11770A62" w14:textId="77777777" w:rsidR="00505709" w:rsidRPr="00221DF0" w:rsidRDefault="00505709" w:rsidP="00724D19">
      <w:pPr>
        <w:spacing w:before="120" w:after="120"/>
        <w:rPr>
          <w:lang w:val="lt-LT"/>
        </w:rPr>
      </w:pPr>
    </w:p>
    <w:p w14:paraId="784054CC" w14:textId="77777777" w:rsidR="00226CD4" w:rsidRDefault="00226CD4" w:rsidP="00965FDA">
      <w:pPr>
        <w:pStyle w:val="Antrat4"/>
        <w:numPr>
          <w:ilvl w:val="3"/>
          <w:numId w:val="44"/>
        </w:numPr>
        <w:rPr>
          <w:rFonts w:ascii="Arial" w:hAnsi="Arial" w:cs="Arial"/>
          <w:i w:val="0"/>
          <w:lang w:val="lt-LT"/>
        </w:rPr>
      </w:pPr>
      <w:bookmarkStart w:id="313" w:name="_Toc458894155"/>
      <w:r w:rsidRPr="00505709">
        <w:rPr>
          <w:rFonts w:ascii="Arial" w:hAnsi="Arial" w:cs="Arial"/>
          <w:i w:val="0"/>
          <w:lang w:val="lt-LT"/>
        </w:rPr>
        <w:t>Mėnesinėms veiklos ataskaitoms taikomi reikalavimai</w:t>
      </w:r>
      <w:bookmarkEnd w:id="313"/>
    </w:p>
    <w:p w14:paraId="2E6E32A2" w14:textId="77777777" w:rsidR="00505709" w:rsidRPr="00505709" w:rsidRDefault="00505709" w:rsidP="00505709">
      <w:pPr>
        <w:rPr>
          <w:lang w:val="lt-LT"/>
        </w:rPr>
      </w:pPr>
    </w:p>
    <w:p w14:paraId="5702078D" w14:textId="77777777" w:rsidR="00226CD4" w:rsidRPr="00221DF0" w:rsidRDefault="00226CD4" w:rsidP="00724D19">
      <w:pPr>
        <w:spacing w:before="120" w:after="120"/>
        <w:rPr>
          <w:lang w:val="lt-LT"/>
        </w:rPr>
      </w:pPr>
      <w:r w:rsidRPr="00221DF0">
        <w:rPr>
          <w:lang w:val="lt-LT"/>
        </w:rPr>
        <w:t>Mėnesinės veiklos ataskaitose turi būti pakankamai informacijos, kad Suteikiančiosios institucijos galėtų, jeigu būtina, taikyti galimas išskaitas:</w:t>
      </w:r>
    </w:p>
    <w:p w14:paraId="03E8865E" w14:textId="5C5D9A11" w:rsidR="00226CD4" w:rsidRPr="00221DF0" w:rsidRDefault="00226CD4" w:rsidP="00965FDA">
      <w:pPr>
        <w:pStyle w:val="Sraopastraipa"/>
        <w:numPr>
          <w:ilvl w:val="0"/>
          <w:numId w:val="17"/>
        </w:numPr>
        <w:tabs>
          <w:tab w:val="num" w:pos="482"/>
        </w:tabs>
        <w:spacing w:before="120" w:after="120"/>
        <w:contextualSpacing w:val="0"/>
        <w:rPr>
          <w:lang w:val="lt-LT"/>
        </w:rPr>
      </w:pPr>
      <w:r w:rsidRPr="00221DF0">
        <w:rPr>
          <w:lang w:val="lt-LT"/>
        </w:rPr>
        <w:t xml:space="preserve">Visų nesuteiktų Paslaugų santrauka, kitų paslaugų prašymai ar įvykiai, apie kuriuos buvo pranešta </w:t>
      </w:r>
      <w:r w:rsidR="00CA1249">
        <w:rPr>
          <w:lang w:val="lt-LT"/>
        </w:rPr>
        <w:t>P</w:t>
      </w:r>
      <w:r w:rsidR="00CA1249" w:rsidRPr="00221DF0">
        <w:rPr>
          <w:lang w:val="lt-LT"/>
        </w:rPr>
        <w:t xml:space="preserve">agalbos </w:t>
      </w:r>
      <w:r w:rsidRPr="00221DF0">
        <w:rPr>
          <w:lang w:val="lt-LT"/>
        </w:rPr>
        <w:t>centrui atitinkamą ataskaitinį mėnesį, įskaitant:</w:t>
      </w:r>
    </w:p>
    <w:p w14:paraId="0A7764F8" w14:textId="77777777" w:rsidR="00226CD4" w:rsidRPr="00221DF0" w:rsidRDefault="00226CD4" w:rsidP="00965FDA">
      <w:pPr>
        <w:pStyle w:val="Sraopastraipa"/>
        <w:numPr>
          <w:ilvl w:val="0"/>
          <w:numId w:val="76"/>
        </w:numPr>
        <w:ind w:left="2127" w:hanging="284"/>
        <w:contextualSpacing w:val="0"/>
        <w:rPr>
          <w:lang w:val="lt-LT"/>
        </w:rPr>
      </w:pPr>
      <w:r w:rsidRPr="00221DF0">
        <w:rPr>
          <w:lang w:val="lt-LT"/>
        </w:rPr>
        <w:t>Paslaugų nesuteikimo atvejų skaičius;</w:t>
      </w:r>
    </w:p>
    <w:p w14:paraId="21694700" w14:textId="77777777" w:rsidR="00226CD4" w:rsidRPr="00221DF0" w:rsidRDefault="00226CD4" w:rsidP="00965FDA">
      <w:pPr>
        <w:pStyle w:val="Sraopastraipa"/>
        <w:numPr>
          <w:ilvl w:val="0"/>
          <w:numId w:val="76"/>
        </w:numPr>
        <w:ind w:left="2127" w:hanging="284"/>
        <w:contextualSpacing w:val="0"/>
        <w:rPr>
          <w:lang w:val="lt-LT"/>
        </w:rPr>
      </w:pPr>
      <w:r w:rsidRPr="00221DF0">
        <w:rPr>
          <w:lang w:val="lt-LT"/>
        </w:rPr>
        <w:t>Paslaugų nesuteikimo atvejų skaičius pagal kiekvieną Paslaugų nesuteikimo lygmenį;</w:t>
      </w:r>
    </w:p>
    <w:p w14:paraId="5ED59AB9" w14:textId="0DEC6C96" w:rsidR="00A42CBC" w:rsidRPr="00221DF0" w:rsidRDefault="00226CD4" w:rsidP="00965FDA">
      <w:pPr>
        <w:pStyle w:val="Sraopastraipa"/>
        <w:numPr>
          <w:ilvl w:val="0"/>
          <w:numId w:val="76"/>
        </w:numPr>
        <w:ind w:left="2127" w:hanging="284"/>
        <w:contextualSpacing w:val="0"/>
        <w:rPr>
          <w:lang w:val="lt-LT"/>
        </w:rPr>
      </w:pPr>
      <w:r w:rsidRPr="00221DF0">
        <w:rPr>
          <w:lang w:val="lt-LT"/>
        </w:rPr>
        <w:t xml:space="preserve">Kartų, kada buvo susisiekta su </w:t>
      </w:r>
      <w:r w:rsidR="00CA1249">
        <w:rPr>
          <w:lang w:val="lt-LT"/>
        </w:rPr>
        <w:t>P</w:t>
      </w:r>
      <w:r w:rsidR="00CA1249" w:rsidRPr="00221DF0">
        <w:rPr>
          <w:lang w:val="lt-LT"/>
        </w:rPr>
        <w:t xml:space="preserve">agalbos </w:t>
      </w:r>
      <w:r w:rsidRPr="00221DF0">
        <w:rPr>
          <w:lang w:val="lt-LT"/>
        </w:rPr>
        <w:t>centru, nutrūkęs Paslaugų teikimas ir</w:t>
      </w:r>
    </w:p>
    <w:p w14:paraId="0E8CDD72" w14:textId="084E4AB6" w:rsidR="00226CD4" w:rsidRPr="00505709" w:rsidRDefault="00CA1249" w:rsidP="00965FDA">
      <w:pPr>
        <w:pStyle w:val="Sraopastraipa"/>
        <w:numPr>
          <w:ilvl w:val="0"/>
          <w:numId w:val="76"/>
        </w:numPr>
        <w:ind w:left="2127" w:hanging="284"/>
        <w:contextualSpacing w:val="0"/>
        <w:rPr>
          <w:lang w:val="lt-LT"/>
        </w:rPr>
      </w:pPr>
      <w:r>
        <w:rPr>
          <w:lang w:val="lt-LT"/>
        </w:rPr>
        <w:t>P</w:t>
      </w:r>
      <w:r w:rsidRPr="00221DF0">
        <w:rPr>
          <w:lang w:val="lt-LT"/>
        </w:rPr>
        <w:t xml:space="preserve">agalbos </w:t>
      </w:r>
      <w:r w:rsidR="00226CD4" w:rsidRPr="00221DF0">
        <w:rPr>
          <w:lang w:val="lt-LT"/>
        </w:rPr>
        <w:t>centre gautų skundų ar prašymų, susijusių su bet kuria Paslauga, skaičius.</w:t>
      </w:r>
    </w:p>
    <w:p w14:paraId="4D18206D" w14:textId="77777777" w:rsidR="00226CD4" w:rsidRPr="00221DF0" w:rsidRDefault="00226CD4" w:rsidP="00965FDA">
      <w:pPr>
        <w:pStyle w:val="Sraopastraipa"/>
        <w:numPr>
          <w:ilvl w:val="0"/>
          <w:numId w:val="17"/>
        </w:numPr>
        <w:tabs>
          <w:tab w:val="num" w:pos="482"/>
        </w:tabs>
        <w:spacing w:before="120" w:after="120"/>
        <w:contextualSpacing w:val="0"/>
        <w:rPr>
          <w:lang w:val="lt-LT"/>
        </w:rPr>
      </w:pPr>
      <w:r w:rsidRPr="00221DF0">
        <w:rPr>
          <w:lang w:val="lt-LT"/>
        </w:rPr>
        <w:t>Informacija apie kiekvieną Paslaugos nesuteikimą:</w:t>
      </w:r>
    </w:p>
    <w:p w14:paraId="31A0D069"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Paslaugų nesuteikimo atvejų skaičius;</w:t>
      </w:r>
    </w:p>
    <w:p w14:paraId="01682BAF" w14:textId="261D7EE5" w:rsidR="00226CD4" w:rsidRPr="00221DF0" w:rsidRDefault="00444E4E" w:rsidP="00965FDA">
      <w:pPr>
        <w:pStyle w:val="Sraopastraipa"/>
        <w:numPr>
          <w:ilvl w:val="0"/>
          <w:numId w:val="77"/>
        </w:numPr>
        <w:ind w:left="2127" w:hanging="284"/>
        <w:contextualSpacing w:val="0"/>
        <w:rPr>
          <w:lang w:val="lt-LT"/>
        </w:rPr>
      </w:pPr>
      <w:r w:rsidRPr="00221DF0">
        <w:rPr>
          <w:lang w:val="lt-LT"/>
        </w:rPr>
        <w:t xml:space="preserve">kiekvienos </w:t>
      </w:r>
      <w:r w:rsidR="00226CD4" w:rsidRPr="00221DF0">
        <w:rPr>
          <w:lang w:val="lt-LT"/>
        </w:rPr>
        <w:t>Paslaugos nesuteikimo pobūdis;</w:t>
      </w:r>
    </w:p>
    <w:p w14:paraId="14607C65"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Paslaugų nesuteikimo data ir laikas;</w:t>
      </w:r>
    </w:p>
    <w:p w14:paraId="5490DB6D" w14:textId="5499CF50" w:rsidR="00226CD4" w:rsidRPr="00221DF0" w:rsidRDefault="00226CD4" w:rsidP="00965FDA">
      <w:pPr>
        <w:pStyle w:val="Sraopastraipa"/>
        <w:numPr>
          <w:ilvl w:val="0"/>
          <w:numId w:val="77"/>
        </w:numPr>
        <w:ind w:left="2127" w:hanging="284"/>
        <w:contextualSpacing w:val="0"/>
        <w:rPr>
          <w:lang w:val="lt-LT"/>
        </w:rPr>
      </w:pPr>
      <w:r w:rsidRPr="00221DF0">
        <w:rPr>
          <w:lang w:val="lt-LT"/>
        </w:rPr>
        <w:t xml:space="preserve">konkreti Paslaugos nesuteikimo vieta (Daugiafunkcio komplekso </w:t>
      </w:r>
      <w:r w:rsidR="00444E4E" w:rsidRPr="00221DF0">
        <w:rPr>
          <w:lang w:val="lt-LT"/>
        </w:rPr>
        <w:t>Objektas</w:t>
      </w:r>
      <w:r w:rsidRPr="00221DF0">
        <w:rPr>
          <w:lang w:val="lt-LT"/>
        </w:rPr>
        <w:t>);</w:t>
      </w:r>
    </w:p>
    <w:p w14:paraId="543EB46F"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Paslaugos nesuteikimo lygmuo;</w:t>
      </w:r>
    </w:p>
    <w:p w14:paraId="049CE197"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reikalinga reagavimo data ir laikas;</w:t>
      </w:r>
    </w:p>
    <w:p w14:paraId="11871A7A"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faktinė reagavimo data ir laikas;</w:t>
      </w:r>
    </w:p>
    <w:p w14:paraId="070F6BC7"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reikalinga ištaisymo data ir laikas;</w:t>
      </w:r>
    </w:p>
    <w:p w14:paraId="75A66045"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faktinė ištaisymo data ir laikas;</w:t>
      </w:r>
    </w:p>
    <w:p w14:paraId="0AC83300"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informacija apie laikinojo remonto taikymą;</w:t>
      </w:r>
    </w:p>
    <w:p w14:paraId="3D594B43"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 xml:space="preserve">trumpas Paslaugos nesuteikimo aprašas; </w:t>
      </w:r>
    </w:p>
    <w:p w14:paraId="25A90F06"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trumpas Paslaugos nesuteikimo klaidos ištaisymo aprašas;</w:t>
      </w:r>
    </w:p>
    <w:p w14:paraId="61B2302B" w14:textId="77777777" w:rsidR="00226CD4" w:rsidRPr="00221DF0" w:rsidRDefault="00226CD4" w:rsidP="00965FDA">
      <w:pPr>
        <w:pStyle w:val="Sraopastraipa"/>
        <w:numPr>
          <w:ilvl w:val="0"/>
          <w:numId w:val="77"/>
        </w:numPr>
        <w:ind w:left="2127" w:hanging="284"/>
        <w:contextualSpacing w:val="0"/>
        <w:rPr>
          <w:lang w:val="lt-LT"/>
        </w:rPr>
      </w:pPr>
      <w:r w:rsidRPr="00221DF0">
        <w:rPr>
          <w:lang w:val="lt-LT"/>
        </w:rPr>
        <w:t>bet kokie reikalingi papildomi darbai;</w:t>
      </w:r>
    </w:p>
    <w:p w14:paraId="0BEEDD68" w14:textId="3EDBB711" w:rsidR="00226CD4" w:rsidRPr="00221DF0" w:rsidRDefault="00CA1249" w:rsidP="00965FDA">
      <w:pPr>
        <w:pStyle w:val="Sraopastraipa"/>
        <w:numPr>
          <w:ilvl w:val="0"/>
          <w:numId w:val="77"/>
        </w:numPr>
        <w:ind w:left="2127" w:hanging="284"/>
        <w:contextualSpacing w:val="0"/>
        <w:rPr>
          <w:lang w:val="lt-LT"/>
        </w:rPr>
      </w:pPr>
      <w:r>
        <w:rPr>
          <w:lang w:val="lt-LT"/>
        </w:rPr>
        <w:t>Projekto bendrovės</w:t>
      </w:r>
      <w:r w:rsidRPr="00221DF0">
        <w:rPr>
          <w:lang w:val="lt-LT"/>
        </w:rPr>
        <w:t xml:space="preserve"> </w:t>
      </w:r>
      <w:r w:rsidR="00226CD4" w:rsidRPr="00221DF0">
        <w:rPr>
          <w:lang w:val="lt-LT"/>
        </w:rPr>
        <w:t>apskaičiuotos išskaitos, taikomos jam pagal Išskaitų mechanizme nustatytą tvarką, ir</w:t>
      </w:r>
    </w:p>
    <w:p w14:paraId="65B094F4" w14:textId="0E0ADE65" w:rsidR="00226CD4" w:rsidRPr="00221DF0" w:rsidRDefault="00226CD4" w:rsidP="00965FDA">
      <w:pPr>
        <w:pStyle w:val="Sraopastraipa"/>
        <w:numPr>
          <w:ilvl w:val="0"/>
          <w:numId w:val="77"/>
        </w:numPr>
        <w:ind w:left="2127" w:hanging="284"/>
        <w:contextualSpacing w:val="0"/>
        <w:rPr>
          <w:lang w:val="lt-LT"/>
        </w:rPr>
      </w:pPr>
      <w:r w:rsidRPr="00221DF0">
        <w:rPr>
          <w:lang w:val="lt-LT"/>
        </w:rPr>
        <w:t xml:space="preserve">bet kokios lengvinančios aplinkybės, į kurias, </w:t>
      </w:r>
      <w:r w:rsidR="00CA1249">
        <w:rPr>
          <w:lang w:val="lt-LT"/>
        </w:rPr>
        <w:t>Projekto bendrovės</w:t>
      </w:r>
      <w:r w:rsidR="00CA1249" w:rsidRPr="00221DF0">
        <w:rPr>
          <w:lang w:val="lt-LT"/>
        </w:rPr>
        <w:t xml:space="preserve"> </w:t>
      </w:r>
      <w:r w:rsidRPr="00221DF0">
        <w:rPr>
          <w:lang w:val="lt-LT"/>
        </w:rPr>
        <w:t xml:space="preserve">nuomone, Suteikiančiųjų institucijų turėtų kreipti dėmesį. </w:t>
      </w:r>
    </w:p>
    <w:p w14:paraId="749700C1" w14:textId="017349BD" w:rsidR="00226CD4" w:rsidRPr="00221DF0" w:rsidRDefault="00226CD4" w:rsidP="00965FDA">
      <w:pPr>
        <w:pStyle w:val="Sraopastraipa"/>
        <w:numPr>
          <w:ilvl w:val="0"/>
          <w:numId w:val="17"/>
        </w:numPr>
        <w:tabs>
          <w:tab w:val="num" w:pos="482"/>
        </w:tabs>
        <w:spacing w:before="120" w:after="120"/>
        <w:contextualSpacing w:val="0"/>
        <w:rPr>
          <w:lang w:val="lt-LT"/>
        </w:rPr>
      </w:pPr>
      <w:r w:rsidRPr="00221DF0">
        <w:rPr>
          <w:lang w:val="lt-LT"/>
        </w:rPr>
        <w:t>Privalomi</w:t>
      </w:r>
      <w:r w:rsidR="008E6CE7" w:rsidRPr="00221DF0">
        <w:rPr>
          <w:lang w:val="lt-LT"/>
        </w:rPr>
        <w:t xml:space="preserve"> </w:t>
      </w:r>
      <w:r w:rsidRPr="00221DF0">
        <w:rPr>
          <w:lang w:val="lt-LT"/>
        </w:rPr>
        <w:t>patikrinimai, kuriuos atlieka valstybinės arba savivaldybės institucijos, įmonės, organizacijos, ar bet koki</w:t>
      </w:r>
      <w:r w:rsidR="008E6CE7" w:rsidRPr="00221DF0">
        <w:rPr>
          <w:lang w:val="lt-LT"/>
        </w:rPr>
        <w:t>e</w:t>
      </w:r>
      <w:r w:rsidRPr="00221DF0">
        <w:rPr>
          <w:lang w:val="lt-LT"/>
        </w:rPr>
        <w:t xml:space="preserve"> kiti privalomi patikrinimai, kuriuos atlieka teisės aktais įgalioti asmenys, auditai, vykdant stebėseną nustatyti faktai, ataskaitos arba rezultatai, pateikti bet kokia kita forma (įskaitant patvirtinančių dokumentų kopijas);</w:t>
      </w:r>
    </w:p>
    <w:p w14:paraId="6004EE30" w14:textId="77777777" w:rsidR="00226CD4" w:rsidRPr="00221DF0" w:rsidRDefault="00226CD4" w:rsidP="00965FDA">
      <w:pPr>
        <w:pStyle w:val="Sraopastraipa"/>
        <w:numPr>
          <w:ilvl w:val="0"/>
          <w:numId w:val="17"/>
        </w:numPr>
        <w:tabs>
          <w:tab w:val="num" w:pos="482"/>
        </w:tabs>
        <w:spacing w:before="120" w:after="120"/>
        <w:contextualSpacing w:val="0"/>
        <w:rPr>
          <w:lang w:val="lt-LT"/>
        </w:rPr>
      </w:pPr>
      <w:r w:rsidRPr="00221DF0">
        <w:rPr>
          <w:lang w:val="lt-LT"/>
        </w:rPr>
        <w:t>Praėjusį mėnesį vykdytos stebėsenos santrauka;</w:t>
      </w:r>
    </w:p>
    <w:p w14:paraId="38328DDE" w14:textId="52028CA7" w:rsidR="00226CD4" w:rsidRPr="00221DF0" w:rsidRDefault="00226CD4" w:rsidP="00965FDA">
      <w:pPr>
        <w:pStyle w:val="Sraopastraipa"/>
        <w:numPr>
          <w:ilvl w:val="0"/>
          <w:numId w:val="17"/>
        </w:numPr>
        <w:tabs>
          <w:tab w:val="num" w:pos="482"/>
        </w:tabs>
        <w:spacing w:before="120" w:after="120"/>
        <w:contextualSpacing w:val="0"/>
        <w:rPr>
          <w:lang w:val="lt-LT"/>
        </w:rPr>
      </w:pPr>
      <w:r w:rsidRPr="00221DF0">
        <w:rPr>
          <w:lang w:val="lt-LT"/>
        </w:rPr>
        <w:t xml:space="preserve">Išsamus tos pačios ar panašios Paslaugos nesuteikimo aprašas, pagal kurį Suteikiančiosios institucijos gali apskaičiuoti </w:t>
      </w:r>
      <w:r w:rsidR="00CA1249">
        <w:rPr>
          <w:lang w:val="lt-LT"/>
        </w:rPr>
        <w:t>Projekto bendrovei</w:t>
      </w:r>
      <w:r w:rsidR="00CA1249" w:rsidRPr="00221DF0">
        <w:rPr>
          <w:lang w:val="lt-LT"/>
        </w:rPr>
        <w:t xml:space="preserve"> </w:t>
      </w:r>
      <w:r w:rsidRPr="00221DF0">
        <w:rPr>
          <w:lang w:val="lt-LT"/>
        </w:rPr>
        <w:t>taikomas išskaitas pasikartojančiais sutrikusio veikimo atvejais.</w:t>
      </w:r>
    </w:p>
    <w:p w14:paraId="06793CBE" w14:textId="77777777" w:rsidR="00226CD4" w:rsidRPr="00221DF0" w:rsidRDefault="00226CD4" w:rsidP="00724D19">
      <w:pPr>
        <w:spacing w:before="120" w:after="120"/>
        <w:rPr>
          <w:lang w:val="lt-LT"/>
        </w:rPr>
      </w:pPr>
      <w:r w:rsidRPr="00221DF0">
        <w:rPr>
          <w:lang w:val="lt-LT"/>
        </w:rPr>
        <w:t>Be to, į mėnesio ataskaitą turi būti įtraukta ši papildoma informacija (jeigu su Suteikiančiosiomis institucijomis nesusitarta kitaip):</w:t>
      </w:r>
    </w:p>
    <w:p w14:paraId="741BF640" w14:textId="46DAB2D7" w:rsidR="00226CD4" w:rsidRPr="00221DF0" w:rsidRDefault="00226CD4" w:rsidP="00965FDA">
      <w:pPr>
        <w:pStyle w:val="Sraopastraipa"/>
        <w:numPr>
          <w:ilvl w:val="0"/>
          <w:numId w:val="17"/>
        </w:numPr>
        <w:tabs>
          <w:tab w:val="num" w:pos="482"/>
        </w:tabs>
        <w:spacing w:before="120" w:after="120"/>
        <w:ind w:hanging="348"/>
        <w:contextualSpacing w:val="0"/>
        <w:rPr>
          <w:lang w:val="lt-LT"/>
        </w:rPr>
      </w:pPr>
      <w:r w:rsidRPr="00221DF0">
        <w:rPr>
          <w:lang w:val="lt-LT"/>
        </w:rPr>
        <w:t xml:space="preserve">Pažeidimai, susiję su atvejais, kai </w:t>
      </w:r>
      <w:r w:rsidR="00CA1249">
        <w:rPr>
          <w:lang w:val="lt-LT"/>
        </w:rPr>
        <w:t>P</w:t>
      </w:r>
      <w:r w:rsidR="00CA1249" w:rsidRPr="00221DF0">
        <w:rPr>
          <w:lang w:val="lt-LT"/>
        </w:rPr>
        <w:t xml:space="preserve">agalbos </w:t>
      </w:r>
      <w:r w:rsidRPr="00221DF0">
        <w:rPr>
          <w:lang w:val="lt-LT"/>
        </w:rPr>
        <w:t xml:space="preserve">centrui nepavyksta sužinoti apie įvykį per Specifikacijose nurodytą laiką; </w:t>
      </w:r>
    </w:p>
    <w:p w14:paraId="6FC2DC0D" w14:textId="77777777" w:rsidR="00226CD4" w:rsidRDefault="00226CD4" w:rsidP="00965FDA">
      <w:pPr>
        <w:pStyle w:val="Sraopastraipa"/>
        <w:numPr>
          <w:ilvl w:val="0"/>
          <w:numId w:val="17"/>
        </w:numPr>
        <w:tabs>
          <w:tab w:val="num" w:pos="482"/>
        </w:tabs>
        <w:spacing w:before="120" w:after="120"/>
        <w:contextualSpacing w:val="0"/>
        <w:rPr>
          <w:lang w:val="lt-LT"/>
        </w:rPr>
      </w:pPr>
      <w:r w:rsidRPr="00221DF0">
        <w:rPr>
          <w:lang w:val="lt-LT"/>
        </w:rPr>
        <w:t xml:space="preserve">Bet kokia kita informacija, kurią reikia pateikti pagal Specifikacijų reikalavimus. </w:t>
      </w:r>
    </w:p>
    <w:p w14:paraId="52ABA213" w14:textId="77777777" w:rsidR="00505709" w:rsidRPr="00221DF0" w:rsidRDefault="00505709" w:rsidP="00505709">
      <w:pPr>
        <w:pStyle w:val="Sraopastraipa"/>
        <w:spacing w:before="120" w:after="120"/>
        <w:ind w:left="644"/>
        <w:contextualSpacing w:val="0"/>
        <w:rPr>
          <w:lang w:val="lt-LT"/>
        </w:rPr>
      </w:pPr>
    </w:p>
    <w:p w14:paraId="636BB017" w14:textId="2039B07C" w:rsidR="00226CD4" w:rsidRPr="00221DF0" w:rsidRDefault="00226CD4" w:rsidP="00965FDA">
      <w:pPr>
        <w:pStyle w:val="Antrat3"/>
        <w:numPr>
          <w:ilvl w:val="2"/>
          <w:numId w:val="44"/>
        </w:numPr>
        <w:spacing w:before="120" w:after="120"/>
        <w:ind w:hanging="657"/>
        <w:rPr>
          <w:b/>
          <w:color w:val="0079C1"/>
          <w:lang w:val="lt-LT"/>
        </w:rPr>
      </w:pPr>
      <w:bookmarkStart w:id="314" w:name="_Toc456204883"/>
      <w:bookmarkStart w:id="315" w:name="_Toc456205079"/>
      <w:bookmarkStart w:id="316" w:name="_Toc456193996"/>
      <w:bookmarkStart w:id="317" w:name="_Toc456194441"/>
      <w:bookmarkStart w:id="318" w:name="_Toc423708951"/>
      <w:bookmarkStart w:id="319" w:name="_Toc441662381"/>
      <w:bookmarkStart w:id="320" w:name="_Toc458894156"/>
      <w:bookmarkEnd w:id="314"/>
      <w:bookmarkEnd w:id="315"/>
      <w:bookmarkEnd w:id="316"/>
      <w:bookmarkEnd w:id="317"/>
      <w:r w:rsidRPr="00505709">
        <w:rPr>
          <w:b/>
          <w:color w:val="0079C1"/>
          <w:lang w:val="lt-LT"/>
        </w:rPr>
        <w:lastRenderedPageBreak/>
        <w:t>Metinė veiklos ataskaita</w:t>
      </w:r>
      <w:bookmarkEnd w:id="318"/>
      <w:bookmarkEnd w:id="319"/>
      <w:bookmarkEnd w:id="320"/>
    </w:p>
    <w:p w14:paraId="66F4A6B0" w14:textId="77777777" w:rsidR="00505709" w:rsidRDefault="00505709" w:rsidP="00724D19">
      <w:pPr>
        <w:spacing w:before="120" w:after="120"/>
        <w:rPr>
          <w:color w:val="0079C1"/>
          <w:lang w:val="lt-LT"/>
        </w:rPr>
      </w:pPr>
    </w:p>
    <w:p w14:paraId="6DD41850" w14:textId="55C44E17" w:rsidR="00226CD4" w:rsidRPr="00221DF0" w:rsidRDefault="00226CD4" w:rsidP="00724D19">
      <w:pPr>
        <w:spacing w:before="120" w:after="120"/>
        <w:rPr>
          <w:lang w:val="lt-LT"/>
        </w:rPr>
      </w:pPr>
      <w:r w:rsidRPr="00221DF0">
        <w:rPr>
          <w:lang w:val="lt-LT"/>
        </w:rPr>
        <w:t>Metinę veiklos ataskaitą</w:t>
      </w:r>
      <w:r w:rsidR="009F4EB6" w:rsidRPr="00221DF0">
        <w:rPr>
          <w:lang w:val="lt-LT"/>
        </w:rPr>
        <w:t xml:space="preserve"> Projekto bendrovė</w:t>
      </w:r>
      <w:r w:rsidRPr="00221DF0">
        <w:rPr>
          <w:lang w:val="lt-LT"/>
        </w:rPr>
        <w:t xml:space="preserve"> pateikia Suteikiančiosioms institucijoms per 10 (dešimt) Darbo dienų nuo kiekvienų kalendorinių metų pabaigos ir apima laikotarpį nuo sausio 1 d. iki gruodžio 31 d. Pirmoji metinė veiklos ataskaita išduodama pirmųjų kalendorinių metų pabaigoje Paslaugų teikimo pradžios ir apima laikotarpį nuo Paslaugų teikimo pradžios datos iki pirmųjų Paslaugų teikimo metų gruodžio 31 d. Pateikiama metinės veiklos ataskaita turi būti pasirašyta atsakingo </w:t>
      </w:r>
      <w:r w:rsidR="009F4EB6" w:rsidRPr="00221DF0">
        <w:rPr>
          <w:lang w:val="lt-LT"/>
        </w:rPr>
        <w:t xml:space="preserve">Projekto bendrovės </w:t>
      </w:r>
      <w:r w:rsidRPr="00221DF0">
        <w:rPr>
          <w:lang w:val="lt-LT"/>
        </w:rPr>
        <w:t>atstovo ir teikiama kiekvienai Suteikiančiajai institucijai pasirašyta spausdinta versija ir elektroninė kopija.</w:t>
      </w:r>
    </w:p>
    <w:p w14:paraId="7CB5A394" w14:textId="77777777" w:rsidR="00226CD4" w:rsidRPr="00221DF0" w:rsidRDefault="00226CD4" w:rsidP="00724D19">
      <w:pPr>
        <w:spacing w:before="120" w:after="120"/>
        <w:rPr>
          <w:lang w:val="lt-LT"/>
        </w:rPr>
      </w:pPr>
      <w:r w:rsidRPr="00221DF0">
        <w:rPr>
          <w:lang w:val="lt-LT"/>
        </w:rPr>
        <w:t>Metinėje veiklos ataskaitoje apibendrinama:</w:t>
      </w:r>
    </w:p>
    <w:p w14:paraId="5F5161F8" w14:textId="77777777" w:rsidR="00226CD4" w:rsidRPr="00221DF0" w:rsidRDefault="00226CD4" w:rsidP="00965FDA">
      <w:pPr>
        <w:pStyle w:val="Sraopastraipa"/>
        <w:numPr>
          <w:ilvl w:val="0"/>
          <w:numId w:val="78"/>
        </w:numPr>
        <w:spacing w:before="120" w:after="120"/>
        <w:contextualSpacing w:val="0"/>
        <w:rPr>
          <w:lang w:val="lt-LT"/>
        </w:rPr>
      </w:pPr>
      <w:r w:rsidRPr="00221DF0">
        <w:rPr>
          <w:lang w:val="lt-LT"/>
        </w:rPr>
        <w:t>Informacija, pateikta praėjusių kalendorinių metų mėnesinėse veiklos ataskaitose, reikalinga apskaičiuotoms išskaitoms pagrįsti.</w:t>
      </w:r>
    </w:p>
    <w:p w14:paraId="50285503" w14:textId="77777777" w:rsidR="00226CD4" w:rsidRDefault="00226CD4" w:rsidP="00965FDA">
      <w:pPr>
        <w:pStyle w:val="Sraopastraipa"/>
        <w:numPr>
          <w:ilvl w:val="0"/>
          <w:numId w:val="78"/>
        </w:numPr>
        <w:spacing w:before="120" w:after="120"/>
        <w:contextualSpacing w:val="0"/>
        <w:rPr>
          <w:lang w:val="lt-LT"/>
        </w:rPr>
      </w:pPr>
      <w:r w:rsidRPr="00221DF0">
        <w:rPr>
          <w:lang w:val="lt-LT"/>
        </w:rPr>
        <w:t>Bet kokia informacija, reikalinga pateikti kartu su metine veiklos ataskaita pagal Koncesijos sutartį arba Specifikacijas.</w:t>
      </w:r>
    </w:p>
    <w:p w14:paraId="1D75A193" w14:textId="77777777" w:rsidR="00505709" w:rsidRPr="00221DF0" w:rsidRDefault="00505709" w:rsidP="00505709">
      <w:pPr>
        <w:pStyle w:val="Sraopastraipa"/>
        <w:spacing w:before="120" w:after="120"/>
        <w:ind w:left="862"/>
        <w:contextualSpacing w:val="0"/>
        <w:rPr>
          <w:lang w:val="lt-LT"/>
        </w:rPr>
      </w:pPr>
    </w:p>
    <w:p w14:paraId="36523FD6" w14:textId="77777777" w:rsidR="00226CD4" w:rsidRDefault="00226CD4" w:rsidP="00965FDA">
      <w:pPr>
        <w:pStyle w:val="Antrat3"/>
        <w:numPr>
          <w:ilvl w:val="2"/>
          <w:numId w:val="44"/>
        </w:numPr>
        <w:spacing w:before="120" w:after="120"/>
        <w:ind w:hanging="657"/>
        <w:rPr>
          <w:b/>
          <w:color w:val="0079C1"/>
          <w:lang w:val="lt-LT"/>
        </w:rPr>
      </w:pPr>
      <w:bookmarkStart w:id="321" w:name="_Toc456204885"/>
      <w:bookmarkStart w:id="322" w:name="_Toc456205081"/>
      <w:bookmarkStart w:id="323" w:name="_Toc423708952"/>
      <w:bookmarkStart w:id="324" w:name="_Toc441662382"/>
      <w:bookmarkStart w:id="325" w:name="_Toc458894157"/>
      <w:bookmarkEnd w:id="321"/>
      <w:bookmarkEnd w:id="322"/>
      <w:r w:rsidRPr="00505709">
        <w:rPr>
          <w:b/>
          <w:color w:val="0079C1"/>
          <w:lang w:val="lt-LT"/>
        </w:rPr>
        <w:t>Teikiamų Paslaugų stebėsenos patikros</w:t>
      </w:r>
      <w:bookmarkEnd w:id="323"/>
      <w:bookmarkEnd w:id="324"/>
      <w:bookmarkEnd w:id="325"/>
    </w:p>
    <w:p w14:paraId="3DE6D1BD" w14:textId="77777777" w:rsidR="00505709" w:rsidRPr="00505709" w:rsidRDefault="00505709" w:rsidP="00505709">
      <w:pPr>
        <w:rPr>
          <w:lang w:val="lt-LT"/>
        </w:rPr>
      </w:pPr>
    </w:p>
    <w:p w14:paraId="0C67D63A" w14:textId="20E31EE1" w:rsidR="00226CD4" w:rsidRPr="00221DF0" w:rsidRDefault="00226CD4" w:rsidP="00724D19">
      <w:pPr>
        <w:spacing w:before="120" w:after="120"/>
        <w:rPr>
          <w:lang w:val="lt-LT"/>
        </w:rPr>
      </w:pPr>
      <w:r w:rsidRPr="00221DF0">
        <w:rPr>
          <w:lang w:val="lt-LT"/>
        </w:rPr>
        <w:t xml:space="preserve">Atlikdamos Paslaugų teikimo stebėsenos patikrą, Suteikiančiosios institucijos tikrina, ar </w:t>
      </w:r>
      <w:r w:rsidR="007B577E" w:rsidRPr="00221DF0">
        <w:rPr>
          <w:lang w:val="lt-LT"/>
        </w:rPr>
        <w:t xml:space="preserve">Projekto bendrovė </w:t>
      </w:r>
      <w:r w:rsidRPr="00221DF0">
        <w:rPr>
          <w:lang w:val="lt-LT"/>
        </w:rPr>
        <w:t>atlikdam</w:t>
      </w:r>
      <w:r w:rsidR="0069181D">
        <w:rPr>
          <w:lang w:val="lt-LT"/>
        </w:rPr>
        <w:t>a</w:t>
      </w:r>
      <w:r w:rsidRPr="00221DF0">
        <w:rPr>
          <w:lang w:val="lt-LT"/>
        </w:rPr>
        <w:t>s teikiamų Paslaugų stebėseną laikosi ir kiek laikosi Specifikacijų.</w:t>
      </w:r>
    </w:p>
    <w:p w14:paraId="06922E9D" w14:textId="7CCCC3ED" w:rsidR="00226CD4" w:rsidRPr="00221DF0" w:rsidRDefault="00226CD4" w:rsidP="00724D19">
      <w:pPr>
        <w:spacing w:before="120" w:after="120"/>
        <w:rPr>
          <w:lang w:val="lt-LT"/>
        </w:rPr>
      </w:pPr>
      <w:r w:rsidRPr="00221DF0">
        <w:rPr>
          <w:lang w:val="lt-LT"/>
        </w:rPr>
        <w:t xml:space="preserve">Suteikiančiosios institucijos, iš anksto nepranešusi </w:t>
      </w:r>
      <w:r w:rsidR="007B577E" w:rsidRPr="00221DF0">
        <w:rPr>
          <w:lang w:val="lt-LT"/>
        </w:rPr>
        <w:t>Projekto bendrovei</w:t>
      </w:r>
      <w:r w:rsidRPr="00221DF0">
        <w:rPr>
          <w:lang w:val="lt-LT"/>
        </w:rPr>
        <w:t xml:space="preserve">, gali stebėti ir tikrinti </w:t>
      </w:r>
      <w:r w:rsidR="007B577E" w:rsidRPr="00221DF0">
        <w:rPr>
          <w:lang w:val="lt-LT"/>
        </w:rPr>
        <w:t xml:space="preserve">Projekto bendrovės </w:t>
      </w:r>
      <w:r w:rsidRPr="00221DF0">
        <w:rPr>
          <w:lang w:val="lt-LT"/>
        </w:rPr>
        <w:t xml:space="preserve">veiklą bet kuriuo metu Paslaugų teikimo laikotarpiu, taip pat pareikalauti, kad </w:t>
      </w:r>
      <w:r w:rsidR="006E476B">
        <w:rPr>
          <w:lang w:val="lt-LT"/>
        </w:rPr>
        <w:t>Projekto bendrovė</w:t>
      </w:r>
      <w:r w:rsidRPr="00221DF0">
        <w:rPr>
          <w:lang w:val="lt-LT"/>
        </w:rPr>
        <w:t xml:space="preserve"> atliktų veiklos auditą, Koncesijos sutartyje nustatyta tvarka.</w:t>
      </w:r>
    </w:p>
    <w:p w14:paraId="2C8E7063" w14:textId="77777777" w:rsidR="00481F0B" w:rsidRPr="00221DF0" w:rsidRDefault="00481F0B" w:rsidP="005510E4">
      <w:pPr>
        <w:spacing w:before="120" w:after="120"/>
        <w:rPr>
          <w:rFonts w:eastAsia="Arial" w:cs="Times New Roman"/>
          <w:lang w:val="lt-LT"/>
        </w:rPr>
      </w:pPr>
    </w:p>
    <w:p w14:paraId="45E04712" w14:textId="77777777" w:rsidR="009F4EB6" w:rsidRPr="00221DF0" w:rsidRDefault="009F4EB6">
      <w:pPr>
        <w:jc w:val="left"/>
        <w:rPr>
          <w:b/>
          <w:iCs/>
          <w:color w:val="0079C1"/>
          <w:lang w:val="lt-LT"/>
        </w:rPr>
      </w:pPr>
      <w:bookmarkStart w:id="326" w:name="_Toc441662383"/>
      <w:r w:rsidRPr="00221DF0">
        <w:rPr>
          <w:color w:val="0079C1"/>
          <w:lang w:val="lt-LT"/>
        </w:rPr>
        <w:br w:type="page"/>
      </w:r>
    </w:p>
    <w:p w14:paraId="3112F1B6" w14:textId="6181A693" w:rsidR="00226CD4" w:rsidRDefault="00226CD4" w:rsidP="00965FDA">
      <w:pPr>
        <w:pStyle w:val="Antrat2"/>
        <w:numPr>
          <w:ilvl w:val="1"/>
          <w:numId w:val="44"/>
        </w:numPr>
        <w:jc w:val="left"/>
        <w:rPr>
          <w:color w:val="0079C1"/>
          <w:lang w:val="lt-LT"/>
        </w:rPr>
      </w:pPr>
      <w:bookmarkStart w:id="327" w:name="_Toc458894158"/>
      <w:r w:rsidRPr="00221DF0">
        <w:rPr>
          <w:color w:val="0079C1"/>
          <w:lang w:val="lt-LT"/>
        </w:rPr>
        <w:lastRenderedPageBreak/>
        <w:t>Paslaugų nesuteikimo valdymas</w:t>
      </w:r>
      <w:bookmarkEnd w:id="326"/>
      <w:bookmarkEnd w:id="327"/>
    </w:p>
    <w:p w14:paraId="554D86E6" w14:textId="77777777" w:rsidR="00505709" w:rsidRPr="00505709" w:rsidRDefault="00505709" w:rsidP="00505709">
      <w:pPr>
        <w:rPr>
          <w:lang w:val="lt-LT"/>
        </w:rPr>
      </w:pPr>
    </w:p>
    <w:p w14:paraId="3ECFA131" w14:textId="036AC476" w:rsidR="00226CD4" w:rsidRPr="00221DF0" w:rsidRDefault="00226CD4" w:rsidP="00965FDA">
      <w:pPr>
        <w:pStyle w:val="Antrat3"/>
        <w:numPr>
          <w:ilvl w:val="2"/>
          <w:numId w:val="44"/>
        </w:numPr>
        <w:spacing w:before="120" w:after="120"/>
        <w:ind w:hanging="657"/>
        <w:rPr>
          <w:b/>
          <w:color w:val="0079C1"/>
          <w:lang w:val="lt-LT"/>
        </w:rPr>
      </w:pPr>
      <w:bookmarkStart w:id="328" w:name="_Toc456204888"/>
      <w:bookmarkStart w:id="329" w:name="_Toc456205084"/>
      <w:bookmarkStart w:id="330" w:name="_Toc441662384"/>
      <w:bookmarkStart w:id="331" w:name="_Toc458894159"/>
      <w:bookmarkEnd w:id="328"/>
      <w:bookmarkEnd w:id="329"/>
      <w:r w:rsidRPr="00505709">
        <w:rPr>
          <w:b/>
          <w:color w:val="0079C1"/>
          <w:lang w:val="lt-LT"/>
        </w:rPr>
        <w:t>Pagalbos centras</w:t>
      </w:r>
      <w:bookmarkEnd w:id="330"/>
      <w:bookmarkEnd w:id="331"/>
    </w:p>
    <w:p w14:paraId="7850F82B" w14:textId="77777777" w:rsidR="00505709" w:rsidRDefault="00505709" w:rsidP="00724D19">
      <w:pPr>
        <w:spacing w:before="120" w:after="120"/>
        <w:rPr>
          <w:lang w:val="lt-LT"/>
        </w:rPr>
      </w:pPr>
    </w:p>
    <w:p w14:paraId="3E67B8FB" w14:textId="696A0FFB" w:rsidR="00226CD4" w:rsidRPr="00221DF0" w:rsidRDefault="006E476B" w:rsidP="00724D19">
      <w:pPr>
        <w:spacing w:before="120" w:after="120"/>
        <w:rPr>
          <w:lang w:val="lt-LT"/>
        </w:rPr>
      </w:pPr>
      <w:r>
        <w:rPr>
          <w:lang w:val="lt-LT"/>
        </w:rPr>
        <w:t>Projekto bendrovė</w:t>
      </w:r>
      <w:r w:rsidR="00226CD4" w:rsidRPr="00221DF0">
        <w:rPr>
          <w:lang w:val="lt-LT"/>
        </w:rPr>
        <w:t xml:space="preserve"> privalo teikti kompleksines </w:t>
      </w:r>
      <w:r w:rsidR="00CA1249">
        <w:rPr>
          <w:lang w:val="lt-LT"/>
        </w:rPr>
        <w:t>P</w:t>
      </w:r>
      <w:r w:rsidR="00226CD4" w:rsidRPr="00221DF0">
        <w:rPr>
          <w:lang w:val="lt-LT"/>
        </w:rPr>
        <w:t xml:space="preserve">agalbos centro Paslaugas, užtikrindamas kokybišką Daugiafunkcio komplekso </w:t>
      </w:r>
      <w:r w:rsidR="003517FA" w:rsidRPr="00221DF0">
        <w:rPr>
          <w:lang w:val="lt-LT"/>
        </w:rPr>
        <w:t xml:space="preserve">Objektų </w:t>
      </w:r>
      <w:r w:rsidR="00226CD4" w:rsidRPr="00221DF0">
        <w:rPr>
          <w:lang w:val="lt-LT"/>
        </w:rPr>
        <w:t xml:space="preserve">ir Naujo turto veikimą ir Paslaugų teikimą. Pagalbos centras turi veikti kaip komunikacijos centras visais su Daugiafunkcio komplekso </w:t>
      </w:r>
      <w:r w:rsidR="003517FA" w:rsidRPr="00221DF0">
        <w:rPr>
          <w:lang w:val="lt-LT"/>
        </w:rPr>
        <w:t xml:space="preserve">Objektų </w:t>
      </w:r>
      <w:r w:rsidR="00226CD4" w:rsidRPr="00221DF0">
        <w:rPr>
          <w:lang w:val="lt-LT"/>
        </w:rPr>
        <w:t xml:space="preserve">ir Naujo turto funkcionavimu ir Paslaugų teikimu susijusiais klausimais. </w:t>
      </w:r>
      <w:r w:rsidR="00CA1249">
        <w:rPr>
          <w:lang w:val="lt-LT"/>
        </w:rPr>
        <w:t>Projekto bendrovė</w:t>
      </w:r>
      <w:r w:rsidR="00226CD4" w:rsidRPr="00221DF0">
        <w:rPr>
          <w:lang w:val="lt-LT"/>
        </w:rPr>
        <w:t xml:space="preserve">, naudodamasi </w:t>
      </w:r>
      <w:r>
        <w:rPr>
          <w:lang w:val="lt-LT"/>
        </w:rPr>
        <w:t>P</w:t>
      </w:r>
      <w:r w:rsidRPr="00221DF0">
        <w:rPr>
          <w:lang w:val="lt-LT"/>
        </w:rPr>
        <w:t xml:space="preserve">agalbos </w:t>
      </w:r>
      <w:r w:rsidR="00226CD4" w:rsidRPr="00221DF0">
        <w:rPr>
          <w:lang w:val="lt-LT"/>
        </w:rPr>
        <w:t xml:space="preserve">centru, privalo: </w:t>
      </w:r>
    </w:p>
    <w:p w14:paraId="2C304968" w14:textId="77777777" w:rsidR="00226CD4" w:rsidRPr="00221DF0" w:rsidRDefault="00226CD4" w:rsidP="00965FDA">
      <w:pPr>
        <w:pStyle w:val="Sraopastraipa"/>
        <w:numPr>
          <w:ilvl w:val="0"/>
          <w:numId w:val="79"/>
        </w:numPr>
        <w:contextualSpacing w:val="0"/>
        <w:rPr>
          <w:lang w:val="lt-LT"/>
        </w:rPr>
      </w:pPr>
      <w:r w:rsidRPr="00221DF0">
        <w:rPr>
          <w:lang w:val="lt-LT"/>
        </w:rPr>
        <w:t>registruoti kiekvieną Paslaugos nesuteikimo atvejį;</w:t>
      </w:r>
    </w:p>
    <w:p w14:paraId="537CD48D" w14:textId="4BFC82BA" w:rsidR="00226CD4" w:rsidRPr="00221DF0" w:rsidRDefault="00226CD4" w:rsidP="00965FDA">
      <w:pPr>
        <w:pStyle w:val="Sraopastraipa"/>
        <w:numPr>
          <w:ilvl w:val="0"/>
          <w:numId w:val="79"/>
        </w:numPr>
        <w:contextualSpacing w:val="0"/>
        <w:rPr>
          <w:lang w:val="lt-LT"/>
        </w:rPr>
      </w:pPr>
      <w:r w:rsidRPr="00221DF0">
        <w:rPr>
          <w:lang w:val="lt-LT"/>
        </w:rPr>
        <w:t xml:space="preserve">greitai ir išsamiai atsakyti į užklausas, susijusias su Daugiafunkcio komplekso </w:t>
      </w:r>
      <w:r w:rsidR="003517FA" w:rsidRPr="00221DF0">
        <w:rPr>
          <w:lang w:val="lt-LT"/>
        </w:rPr>
        <w:t xml:space="preserve">Objektų </w:t>
      </w:r>
      <w:r w:rsidRPr="00221DF0">
        <w:rPr>
          <w:lang w:val="lt-LT"/>
        </w:rPr>
        <w:t>ir Naujo turto naudojimu ir Paslaugų teikimu;</w:t>
      </w:r>
    </w:p>
    <w:p w14:paraId="76F300C8" w14:textId="77777777" w:rsidR="00226CD4" w:rsidRPr="00221DF0" w:rsidRDefault="00226CD4" w:rsidP="00965FDA">
      <w:pPr>
        <w:pStyle w:val="Sraopastraipa"/>
        <w:numPr>
          <w:ilvl w:val="0"/>
          <w:numId w:val="79"/>
        </w:numPr>
        <w:contextualSpacing w:val="0"/>
        <w:rPr>
          <w:lang w:val="lt-LT"/>
        </w:rPr>
      </w:pPr>
      <w:r w:rsidRPr="00221DF0">
        <w:rPr>
          <w:lang w:val="lt-LT"/>
        </w:rPr>
        <w:t>reaguoti į pranešimus, skundus ir kitą informaciją apie Paslaugų nesuteikimą ar netinkamą teikimą,  laikantis reagavimo laiko ir taisymo laiko reikalavimų;</w:t>
      </w:r>
    </w:p>
    <w:p w14:paraId="6371F782" w14:textId="43306DBF" w:rsidR="00226CD4" w:rsidRPr="00221DF0" w:rsidRDefault="00226CD4" w:rsidP="00965FDA">
      <w:pPr>
        <w:pStyle w:val="Sraopastraipa"/>
        <w:numPr>
          <w:ilvl w:val="0"/>
          <w:numId w:val="79"/>
        </w:numPr>
        <w:contextualSpacing w:val="0"/>
        <w:rPr>
          <w:lang w:val="lt-LT"/>
        </w:rPr>
      </w:pPr>
      <w:r w:rsidRPr="00221DF0">
        <w:rPr>
          <w:lang w:val="lt-LT"/>
        </w:rPr>
        <w:t xml:space="preserve">Suteikiančiosioms institucijoms, Eksploatuotojams ir kitiems klientams/lankytojams teikti aukštos kokybės </w:t>
      </w:r>
      <w:r w:rsidR="0051312A" w:rsidRPr="00221DF0">
        <w:rPr>
          <w:lang w:val="lt-LT"/>
        </w:rPr>
        <w:t>aptarnavimą</w:t>
      </w:r>
      <w:r w:rsidRPr="00221DF0">
        <w:rPr>
          <w:lang w:val="lt-LT"/>
        </w:rPr>
        <w:t>, laiku suteikti jiems informaciją;</w:t>
      </w:r>
    </w:p>
    <w:p w14:paraId="26312400" w14:textId="6D1F085E" w:rsidR="00226CD4" w:rsidRDefault="00226CD4" w:rsidP="00965FDA">
      <w:pPr>
        <w:pStyle w:val="Sraopastraipa"/>
        <w:numPr>
          <w:ilvl w:val="0"/>
          <w:numId w:val="79"/>
        </w:numPr>
        <w:contextualSpacing w:val="0"/>
        <w:rPr>
          <w:lang w:val="lt-LT"/>
        </w:rPr>
      </w:pPr>
      <w:r w:rsidRPr="00221DF0">
        <w:rPr>
          <w:lang w:val="lt-LT"/>
        </w:rPr>
        <w:t>nukreipti turimus išteklius taip, kad būtų daugiausia naudos Suteikiančiosioms institucijoms, Eksploatuotojams ir kitiems klientams</w:t>
      </w:r>
      <w:r w:rsidR="00DC26F3">
        <w:rPr>
          <w:lang w:val="lt-LT"/>
        </w:rPr>
        <w:t xml:space="preserve"> </w:t>
      </w:r>
      <w:r w:rsidRPr="00221DF0">
        <w:rPr>
          <w:lang w:val="lt-LT"/>
        </w:rPr>
        <w:t>/</w:t>
      </w:r>
      <w:r w:rsidR="00DC26F3">
        <w:rPr>
          <w:lang w:val="lt-LT"/>
        </w:rPr>
        <w:t xml:space="preserve"> </w:t>
      </w:r>
      <w:r w:rsidRPr="00221DF0">
        <w:rPr>
          <w:lang w:val="lt-LT"/>
        </w:rPr>
        <w:t>lankytojams.</w:t>
      </w:r>
    </w:p>
    <w:p w14:paraId="2DE581BF" w14:textId="77777777" w:rsidR="00505709" w:rsidRPr="00221DF0" w:rsidRDefault="00505709" w:rsidP="00505709">
      <w:pPr>
        <w:pStyle w:val="Sraopastraipa"/>
        <w:ind w:left="1080"/>
        <w:contextualSpacing w:val="0"/>
        <w:rPr>
          <w:lang w:val="lt-LT"/>
        </w:rPr>
      </w:pPr>
    </w:p>
    <w:p w14:paraId="463ECB72" w14:textId="5DEEA20C" w:rsidR="00226CD4" w:rsidRPr="00221DF0" w:rsidRDefault="00226CD4" w:rsidP="00965FDA">
      <w:pPr>
        <w:pStyle w:val="Antrat3"/>
        <w:numPr>
          <w:ilvl w:val="2"/>
          <w:numId w:val="44"/>
        </w:numPr>
        <w:spacing w:before="120" w:after="120"/>
        <w:ind w:hanging="657"/>
        <w:rPr>
          <w:b/>
          <w:color w:val="0079C1"/>
          <w:lang w:val="lt-LT"/>
        </w:rPr>
      </w:pPr>
      <w:bookmarkStart w:id="332" w:name="_Toc456204890"/>
      <w:bookmarkStart w:id="333" w:name="_Toc456205086"/>
      <w:bookmarkStart w:id="334" w:name="_Toc441662385"/>
      <w:bookmarkStart w:id="335" w:name="_Toc458894160"/>
      <w:bookmarkEnd w:id="332"/>
      <w:bookmarkEnd w:id="333"/>
      <w:r w:rsidRPr="00505709">
        <w:rPr>
          <w:b/>
          <w:color w:val="0079C1"/>
          <w:lang w:val="lt-LT"/>
        </w:rPr>
        <w:t>Apimtis</w:t>
      </w:r>
      <w:bookmarkEnd w:id="334"/>
      <w:bookmarkEnd w:id="335"/>
    </w:p>
    <w:p w14:paraId="1AF115FE" w14:textId="77777777" w:rsidR="00505709" w:rsidRDefault="00505709" w:rsidP="00724D19">
      <w:pPr>
        <w:spacing w:before="120" w:after="120"/>
        <w:rPr>
          <w:lang w:val="lt-LT"/>
        </w:rPr>
      </w:pPr>
    </w:p>
    <w:p w14:paraId="720FBE23" w14:textId="24F3FC3B" w:rsidR="00226CD4" w:rsidRPr="00221DF0" w:rsidRDefault="0051312A" w:rsidP="00724D19">
      <w:pPr>
        <w:spacing w:before="120" w:after="120"/>
        <w:rPr>
          <w:lang w:val="lt-LT"/>
        </w:rPr>
      </w:pPr>
      <w:r w:rsidRPr="00221DF0">
        <w:rPr>
          <w:lang w:val="lt-LT"/>
        </w:rPr>
        <w:t xml:space="preserve">Projekto bendrovė </w:t>
      </w:r>
      <w:r w:rsidR="00226CD4" w:rsidRPr="00221DF0">
        <w:rPr>
          <w:lang w:val="lt-LT"/>
        </w:rPr>
        <w:t xml:space="preserve">turi teikti </w:t>
      </w:r>
      <w:r w:rsidR="00CA1249">
        <w:rPr>
          <w:lang w:val="lt-LT"/>
        </w:rPr>
        <w:t>P</w:t>
      </w:r>
      <w:r w:rsidR="00CA1249" w:rsidRPr="00221DF0">
        <w:rPr>
          <w:lang w:val="lt-LT"/>
        </w:rPr>
        <w:t xml:space="preserve">agalbos </w:t>
      </w:r>
      <w:r w:rsidR="00226CD4" w:rsidRPr="00221DF0">
        <w:rPr>
          <w:lang w:val="lt-LT"/>
        </w:rPr>
        <w:t>centro paslaugas 24 (dvidešimt keturias) valandas per parą, 365/366 (trys šimtus šešiasdešimt penkias/trys ši</w:t>
      </w:r>
      <w:r w:rsidR="008D2FF5" w:rsidRPr="00221DF0">
        <w:rPr>
          <w:lang w:val="lt-LT"/>
        </w:rPr>
        <w:t>m</w:t>
      </w:r>
      <w:r w:rsidR="00226CD4" w:rsidRPr="00221DF0">
        <w:rPr>
          <w:lang w:val="lt-LT"/>
        </w:rPr>
        <w:t>tus šešiasdešimt šešias) dienas per kalendorinius metus pagal Specifikacijose nurodytus reikalavimus.</w:t>
      </w:r>
    </w:p>
    <w:p w14:paraId="60FE29DE" w14:textId="023054B9" w:rsidR="00226CD4" w:rsidRPr="00221DF0" w:rsidRDefault="00226CD4" w:rsidP="00724D19">
      <w:pPr>
        <w:spacing w:before="120" w:after="120"/>
        <w:rPr>
          <w:lang w:val="lt-LT"/>
        </w:rPr>
      </w:pPr>
      <w:r w:rsidRPr="00221DF0">
        <w:rPr>
          <w:lang w:val="lt-LT"/>
        </w:rPr>
        <w:t xml:space="preserve">Pagalbos centras turi nuolat dalyvauti Suteikiančiųjų institucijų ir Eksploatuotojų (viena šalis) ir </w:t>
      </w:r>
      <w:r w:rsidR="0051312A" w:rsidRPr="00221DF0">
        <w:rPr>
          <w:lang w:val="lt-LT"/>
        </w:rPr>
        <w:t xml:space="preserve">Projekto bendrovės </w:t>
      </w:r>
      <w:r w:rsidRPr="00221DF0">
        <w:rPr>
          <w:lang w:val="lt-LT"/>
        </w:rPr>
        <w:t>(kita šalis) komunikacijoje šiais klausimais:</w:t>
      </w:r>
    </w:p>
    <w:p w14:paraId="11990BE2" w14:textId="77777777"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visų prašymų, skundų ir kitų užklausimų, susijusių su Paslaugomis; </w:t>
      </w:r>
    </w:p>
    <w:p w14:paraId="37699599" w14:textId="0C190CA3"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pranešimų apie gedimus, skundus dėl Daugiafunkcio komplekso </w:t>
      </w:r>
      <w:r w:rsidR="003517FA" w:rsidRPr="00221DF0">
        <w:rPr>
          <w:lang w:val="lt-LT"/>
        </w:rPr>
        <w:t xml:space="preserve">Objektų </w:t>
      </w:r>
      <w:r w:rsidRPr="00221DF0">
        <w:rPr>
          <w:lang w:val="lt-LT"/>
        </w:rPr>
        <w:t xml:space="preserve">ir Naujo turto  veikimo ir Paslaugų nesuteikimo klasifikacija; </w:t>
      </w:r>
    </w:p>
    <w:p w14:paraId="689CE6C5" w14:textId="77777777"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Suteikiančiųjų institucijų prašymų dėl laikinų Paslaugų teikimo reikalavimų pakeitimų; </w:t>
      </w:r>
    </w:p>
    <w:p w14:paraId="664E0BC0" w14:textId="77777777"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avarinės signalizacijos, apsaugos ir stebėjimo vaizdo kameromis sistemų stebėjimo; </w:t>
      </w:r>
    </w:p>
    <w:p w14:paraId="5B25AC13" w14:textId="77777777"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Suteikiančiųjų institucijų instrukcijų, nurodymų ir kitų pranešimų, susijusių su Koncesijos sutartimi; </w:t>
      </w:r>
    </w:p>
    <w:p w14:paraId="4F47413F" w14:textId="3F203A6D"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su </w:t>
      </w:r>
      <w:r w:rsidR="00CA1249">
        <w:rPr>
          <w:lang w:val="lt-LT"/>
        </w:rPr>
        <w:t>P</w:t>
      </w:r>
      <w:r w:rsidR="00CA1249" w:rsidRPr="00221DF0">
        <w:rPr>
          <w:lang w:val="lt-LT"/>
        </w:rPr>
        <w:t xml:space="preserve">agalbos </w:t>
      </w:r>
      <w:r w:rsidRPr="00221DF0">
        <w:rPr>
          <w:lang w:val="lt-LT"/>
        </w:rPr>
        <w:t xml:space="preserve">centro veikla susijusios informacijos; </w:t>
      </w:r>
    </w:p>
    <w:p w14:paraId="7B9F00C0" w14:textId="77777777"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informacijos apie Paslaugų teikimo sutrikimo ištaisymo eigą ir </w:t>
      </w:r>
    </w:p>
    <w:p w14:paraId="1DECB10D" w14:textId="2D4D43B3" w:rsidR="00226CD4" w:rsidRPr="00221DF0" w:rsidRDefault="00226CD4" w:rsidP="00965FDA">
      <w:pPr>
        <w:pStyle w:val="Sraopastraipa"/>
        <w:numPr>
          <w:ilvl w:val="0"/>
          <w:numId w:val="80"/>
        </w:numPr>
        <w:ind w:hanging="357"/>
        <w:contextualSpacing w:val="0"/>
        <w:rPr>
          <w:lang w:val="lt-LT"/>
        </w:rPr>
      </w:pPr>
      <w:r w:rsidRPr="00221DF0">
        <w:rPr>
          <w:lang w:val="lt-LT"/>
        </w:rPr>
        <w:t xml:space="preserve">dėl pranešimų, užklausų ir skambučių, nesusijusių su Daugiafunkcio komplekso </w:t>
      </w:r>
      <w:r w:rsidR="00E519A1" w:rsidRPr="00221DF0">
        <w:rPr>
          <w:lang w:val="lt-LT"/>
        </w:rPr>
        <w:t xml:space="preserve">Objektų </w:t>
      </w:r>
      <w:r w:rsidRPr="00221DF0">
        <w:rPr>
          <w:lang w:val="lt-LT"/>
        </w:rPr>
        <w:t>ir Naujo turto naudojimu ir Paslaugomis, nukreipimo kitiems subjektams.</w:t>
      </w:r>
    </w:p>
    <w:p w14:paraId="1C50F766" w14:textId="7B995531" w:rsidR="00226CD4" w:rsidRDefault="00226CD4" w:rsidP="00724D19">
      <w:pPr>
        <w:spacing w:before="120" w:after="120"/>
        <w:rPr>
          <w:lang w:val="lt-LT"/>
        </w:rPr>
      </w:pPr>
      <w:r w:rsidRPr="00221DF0">
        <w:rPr>
          <w:lang w:val="lt-LT"/>
        </w:rPr>
        <w:t>Pagalbos centre reikalingas skaičius deramą kvalifikaciją turinčių darbuotojų ir Paslaugų teikimo įrangos, kad būtų užtikrintas tinkamas priėmimas, registracija ir reagavimas į žodžiu, telefonu, paštu, telefaksu, el. paštu ir kitomis komunikacijos priemonėmis gautas žinutes.</w:t>
      </w:r>
    </w:p>
    <w:p w14:paraId="69C9B373" w14:textId="77777777" w:rsidR="00505709" w:rsidRPr="00221DF0" w:rsidRDefault="00505709" w:rsidP="00724D19">
      <w:pPr>
        <w:spacing w:before="120" w:after="120"/>
        <w:rPr>
          <w:lang w:val="lt-LT"/>
        </w:rPr>
      </w:pPr>
    </w:p>
    <w:p w14:paraId="692FB5F4" w14:textId="77777777" w:rsidR="00226CD4" w:rsidRDefault="00226CD4" w:rsidP="00965FDA">
      <w:pPr>
        <w:pStyle w:val="Antrat3"/>
        <w:numPr>
          <w:ilvl w:val="2"/>
          <w:numId w:val="44"/>
        </w:numPr>
        <w:spacing w:before="120" w:after="120"/>
        <w:ind w:hanging="657"/>
        <w:rPr>
          <w:b/>
          <w:color w:val="0079C1"/>
          <w:lang w:val="lt-LT"/>
        </w:rPr>
      </w:pPr>
      <w:bookmarkStart w:id="336" w:name="_Toc456204892"/>
      <w:bookmarkStart w:id="337" w:name="_Toc456205088"/>
      <w:bookmarkStart w:id="338" w:name="_Toc441662386"/>
      <w:bookmarkStart w:id="339" w:name="_Toc458894161"/>
      <w:bookmarkEnd w:id="336"/>
      <w:bookmarkEnd w:id="337"/>
      <w:r w:rsidRPr="00505709">
        <w:rPr>
          <w:b/>
          <w:color w:val="0079C1"/>
          <w:lang w:val="lt-LT"/>
        </w:rPr>
        <w:t>Intervencinių veiksmų prašymų valdymas</w:t>
      </w:r>
      <w:bookmarkEnd w:id="338"/>
      <w:bookmarkEnd w:id="339"/>
    </w:p>
    <w:p w14:paraId="7CDDE136" w14:textId="77777777" w:rsidR="00505709" w:rsidRPr="00505709" w:rsidRDefault="00505709" w:rsidP="00505709">
      <w:pPr>
        <w:rPr>
          <w:lang w:val="lt-LT"/>
        </w:rPr>
      </w:pPr>
    </w:p>
    <w:p w14:paraId="666450CB" w14:textId="77777777" w:rsidR="00226CD4" w:rsidRPr="00505709" w:rsidRDefault="00226CD4" w:rsidP="00965FDA">
      <w:pPr>
        <w:pStyle w:val="Antrat4"/>
        <w:numPr>
          <w:ilvl w:val="3"/>
          <w:numId w:val="44"/>
        </w:numPr>
        <w:rPr>
          <w:rFonts w:ascii="Arial" w:hAnsi="Arial" w:cs="Arial"/>
          <w:i w:val="0"/>
          <w:lang w:val="lt-LT"/>
        </w:rPr>
      </w:pPr>
      <w:bookmarkStart w:id="340" w:name="_Toc458894162"/>
      <w:r w:rsidRPr="00505709">
        <w:rPr>
          <w:rFonts w:ascii="Arial" w:hAnsi="Arial" w:cs="Arial"/>
          <w:i w:val="0"/>
          <w:lang w:val="lt-LT"/>
        </w:rPr>
        <w:t>Intervencinio veiksmo prašymas</w:t>
      </w:r>
      <w:bookmarkEnd w:id="340"/>
    </w:p>
    <w:p w14:paraId="515499E7" w14:textId="77777777" w:rsidR="00505709" w:rsidRDefault="00505709" w:rsidP="00724D19">
      <w:pPr>
        <w:spacing w:before="120" w:after="120"/>
        <w:rPr>
          <w:lang w:val="lt-LT"/>
        </w:rPr>
      </w:pPr>
    </w:p>
    <w:p w14:paraId="317C5EF4" w14:textId="77777777" w:rsidR="00226CD4" w:rsidRPr="00221DF0" w:rsidRDefault="00226CD4" w:rsidP="00724D19">
      <w:pPr>
        <w:spacing w:before="120" w:after="120"/>
        <w:rPr>
          <w:lang w:val="lt-LT"/>
        </w:rPr>
      </w:pPr>
      <w:r w:rsidRPr="00221DF0">
        <w:rPr>
          <w:lang w:val="lt-LT"/>
        </w:rPr>
        <w:t>Paslaugų teikimo laikotarpiu gali būti pastebėta neįprasta situacija ir apie ją gali pranešti:</w:t>
      </w:r>
    </w:p>
    <w:p w14:paraId="0B537D00" w14:textId="423AE669" w:rsidR="00226CD4" w:rsidRPr="00221DF0" w:rsidRDefault="0069181D" w:rsidP="00965FDA">
      <w:pPr>
        <w:pStyle w:val="Sraopastraipa"/>
        <w:numPr>
          <w:ilvl w:val="0"/>
          <w:numId w:val="81"/>
        </w:numPr>
        <w:ind w:hanging="357"/>
        <w:contextualSpacing w:val="0"/>
        <w:rPr>
          <w:lang w:val="lt-LT"/>
        </w:rPr>
      </w:pPr>
      <w:r>
        <w:rPr>
          <w:lang w:val="lt-LT"/>
        </w:rPr>
        <w:t>Suteikiančiųjų</w:t>
      </w:r>
      <w:r w:rsidR="00226CD4" w:rsidRPr="00221DF0">
        <w:rPr>
          <w:lang w:val="lt-LT"/>
        </w:rPr>
        <w:t xml:space="preserve"> institucijų atstovai</w:t>
      </w:r>
    </w:p>
    <w:p w14:paraId="1CEF31FC" w14:textId="7B9BE734" w:rsidR="00226CD4" w:rsidRPr="00221DF0" w:rsidRDefault="006E476B" w:rsidP="00965FDA">
      <w:pPr>
        <w:pStyle w:val="Sraopastraipa"/>
        <w:numPr>
          <w:ilvl w:val="0"/>
          <w:numId w:val="81"/>
        </w:numPr>
        <w:ind w:hanging="357"/>
        <w:contextualSpacing w:val="0"/>
        <w:rPr>
          <w:lang w:val="lt-LT"/>
        </w:rPr>
      </w:pPr>
      <w:r>
        <w:rPr>
          <w:lang w:val="lt-LT"/>
        </w:rPr>
        <w:t>Projekto bendrovė</w:t>
      </w:r>
    </w:p>
    <w:p w14:paraId="1F5D40E1" w14:textId="433AFD5A" w:rsidR="00226CD4" w:rsidRDefault="00226CD4" w:rsidP="00724D19">
      <w:pPr>
        <w:spacing w:before="120" w:after="120"/>
        <w:rPr>
          <w:lang w:val="lt-LT"/>
        </w:rPr>
      </w:pPr>
      <w:r w:rsidRPr="00221DF0">
        <w:rPr>
          <w:lang w:val="lt-LT"/>
        </w:rPr>
        <w:t xml:space="preserve">Suteikiančiųjų institucijų atstovai apibendrina ir patvirtina visus prašymus, gautus iš Eksploatuotojų, ir praneš apie juos </w:t>
      </w:r>
      <w:r w:rsidR="0051312A" w:rsidRPr="00221DF0">
        <w:rPr>
          <w:lang w:val="lt-LT"/>
        </w:rPr>
        <w:t xml:space="preserve">Projekto bendrovei </w:t>
      </w:r>
      <w:r w:rsidRPr="00221DF0">
        <w:rPr>
          <w:lang w:val="lt-LT"/>
        </w:rPr>
        <w:t>el. paštu, telefonu ar naudodami intervencinio veiksmo prašymo modulį.</w:t>
      </w:r>
      <w:r w:rsidR="008D2FF5" w:rsidRPr="00221DF0">
        <w:rPr>
          <w:lang w:val="lt-LT"/>
        </w:rPr>
        <w:t xml:space="preserve"> </w:t>
      </w:r>
      <w:r w:rsidRPr="00221DF0">
        <w:rPr>
          <w:lang w:val="lt-LT"/>
        </w:rPr>
        <w:t xml:space="preserve">Tinkamiausias pranešimo procesas turi būti nustatytas ir išsamiai pateiktas Dalyvio </w:t>
      </w:r>
      <w:r w:rsidR="00E519A1" w:rsidRPr="00221DF0">
        <w:rPr>
          <w:lang w:val="lt-LT"/>
        </w:rPr>
        <w:t>Pasiūlyme</w:t>
      </w:r>
      <w:r w:rsidRPr="00221DF0">
        <w:rPr>
          <w:lang w:val="lt-LT"/>
        </w:rPr>
        <w:t>.</w:t>
      </w:r>
    </w:p>
    <w:p w14:paraId="73603A3B" w14:textId="77777777" w:rsidR="00F30EC6" w:rsidRPr="00221DF0" w:rsidRDefault="00F30EC6" w:rsidP="00724D19">
      <w:pPr>
        <w:spacing w:before="120" w:after="120"/>
        <w:rPr>
          <w:lang w:val="lt-LT"/>
        </w:rPr>
      </w:pPr>
    </w:p>
    <w:p w14:paraId="578EB148" w14:textId="77777777" w:rsidR="00226CD4" w:rsidRPr="00F30EC6" w:rsidRDefault="00226CD4" w:rsidP="00965FDA">
      <w:pPr>
        <w:pStyle w:val="Antrat4"/>
        <w:numPr>
          <w:ilvl w:val="3"/>
          <w:numId w:val="44"/>
        </w:numPr>
        <w:rPr>
          <w:rFonts w:ascii="Arial" w:hAnsi="Arial" w:cs="Arial"/>
          <w:i w:val="0"/>
          <w:lang w:val="lt-LT"/>
        </w:rPr>
      </w:pPr>
      <w:bookmarkStart w:id="341" w:name="_Toc458894163"/>
      <w:r w:rsidRPr="00F30EC6">
        <w:rPr>
          <w:rFonts w:ascii="Arial" w:hAnsi="Arial" w:cs="Arial"/>
          <w:i w:val="0"/>
          <w:lang w:val="lt-LT"/>
        </w:rPr>
        <w:t>Įvykių žurnalo valdymo programinė įranga</w:t>
      </w:r>
      <w:bookmarkEnd w:id="341"/>
    </w:p>
    <w:p w14:paraId="2CAC91C0" w14:textId="77777777" w:rsidR="00F30EC6" w:rsidRDefault="00F30EC6" w:rsidP="00724D19">
      <w:pPr>
        <w:spacing w:before="120" w:after="120"/>
        <w:rPr>
          <w:lang w:val="lt-LT"/>
        </w:rPr>
      </w:pPr>
    </w:p>
    <w:p w14:paraId="1834042E" w14:textId="57CF79DB" w:rsidR="00226CD4" w:rsidRPr="00221DF0" w:rsidRDefault="00226CD4" w:rsidP="00724D19">
      <w:pPr>
        <w:spacing w:before="120" w:after="120"/>
        <w:rPr>
          <w:lang w:val="lt-LT"/>
        </w:rPr>
      </w:pPr>
      <w:r w:rsidRPr="00221DF0">
        <w:rPr>
          <w:lang w:val="lt-LT"/>
        </w:rPr>
        <w:t xml:space="preserve">Įvykių žurnalo valdymo programinė įranga yra vienintelis ir nuo klastojimo apsaugotas būdas </w:t>
      </w:r>
      <w:r w:rsidR="00D15FD6">
        <w:rPr>
          <w:lang w:val="lt-LT"/>
        </w:rPr>
        <w:t>Projektų bendrovei</w:t>
      </w:r>
      <w:r w:rsidR="00D15FD6" w:rsidRPr="00221DF0">
        <w:rPr>
          <w:lang w:val="lt-LT"/>
        </w:rPr>
        <w:t xml:space="preserve"> </w:t>
      </w:r>
      <w:r w:rsidRPr="00221DF0">
        <w:rPr>
          <w:lang w:val="lt-LT"/>
        </w:rPr>
        <w:t>registruojant įvykį. Konkrečiai įvestų duomenų istorija saugoma be galimybės įrašą pašalinti.</w:t>
      </w:r>
    </w:p>
    <w:p w14:paraId="1E911734" w14:textId="46479237" w:rsidR="00226CD4" w:rsidRPr="00221DF0" w:rsidRDefault="00D15FD6" w:rsidP="00724D19">
      <w:pPr>
        <w:spacing w:before="120" w:after="120"/>
        <w:rPr>
          <w:lang w:val="lt-LT"/>
        </w:rPr>
      </w:pPr>
      <w:r>
        <w:rPr>
          <w:lang w:val="lt-LT"/>
        </w:rPr>
        <w:t>Į</w:t>
      </w:r>
      <w:r w:rsidR="00226CD4" w:rsidRPr="00221DF0">
        <w:rPr>
          <w:lang w:val="lt-LT"/>
        </w:rPr>
        <w:t xml:space="preserve">vykių žurnalo valdymo programinė įranga įvykius rūšiuoja pagal Daugiafunkcio komplekso </w:t>
      </w:r>
      <w:r w:rsidR="00E519A1" w:rsidRPr="00221DF0">
        <w:rPr>
          <w:lang w:val="lt-LT"/>
        </w:rPr>
        <w:t>Objektą</w:t>
      </w:r>
      <w:r w:rsidR="00226CD4" w:rsidRPr="00221DF0">
        <w:rPr>
          <w:lang w:val="lt-LT"/>
        </w:rPr>
        <w:t xml:space="preserve">. Apie visus įvykius pranešama el. paštu Koncesijos sutartyje nurodytiems Suteikiančiųjų institucijų nurodytiems kontaktiniams asmenims. </w:t>
      </w:r>
    </w:p>
    <w:p w14:paraId="3F33EC19" w14:textId="35DB23AC" w:rsidR="00226CD4" w:rsidRPr="00D15FD6" w:rsidRDefault="00D15FD6" w:rsidP="00724D19">
      <w:pPr>
        <w:spacing w:before="120" w:after="120"/>
        <w:rPr>
          <w:lang w:val="lt-LT"/>
        </w:rPr>
      </w:pPr>
      <w:r>
        <w:rPr>
          <w:lang w:val="lt-LT"/>
        </w:rPr>
        <w:t>Projekto bendrovė turi</w:t>
      </w:r>
      <w:r w:rsidRPr="00D15FD6">
        <w:rPr>
          <w:lang w:val="lt-LT"/>
        </w:rPr>
        <w:t xml:space="preserve"> užtikrin</w:t>
      </w:r>
      <w:r>
        <w:rPr>
          <w:lang w:val="lt-LT"/>
        </w:rPr>
        <w:t>ti</w:t>
      </w:r>
      <w:r w:rsidR="00226CD4" w:rsidRPr="00D15FD6">
        <w:rPr>
          <w:lang w:val="lt-LT"/>
        </w:rPr>
        <w:t>, kad būtina informacija (intervencinio veiksmo prašymas, sprendimas, reagavimo laikas, intervencijos procedūra, intervencijos stebėsenos parametrai) būtų įrašyta tinkamai. Kai tik įvykis registruojamas įvykių žurnalo valdymo programine įranga ir kai tik su įvykiu susijusi problema pradedama spręsti (imamasi taisomųjų veiksmų), Suteikiančiųjų institucijų kontaktiniai asmenys informuojami apie tai el. paštu.</w:t>
      </w:r>
    </w:p>
    <w:p w14:paraId="45F55C7D" w14:textId="47BCB5DC" w:rsidR="00226CD4" w:rsidRDefault="00226CD4" w:rsidP="00724D19">
      <w:pPr>
        <w:spacing w:before="120" w:after="120"/>
        <w:rPr>
          <w:lang w:val="lt-LT"/>
        </w:rPr>
      </w:pPr>
      <w:r w:rsidRPr="00D15FD6">
        <w:rPr>
          <w:lang w:val="lt-LT"/>
        </w:rPr>
        <w:t xml:space="preserve">Jeigu </w:t>
      </w:r>
      <w:r w:rsidR="00D15FD6">
        <w:rPr>
          <w:lang w:val="lt-LT"/>
        </w:rPr>
        <w:t xml:space="preserve">Projekto bendrovė </w:t>
      </w:r>
      <w:r w:rsidRPr="00D15FD6">
        <w:rPr>
          <w:lang w:val="lt-LT"/>
        </w:rPr>
        <w:t>laiko, kad įvykis nepagrįstas arba nepatenka į jo teikiamų Paslaugų aprėptį, įvykis vis tiek turi būti registruojamas ir apie jį turi būti pranešama mėnesinėje veiklos ataskaitoje. Įvykių žurnalas turi būti prieinamas Suteikiančiosioms institucijoms bet kuriuo paros metu.</w:t>
      </w:r>
    </w:p>
    <w:p w14:paraId="2D7BE377" w14:textId="77777777" w:rsidR="00F30EC6" w:rsidRPr="00D15FD6" w:rsidRDefault="00F30EC6" w:rsidP="00724D19">
      <w:pPr>
        <w:spacing w:before="120" w:after="120"/>
        <w:rPr>
          <w:lang w:val="lt-LT"/>
        </w:rPr>
      </w:pPr>
    </w:p>
    <w:p w14:paraId="70EA0657" w14:textId="77777777" w:rsidR="00226CD4" w:rsidRPr="00F30EC6" w:rsidRDefault="00226CD4" w:rsidP="00965FDA">
      <w:pPr>
        <w:pStyle w:val="Antrat4"/>
        <w:numPr>
          <w:ilvl w:val="3"/>
          <w:numId w:val="44"/>
        </w:numPr>
        <w:rPr>
          <w:rFonts w:ascii="Arial" w:hAnsi="Arial" w:cs="Arial"/>
          <w:i w:val="0"/>
          <w:lang w:val="lt-LT"/>
        </w:rPr>
      </w:pPr>
      <w:bookmarkStart w:id="342" w:name="_Toc458894164"/>
      <w:r w:rsidRPr="00F30EC6">
        <w:rPr>
          <w:rFonts w:ascii="Arial" w:hAnsi="Arial" w:cs="Arial"/>
          <w:i w:val="0"/>
          <w:lang w:val="lt-LT"/>
        </w:rPr>
        <w:t>Internetinės komunikacijos portalas</w:t>
      </w:r>
      <w:bookmarkEnd w:id="342"/>
    </w:p>
    <w:p w14:paraId="5F53D0BE" w14:textId="77777777" w:rsidR="00F30EC6" w:rsidRDefault="00F30EC6" w:rsidP="00724D19">
      <w:pPr>
        <w:spacing w:before="120" w:after="120"/>
        <w:rPr>
          <w:lang w:val="lt-LT"/>
        </w:rPr>
      </w:pPr>
    </w:p>
    <w:p w14:paraId="5D023D20" w14:textId="3C43DA0F" w:rsidR="00226CD4" w:rsidRDefault="00226CD4" w:rsidP="00724D19">
      <w:pPr>
        <w:spacing w:before="120" w:after="120"/>
        <w:rPr>
          <w:lang w:val="lt-LT"/>
        </w:rPr>
      </w:pPr>
      <w:r w:rsidRPr="00D15FD6">
        <w:rPr>
          <w:lang w:val="lt-LT"/>
        </w:rPr>
        <w:t>Be įvykių žurnalo valdymo programinės įrangos</w:t>
      </w:r>
      <w:r w:rsidRPr="00221DF0">
        <w:rPr>
          <w:lang w:val="lt-LT"/>
        </w:rPr>
        <w:t xml:space="preserve">, </w:t>
      </w:r>
      <w:r w:rsidR="00D15FD6">
        <w:rPr>
          <w:lang w:val="lt-LT"/>
        </w:rPr>
        <w:t>Projekto bendrovė</w:t>
      </w:r>
      <w:r w:rsidR="00D15FD6" w:rsidRPr="00221DF0">
        <w:rPr>
          <w:lang w:val="lt-LT"/>
        </w:rPr>
        <w:t xml:space="preserve"> </w:t>
      </w:r>
      <w:r w:rsidRPr="00221DF0">
        <w:rPr>
          <w:lang w:val="lt-LT"/>
        </w:rPr>
        <w:t>turi sukurti internetinės komunikacijos svetainę, kad Suteikiančiosios institucijos galėtų teikti intervencinio veiksmo prašymus ir suteikti atitinkamą su intervencija susijusią išsamią inf</w:t>
      </w:r>
      <w:r w:rsidRPr="00D15FD6">
        <w:rPr>
          <w:lang w:val="lt-LT"/>
        </w:rPr>
        <w:t>ormaciją.</w:t>
      </w:r>
    </w:p>
    <w:p w14:paraId="04D208ED" w14:textId="77777777" w:rsidR="00F30EC6" w:rsidRPr="00D15FD6" w:rsidRDefault="00F30EC6" w:rsidP="00724D19">
      <w:pPr>
        <w:spacing w:before="120" w:after="120"/>
        <w:rPr>
          <w:lang w:val="lt-LT"/>
        </w:rPr>
      </w:pPr>
    </w:p>
    <w:p w14:paraId="39EFE8D7" w14:textId="1870BB5A" w:rsidR="00226CD4" w:rsidRPr="00D15FD6" w:rsidRDefault="00FB516F" w:rsidP="00965FDA">
      <w:pPr>
        <w:pStyle w:val="Antrat2"/>
        <w:numPr>
          <w:ilvl w:val="1"/>
          <w:numId w:val="44"/>
        </w:numPr>
        <w:jc w:val="left"/>
        <w:rPr>
          <w:color w:val="0079C1"/>
          <w:lang w:val="lt-LT"/>
        </w:rPr>
      </w:pPr>
      <w:bookmarkStart w:id="343" w:name="_Toc456204894"/>
      <w:bookmarkStart w:id="344" w:name="_Toc456205090"/>
      <w:bookmarkStart w:id="345" w:name="_Toc458894165"/>
      <w:bookmarkEnd w:id="343"/>
      <w:bookmarkEnd w:id="344"/>
      <w:r>
        <w:rPr>
          <w:color w:val="0079C1"/>
          <w:lang w:val="lt-LT"/>
        </w:rPr>
        <w:t>Kompiuterizuota techninės priežiūros valdymo sistema</w:t>
      </w:r>
      <w:bookmarkEnd w:id="345"/>
    </w:p>
    <w:p w14:paraId="16B9A0F0" w14:textId="77777777" w:rsidR="00F30EC6" w:rsidRDefault="00F30EC6" w:rsidP="00724D19">
      <w:pPr>
        <w:spacing w:before="120" w:after="120"/>
        <w:rPr>
          <w:lang w:val="lt-LT"/>
        </w:rPr>
      </w:pPr>
    </w:p>
    <w:p w14:paraId="29EB34FD" w14:textId="6D315402" w:rsidR="00FB516F" w:rsidRDefault="00FB516F" w:rsidP="00724D19">
      <w:pPr>
        <w:spacing w:before="120" w:after="120"/>
        <w:rPr>
          <w:lang w:val="lt-LT"/>
        </w:rPr>
      </w:pPr>
      <w:r w:rsidRPr="00221DF0">
        <w:rPr>
          <w:lang w:val="lt-LT"/>
        </w:rPr>
        <w:t>Daugiafunkciame komplekse turi būti naudojama jo valdymo sistema</w:t>
      </w:r>
      <w:r>
        <w:rPr>
          <w:lang w:val="lt-LT"/>
        </w:rPr>
        <w:t xml:space="preserve"> (kompiuterizuota techninės priežiūros valdymo sistema – KTPVS)</w:t>
      </w:r>
      <w:r w:rsidRPr="00221DF0">
        <w:rPr>
          <w:lang w:val="lt-LT"/>
        </w:rPr>
        <w:t xml:space="preserve">. </w:t>
      </w:r>
      <w:r>
        <w:rPr>
          <w:lang w:val="lt-LT"/>
        </w:rPr>
        <w:t>Projekto bendrovė</w:t>
      </w:r>
      <w:r w:rsidRPr="00221DF0">
        <w:rPr>
          <w:lang w:val="lt-LT"/>
        </w:rPr>
        <w:t xml:space="preserve"> turi užtikrinti veiksmingą sistemos, jos technologinių komponentų ir įrangos veikimą, parūpinti grafikus, taip pat pateikti sistemos naudojimo ir valdymo instrukcijas Naudotojams. Kompiuterių sistema turi apimti visus Daugiafunkcio komplekso Objektus (įskaitant viešąsias sritis).</w:t>
      </w:r>
    </w:p>
    <w:p w14:paraId="43C44F61" w14:textId="47073C84" w:rsidR="00226CD4" w:rsidRPr="00D15FD6" w:rsidRDefault="00FB516F" w:rsidP="00724D19">
      <w:pPr>
        <w:spacing w:before="120" w:after="120"/>
        <w:rPr>
          <w:lang w:val="lt-LT"/>
        </w:rPr>
      </w:pPr>
      <w:r>
        <w:rPr>
          <w:lang w:val="lt-LT"/>
        </w:rPr>
        <w:t>Sukūrus ir naudojant KTPVS, turi būti</w:t>
      </w:r>
      <w:r w:rsidR="00226CD4" w:rsidRPr="00D15FD6">
        <w:rPr>
          <w:lang w:val="lt-LT"/>
        </w:rPr>
        <w:t xml:space="preserve"> automatizuotos dauguma logistikos funkcijų, kurias vykdo </w:t>
      </w:r>
      <w:r w:rsidR="00D15FD6">
        <w:rPr>
          <w:lang w:val="lt-LT"/>
        </w:rPr>
        <w:t>Projekto bendrovė</w:t>
      </w:r>
      <w:r w:rsidR="00D15FD6" w:rsidRPr="00D15FD6">
        <w:rPr>
          <w:lang w:val="lt-LT"/>
        </w:rPr>
        <w:t xml:space="preserve"> </w:t>
      </w:r>
      <w:r w:rsidR="00226CD4" w:rsidRPr="00D15FD6">
        <w:rPr>
          <w:lang w:val="lt-LT"/>
        </w:rPr>
        <w:t xml:space="preserve">techninės priežiūros darbuotojai, ir valdymas. KTPVS </w:t>
      </w:r>
      <w:r w:rsidR="00B10190">
        <w:rPr>
          <w:lang w:val="lt-LT"/>
        </w:rPr>
        <w:t>turi atlikti</w:t>
      </w:r>
      <w:r w:rsidR="00226CD4" w:rsidRPr="00D15FD6">
        <w:rPr>
          <w:lang w:val="lt-LT"/>
        </w:rPr>
        <w:t xml:space="preserve"> tokias</w:t>
      </w:r>
      <w:r w:rsidR="00B10190">
        <w:rPr>
          <w:lang w:val="lt-LT"/>
        </w:rPr>
        <w:t xml:space="preserve"> funkcijas</w:t>
      </w:r>
      <w:r w:rsidR="00226CD4" w:rsidRPr="00D15FD6">
        <w:rPr>
          <w:lang w:val="lt-LT"/>
        </w:rPr>
        <w:t>:</w:t>
      </w:r>
    </w:p>
    <w:p w14:paraId="5D261CD2" w14:textId="69765A4F" w:rsidR="00226CD4" w:rsidRPr="00D15FD6" w:rsidRDefault="00226CD4" w:rsidP="00965FDA">
      <w:pPr>
        <w:pStyle w:val="Sraopastraipa"/>
        <w:numPr>
          <w:ilvl w:val="0"/>
          <w:numId w:val="82"/>
        </w:numPr>
        <w:ind w:left="1077" w:hanging="357"/>
        <w:contextualSpacing w:val="0"/>
        <w:rPr>
          <w:lang w:val="lt-LT"/>
        </w:rPr>
      </w:pPr>
      <w:r w:rsidRPr="00D15FD6">
        <w:rPr>
          <w:lang w:val="lt-LT"/>
        </w:rPr>
        <w:t>Darbo eilės tvarkos generavimą, prioritetų nustatymą ir sekimą pagal Naują turtą ir (arba) komponentą.</w:t>
      </w:r>
    </w:p>
    <w:p w14:paraId="1A2C834D" w14:textId="7C7366BB" w:rsidR="00226CD4" w:rsidRPr="00D15FD6" w:rsidRDefault="00226CD4" w:rsidP="00965FDA">
      <w:pPr>
        <w:pStyle w:val="Sraopastraipa"/>
        <w:numPr>
          <w:ilvl w:val="0"/>
          <w:numId w:val="82"/>
        </w:numPr>
        <w:ind w:left="1077" w:hanging="357"/>
        <w:contextualSpacing w:val="0"/>
        <w:rPr>
          <w:lang w:val="lt-LT"/>
        </w:rPr>
      </w:pPr>
      <w:r w:rsidRPr="00D15FD6">
        <w:rPr>
          <w:lang w:val="lt-LT"/>
        </w:rPr>
        <w:t>Visų generuotų darbo užsakymų istorijos, kurią galima rūšiuoti pagal Naują turtą, datą, atsakingą asmenį ir pan., sekimą.</w:t>
      </w:r>
    </w:p>
    <w:p w14:paraId="38B5E0BD" w14:textId="77777777" w:rsidR="00226CD4" w:rsidRPr="00221DF0" w:rsidRDefault="00226CD4" w:rsidP="00965FDA">
      <w:pPr>
        <w:pStyle w:val="Sraopastraipa"/>
        <w:numPr>
          <w:ilvl w:val="0"/>
          <w:numId w:val="82"/>
        </w:numPr>
        <w:ind w:left="1077" w:hanging="357"/>
        <w:contextualSpacing w:val="0"/>
        <w:rPr>
          <w:lang w:val="lt-LT"/>
        </w:rPr>
      </w:pPr>
      <w:r w:rsidRPr="00D15FD6">
        <w:rPr>
          <w:lang w:val="lt-LT"/>
        </w:rPr>
        <w:t xml:space="preserve">Planinės ir neplaninės </w:t>
      </w:r>
      <w:r w:rsidRPr="00221DF0">
        <w:rPr>
          <w:lang w:val="lt-LT"/>
        </w:rPr>
        <w:t>techninės priežiūros veiklos sekimą.</w:t>
      </w:r>
    </w:p>
    <w:p w14:paraId="347B7C3E"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Atskirų sistemos komponentų techninės priežiūros procedūrų, taip pat visos garantinės informacijos saugojimą.</w:t>
      </w:r>
    </w:p>
    <w:p w14:paraId="005A183D"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Visų techninių dokumentų arba procedūrų saugojimą pagal atitinkamą sistemos komponentą.</w:t>
      </w:r>
    </w:p>
    <w:p w14:paraId="1B609B1A"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Vykdomos darbo veiklos ataskaitą realiuoju laiku.</w:t>
      </w:r>
    </w:p>
    <w:p w14:paraId="642AFE19"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Kalendoriniu laiku arba eksploatavimo trukme grįstų profilaktinės techninės priežiūros darbų užsakymų generavimą.</w:t>
      </w:r>
    </w:p>
    <w:p w14:paraId="60630283"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Atskirų sistemos komponentų investicinių ir darbo sąnaudų sekimą, taip pat atskirų sistemos komponentų trumpiausio, vidutinio ir ilgiausio laiko, reikalingo darbo užsakymui pabaigti, sekimą.</w:t>
      </w:r>
    </w:p>
    <w:p w14:paraId="516437FA" w14:textId="67E77487" w:rsidR="00226CD4" w:rsidRPr="00D15FD6" w:rsidRDefault="00226CD4" w:rsidP="00965FDA">
      <w:pPr>
        <w:pStyle w:val="Sraopastraipa"/>
        <w:numPr>
          <w:ilvl w:val="0"/>
          <w:numId w:val="82"/>
        </w:numPr>
        <w:ind w:left="1077" w:hanging="357"/>
        <w:contextualSpacing w:val="0"/>
        <w:rPr>
          <w:lang w:val="lt-LT"/>
        </w:rPr>
      </w:pPr>
      <w:r w:rsidRPr="00D15FD6">
        <w:rPr>
          <w:lang w:val="lt-LT"/>
        </w:rPr>
        <w:t>Dalių ir medžiagų inventorizacijos kontrolę su automatinio pakartotinio užsakymo galimyb</w:t>
      </w:r>
      <w:r w:rsidR="008D2FF5" w:rsidRPr="00D15FD6">
        <w:rPr>
          <w:lang w:val="lt-LT"/>
        </w:rPr>
        <w:t>e</w:t>
      </w:r>
      <w:r w:rsidRPr="00D15FD6">
        <w:rPr>
          <w:lang w:val="lt-LT"/>
        </w:rPr>
        <w:t>.</w:t>
      </w:r>
    </w:p>
    <w:p w14:paraId="0CC44A3D"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Išmaniojo telefono sąsajas įvesčiai supaprastinti ir darbo užsakymams generuoti.</w:t>
      </w:r>
    </w:p>
    <w:p w14:paraId="6160C686" w14:textId="77777777" w:rsidR="00226CD4" w:rsidRPr="00D15FD6" w:rsidRDefault="00226CD4" w:rsidP="00965FDA">
      <w:pPr>
        <w:pStyle w:val="Sraopastraipa"/>
        <w:numPr>
          <w:ilvl w:val="0"/>
          <w:numId w:val="82"/>
        </w:numPr>
        <w:ind w:left="1077" w:hanging="357"/>
        <w:contextualSpacing w:val="0"/>
        <w:rPr>
          <w:lang w:val="lt-LT"/>
        </w:rPr>
      </w:pPr>
      <w:r w:rsidRPr="00D15FD6">
        <w:rPr>
          <w:lang w:val="lt-LT"/>
        </w:rPr>
        <w:t>Išorės paslaugų skambučius ir (arba) siuntų galimybes.</w:t>
      </w:r>
    </w:p>
    <w:p w14:paraId="58ACDDA4" w14:textId="77777777" w:rsidR="00226CD4" w:rsidRDefault="00226CD4" w:rsidP="00965FDA">
      <w:pPr>
        <w:pStyle w:val="Sraopastraipa"/>
        <w:numPr>
          <w:ilvl w:val="0"/>
          <w:numId w:val="82"/>
        </w:numPr>
        <w:ind w:left="1077" w:hanging="357"/>
        <w:contextualSpacing w:val="0"/>
        <w:rPr>
          <w:lang w:val="lt-LT"/>
        </w:rPr>
      </w:pPr>
      <w:r w:rsidRPr="00D15FD6">
        <w:rPr>
          <w:lang w:val="lt-LT"/>
        </w:rPr>
        <w:t>Energijos valdymą ir kontrolę.</w:t>
      </w:r>
    </w:p>
    <w:p w14:paraId="158BA9FC" w14:textId="68A61140" w:rsidR="00B10190" w:rsidRPr="00221DF0" w:rsidRDefault="00B10190" w:rsidP="00965FDA">
      <w:pPr>
        <w:pStyle w:val="Sraopastraipa"/>
        <w:numPr>
          <w:ilvl w:val="0"/>
          <w:numId w:val="82"/>
        </w:numPr>
        <w:ind w:left="1077" w:hanging="357"/>
        <w:contextualSpacing w:val="0"/>
        <w:rPr>
          <w:lang w:val="lt-LT"/>
        </w:rPr>
      </w:pPr>
      <w:r>
        <w:rPr>
          <w:lang w:val="lt-LT"/>
        </w:rPr>
        <w:t>R</w:t>
      </w:r>
      <w:r w:rsidRPr="00221DF0">
        <w:rPr>
          <w:lang w:val="lt-LT"/>
        </w:rPr>
        <w:t>inkti</w:t>
      </w:r>
      <w:r w:rsidR="0069181D">
        <w:rPr>
          <w:lang w:val="lt-LT"/>
        </w:rPr>
        <w:t xml:space="preserve"> </w:t>
      </w:r>
      <w:r w:rsidRPr="00221DF0">
        <w:rPr>
          <w:lang w:val="lt-LT"/>
        </w:rPr>
        <w:t>informaciją, susijusią su visų techninių įrengimų veikimu;</w:t>
      </w:r>
    </w:p>
    <w:p w14:paraId="2A04F1C1" w14:textId="4EBF7526" w:rsidR="00B10190" w:rsidRPr="00221DF0" w:rsidRDefault="00B10190" w:rsidP="00965FDA">
      <w:pPr>
        <w:pStyle w:val="Sraopastraipa"/>
        <w:numPr>
          <w:ilvl w:val="0"/>
          <w:numId w:val="82"/>
        </w:numPr>
        <w:ind w:left="1077" w:hanging="357"/>
        <w:contextualSpacing w:val="0"/>
        <w:rPr>
          <w:lang w:val="lt-LT"/>
        </w:rPr>
      </w:pPr>
      <w:r>
        <w:rPr>
          <w:lang w:val="lt-LT"/>
        </w:rPr>
        <w:lastRenderedPageBreak/>
        <w:t xml:space="preserve">Įgalinti </w:t>
      </w:r>
      <w:r w:rsidRPr="00221DF0">
        <w:rPr>
          <w:lang w:val="lt-LT"/>
        </w:rPr>
        <w:t>stebė</w:t>
      </w:r>
      <w:r>
        <w:rPr>
          <w:lang w:val="lt-LT"/>
        </w:rPr>
        <w:t>jimą</w:t>
      </w:r>
      <w:r w:rsidRPr="00221DF0">
        <w:rPr>
          <w:lang w:val="lt-LT"/>
        </w:rPr>
        <w:t xml:space="preserve"> realiu laiku komforto parametrus;</w:t>
      </w:r>
    </w:p>
    <w:p w14:paraId="1ABB3E5A" w14:textId="3D187111" w:rsidR="00B10190" w:rsidRPr="00221DF0" w:rsidRDefault="00B10190" w:rsidP="00965FDA">
      <w:pPr>
        <w:pStyle w:val="Sraopastraipa"/>
        <w:numPr>
          <w:ilvl w:val="0"/>
          <w:numId w:val="82"/>
        </w:numPr>
        <w:ind w:left="1077" w:hanging="357"/>
        <w:contextualSpacing w:val="0"/>
        <w:rPr>
          <w:lang w:val="lt-LT"/>
        </w:rPr>
      </w:pPr>
      <w:r>
        <w:rPr>
          <w:lang w:val="lt-LT"/>
        </w:rPr>
        <w:t>N</w:t>
      </w:r>
      <w:r w:rsidRPr="00221DF0">
        <w:rPr>
          <w:lang w:val="lt-LT"/>
        </w:rPr>
        <w:t xml:space="preserve">ustatyti </w:t>
      </w:r>
      <w:r w:rsidR="0069181D">
        <w:rPr>
          <w:lang w:val="lt-LT"/>
        </w:rPr>
        <w:t>inžine</w:t>
      </w:r>
      <w:r>
        <w:rPr>
          <w:lang w:val="lt-LT"/>
        </w:rPr>
        <w:t xml:space="preserve">rinės sistemos funkcionavimo </w:t>
      </w:r>
      <w:r w:rsidRPr="00221DF0">
        <w:rPr>
          <w:lang w:val="lt-LT"/>
        </w:rPr>
        <w:t>anomalijas ir įspė</w:t>
      </w:r>
      <w:r>
        <w:rPr>
          <w:lang w:val="lt-LT"/>
        </w:rPr>
        <w:t>ti</w:t>
      </w:r>
      <w:r w:rsidRPr="00221DF0">
        <w:rPr>
          <w:lang w:val="lt-LT"/>
        </w:rPr>
        <w:t xml:space="preserve"> techninės priežiūros tarnybas;</w:t>
      </w:r>
    </w:p>
    <w:p w14:paraId="1C53AFE1" w14:textId="7657DF9D" w:rsidR="00B10190" w:rsidRPr="00221DF0" w:rsidRDefault="00B10190" w:rsidP="00965FDA">
      <w:pPr>
        <w:pStyle w:val="Sraopastraipa"/>
        <w:numPr>
          <w:ilvl w:val="0"/>
          <w:numId w:val="82"/>
        </w:numPr>
        <w:ind w:left="1077" w:hanging="357"/>
        <w:contextualSpacing w:val="0"/>
        <w:rPr>
          <w:lang w:val="lt-LT"/>
        </w:rPr>
      </w:pPr>
      <w:r w:rsidRPr="00221DF0">
        <w:rPr>
          <w:lang w:val="lt-LT"/>
        </w:rPr>
        <w:t xml:space="preserve">sumažinti eksploatavimo išlaidas dėl </w:t>
      </w:r>
      <w:r>
        <w:rPr>
          <w:lang w:val="lt-LT"/>
        </w:rPr>
        <w:t>dinaminio</w:t>
      </w:r>
      <w:r w:rsidRPr="00221DF0">
        <w:rPr>
          <w:lang w:val="lt-LT"/>
        </w:rPr>
        <w:t xml:space="preserve"> Daugiafunkcio komplekso Objektų patalpų užimtumo.</w:t>
      </w:r>
    </w:p>
    <w:p w14:paraId="105E6A46" w14:textId="65086D87" w:rsidR="00FB516F" w:rsidRPr="00221DF0" w:rsidRDefault="00FB516F" w:rsidP="00FB516F">
      <w:pPr>
        <w:spacing w:before="120" w:after="120"/>
        <w:rPr>
          <w:lang w:val="lt-LT"/>
        </w:rPr>
      </w:pPr>
      <w:bookmarkStart w:id="346" w:name="_Toc456204896"/>
      <w:bookmarkStart w:id="347" w:name="_Toc456205092"/>
      <w:bookmarkStart w:id="348" w:name="_Toc423708953"/>
      <w:bookmarkStart w:id="349" w:name="_Ref422760463"/>
      <w:bookmarkEnd w:id="346"/>
      <w:bookmarkEnd w:id="347"/>
      <w:r w:rsidRPr="00221DF0">
        <w:rPr>
          <w:lang w:val="lt-LT"/>
        </w:rPr>
        <w:t xml:space="preserve">Turi būti naudojami paprasti valdymo metodai, apimantys pagrindinę informaciją, susijusią su tinkamu techninės infrastruktūros valdymu nuoseklioje valdymo sistemoje, </w:t>
      </w:r>
      <w:r w:rsidR="00B10190">
        <w:rPr>
          <w:lang w:val="lt-LT"/>
        </w:rPr>
        <w:t>programavimu pageidaujamų valdymo scenarijų</w:t>
      </w:r>
      <w:r w:rsidRPr="00221DF0">
        <w:rPr>
          <w:lang w:val="lt-LT"/>
        </w:rPr>
        <w:t>, energijos gamyba, reguliavimu ir nuotolinio stebėjimo funkcijomis.</w:t>
      </w:r>
    </w:p>
    <w:p w14:paraId="111FB2E9" w14:textId="77777777" w:rsidR="00FB516F" w:rsidRPr="00221DF0" w:rsidRDefault="00FB516F" w:rsidP="00FB516F">
      <w:pPr>
        <w:spacing w:before="120" w:after="120"/>
        <w:rPr>
          <w:lang w:val="lt-LT"/>
        </w:rPr>
      </w:pPr>
      <w:r w:rsidRPr="00221DF0">
        <w:rPr>
          <w:lang w:val="lt-LT"/>
        </w:rPr>
        <w:t>Daugiafunkcio komplekso valdymo sistema:</w:t>
      </w:r>
    </w:p>
    <w:p w14:paraId="56044C67" w14:textId="77777777" w:rsidR="00FB516F" w:rsidRPr="00D15FD6" w:rsidRDefault="00FB516F" w:rsidP="005510E4">
      <w:pPr>
        <w:spacing w:before="120" w:after="120"/>
        <w:rPr>
          <w:rFonts w:eastAsia="Arial" w:cs="Times New Roman"/>
          <w:lang w:val="lt-LT"/>
        </w:rPr>
      </w:pPr>
    </w:p>
    <w:p w14:paraId="6D967129" w14:textId="012A5691" w:rsidR="00226CD4" w:rsidRPr="00D15FD6" w:rsidRDefault="00226CD4" w:rsidP="00965FDA">
      <w:pPr>
        <w:pStyle w:val="Antrat2"/>
        <w:numPr>
          <w:ilvl w:val="1"/>
          <w:numId w:val="44"/>
        </w:numPr>
        <w:jc w:val="left"/>
        <w:rPr>
          <w:color w:val="0079C1"/>
          <w:lang w:val="lt-LT"/>
        </w:rPr>
      </w:pPr>
      <w:bookmarkStart w:id="350" w:name="_Toc441662389"/>
      <w:bookmarkStart w:id="351" w:name="_Toc458894166"/>
      <w:r w:rsidRPr="00D15FD6">
        <w:rPr>
          <w:color w:val="0079C1"/>
          <w:lang w:val="lt-LT"/>
        </w:rPr>
        <w:t xml:space="preserve">Paslaugų teikimo rezultatų </w:t>
      </w:r>
      <w:r w:rsidR="00C1066A">
        <w:rPr>
          <w:color w:val="0079C1"/>
          <w:lang w:val="lt-LT"/>
        </w:rPr>
        <w:t>kontrolė</w:t>
      </w:r>
      <w:bookmarkEnd w:id="350"/>
      <w:bookmarkEnd w:id="351"/>
    </w:p>
    <w:p w14:paraId="4EBB99B9" w14:textId="77777777" w:rsidR="00F30EC6" w:rsidRDefault="00F30EC6" w:rsidP="00724D19">
      <w:pPr>
        <w:spacing w:before="120" w:after="120"/>
        <w:rPr>
          <w:lang w:val="lt-LT"/>
        </w:rPr>
      </w:pPr>
      <w:bookmarkStart w:id="352" w:name="_Toc456204899"/>
      <w:bookmarkStart w:id="353" w:name="_Toc456205095"/>
      <w:bookmarkEnd w:id="352"/>
      <w:bookmarkEnd w:id="353"/>
    </w:p>
    <w:p w14:paraId="31CCF4E6" w14:textId="77777777" w:rsidR="00226CD4" w:rsidRPr="00D15FD6" w:rsidRDefault="00226CD4" w:rsidP="00724D19">
      <w:pPr>
        <w:spacing w:before="120" w:after="120"/>
        <w:rPr>
          <w:lang w:val="lt-LT"/>
        </w:rPr>
      </w:pPr>
      <w:r w:rsidRPr="00D15FD6">
        <w:rPr>
          <w:lang w:val="lt-LT"/>
        </w:rPr>
        <w:t>Suteikiančiosios institucijos reikalauja, kad kiekviena Paslauga atitiktų jai keliamus uždavinius, kurie bus vertinami pagal pagrindinius Paslaugų teikimo rezultatų rodiklius.</w:t>
      </w:r>
    </w:p>
    <w:p w14:paraId="0614CB59" w14:textId="2228A0F1" w:rsidR="00226CD4" w:rsidRPr="00D15FD6" w:rsidRDefault="00226CD4" w:rsidP="00AD592F">
      <w:pPr>
        <w:spacing w:before="120" w:after="120"/>
        <w:rPr>
          <w:lang w:val="lt-LT"/>
        </w:rPr>
      </w:pPr>
      <w:r w:rsidRPr="00D15FD6">
        <w:rPr>
          <w:lang w:val="lt-LT"/>
        </w:rPr>
        <w:t>Reagavimo laikas, ištaisymo laikotarpis ir galutinio taisymo laikotarpis nurodytas tolesniuose Specifikacijų skyriuose.</w:t>
      </w:r>
      <w:bookmarkStart w:id="354" w:name="_Toc456204901"/>
      <w:bookmarkStart w:id="355" w:name="_Toc456205097"/>
      <w:bookmarkEnd w:id="354"/>
      <w:bookmarkEnd w:id="355"/>
    </w:p>
    <w:p w14:paraId="66C9D8B1" w14:textId="6DB67CD4" w:rsidR="00226CD4" w:rsidRPr="00D15FD6" w:rsidRDefault="00226CD4" w:rsidP="00724D19">
      <w:pPr>
        <w:spacing w:before="120" w:after="120"/>
        <w:rPr>
          <w:lang w:val="lt-LT"/>
        </w:rPr>
      </w:pPr>
      <w:r w:rsidRPr="00D15FD6">
        <w:rPr>
          <w:lang w:val="lt-LT"/>
        </w:rPr>
        <w:t xml:space="preserve">Paslaugų </w:t>
      </w:r>
      <w:r w:rsidR="00AD592F" w:rsidRPr="00D15FD6">
        <w:rPr>
          <w:lang w:val="lt-LT"/>
        </w:rPr>
        <w:t>teikim</w:t>
      </w:r>
      <w:r w:rsidR="00AD592F">
        <w:rPr>
          <w:lang w:val="lt-LT"/>
        </w:rPr>
        <w:t xml:space="preserve">o sutrikimo žada matuojama skirtingai. Priklausomai nuo to, kurioje Objekto erdvėje ir kurioje infrastruktūros dalyje sutriko Paslaugos, nuo to priklauso </w:t>
      </w:r>
      <w:r w:rsidR="004B5DEB">
        <w:rPr>
          <w:lang w:val="lt-LT"/>
        </w:rPr>
        <w:t xml:space="preserve">reakcija </w:t>
      </w:r>
      <w:r w:rsidR="00AD592F">
        <w:rPr>
          <w:lang w:val="lt-LT"/>
        </w:rPr>
        <w:t>į trūkumų pašalinimą bei išskaitų dydis</w:t>
      </w:r>
      <w:r w:rsidR="00AD592F" w:rsidRPr="00D15FD6">
        <w:rPr>
          <w:lang w:val="lt-LT"/>
        </w:rPr>
        <w:t xml:space="preserve"> </w:t>
      </w:r>
      <w:r w:rsidRPr="00D15FD6">
        <w:rPr>
          <w:lang w:val="lt-LT"/>
        </w:rPr>
        <w:t>susietas su svarbiausio Naujo turto vienetų sąvoka</w:t>
      </w:r>
      <w:r w:rsidR="0072327B" w:rsidRPr="00D15FD6">
        <w:rPr>
          <w:lang w:val="lt-LT"/>
        </w:rPr>
        <w:t>.</w:t>
      </w:r>
      <w:r w:rsidRPr="00D15FD6">
        <w:rPr>
          <w:lang w:val="lt-LT"/>
        </w:rPr>
        <w:t xml:space="preserve"> Ši sąvoka įgalina priderinti </w:t>
      </w:r>
      <w:r w:rsidR="004B5DEB">
        <w:rPr>
          <w:lang w:val="lt-LT"/>
        </w:rPr>
        <w:t>svarbiausių infrastruktūros dalių</w:t>
      </w:r>
      <w:r w:rsidR="0069181D">
        <w:rPr>
          <w:lang w:val="lt-LT"/>
        </w:rPr>
        <w:t xml:space="preserve"> </w:t>
      </w:r>
      <w:r w:rsidRPr="00D15FD6">
        <w:rPr>
          <w:lang w:val="lt-LT"/>
        </w:rPr>
        <w:t>valdymo komandų reagavimą.</w:t>
      </w:r>
    </w:p>
    <w:p w14:paraId="6DDF5E67" w14:textId="77777777" w:rsidR="00481F0B" w:rsidRPr="00221DF0" w:rsidRDefault="00481F0B" w:rsidP="005510E4">
      <w:pPr>
        <w:spacing w:before="120" w:after="120"/>
        <w:rPr>
          <w:lang w:val="lt-LT"/>
        </w:rPr>
      </w:pPr>
    </w:p>
    <w:p w14:paraId="3344BB39" w14:textId="02152409" w:rsidR="00226CD4" w:rsidRPr="00221DF0" w:rsidRDefault="00226CD4" w:rsidP="00965FDA">
      <w:pPr>
        <w:pStyle w:val="Antrat3"/>
        <w:numPr>
          <w:ilvl w:val="2"/>
          <w:numId w:val="44"/>
        </w:numPr>
        <w:spacing w:before="120" w:after="120"/>
        <w:ind w:hanging="657"/>
        <w:rPr>
          <w:b/>
          <w:color w:val="0079C1"/>
          <w:lang w:val="lt-LT"/>
        </w:rPr>
      </w:pPr>
      <w:bookmarkStart w:id="356" w:name="_Toc441662392"/>
      <w:bookmarkStart w:id="357" w:name="_Toc458894167"/>
      <w:r w:rsidRPr="00F30EC6">
        <w:rPr>
          <w:b/>
          <w:color w:val="0079C1"/>
          <w:lang w:val="lt-LT"/>
        </w:rPr>
        <w:t>Svarbiausio</w:t>
      </w:r>
      <w:r w:rsidR="00D21B96">
        <w:rPr>
          <w:b/>
          <w:color w:val="0079C1"/>
          <w:lang w:val="lt-LT"/>
        </w:rPr>
        <w:t>s</w:t>
      </w:r>
      <w:r w:rsidRPr="00F30EC6">
        <w:rPr>
          <w:b/>
          <w:color w:val="0079C1"/>
          <w:lang w:val="lt-LT"/>
        </w:rPr>
        <w:t xml:space="preserve"> </w:t>
      </w:r>
      <w:r w:rsidR="00AD592F" w:rsidRPr="00F30EC6">
        <w:rPr>
          <w:b/>
          <w:color w:val="0079C1"/>
          <w:lang w:val="lt-LT"/>
        </w:rPr>
        <w:t>Objektų infrastruktūros dalys</w:t>
      </w:r>
      <w:bookmarkEnd w:id="348"/>
      <w:bookmarkEnd w:id="349"/>
      <w:bookmarkEnd w:id="356"/>
      <w:bookmarkEnd w:id="357"/>
    </w:p>
    <w:p w14:paraId="33D7A3F2" w14:textId="77777777" w:rsidR="00F30EC6" w:rsidRDefault="00F30EC6" w:rsidP="00724D19">
      <w:pPr>
        <w:spacing w:before="120" w:after="120"/>
        <w:rPr>
          <w:lang w:val="lt-LT"/>
        </w:rPr>
      </w:pPr>
    </w:p>
    <w:p w14:paraId="6ECF4AA1" w14:textId="4F0EACED" w:rsidR="00226CD4" w:rsidRPr="00221DF0" w:rsidRDefault="00226CD4" w:rsidP="00724D19">
      <w:pPr>
        <w:spacing w:before="120" w:after="120"/>
        <w:rPr>
          <w:lang w:val="lt-LT"/>
        </w:rPr>
      </w:pPr>
      <w:r w:rsidRPr="00221DF0">
        <w:rPr>
          <w:lang w:val="lt-LT"/>
        </w:rPr>
        <w:t xml:space="preserve">Toliau nurodytos </w:t>
      </w:r>
      <w:r w:rsidR="00AD592F">
        <w:rPr>
          <w:lang w:val="lt-LT"/>
        </w:rPr>
        <w:t xml:space="preserve">Objektų infrastruktūros dalys, kurios </w:t>
      </w:r>
      <w:r w:rsidRPr="00221DF0">
        <w:rPr>
          <w:lang w:val="lt-LT"/>
        </w:rPr>
        <w:t>vykdant Koncesijų sutartį laikom</w:t>
      </w:r>
      <w:r w:rsidR="00AD592F">
        <w:rPr>
          <w:lang w:val="lt-LT"/>
        </w:rPr>
        <w:t>os</w:t>
      </w:r>
      <w:r w:rsidRPr="00221DF0">
        <w:rPr>
          <w:lang w:val="lt-LT"/>
        </w:rPr>
        <w:t xml:space="preserve"> svarbiausi</w:t>
      </w:r>
      <w:r w:rsidR="00AD592F">
        <w:rPr>
          <w:lang w:val="lt-LT"/>
        </w:rPr>
        <w:t>omi</w:t>
      </w:r>
      <w:r w:rsidRPr="00221DF0">
        <w:rPr>
          <w:lang w:val="lt-LT"/>
        </w:rPr>
        <w:t>s.</w:t>
      </w:r>
    </w:p>
    <w:p w14:paraId="216EE2EC" w14:textId="56C69602" w:rsidR="00226CD4" w:rsidRPr="00F30EC6" w:rsidRDefault="00F30EC6" w:rsidP="00F30EC6">
      <w:pPr>
        <w:keepNext/>
        <w:spacing w:before="120" w:after="120"/>
        <w:jc w:val="left"/>
        <w:rPr>
          <w:rFonts w:eastAsia="Arial" w:cs="Times New Roman"/>
          <w:b/>
          <w:sz w:val="18"/>
          <w:szCs w:val="18"/>
          <w:lang w:val="lt-LT"/>
        </w:rPr>
      </w:pPr>
      <w:r>
        <w:rPr>
          <w:rFonts w:eastAsia="Arial" w:cs="Times New Roman"/>
          <w:b/>
          <w:sz w:val="18"/>
          <w:szCs w:val="18"/>
          <w:lang w:val="lt-LT"/>
        </w:rPr>
        <w:t xml:space="preserve">5.4. lentelė. </w:t>
      </w:r>
      <w:r w:rsidR="004B5DEB" w:rsidRPr="00F30EC6">
        <w:rPr>
          <w:rFonts w:eastAsia="Arial" w:cs="Times New Roman"/>
          <w:sz w:val="18"/>
          <w:szCs w:val="18"/>
          <w:lang w:val="lt-LT"/>
        </w:rPr>
        <w:t>Svarbiausių infrastruktūros dalių</w:t>
      </w:r>
      <w:r w:rsidR="00226CD4" w:rsidRPr="00F30EC6">
        <w:rPr>
          <w:rFonts w:eastAsia="Arial" w:cs="Times New Roman"/>
          <w:sz w:val="18"/>
          <w:szCs w:val="18"/>
          <w:lang w:val="lt-LT"/>
        </w:rPr>
        <w:t xml:space="preserve"> sąrašas</w:t>
      </w:r>
    </w:p>
    <w:tbl>
      <w:tblPr>
        <w:tblStyle w:val="MottMacTable"/>
        <w:tblW w:w="9460" w:type="dxa"/>
        <w:tblInd w:w="108" w:type="dxa"/>
        <w:tblBorders>
          <w:left w:val="single" w:sz="4" w:space="0" w:color="80A1B6"/>
          <w:right w:val="single" w:sz="4" w:space="0" w:color="80A1B6"/>
          <w:insideV w:val="single" w:sz="4" w:space="0" w:color="80A1B6"/>
        </w:tblBorders>
        <w:tblLayout w:type="fixed"/>
        <w:tblLook w:val="04A0" w:firstRow="1" w:lastRow="0" w:firstColumn="1" w:lastColumn="0" w:noHBand="0" w:noVBand="1"/>
      </w:tblPr>
      <w:tblGrid>
        <w:gridCol w:w="4730"/>
        <w:gridCol w:w="4730"/>
      </w:tblGrid>
      <w:tr w:rsidR="00226CD4" w:rsidRPr="00F30EC6" w14:paraId="333724FA" w14:textId="77777777" w:rsidTr="00724D19">
        <w:trPr>
          <w:cnfStyle w:val="100000000000" w:firstRow="1" w:lastRow="0" w:firstColumn="0" w:lastColumn="0" w:oddVBand="0" w:evenVBand="0" w:oddHBand="0" w:evenHBand="0" w:firstRowFirstColumn="0" w:firstRowLastColumn="0" w:lastRowFirstColumn="0" w:lastRowLastColumn="0"/>
          <w:tblHeader/>
        </w:trPr>
        <w:tc>
          <w:tcPr>
            <w:tcW w:w="4730" w:type="dxa"/>
            <w:vAlign w:val="bottom"/>
          </w:tcPr>
          <w:p w14:paraId="360448E2" w14:textId="19136A14" w:rsidR="00226CD4" w:rsidRPr="00F30EC6" w:rsidRDefault="003578F2" w:rsidP="00724D19">
            <w:pPr>
              <w:keepNext/>
              <w:spacing w:before="120" w:after="120"/>
              <w:rPr>
                <w:b/>
                <w:color w:val="FFFFFF"/>
                <w:sz w:val="17"/>
                <w:szCs w:val="17"/>
                <w:lang w:val="lt-LT"/>
              </w:rPr>
            </w:pPr>
            <w:r w:rsidRPr="00F30EC6">
              <w:rPr>
                <w:b/>
                <w:color w:val="FFFFFF"/>
                <w:sz w:val="17"/>
                <w:szCs w:val="17"/>
                <w:lang w:val="lt-LT"/>
              </w:rPr>
              <w:t>Objektų infrastruktūros dalis</w:t>
            </w:r>
          </w:p>
        </w:tc>
        <w:tc>
          <w:tcPr>
            <w:tcW w:w="4730" w:type="dxa"/>
            <w:vAlign w:val="bottom"/>
          </w:tcPr>
          <w:p w14:paraId="5D6CD513" w14:textId="18D94D78" w:rsidR="00226CD4" w:rsidRPr="00F30EC6" w:rsidRDefault="00AD592F" w:rsidP="00724D19">
            <w:pPr>
              <w:keepNext/>
              <w:spacing w:before="120" w:after="120"/>
              <w:jc w:val="right"/>
              <w:rPr>
                <w:b/>
                <w:color w:val="FFFFFF"/>
                <w:sz w:val="17"/>
                <w:szCs w:val="17"/>
                <w:lang w:val="lt-LT"/>
              </w:rPr>
            </w:pPr>
            <w:r w:rsidRPr="00F30EC6">
              <w:rPr>
                <w:b/>
                <w:color w:val="FFFFFF"/>
                <w:sz w:val="17"/>
                <w:szCs w:val="17"/>
                <w:lang w:val="lt-LT"/>
              </w:rPr>
              <w:t>Infrastruktūros Elementai</w:t>
            </w:r>
          </w:p>
        </w:tc>
      </w:tr>
      <w:tr w:rsidR="00226CD4" w:rsidRPr="00F30EC6" w14:paraId="01D71CF4" w14:textId="77777777" w:rsidTr="00724D19">
        <w:tc>
          <w:tcPr>
            <w:tcW w:w="4730" w:type="dxa"/>
          </w:tcPr>
          <w:p w14:paraId="659253F3" w14:textId="77777777" w:rsidR="00226CD4" w:rsidRPr="00F30EC6" w:rsidRDefault="00226CD4" w:rsidP="00724D19">
            <w:pPr>
              <w:spacing w:before="120" w:after="120"/>
              <w:rPr>
                <w:sz w:val="17"/>
                <w:szCs w:val="17"/>
                <w:lang w:val="lt-LT"/>
              </w:rPr>
            </w:pPr>
            <w:r w:rsidRPr="00F30EC6">
              <w:rPr>
                <w:sz w:val="17"/>
                <w:szCs w:val="17"/>
                <w:lang w:val="lt-LT"/>
              </w:rPr>
              <w:t>Elektros paskirstymas</w:t>
            </w:r>
          </w:p>
        </w:tc>
        <w:tc>
          <w:tcPr>
            <w:tcW w:w="4730" w:type="dxa"/>
          </w:tcPr>
          <w:p w14:paraId="39AB75E8" w14:textId="77777777" w:rsidR="00226CD4" w:rsidRPr="00F30EC6" w:rsidRDefault="00226CD4" w:rsidP="00724D19">
            <w:pPr>
              <w:spacing w:before="120" w:after="120"/>
              <w:jc w:val="right"/>
              <w:rPr>
                <w:sz w:val="17"/>
                <w:szCs w:val="17"/>
                <w:lang w:val="lt-LT"/>
              </w:rPr>
            </w:pPr>
            <w:r w:rsidRPr="00F30EC6">
              <w:rPr>
                <w:sz w:val="17"/>
                <w:szCs w:val="17"/>
                <w:lang w:val="lt-LT"/>
              </w:rPr>
              <w:t>Aukštosios įtampos stotys ir pastotės, žemosios įtampos skydai, paskirstymo skydai, informacinės sistemos</w:t>
            </w:r>
          </w:p>
        </w:tc>
      </w:tr>
      <w:tr w:rsidR="00226CD4" w:rsidRPr="00F30EC6" w14:paraId="2A991054" w14:textId="77777777" w:rsidTr="00724D19">
        <w:tc>
          <w:tcPr>
            <w:tcW w:w="4730" w:type="dxa"/>
          </w:tcPr>
          <w:p w14:paraId="347E5DAF" w14:textId="77777777" w:rsidR="00226CD4" w:rsidRPr="00F30EC6" w:rsidRDefault="00226CD4" w:rsidP="00724D19">
            <w:pPr>
              <w:spacing w:before="120" w:after="120"/>
              <w:rPr>
                <w:sz w:val="17"/>
                <w:szCs w:val="17"/>
                <w:lang w:val="lt-LT"/>
              </w:rPr>
            </w:pPr>
            <w:r w:rsidRPr="00F30EC6">
              <w:rPr>
                <w:sz w:val="17"/>
                <w:szCs w:val="17"/>
                <w:lang w:val="lt-LT"/>
              </w:rPr>
              <w:t>Atsarginis maitinimo tiekimas</w:t>
            </w:r>
          </w:p>
        </w:tc>
        <w:tc>
          <w:tcPr>
            <w:tcW w:w="4730" w:type="dxa"/>
          </w:tcPr>
          <w:p w14:paraId="6EDCE062" w14:textId="77777777" w:rsidR="00226CD4" w:rsidRPr="00F30EC6" w:rsidRDefault="00226CD4" w:rsidP="00724D19">
            <w:pPr>
              <w:spacing w:before="120" w:after="120"/>
              <w:jc w:val="right"/>
              <w:rPr>
                <w:sz w:val="17"/>
                <w:szCs w:val="17"/>
                <w:lang w:val="lt-LT"/>
              </w:rPr>
            </w:pPr>
            <w:r w:rsidRPr="00F30EC6">
              <w:rPr>
                <w:sz w:val="17"/>
                <w:szCs w:val="17"/>
                <w:lang w:val="lt-LT"/>
              </w:rPr>
              <w:t>Avariniai elektros energijos generatoriai, energijos keitikliai</w:t>
            </w:r>
          </w:p>
        </w:tc>
      </w:tr>
      <w:tr w:rsidR="00226CD4" w:rsidRPr="00F30EC6" w14:paraId="61F07FD3" w14:textId="77777777" w:rsidTr="00724D19">
        <w:tc>
          <w:tcPr>
            <w:tcW w:w="4730" w:type="dxa"/>
          </w:tcPr>
          <w:p w14:paraId="4D1442C0" w14:textId="77777777" w:rsidR="00226CD4" w:rsidRPr="00F30EC6" w:rsidRDefault="00226CD4" w:rsidP="00724D19">
            <w:pPr>
              <w:spacing w:before="120" w:after="120"/>
              <w:rPr>
                <w:sz w:val="17"/>
                <w:szCs w:val="17"/>
                <w:lang w:val="lt-LT"/>
              </w:rPr>
            </w:pPr>
            <w:r w:rsidRPr="00F30EC6">
              <w:rPr>
                <w:sz w:val="17"/>
                <w:szCs w:val="17"/>
                <w:lang w:val="lt-LT"/>
              </w:rPr>
              <w:t>Šilumos gamyba ir paskirstymas</w:t>
            </w:r>
          </w:p>
        </w:tc>
        <w:tc>
          <w:tcPr>
            <w:tcW w:w="4730" w:type="dxa"/>
          </w:tcPr>
          <w:p w14:paraId="1D51B098" w14:textId="2499163A" w:rsidR="00226CD4" w:rsidRPr="00F30EC6" w:rsidRDefault="003578F2">
            <w:pPr>
              <w:spacing w:before="120" w:after="120"/>
              <w:jc w:val="right"/>
              <w:rPr>
                <w:sz w:val="17"/>
                <w:szCs w:val="17"/>
                <w:lang w:val="lt-LT"/>
              </w:rPr>
            </w:pPr>
            <w:r w:rsidRPr="00F30EC6">
              <w:rPr>
                <w:sz w:val="17"/>
                <w:szCs w:val="17"/>
                <w:lang w:val="lt-LT"/>
              </w:rPr>
              <w:t>Šilumos generatoriai, paskirstymo vamzdynai / ortakiai, šilumos prietaisai</w:t>
            </w:r>
            <w:r w:rsidR="00226CD4" w:rsidRPr="00F30EC6">
              <w:rPr>
                <w:sz w:val="17"/>
                <w:szCs w:val="17"/>
                <w:lang w:val="lt-LT"/>
              </w:rPr>
              <w:t xml:space="preserve">, </w:t>
            </w:r>
          </w:p>
        </w:tc>
      </w:tr>
      <w:tr w:rsidR="00226CD4" w:rsidRPr="00F30EC6" w14:paraId="7E00BA41" w14:textId="77777777" w:rsidTr="00724D19">
        <w:tc>
          <w:tcPr>
            <w:tcW w:w="4730" w:type="dxa"/>
          </w:tcPr>
          <w:p w14:paraId="62649BDD" w14:textId="1FF66FBC" w:rsidR="00226CD4" w:rsidRPr="00F30EC6" w:rsidRDefault="00226CD4">
            <w:pPr>
              <w:spacing w:before="120" w:after="120"/>
              <w:rPr>
                <w:sz w:val="17"/>
                <w:szCs w:val="17"/>
                <w:lang w:val="lt-LT"/>
              </w:rPr>
            </w:pPr>
            <w:r w:rsidRPr="00F30EC6">
              <w:rPr>
                <w:sz w:val="17"/>
                <w:szCs w:val="17"/>
                <w:lang w:val="lt-LT"/>
              </w:rPr>
              <w:t xml:space="preserve">Oro </w:t>
            </w:r>
            <w:r w:rsidR="003578F2" w:rsidRPr="00F30EC6">
              <w:rPr>
                <w:sz w:val="17"/>
                <w:szCs w:val="17"/>
                <w:lang w:val="lt-LT"/>
              </w:rPr>
              <w:t>paruošimas</w:t>
            </w:r>
          </w:p>
        </w:tc>
        <w:tc>
          <w:tcPr>
            <w:tcW w:w="4730" w:type="dxa"/>
          </w:tcPr>
          <w:p w14:paraId="48BC61CC" w14:textId="67E6158D" w:rsidR="00226CD4" w:rsidRPr="00F30EC6" w:rsidRDefault="00226CD4">
            <w:pPr>
              <w:spacing w:before="120" w:after="120"/>
              <w:jc w:val="right"/>
              <w:rPr>
                <w:sz w:val="17"/>
                <w:szCs w:val="17"/>
                <w:lang w:val="lt-LT"/>
              </w:rPr>
            </w:pPr>
            <w:r w:rsidRPr="00F30EC6">
              <w:rPr>
                <w:sz w:val="17"/>
                <w:szCs w:val="17"/>
                <w:lang w:val="lt-LT"/>
              </w:rPr>
              <w:t xml:space="preserve">Oro </w:t>
            </w:r>
            <w:r w:rsidR="003578F2" w:rsidRPr="00F30EC6">
              <w:rPr>
                <w:sz w:val="17"/>
                <w:szCs w:val="17"/>
                <w:lang w:val="lt-LT"/>
              </w:rPr>
              <w:t>paruošimo ir kondicionavimo įranga</w:t>
            </w:r>
            <w:r w:rsidRPr="00F30EC6">
              <w:rPr>
                <w:sz w:val="17"/>
                <w:szCs w:val="17"/>
                <w:lang w:val="lt-LT"/>
              </w:rPr>
              <w:t xml:space="preserve">, </w:t>
            </w:r>
          </w:p>
        </w:tc>
      </w:tr>
      <w:tr w:rsidR="00226CD4" w:rsidRPr="00F30EC6" w14:paraId="6E569F21" w14:textId="77777777" w:rsidTr="00724D19">
        <w:tc>
          <w:tcPr>
            <w:tcW w:w="4730" w:type="dxa"/>
          </w:tcPr>
          <w:p w14:paraId="7CF64612" w14:textId="77777777" w:rsidR="00226CD4" w:rsidRPr="00F30EC6" w:rsidRDefault="00226CD4" w:rsidP="00724D19">
            <w:pPr>
              <w:spacing w:before="120" w:after="120"/>
              <w:rPr>
                <w:sz w:val="17"/>
                <w:szCs w:val="17"/>
                <w:lang w:val="lt-LT"/>
              </w:rPr>
            </w:pPr>
            <w:r w:rsidRPr="00F30EC6">
              <w:rPr>
                <w:sz w:val="17"/>
                <w:szCs w:val="17"/>
                <w:lang w:val="lt-LT"/>
              </w:rPr>
              <w:t>Dūmų šalinimas</w:t>
            </w:r>
          </w:p>
        </w:tc>
        <w:tc>
          <w:tcPr>
            <w:tcW w:w="4730" w:type="dxa"/>
          </w:tcPr>
          <w:p w14:paraId="0EEB277D" w14:textId="77777777" w:rsidR="00226CD4" w:rsidRPr="00F30EC6" w:rsidRDefault="00226CD4" w:rsidP="00724D19">
            <w:pPr>
              <w:spacing w:before="120" w:after="120"/>
              <w:jc w:val="right"/>
              <w:rPr>
                <w:sz w:val="17"/>
                <w:szCs w:val="17"/>
                <w:lang w:val="lt-LT"/>
              </w:rPr>
            </w:pPr>
            <w:r w:rsidRPr="00F30EC6">
              <w:rPr>
                <w:sz w:val="17"/>
                <w:szCs w:val="17"/>
                <w:lang w:val="lt-LT"/>
              </w:rPr>
              <w:t>Dūmų šalinimo ventiliatoriai, stoglangiai</w:t>
            </w:r>
          </w:p>
        </w:tc>
      </w:tr>
      <w:tr w:rsidR="00226CD4" w:rsidRPr="00F30EC6" w14:paraId="070E833B" w14:textId="77777777" w:rsidTr="00724D19">
        <w:tc>
          <w:tcPr>
            <w:tcW w:w="4730" w:type="dxa"/>
          </w:tcPr>
          <w:p w14:paraId="0C23A216" w14:textId="77777777" w:rsidR="00226CD4" w:rsidRPr="00F30EC6" w:rsidRDefault="00226CD4" w:rsidP="00724D19">
            <w:pPr>
              <w:spacing w:before="120" w:after="120"/>
              <w:rPr>
                <w:sz w:val="17"/>
                <w:szCs w:val="17"/>
                <w:lang w:val="lt-LT"/>
              </w:rPr>
            </w:pPr>
            <w:r w:rsidRPr="00F30EC6">
              <w:rPr>
                <w:sz w:val="17"/>
                <w:szCs w:val="17"/>
                <w:lang w:val="lt-LT"/>
              </w:rPr>
              <w:t>Drenažas</w:t>
            </w:r>
          </w:p>
        </w:tc>
        <w:tc>
          <w:tcPr>
            <w:tcW w:w="4730" w:type="dxa"/>
          </w:tcPr>
          <w:p w14:paraId="4E0DEB73" w14:textId="00D5AC07" w:rsidR="00226CD4" w:rsidRPr="00F30EC6" w:rsidRDefault="00226CD4">
            <w:pPr>
              <w:spacing w:before="120" w:after="120"/>
              <w:jc w:val="right"/>
              <w:rPr>
                <w:sz w:val="17"/>
                <w:szCs w:val="17"/>
                <w:lang w:val="lt-LT"/>
              </w:rPr>
            </w:pPr>
            <w:r w:rsidRPr="00F30EC6">
              <w:rPr>
                <w:sz w:val="17"/>
                <w:szCs w:val="17"/>
                <w:lang w:val="lt-LT"/>
              </w:rPr>
              <w:t xml:space="preserve">Kondensato </w:t>
            </w:r>
            <w:r w:rsidR="008972DE" w:rsidRPr="00F30EC6">
              <w:rPr>
                <w:sz w:val="17"/>
                <w:szCs w:val="17"/>
                <w:lang w:val="lt-LT"/>
              </w:rPr>
              <w:t>nuvedimo siurbliai</w:t>
            </w:r>
          </w:p>
        </w:tc>
      </w:tr>
      <w:tr w:rsidR="00226CD4" w:rsidRPr="00F30EC6" w14:paraId="59E129DE" w14:textId="77777777" w:rsidTr="00724D19">
        <w:tc>
          <w:tcPr>
            <w:tcW w:w="4730" w:type="dxa"/>
          </w:tcPr>
          <w:p w14:paraId="735122A4" w14:textId="77777777" w:rsidR="00226CD4" w:rsidRPr="00F30EC6" w:rsidRDefault="00226CD4" w:rsidP="00724D19">
            <w:pPr>
              <w:spacing w:before="120" w:after="120"/>
              <w:rPr>
                <w:sz w:val="17"/>
                <w:szCs w:val="17"/>
                <w:lang w:val="lt-LT"/>
              </w:rPr>
            </w:pPr>
            <w:r w:rsidRPr="00F30EC6">
              <w:rPr>
                <w:sz w:val="17"/>
                <w:szCs w:val="17"/>
                <w:lang w:val="lt-LT"/>
              </w:rPr>
              <w:t>Liftai</w:t>
            </w:r>
          </w:p>
        </w:tc>
        <w:tc>
          <w:tcPr>
            <w:tcW w:w="4730" w:type="dxa"/>
          </w:tcPr>
          <w:p w14:paraId="0AAAEA0A" w14:textId="77777777" w:rsidR="00226CD4" w:rsidRPr="00F30EC6" w:rsidRDefault="00226CD4" w:rsidP="00724D19">
            <w:pPr>
              <w:spacing w:before="120" w:after="120"/>
              <w:jc w:val="right"/>
              <w:rPr>
                <w:sz w:val="17"/>
                <w:szCs w:val="17"/>
                <w:lang w:val="lt-LT"/>
              </w:rPr>
            </w:pPr>
            <w:r w:rsidRPr="00F30EC6">
              <w:rPr>
                <w:sz w:val="17"/>
                <w:szCs w:val="17"/>
                <w:lang w:val="lt-LT"/>
              </w:rPr>
              <w:t>Liftai, krovinių keltuvai, eskalatoriai</w:t>
            </w:r>
          </w:p>
        </w:tc>
      </w:tr>
      <w:tr w:rsidR="00226CD4" w:rsidRPr="00F30EC6" w14:paraId="306E26BC" w14:textId="77777777" w:rsidTr="00724D19">
        <w:tc>
          <w:tcPr>
            <w:tcW w:w="4730" w:type="dxa"/>
          </w:tcPr>
          <w:p w14:paraId="2E10183E" w14:textId="77777777" w:rsidR="00226CD4" w:rsidRPr="00F30EC6" w:rsidRDefault="00226CD4" w:rsidP="00724D19">
            <w:pPr>
              <w:spacing w:before="120" w:after="120"/>
              <w:rPr>
                <w:sz w:val="17"/>
                <w:szCs w:val="17"/>
                <w:lang w:val="lt-LT"/>
              </w:rPr>
            </w:pPr>
            <w:r w:rsidRPr="00F30EC6">
              <w:rPr>
                <w:sz w:val="17"/>
                <w:szCs w:val="17"/>
                <w:lang w:val="lt-LT"/>
              </w:rPr>
              <w:t xml:space="preserve">Priešgaisrinė sauga </w:t>
            </w:r>
          </w:p>
        </w:tc>
        <w:tc>
          <w:tcPr>
            <w:tcW w:w="4730" w:type="dxa"/>
          </w:tcPr>
          <w:p w14:paraId="3A7EE042" w14:textId="77777777" w:rsidR="00226CD4" w:rsidRPr="00F30EC6" w:rsidRDefault="00226CD4" w:rsidP="00724D19">
            <w:pPr>
              <w:spacing w:before="120" w:after="120"/>
              <w:jc w:val="right"/>
              <w:rPr>
                <w:sz w:val="17"/>
                <w:szCs w:val="17"/>
                <w:lang w:val="lt-LT"/>
              </w:rPr>
            </w:pPr>
            <w:r w:rsidRPr="00F30EC6">
              <w:rPr>
                <w:sz w:val="17"/>
                <w:szCs w:val="17"/>
                <w:lang w:val="lt-LT"/>
              </w:rPr>
              <w:t>Gaisro signalizacijos sistema</w:t>
            </w:r>
          </w:p>
        </w:tc>
      </w:tr>
    </w:tbl>
    <w:p w14:paraId="0CD0BD36" w14:textId="194A6A05" w:rsidR="00226CD4" w:rsidRPr="00221DF0" w:rsidRDefault="00226CD4" w:rsidP="00724D19">
      <w:pPr>
        <w:spacing w:before="120" w:after="120"/>
        <w:rPr>
          <w:lang w:val="lt-LT"/>
        </w:rPr>
      </w:pPr>
    </w:p>
    <w:p w14:paraId="3EF77BF6" w14:textId="1F55EF8C" w:rsidR="00226CD4" w:rsidRPr="00D15FD6" w:rsidRDefault="00226CD4" w:rsidP="00965FDA">
      <w:pPr>
        <w:pStyle w:val="Antrat3"/>
        <w:numPr>
          <w:ilvl w:val="2"/>
          <w:numId w:val="44"/>
        </w:numPr>
        <w:spacing w:before="120" w:after="120"/>
        <w:ind w:hanging="657"/>
        <w:rPr>
          <w:b/>
          <w:color w:val="0079C1"/>
          <w:lang w:val="lt-LT"/>
        </w:rPr>
      </w:pPr>
      <w:bookmarkStart w:id="358" w:name="_Toc456204904"/>
      <w:bookmarkStart w:id="359" w:name="_Toc456205100"/>
      <w:bookmarkStart w:id="360" w:name="_Toc423708954"/>
      <w:bookmarkStart w:id="361" w:name="_Toc441662393"/>
      <w:bookmarkStart w:id="362" w:name="_Toc458894168"/>
      <w:bookmarkEnd w:id="358"/>
      <w:bookmarkEnd w:id="359"/>
      <w:r w:rsidRPr="00F30EC6">
        <w:rPr>
          <w:b/>
          <w:color w:val="0079C1"/>
          <w:lang w:val="lt-LT"/>
        </w:rPr>
        <w:t xml:space="preserve">Svarbiausių Daugiafunkcio komplekso </w:t>
      </w:r>
      <w:r w:rsidR="008972DE" w:rsidRPr="00F30EC6">
        <w:rPr>
          <w:b/>
          <w:color w:val="0079C1"/>
          <w:lang w:val="lt-LT"/>
        </w:rPr>
        <w:t xml:space="preserve">Objektų </w:t>
      </w:r>
      <w:r w:rsidRPr="00F30EC6">
        <w:rPr>
          <w:b/>
          <w:color w:val="0079C1"/>
          <w:lang w:val="lt-LT"/>
        </w:rPr>
        <w:t>zonų sąrašas</w:t>
      </w:r>
      <w:bookmarkEnd w:id="360"/>
      <w:bookmarkEnd w:id="361"/>
      <w:bookmarkEnd w:id="362"/>
    </w:p>
    <w:p w14:paraId="659244E9" w14:textId="77777777" w:rsidR="00F30EC6" w:rsidRDefault="00F30EC6" w:rsidP="00724D19">
      <w:pPr>
        <w:spacing w:before="120" w:after="120"/>
        <w:rPr>
          <w:lang w:val="lt-LT"/>
        </w:rPr>
      </w:pPr>
    </w:p>
    <w:p w14:paraId="375B60D0" w14:textId="1DA45E35" w:rsidR="00226CD4" w:rsidRPr="00221DF0" w:rsidRDefault="00226CD4" w:rsidP="00724D19">
      <w:pPr>
        <w:spacing w:before="120" w:after="120"/>
        <w:rPr>
          <w:lang w:val="lt-LT"/>
        </w:rPr>
      </w:pPr>
      <w:r w:rsidRPr="00221DF0">
        <w:rPr>
          <w:lang w:val="lt-LT"/>
        </w:rPr>
        <w:t>Bendrosios zonos:</w:t>
      </w:r>
    </w:p>
    <w:p w14:paraId="479DDA3D" w14:textId="77777777" w:rsidR="00226CD4" w:rsidRPr="00221DF0" w:rsidRDefault="00226CD4" w:rsidP="00965FDA">
      <w:pPr>
        <w:pStyle w:val="Sraopastraipa"/>
        <w:numPr>
          <w:ilvl w:val="0"/>
          <w:numId w:val="83"/>
        </w:numPr>
        <w:contextualSpacing w:val="0"/>
        <w:rPr>
          <w:lang w:val="lt-LT"/>
        </w:rPr>
      </w:pPr>
      <w:r w:rsidRPr="00221DF0">
        <w:rPr>
          <w:lang w:val="lt-LT"/>
        </w:rPr>
        <w:t>Viešųjų kultūros ir sporto renginių infrastruktūra ir sporto įranga, įskaitant sporto sales ir aikštes;</w:t>
      </w:r>
    </w:p>
    <w:p w14:paraId="0DCA255D" w14:textId="77777777" w:rsidR="00226CD4" w:rsidRPr="00221DF0" w:rsidRDefault="00226CD4" w:rsidP="00965FDA">
      <w:pPr>
        <w:pStyle w:val="Sraopastraipa"/>
        <w:numPr>
          <w:ilvl w:val="0"/>
          <w:numId w:val="83"/>
        </w:numPr>
        <w:contextualSpacing w:val="0"/>
        <w:rPr>
          <w:lang w:val="lt-LT"/>
        </w:rPr>
      </w:pPr>
      <w:r w:rsidRPr="00221DF0">
        <w:rPr>
          <w:lang w:val="lt-LT"/>
        </w:rPr>
        <w:t>Konferencijų salė;</w:t>
      </w:r>
    </w:p>
    <w:p w14:paraId="1F08140A" w14:textId="77777777" w:rsidR="00226CD4" w:rsidRPr="00221DF0" w:rsidRDefault="00226CD4" w:rsidP="00965FDA">
      <w:pPr>
        <w:pStyle w:val="Sraopastraipa"/>
        <w:numPr>
          <w:ilvl w:val="0"/>
          <w:numId w:val="83"/>
        </w:numPr>
        <w:contextualSpacing w:val="0"/>
        <w:rPr>
          <w:lang w:val="lt-LT"/>
        </w:rPr>
      </w:pPr>
      <w:r w:rsidRPr="00221DF0">
        <w:rPr>
          <w:lang w:val="lt-LT"/>
        </w:rPr>
        <w:lastRenderedPageBreak/>
        <w:t>Mokymo patalpos;</w:t>
      </w:r>
    </w:p>
    <w:p w14:paraId="13F58067" w14:textId="77777777" w:rsidR="00226CD4" w:rsidRPr="00221DF0" w:rsidRDefault="00226CD4" w:rsidP="00965FDA">
      <w:pPr>
        <w:pStyle w:val="Sraopastraipa"/>
        <w:numPr>
          <w:ilvl w:val="0"/>
          <w:numId w:val="83"/>
        </w:numPr>
        <w:contextualSpacing w:val="0"/>
        <w:rPr>
          <w:lang w:val="lt-LT"/>
        </w:rPr>
      </w:pPr>
      <w:r w:rsidRPr="00221DF0">
        <w:rPr>
          <w:lang w:val="lt-LT"/>
        </w:rPr>
        <w:t xml:space="preserve">Priėmimo salės. </w:t>
      </w:r>
    </w:p>
    <w:p w14:paraId="4C4BAECF" w14:textId="77777777" w:rsidR="00226CD4" w:rsidRPr="00221DF0" w:rsidRDefault="00226CD4" w:rsidP="00724D19">
      <w:pPr>
        <w:spacing w:before="120" w:after="120"/>
        <w:rPr>
          <w:lang w:val="lt-LT"/>
        </w:rPr>
      </w:pPr>
      <w:proofErr w:type="spellStart"/>
      <w:r w:rsidRPr="00221DF0">
        <w:rPr>
          <w:lang w:val="lt-LT"/>
        </w:rPr>
        <w:t>Tretinės</w:t>
      </w:r>
      <w:proofErr w:type="spellEnd"/>
      <w:r w:rsidRPr="00221DF0">
        <w:rPr>
          <w:lang w:val="lt-LT"/>
        </w:rPr>
        <w:t xml:space="preserve"> zonos:</w:t>
      </w:r>
    </w:p>
    <w:p w14:paraId="0E7E084E" w14:textId="77777777" w:rsidR="00226CD4" w:rsidRPr="00221DF0" w:rsidRDefault="00226CD4" w:rsidP="00965FDA">
      <w:pPr>
        <w:pStyle w:val="Sraopastraipa"/>
        <w:numPr>
          <w:ilvl w:val="0"/>
          <w:numId w:val="83"/>
        </w:numPr>
        <w:contextualSpacing w:val="0"/>
        <w:rPr>
          <w:lang w:val="lt-LT"/>
        </w:rPr>
      </w:pPr>
      <w:r w:rsidRPr="00221DF0">
        <w:rPr>
          <w:lang w:val="lt-LT"/>
        </w:rPr>
        <w:t>Biurai.</w:t>
      </w:r>
    </w:p>
    <w:p w14:paraId="1411484B" w14:textId="77777777" w:rsidR="00226CD4" w:rsidRPr="00221DF0" w:rsidRDefault="00226CD4" w:rsidP="00724D19">
      <w:pPr>
        <w:spacing w:before="120" w:after="120"/>
        <w:rPr>
          <w:lang w:val="lt-LT"/>
        </w:rPr>
      </w:pPr>
      <w:r w:rsidRPr="00221DF0">
        <w:rPr>
          <w:lang w:val="lt-LT"/>
        </w:rPr>
        <w:t>Saugos zonos:</w:t>
      </w:r>
    </w:p>
    <w:p w14:paraId="760F224F" w14:textId="77777777" w:rsidR="00226CD4" w:rsidRPr="00221DF0" w:rsidRDefault="00226CD4" w:rsidP="00965FDA">
      <w:pPr>
        <w:pStyle w:val="Sraopastraipa"/>
        <w:numPr>
          <w:ilvl w:val="0"/>
          <w:numId w:val="83"/>
        </w:numPr>
        <w:spacing w:before="120" w:after="120"/>
        <w:contextualSpacing w:val="0"/>
        <w:rPr>
          <w:lang w:val="lt-LT"/>
        </w:rPr>
      </w:pPr>
      <w:r w:rsidRPr="00221DF0">
        <w:rPr>
          <w:lang w:val="lt-LT"/>
        </w:rPr>
        <w:t xml:space="preserve">Saugumo ir apsaugos postai. </w:t>
      </w:r>
    </w:p>
    <w:p w14:paraId="3DA43253" w14:textId="77777777" w:rsidR="00226CD4" w:rsidRPr="00221DF0" w:rsidRDefault="00226CD4" w:rsidP="00724D19">
      <w:pPr>
        <w:spacing w:before="120" w:after="120"/>
        <w:rPr>
          <w:lang w:val="lt-LT"/>
        </w:rPr>
      </w:pPr>
      <w:r w:rsidRPr="00221DF0">
        <w:rPr>
          <w:lang w:val="lt-LT"/>
        </w:rPr>
        <w:t>Techninės zonos:</w:t>
      </w:r>
    </w:p>
    <w:p w14:paraId="5F2B7D48" w14:textId="77777777" w:rsidR="00226CD4" w:rsidRPr="00221DF0" w:rsidRDefault="00226CD4" w:rsidP="00965FDA">
      <w:pPr>
        <w:pStyle w:val="Sraopastraipa"/>
        <w:numPr>
          <w:ilvl w:val="0"/>
          <w:numId w:val="83"/>
        </w:numPr>
        <w:ind w:left="1077" w:hanging="357"/>
        <w:contextualSpacing w:val="0"/>
        <w:rPr>
          <w:lang w:val="lt-LT"/>
        </w:rPr>
      </w:pPr>
      <w:r w:rsidRPr="00221DF0">
        <w:rPr>
          <w:lang w:val="lt-LT"/>
        </w:rPr>
        <w:t>Serverių patalpos;</w:t>
      </w:r>
    </w:p>
    <w:p w14:paraId="227218E9" w14:textId="77777777" w:rsidR="00226CD4" w:rsidRDefault="00226CD4" w:rsidP="00965FDA">
      <w:pPr>
        <w:pStyle w:val="Sraopastraipa"/>
        <w:numPr>
          <w:ilvl w:val="0"/>
          <w:numId w:val="83"/>
        </w:numPr>
        <w:ind w:left="1077" w:hanging="357"/>
        <w:contextualSpacing w:val="0"/>
        <w:rPr>
          <w:lang w:val="lt-LT"/>
        </w:rPr>
      </w:pPr>
      <w:r w:rsidRPr="00221DF0">
        <w:rPr>
          <w:lang w:val="lt-LT"/>
        </w:rPr>
        <w:t>Žemosios įtampos skydų patalpos.</w:t>
      </w:r>
    </w:p>
    <w:p w14:paraId="7717E01E" w14:textId="77777777" w:rsidR="00F30EC6" w:rsidRPr="00221DF0" w:rsidRDefault="00F30EC6" w:rsidP="00F30EC6">
      <w:pPr>
        <w:pStyle w:val="Sraopastraipa"/>
        <w:ind w:left="1077"/>
        <w:contextualSpacing w:val="0"/>
        <w:rPr>
          <w:lang w:val="lt-LT"/>
        </w:rPr>
      </w:pPr>
    </w:p>
    <w:p w14:paraId="0E326FC0" w14:textId="77777777" w:rsidR="00226CD4" w:rsidRPr="00F30EC6" w:rsidRDefault="00226CD4" w:rsidP="00965FDA">
      <w:pPr>
        <w:pStyle w:val="Antrat3"/>
        <w:numPr>
          <w:ilvl w:val="2"/>
          <w:numId w:val="44"/>
        </w:numPr>
        <w:spacing w:before="120" w:after="120"/>
        <w:ind w:hanging="657"/>
        <w:rPr>
          <w:b/>
          <w:color w:val="0079C1"/>
          <w:lang w:val="lt-LT"/>
        </w:rPr>
      </w:pPr>
      <w:bookmarkStart w:id="363" w:name="_Toc456204906"/>
      <w:bookmarkStart w:id="364" w:name="_Toc456205102"/>
      <w:bookmarkStart w:id="365" w:name="_Toc441662394"/>
      <w:bookmarkStart w:id="366" w:name="_Toc458894169"/>
      <w:bookmarkEnd w:id="363"/>
      <w:bookmarkEnd w:id="364"/>
      <w:r w:rsidRPr="00F30EC6">
        <w:rPr>
          <w:b/>
          <w:color w:val="0079C1"/>
          <w:lang w:val="lt-LT"/>
        </w:rPr>
        <w:t>Pasikartojantis gedimas</w:t>
      </w:r>
      <w:bookmarkEnd w:id="365"/>
      <w:bookmarkEnd w:id="366"/>
    </w:p>
    <w:p w14:paraId="1FC78FA7" w14:textId="77777777" w:rsidR="00F30EC6" w:rsidRPr="00F30EC6" w:rsidRDefault="00F30EC6" w:rsidP="00F30EC6">
      <w:pPr>
        <w:rPr>
          <w:lang w:val="lt-LT"/>
        </w:rPr>
      </w:pPr>
    </w:p>
    <w:p w14:paraId="3FF5C8B4" w14:textId="179F43E9" w:rsidR="00226CD4" w:rsidRPr="00221DF0" w:rsidRDefault="00226CD4" w:rsidP="00724D19">
      <w:pPr>
        <w:spacing w:before="120" w:after="120"/>
        <w:rPr>
          <w:lang w:val="lt-LT"/>
        </w:rPr>
      </w:pPr>
      <w:r w:rsidRPr="00221DF0">
        <w:rPr>
          <w:lang w:val="lt-LT"/>
        </w:rPr>
        <w:t xml:space="preserve">Pasikartojančiu gedimu vadinamas to paties tipo gedimas, pasikartojantis per nurodytą laikotarpį </w:t>
      </w:r>
      <w:r w:rsidR="00AD592F" w:rsidRPr="00221DF0">
        <w:rPr>
          <w:lang w:val="lt-LT"/>
        </w:rPr>
        <w:t>ta</w:t>
      </w:r>
      <w:r w:rsidR="00AD592F">
        <w:rPr>
          <w:lang w:val="lt-LT"/>
        </w:rPr>
        <w:t>i</w:t>
      </w:r>
      <w:r w:rsidR="00AD592F" w:rsidRPr="00221DF0">
        <w:rPr>
          <w:lang w:val="lt-LT"/>
        </w:rPr>
        <w:t xml:space="preserve"> </w:t>
      </w:r>
      <w:r w:rsidRPr="00221DF0">
        <w:rPr>
          <w:lang w:val="lt-LT"/>
        </w:rPr>
        <w:t>pačia</w:t>
      </w:r>
      <w:r w:rsidR="00AD592F">
        <w:rPr>
          <w:lang w:val="lt-LT"/>
        </w:rPr>
        <w:t xml:space="preserve">i infrastruktūros daliai </w:t>
      </w:r>
      <w:r w:rsidRPr="00221DF0">
        <w:rPr>
          <w:lang w:val="lt-LT"/>
        </w:rPr>
        <w:t>.</w:t>
      </w:r>
    </w:p>
    <w:p w14:paraId="532184D2" w14:textId="6778ADFE" w:rsidR="00226CD4" w:rsidRPr="00D15FD6" w:rsidRDefault="00226CD4" w:rsidP="00724D19">
      <w:pPr>
        <w:spacing w:before="120" w:after="120"/>
        <w:rPr>
          <w:lang w:val="lt-LT"/>
        </w:rPr>
      </w:pPr>
      <w:r w:rsidRPr="00221DF0">
        <w:rPr>
          <w:lang w:val="lt-LT"/>
        </w:rPr>
        <w:t xml:space="preserve">Remiantis KTPVS pateiktais duomenimis, </w:t>
      </w:r>
      <w:r w:rsidR="00F25CE5">
        <w:rPr>
          <w:lang w:val="lt-LT"/>
        </w:rPr>
        <w:t>Projekto bendrovė</w:t>
      </w:r>
      <w:r w:rsidRPr="00221DF0">
        <w:rPr>
          <w:lang w:val="lt-LT"/>
        </w:rPr>
        <w:t xml:space="preserve"> turi parengti statistinio tyrimo lenteles, kuriose bus nurodytas svarbiausių </w:t>
      </w:r>
      <w:r w:rsidR="00F25CE5">
        <w:rPr>
          <w:lang w:val="lt-LT"/>
        </w:rPr>
        <w:t>infrastruktūros dalių</w:t>
      </w:r>
      <w:r w:rsidRPr="00221DF0">
        <w:rPr>
          <w:lang w:val="lt-LT"/>
        </w:rPr>
        <w:t xml:space="preserve"> gedimų skaičius. Pasikartojimas skaičiuojamas visiems </w:t>
      </w:r>
      <w:proofErr w:type="spellStart"/>
      <w:r w:rsidRPr="00221DF0">
        <w:rPr>
          <w:lang w:val="lt-LT"/>
        </w:rPr>
        <w:t>gedimams</w:t>
      </w:r>
      <w:proofErr w:type="spellEnd"/>
      <w:r w:rsidRPr="00221DF0">
        <w:rPr>
          <w:lang w:val="lt-LT"/>
        </w:rPr>
        <w:t>, įskaitant ir tuos, dėl kurių n</w:t>
      </w:r>
      <w:r w:rsidRPr="00D15FD6">
        <w:rPr>
          <w:lang w:val="lt-LT"/>
        </w:rPr>
        <w:t>etaikomos išskaitos. Kiekvieno tipo gedimo pasikartojimas skaičiuojamas tik kartą per dieną. Gedimas laikomas pasikartojančiu gedimu po 5 (penktojo) pasikartojimo per 30  (trisdešimt) dienų laikotarpį. Pirmaisiais Paslaugų teikimo metais pasikartojantys gedimai neskaičiuojami.</w:t>
      </w:r>
    </w:p>
    <w:p w14:paraId="6FA51C9C" w14:textId="77777777" w:rsidR="00481F0B" w:rsidRPr="00D15FD6" w:rsidRDefault="00481F0B" w:rsidP="005510E4">
      <w:pPr>
        <w:spacing w:before="120" w:after="120"/>
        <w:rPr>
          <w:rFonts w:eastAsia="Arial" w:cs="Times New Roman"/>
          <w:lang w:val="lt-LT"/>
        </w:rPr>
      </w:pPr>
    </w:p>
    <w:p w14:paraId="47F1478D" w14:textId="77777777" w:rsidR="00226CD4" w:rsidRPr="00D15FD6" w:rsidRDefault="00226CD4" w:rsidP="00965FDA">
      <w:pPr>
        <w:pStyle w:val="Antrat3"/>
        <w:numPr>
          <w:ilvl w:val="2"/>
          <w:numId w:val="44"/>
        </w:numPr>
        <w:spacing w:before="120" w:after="120"/>
        <w:ind w:hanging="657"/>
        <w:rPr>
          <w:b/>
          <w:color w:val="0079C1"/>
          <w:lang w:val="lt-LT"/>
        </w:rPr>
      </w:pPr>
      <w:bookmarkStart w:id="367" w:name="_Toc423708961"/>
      <w:bookmarkStart w:id="368" w:name="_Toc441662395"/>
      <w:bookmarkStart w:id="369" w:name="_Toc458894170"/>
      <w:r w:rsidRPr="00F30EC6">
        <w:rPr>
          <w:b/>
          <w:color w:val="0079C1"/>
          <w:lang w:val="lt-LT"/>
        </w:rPr>
        <w:t>Reagavimo laikas ir Paslaugų nesuteikimo lygmenys</w:t>
      </w:r>
      <w:bookmarkEnd w:id="367"/>
      <w:bookmarkEnd w:id="368"/>
      <w:bookmarkEnd w:id="369"/>
    </w:p>
    <w:p w14:paraId="5E77D233" w14:textId="77777777" w:rsidR="00F30EC6" w:rsidRDefault="00F30EC6" w:rsidP="00724D19">
      <w:pPr>
        <w:keepNext/>
        <w:numPr>
          <w:ilvl w:val="3"/>
          <w:numId w:val="0"/>
        </w:numPr>
        <w:tabs>
          <w:tab w:val="num" w:pos="850"/>
        </w:tabs>
        <w:spacing w:before="120" w:after="120"/>
        <w:ind w:left="850" w:hanging="850"/>
        <w:outlineLvl w:val="3"/>
        <w:rPr>
          <w:color w:val="0079C1"/>
          <w:lang w:val="lt-LT"/>
        </w:rPr>
      </w:pPr>
    </w:p>
    <w:p w14:paraId="0E52CF35" w14:textId="77777777" w:rsidR="00226CD4" w:rsidRPr="00F30EC6" w:rsidRDefault="00226CD4" w:rsidP="00965FDA">
      <w:pPr>
        <w:pStyle w:val="Antrat4"/>
        <w:numPr>
          <w:ilvl w:val="3"/>
          <w:numId w:val="44"/>
        </w:numPr>
        <w:rPr>
          <w:rFonts w:ascii="Arial" w:hAnsi="Arial" w:cs="Arial"/>
          <w:i w:val="0"/>
          <w:lang w:val="lt-LT"/>
        </w:rPr>
      </w:pPr>
      <w:bookmarkStart w:id="370" w:name="_Toc458894171"/>
      <w:r w:rsidRPr="00F30EC6">
        <w:rPr>
          <w:rFonts w:ascii="Arial" w:hAnsi="Arial" w:cs="Arial"/>
          <w:i w:val="0"/>
          <w:lang w:val="lt-LT"/>
        </w:rPr>
        <w:t>Įspėjimas ir intervencija</w:t>
      </w:r>
      <w:bookmarkEnd w:id="370"/>
    </w:p>
    <w:p w14:paraId="6C80F336" w14:textId="77777777" w:rsidR="00F30EC6" w:rsidRDefault="00F30EC6" w:rsidP="00724D19">
      <w:pPr>
        <w:spacing w:before="120" w:after="120"/>
        <w:rPr>
          <w:lang w:val="lt-LT"/>
        </w:rPr>
      </w:pPr>
    </w:p>
    <w:p w14:paraId="19E3D5B6" w14:textId="6F1DD37C" w:rsidR="00226CD4" w:rsidRDefault="00226CD4" w:rsidP="00724D19">
      <w:pPr>
        <w:spacing w:before="120" w:after="120"/>
        <w:rPr>
          <w:lang w:val="lt-LT"/>
        </w:rPr>
      </w:pPr>
      <w:r w:rsidRPr="00D15FD6">
        <w:rPr>
          <w:lang w:val="lt-LT"/>
        </w:rPr>
        <w:t xml:space="preserve">Vos tik atsiranda svarbiausios </w:t>
      </w:r>
      <w:r w:rsidR="00F25CE5">
        <w:rPr>
          <w:lang w:val="lt-LT"/>
        </w:rPr>
        <w:t>infrastruktūros dalies</w:t>
      </w:r>
      <w:r w:rsidRPr="00D15FD6">
        <w:rPr>
          <w:lang w:val="lt-LT"/>
        </w:rPr>
        <w:t xml:space="preserve"> gedimas, </w:t>
      </w:r>
      <w:r w:rsidR="00F25CE5">
        <w:rPr>
          <w:lang w:val="lt-LT"/>
        </w:rPr>
        <w:t>Projekto bendrovė</w:t>
      </w:r>
      <w:r w:rsidR="00F25CE5" w:rsidRPr="00D15FD6">
        <w:rPr>
          <w:lang w:val="lt-LT"/>
        </w:rPr>
        <w:t xml:space="preserve"> </w:t>
      </w:r>
      <w:r w:rsidRPr="00D15FD6">
        <w:rPr>
          <w:lang w:val="lt-LT"/>
        </w:rPr>
        <w:t xml:space="preserve">praneša apie tai </w:t>
      </w:r>
      <w:r w:rsidRPr="00221DF0">
        <w:rPr>
          <w:lang w:val="lt-LT"/>
        </w:rPr>
        <w:t>Suteikiančiosioms institucijoms ir atitinkamam Eksploatuotojui, kad galima būtų imtis atitinkamų vidinių priemonių siekiant sumažinti gedimo pasekmes.</w:t>
      </w:r>
    </w:p>
    <w:p w14:paraId="10584D18" w14:textId="77777777" w:rsidR="00F30EC6" w:rsidRPr="00221DF0" w:rsidRDefault="00F30EC6" w:rsidP="00724D19">
      <w:pPr>
        <w:spacing w:before="120" w:after="120"/>
        <w:rPr>
          <w:lang w:val="lt-LT"/>
        </w:rPr>
      </w:pPr>
    </w:p>
    <w:p w14:paraId="548A5619" w14:textId="77777777" w:rsidR="00226CD4" w:rsidRDefault="00226CD4" w:rsidP="00965FDA">
      <w:pPr>
        <w:pStyle w:val="Antrat4"/>
        <w:numPr>
          <w:ilvl w:val="3"/>
          <w:numId w:val="44"/>
        </w:numPr>
        <w:rPr>
          <w:rFonts w:ascii="Arial" w:hAnsi="Arial" w:cs="Arial"/>
          <w:i w:val="0"/>
          <w:lang w:val="lt-LT"/>
        </w:rPr>
      </w:pPr>
      <w:bookmarkStart w:id="371" w:name="_Toc423708962"/>
      <w:bookmarkStart w:id="372" w:name="_Toc458894172"/>
      <w:r w:rsidRPr="00F30EC6">
        <w:rPr>
          <w:rFonts w:ascii="Arial" w:hAnsi="Arial" w:cs="Arial"/>
          <w:i w:val="0"/>
          <w:lang w:val="lt-LT"/>
        </w:rPr>
        <w:t>Paslaugų nesuteikimo lygmenų apibrėžtys</w:t>
      </w:r>
      <w:bookmarkEnd w:id="371"/>
      <w:bookmarkEnd w:id="372"/>
    </w:p>
    <w:p w14:paraId="71E77028" w14:textId="77777777" w:rsidR="00F30EC6" w:rsidRPr="00F30EC6" w:rsidRDefault="00F30EC6" w:rsidP="00F30EC6">
      <w:pPr>
        <w:rPr>
          <w:lang w:val="lt-LT"/>
        </w:rPr>
      </w:pPr>
    </w:p>
    <w:p w14:paraId="5A15D2A6" w14:textId="2C13ECA8" w:rsidR="00226CD4" w:rsidRPr="00221DF0" w:rsidRDefault="0069181D" w:rsidP="00724D19">
      <w:pPr>
        <w:spacing w:before="120" w:after="120"/>
        <w:rPr>
          <w:lang w:val="lt-LT"/>
        </w:rPr>
      </w:pPr>
      <w:r>
        <w:rPr>
          <w:lang w:val="lt-LT"/>
        </w:rPr>
        <w:t>Pasirengimo</w:t>
      </w:r>
      <w:r w:rsidR="00226CD4" w:rsidRPr="00D15FD6">
        <w:rPr>
          <w:lang w:val="lt-LT"/>
        </w:rPr>
        <w:t xml:space="preserve"> pradėti teikti Paslaugas etape </w:t>
      </w:r>
      <w:r w:rsidR="00F25CE5">
        <w:rPr>
          <w:lang w:val="lt-LT"/>
        </w:rPr>
        <w:t>Projekto bendrovė</w:t>
      </w:r>
      <w:r w:rsidR="00F25CE5" w:rsidRPr="00D15FD6">
        <w:rPr>
          <w:lang w:val="lt-LT"/>
        </w:rPr>
        <w:t xml:space="preserve"> </w:t>
      </w:r>
      <w:r w:rsidR="00226CD4" w:rsidRPr="00D15FD6">
        <w:rPr>
          <w:lang w:val="lt-LT"/>
        </w:rPr>
        <w:t xml:space="preserve">pasiūlys Suteikiančiosioms institucijoms </w:t>
      </w:r>
      <w:r w:rsidR="00F25CE5" w:rsidRPr="00D15FD6">
        <w:rPr>
          <w:lang w:val="lt-LT"/>
        </w:rPr>
        <w:t>kiekviena</w:t>
      </w:r>
      <w:r w:rsidR="00F25CE5">
        <w:rPr>
          <w:lang w:val="lt-LT"/>
        </w:rPr>
        <w:t>i svarbiausiai infrastruktūros daliai</w:t>
      </w:r>
      <w:r w:rsidR="00226CD4" w:rsidRPr="00D15FD6">
        <w:rPr>
          <w:lang w:val="lt-LT"/>
        </w:rPr>
        <w:t xml:space="preserve"> taikomus Paslaugos nesuteikimo lygmenis</w:t>
      </w:r>
      <w:r w:rsidR="00226CD4" w:rsidRPr="00221DF0">
        <w:rPr>
          <w:lang w:val="lt-LT"/>
        </w:rPr>
        <w:t xml:space="preserve">. Paslaugos nesuteikimo atvejai suskirstyti į 3 (tris) Paslaugos nesuteikimo lygmenis. </w:t>
      </w:r>
    </w:p>
    <w:p w14:paraId="123F14C8" w14:textId="4E34614B" w:rsidR="00226CD4" w:rsidRPr="00F30EC6" w:rsidRDefault="00226CD4" w:rsidP="00F30EC6">
      <w:pPr>
        <w:keepNext/>
        <w:spacing w:before="120" w:after="120"/>
        <w:jc w:val="left"/>
        <w:rPr>
          <w:rFonts w:eastAsia="Arial" w:cs="Times New Roman"/>
          <w:b/>
          <w:sz w:val="18"/>
          <w:szCs w:val="18"/>
          <w:lang w:val="lt-LT"/>
        </w:rPr>
      </w:pPr>
      <w:r w:rsidRPr="00F30EC6">
        <w:rPr>
          <w:rFonts w:eastAsia="Arial" w:cs="Times New Roman"/>
          <w:b/>
          <w:sz w:val="18"/>
          <w:szCs w:val="18"/>
          <w:lang w:val="lt-LT"/>
        </w:rPr>
        <w:t>5</w:t>
      </w:r>
      <w:r w:rsidR="00F30EC6">
        <w:rPr>
          <w:rFonts w:eastAsia="Arial" w:cs="Times New Roman"/>
          <w:b/>
          <w:sz w:val="18"/>
          <w:szCs w:val="18"/>
          <w:lang w:val="lt-LT"/>
        </w:rPr>
        <w:t>.5</w:t>
      </w:r>
      <w:r w:rsidRPr="00F30EC6">
        <w:rPr>
          <w:rFonts w:eastAsia="Arial" w:cs="Times New Roman"/>
          <w:b/>
          <w:sz w:val="18"/>
          <w:szCs w:val="18"/>
          <w:lang w:val="lt-LT"/>
        </w:rPr>
        <w:t xml:space="preserve"> lentelė.</w:t>
      </w:r>
      <w:r w:rsidR="00F30EC6">
        <w:rPr>
          <w:rFonts w:eastAsia="Arial" w:cs="Times New Roman"/>
          <w:b/>
          <w:sz w:val="18"/>
          <w:szCs w:val="18"/>
          <w:lang w:val="lt-LT"/>
        </w:rPr>
        <w:t xml:space="preserve"> </w:t>
      </w:r>
      <w:r w:rsidRPr="00F30EC6">
        <w:rPr>
          <w:rFonts w:eastAsia="Arial" w:cs="Times New Roman"/>
          <w:sz w:val="18"/>
          <w:szCs w:val="18"/>
          <w:lang w:val="lt-LT"/>
        </w:rPr>
        <w:t>Paslaugos nesuteikimo lygmenų apibrėžtys</w:t>
      </w:r>
    </w:p>
    <w:tbl>
      <w:tblPr>
        <w:tblStyle w:val="MottMacTable"/>
        <w:tblW w:w="9460" w:type="dxa"/>
        <w:tblInd w:w="108" w:type="dxa"/>
        <w:tblBorders>
          <w:left w:val="single" w:sz="4" w:space="0" w:color="80A1B6"/>
          <w:right w:val="single" w:sz="4" w:space="0" w:color="80A1B6"/>
          <w:insideV w:val="single" w:sz="4" w:space="0" w:color="80A1B6"/>
        </w:tblBorders>
        <w:tblLayout w:type="fixed"/>
        <w:tblLook w:val="04A0" w:firstRow="1" w:lastRow="0" w:firstColumn="1" w:lastColumn="0" w:noHBand="0" w:noVBand="1"/>
      </w:tblPr>
      <w:tblGrid>
        <w:gridCol w:w="3154"/>
        <w:gridCol w:w="3153"/>
        <w:gridCol w:w="3153"/>
      </w:tblGrid>
      <w:tr w:rsidR="00226CD4" w:rsidRPr="00221DF0" w14:paraId="2F0C57D3" w14:textId="77777777" w:rsidTr="00724D19">
        <w:trPr>
          <w:cnfStyle w:val="100000000000" w:firstRow="1" w:lastRow="0" w:firstColumn="0" w:lastColumn="0" w:oddVBand="0" w:evenVBand="0" w:oddHBand="0" w:evenHBand="0" w:firstRowFirstColumn="0" w:firstRowLastColumn="0" w:lastRowFirstColumn="0" w:lastRowLastColumn="0"/>
          <w:tblHeader/>
        </w:trPr>
        <w:tc>
          <w:tcPr>
            <w:tcW w:w="3154" w:type="dxa"/>
            <w:vAlign w:val="bottom"/>
          </w:tcPr>
          <w:p w14:paraId="190CF468" w14:textId="77777777" w:rsidR="00226CD4" w:rsidRPr="00D15FD6" w:rsidRDefault="00226CD4" w:rsidP="00724D19">
            <w:pPr>
              <w:keepNext/>
              <w:spacing w:before="120" w:after="120"/>
              <w:rPr>
                <w:b/>
                <w:color w:val="FFFFFF"/>
                <w:sz w:val="17"/>
                <w:lang w:val="lt-LT"/>
              </w:rPr>
            </w:pPr>
            <w:r w:rsidRPr="00D15FD6">
              <w:rPr>
                <w:b/>
                <w:color w:val="FFFFFF"/>
                <w:sz w:val="17"/>
                <w:lang w:val="lt-LT"/>
              </w:rPr>
              <w:t>Paslaugos nesuteikimo lygmuo</w:t>
            </w:r>
          </w:p>
        </w:tc>
        <w:tc>
          <w:tcPr>
            <w:tcW w:w="3153" w:type="dxa"/>
            <w:vAlign w:val="bottom"/>
          </w:tcPr>
          <w:p w14:paraId="2108F2A7" w14:textId="447CD7D7" w:rsidR="00226CD4" w:rsidRPr="00D15FD6" w:rsidRDefault="00352742">
            <w:pPr>
              <w:keepNext/>
              <w:spacing w:before="120" w:after="120"/>
              <w:rPr>
                <w:b/>
                <w:color w:val="FFFFFF"/>
                <w:sz w:val="17"/>
                <w:lang w:val="lt-LT"/>
              </w:rPr>
            </w:pPr>
            <w:r w:rsidRPr="00D15FD6">
              <w:rPr>
                <w:b/>
                <w:color w:val="FFFFFF"/>
                <w:sz w:val="17"/>
                <w:lang w:val="lt-LT"/>
              </w:rPr>
              <w:t>Gedimo tipas</w:t>
            </w:r>
          </w:p>
        </w:tc>
        <w:tc>
          <w:tcPr>
            <w:tcW w:w="3153" w:type="dxa"/>
            <w:vAlign w:val="bottom"/>
          </w:tcPr>
          <w:p w14:paraId="6F51C556" w14:textId="77777777" w:rsidR="00226CD4" w:rsidRPr="00221DF0" w:rsidRDefault="00226CD4" w:rsidP="00724D19">
            <w:pPr>
              <w:keepNext/>
              <w:spacing w:before="120" w:after="120"/>
              <w:rPr>
                <w:b/>
                <w:color w:val="FFFFFF"/>
                <w:sz w:val="17"/>
                <w:lang w:val="lt-LT"/>
              </w:rPr>
            </w:pPr>
            <w:r w:rsidRPr="00221DF0">
              <w:rPr>
                <w:b/>
                <w:color w:val="FFFFFF"/>
                <w:sz w:val="17"/>
                <w:lang w:val="lt-LT"/>
              </w:rPr>
              <w:t>Sutrikimas</w:t>
            </w:r>
          </w:p>
        </w:tc>
      </w:tr>
      <w:tr w:rsidR="00226CD4" w:rsidRPr="00221DF0" w14:paraId="22E42F04" w14:textId="77777777" w:rsidTr="00724D19">
        <w:tc>
          <w:tcPr>
            <w:tcW w:w="3154" w:type="dxa"/>
          </w:tcPr>
          <w:p w14:paraId="0791FC91" w14:textId="77777777" w:rsidR="00226CD4" w:rsidRPr="00221DF0" w:rsidRDefault="00226CD4" w:rsidP="00724D19">
            <w:pPr>
              <w:spacing w:before="120" w:after="120"/>
              <w:rPr>
                <w:sz w:val="17"/>
                <w:lang w:val="lt-LT"/>
              </w:rPr>
            </w:pPr>
            <w:r w:rsidRPr="00221DF0">
              <w:rPr>
                <w:sz w:val="17"/>
                <w:lang w:val="lt-LT"/>
              </w:rPr>
              <w:t>C1 – kritinis</w:t>
            </w:r>
          </w:p>
        </w:tc>
        <w:tc>
          <w:tcPr>
            <w:tcW w:w="3153" w:type="dxa"/>
          </w:tcPr>
          <w:p w14:paraId="06930206" w14:textId="57F31969" w:rsidR="00226CD4" w:rsidRPr="00221DF0" w:rsidRDefault="00226CD4" w:rsidP="008234A1">
            <w:pPr>
              <w:spacing w:before="120" w:after="120"/>
              <w:rPr>
                <w:sz w:val="17"/>
                <w:lang w:val="lt-LT"/>
              </w:rPr>
            </w:pPr>
            <w:r w:rsidRPr="00221DF0">
              <w:rPr>
                <w:sz w:val="17"/>
                <w:lang w:val="lt-LT"/>
              </w:rPr>
              <w:t xml:space="preserve">Gedimas, kuris gali sutrikdyti </w:t>
            </w:r>
            <w:r w:rsidR="00352742" w:rsidRPr="00D15FD6">
              <w:rPr>
                <w:sz w:val="17"/>
                <w:lang w:val="lt-LT"/>
              </w:rPr>
              <w:t xml:space="preserve">Daugiafunkciame </w:t>
            </w:r>
            <w:r w:rsidRPr="00D15FD6">
              <w:rPr>
                <w:sz w:val="17"/>
                <w:lang w:val="lt-LT"/>
              </w:rPr>
              <w:t>komplekse vykdomą veiklą, žmonių ir turto saugą ir apsaugą</w:t>
            </w:r>
          </w:p>
        </w:tc>
        <w:tc>
          <w:tcPr>
            <w:tcW w:w="3153" w:type="dxa"/>
          </w:tcPr>
          <w:p w14:paraId="50C14E43" w14:textId="2422C5E3" w:rsidR="00226CD4" w:rsidRPr="00D15FD6" w:rsidRDefault="00226CD4">
            <w:pPr>
              <w:spacing w:before="120" w:after="120"/>
              <w:rPr>
                <w:sz w:val="17"/>
                <w:lang w:val="lt-LT"/>
              </w:rPr>
            </w:pPr>
            <w:r w:rsidRPr="00D15FD6">
              <w:rPr>
                <w:sz w:val="17"/>
                <w:lang w:val="lt-LT"/>
              </w:rPr>
              <w:t>Gedimas, kuris gali sutrikdyti Daugiafunkciame komplekse vykdomą veiklą, žmonių ir turto saugą ir apsaugą, arba vienos zonos (didesnės negu 2 patalpos arba 100 kv. m.) veikimą</w:t>
            </w:r>
          </w:p>
        </w:tc>
      </w:tr>
      <w:tr w:rsidR="00226CD4" w:rsidRPr="00221DF0" w14:paraId="4132F646" w14:textId="77777777" w:rsidTr="00724D19">
        <w:tc>
          <w:tcPr>
            <w:tcW w:w="3154" w:type="dxa"/>
          </w:tcPr>
          <w:p w14:paraId="26EC7BA7" w14:textId="77777777" w:rsidR="00226CD4" w:rsidRPr="00221DF0" w:rsidRDefault="00226CD4" w:rsidP="00724D19">
            <w:pPr>
              <w:spacing w:before="120" w:after="120"/>
              <w:rPr>
                <w:sz w:val="17"/>
                <w:lang w:val="lt-LT"/>
              </w:rPr>
            </w:pPr>
            <w:r w:rsidRPr="00221DF0">
              <w:rPr>
                <w:sz w:val="17"/>
                <w:lang w:val="lt-LT"/>
              </w:rPr>
              <w:t>C2 – kritinis renginio režimu</w:t>
            </w:r>
          </w:p>
        </w:tc>
        <w:tc>
          <w:tcPr>
            <w:tcW w:w="3153" w:type="dxa"/>
          </w:tcPr>
          <w:p w14:paraId="59508F48" w14:textId="77777777" w:rsidR="00226CD4" w:rsidRPr="00D15FD6" w:rsidRDefault="00226CD4" w:rsidP="00724D19">
            <w:pPr>
              <w:spacing w:before="120" w:after="120"/>
              <w:rPr>
                <w:sz w:val="17"/>
                <w:lang w:val="lt-LT"/>
              </w:rPr>
            </w:pPr>
            <w:r w:rsidRPr="00D15FD6">
              <w:rPr>
                <w:sz w:val="17"/>
                <w:lang w:val="lt-LT"/>
              </w:rPr>
              <w:t>Visi gedimai, kurie gali pakenkti renginiui.</w:t>
            </w:r>
          </w:p>
        </w:tc>
        <w:tc>
          <w:tcPr>
            <w:tcW w:w="3153" w:type="dxa"/>
          </w:tcPr>
          <w:p w14:paraId="0295A04A" w14:textId="3BA388FB" w:rsidR="00226CD4" w:rsidRPr="00D15FD6" w:rsidRDefault="008234A1" w:rsidP="008234A1">
            <w:pPr>
              <w:spacing w:before="120" w:after="120"/>
              <w:rPr>
                <w:sz w:val="17"/>
                <w:lang w:val="lt-LT"/>
              </w:rPr>
            </w:pPr>
            <w:r>
              <w:rPr>
                <w:sz w:val="17"/>
                <w:lang w:val="lt-LT"/>
              </w:rPr>
              <w:t>Infrastruktūros neveikimas ar dalies funkcijų nevykdymas, dėl ko iš dalies sutrinka renginio organizavimas</w:t>
            </w:r>
          </w:p>
        </w:tc>
      </w:tr>
      <w:tr w:rsidR="00226CD4" w:rsidRPr="00221DF0" w14:paraId="4D0767E9" w14:textId="77777777" w:rsidTr="00724D19">
        <w:tc>
          <w:tcPr>
            <w:tcW w:w="3154" w:type="dxa"/>
          </w:tcPr>
          <w:p w14:paraId="5B1EA888" w14:textId="77777777" w:rsidR="00226CD4" w:rsidRPr="00221DF0" w:rsidRDefault="00226CD4" w:rsidP="00724D19">
            <w:pPr>
              <w:spacing w:before="120" w:after="120"/>
              <w:rPr>
                <w:sz w:val="17"/>
                <w:lang w:val="lt-LT"/>
              </w:rPr>
            </w:pPr>
            <w:r w:rsidRPr="00221DF0">
              <w:rPr>
                <w:sz w:val="17"/>
                <w:lang w:val="lt-LT"/>
              </w:rPr>
              <w:t>C3 – ne kritinis</w:t>
            </w:r>
          </w:p>
        </w:tc>
        <w:tc>
          <w:tcPr>
            <w:tcW w:w="3153" w:type="dxa"/>
          </w:tcPr>
          <w:p w14:paraId="423456BA" w14:textId="7ED19890" w:rsidR="00226CD4" w:rsidRPr="00221DF0" w:rsidRDefault="00352742" w:rsidP="008234A1">
            <w:pPr>
              <w:spacing w:before="120" w:after="120"/>
              <w:rPr>
                <w:sz w:val="17"/>
                <w:lang w:val="lt-LT"/>
              </w:rPr>
            </w:pPr>
            <w:r w:rsidRPr="00D15FD6">
              <w:rPr>
                <w:sz w:val="17"/>
                <w:lang w:val="lt-LT"/>
              </w:rPr>
              <w:t xml:space="preserve">Kiti </w:t>
            </w:r>
            <w:r w:rsidR="0069181D">
              <w:rPr>
                <w:sz w:val="17"/>
                <w:lang w:val="lt-LT"/>
              </w:rPr>
              <w:t>lokalūs</w:t>
            </w:r>
            <w:r w:rsidR="008234A1">
              <w:rPr>
                <w:sz w:val="17"/>
                <w:lang w:val="lt-LT"/>
              </w:rPr>
              <w:t xml:space="preserve">, aplinkai reikšmingos įtakos nedarantys ir veiklų komplekse netrikdantys </w:t>
            </w:r>
            <w:r w:rsidRPr="00221DF0">
              <w:rPr>
                <w:sz w:val="17"/>
                <w:lang w:val="lt-LT"/>
              </w:rPr>
              <w:t>gedimai</w:t>
            </w:r>
          </w:p>
        </w:tc>
        <w:tc>
          <w:tcPr>
            <w:tcW w:w="3153" w:type="dxa"/>
          </w:tcPr>
          <w:p w14:paraId="6CEFF7EE" w14:textId="0EA09597" w:rsidR="00226CD4" w:rsidRPr="00221DF0" w:rsidRDefault="00226CD4" w:rsidP="00724D19">
            <w:pPr>
              <w:spacing w:before="120" w:after="120"/>
              <w:rPr>
                <w:sz w:val="17"/>
                <w:lang w:val="lt-LT"/>
              </w:rPr>
            </w:pPr>
            <w:r w:rsidRPr="00221DF0">
              <w:rPr>
                <w:sz w:val="17"/>
                <w:lang w:val="lt-LT"/>
              </w:rPr>
              <w:t>Kit</w:t>
            </w:r>
            <w:r w:rsidR="008234A1">
              <w:rPr>
                <w:sz w:val="17"/>
                <w:lang w:val="lt-LT"/>
              </w:rPr>
              <w:t>i</w:t>
            </w:r>
            <w:r w:rsidRPr="00221DF0">
              <w:rPr>
                <w:sz w:val="17"/>
                <w:lang w:val="lt-LT"/>
              </w:rPr>
              <w:t xml:space="preserve"> sutrikimas</w:t>
            </w:r>
          </w:p>
        </w:tc>
      </w:tr>
    </w:tbl>
    <w:p w14:paraId="5ECB29F0" w14:textId="0B3B3E06" w:rsidR="00226CD4" w:rsidRPr="00D15FD6" w:rsidRDefault="008234A1" w:rsidP="00724D19">
      <w:pPr>
        <w:spacing w:before="120" w:after="120"/>
        <w:rPr>
          <w:u w:val="single"/>
          <w:lang w:val="lt-LT"/>
        </w:rPr>
      </w:pPr>
      <w:r w:rsidRPr="00E864B7">
        <w:rPr>
          <w:lang w:val="lt-LT"/>
        </w:rPr>
        <w:lastRenderedPageBreak/>
        <w:t xml:space="preserve">Svarbiausių infrastruktūros dalių </w:t>
      </w:r>
      <w:r w:rsidR="00226CD4" w:rsidRPr="00E864B7">
        <w:rPr>
          <w:lang w:val="lt-LT"/>
        </w:rPr>
        <w:t>kaip nurodyta Specifikacijų</w:t>
      </w:r>
      <w:r w:rsidR="00226CD4" w:rsidRPr="00221DF0">
        <w:rPr>
          <w:u w:val="single"/>
          <w:lang w:val="lt-LT"/>
        </w:rPr>
        <w:t xml:space="preserve"> </w:t>
      </w:r>
      <w:r w:rsidR="00CE0DCC">
        <w:rPr>
          <w:lang w:val="lt-LT"/>
        </w:rPr>
        <w:t>5.16.1.</w:t>
      </w:r>
      <w:r w:rsidR="00226CD4" w:rsidRPr="00221DF0">
        <w:rPr>
          <w:u w:val="single"/>
          <w:lang w:val="lt-LT"/>
        </w:rPr>
        <w:t xml:space="preserve"> skyriuje</w:t>
      </w:r>
      <w:r w:rsidR="00352742" w:rsidRPr="00221DF0">
        <w:rPr>
          <w:u w:val="single"/>
          <w:lang w:val="lt-LT"/>
        </w:rPr>
        <w:t>,</w:t>
      </w:r>
      <w:r w:rsidR="00146C25" w:rsidRPr="00221DF0">
        <w:rPr>
          <w:u w:val="single"/>
          <w:lang w:val="lt-LT"/>
        </w:rPr>
        <w:t xml:space="preserve"> </w:t>
      </w:r>
      <w:r w:rsidR="00146C25" w:rsidRPr="00221DF0">
        <w:rPr>
          <w:lang w:val="lt-LT"/>
        </w:rPr>
        <w:t>C1 Paslaugos neteikimo lygm</w:t>
      </w:r>
      <w:r>
        <w:rPr>
          <w:lang w:val="lt-LT"/>
        </w:rPr>
        <w:t>en</w:t>
      </w:r>
      <w:r w:rsidR="00146C25" w:rsidRPr="00221DF0">
        <w:rPr>
          <w:lang w:val="lt-LT"/>
        </w:rPr>
        <w:t>į atitinkantys gedimai:</w:t>
      </w:r>
      <w:r w:rsidR="00352742" w:rsidRPr="00D15FD6">
        <w:rPr>
          <w:u w:val="single"/>
          <w:lang w:val="lt-LT"/>
        </w:rPr>
        <w:t xml:space="preserve"> </w:t>
      </w:r>
    </w:p>
    <w:p w14:paraId="41AB41C2" w14:textId="51342CE8" w:rsidR="00226CD4" w:rsidRPr="00D15FD6" w:rsidRDefault="00226CD4" w:rsidP="00965FDA">
      <w:pPr>
        <w:pStyle w:val="Sraopastraipa"/>
        <w:numPr>
          <w:ilvl w:val="0"/>
          <w:numId w:val="84"/>
        </w:numPr>
        <w:ind w:hanging="357"/>
        <w:contextualSpacing w:val="0"/>
        <w:rPr>
          <w:lang w:val="lt-LT"/>
        </w:rPr>
      </w:pPr>
      <w:r w:rsidRPr="00D15FD6">
        <w:rPr>
          <w:lang w:val="lt-LT"/>
        </w:rPr>
        <w:t>dingęs elektros energijos tiekimas vienoje ar keliuose Daugiafunk</w:t>
      </w:r>
      <w:r w:rsidR="0069181D">
        <w:rPr>
          <w:lang w:val="lt-LT"/>
        </w:rPr>
        <w:t>c</w:t>
      </w:r>
      <w:r w:rsidRPr="00D15FD6">
        <w:rPr>
          <w:lang w:val="lt-LT"/>
        </w:rPr>
        <w:t xml:space="preserve">io komplekso </w:t>
      </w:r>
      <w:r w:rsidR="00146C25" w:rsidRPr="00D15FD6">
        <w:rPr>
          <w:lang w:val="lt-LT"/>
        </w:rPr>
        <w:t xml:space="preserve">Objektuose </w:t>
      </w:r>
      <w:r w:rsidRPr="00D15FD6">
        <w:rPr>
          <w:lang w:val="lt-LT"/>
        </w:rPr>
        <w:t>ir (arba) zonose;</w:t>
      </w:r>
    </w:p>
    <w:p w14:paraId="620699F3" w14:textId="52B6B62E" w:rsidR="00226CD4" w:rsidRPr="00221DF0" w:rsidRDefault="00226CD4" w:rsidP="00965FDA">
      <w:pPr>
        <w:pStyle w:val="Sraopastraipa"/>
        <w:numPr>
          <w:ilvl w:val="0"/>
          <w:numId w:val="84"/>
        </w:numPr>
        <w:ind w:hanging="357"/>
        <w:contextualSpacing w:val="0"/>
        <w:rPr>
          <w:lang w:val="lt-LT"/>
        </w:rPr>
      </w:pPr>
      <w:r w:rsidRPr="00221DF0">
        <w:rPr>
          <w:lang w:val="lt-LT"/>
        </w:rPr>
        <w:t xml:space="preserve">elektros tinklų gedimas viename ar keliuose Daugiafunkcio komplekso </w:t>
      </w:r>
      <w:r w:rsidR="00146C25" w:rsidRPr="00221DF0">
        <w:rPr>
          <w:lang w:val="lt-LT"/>
        </w:rPr>
        <w:t xml:space="preserve">Objektuose </w:t>
      </w:r>
      <w:r w:rsidRPr="00221DF0">
        <w:rPr>
          <w:lang w:val="lt-LT"/>
        </w:rPr>
        <w:t>ir (arba) zonose;</w:t>
      </w:r>
    </w:p>
    <w:p w14:paraId="324CDD63" w14:textId="0DA0814C" w:rsidR="00226CD4" w:rsidRPr="00221DF0" w:rsidRDefault="00226CD4" w:rsidP="00965FDA">
      <w:pPr>
        <w:pStyle w:val="Sraopastraipa"/>
        <w:numPr>
          <w:ilvl w:val="0"/>
          <w:numId w:val="84"/>
        </w:numPr>
        <w:ind w:hanging="357"/>
        <w:contextualSpacing w:val="0"/>
        <w:rPr>
          <w:lang w:val="lt-LT"/>
        </w:rPr>
      </w:pPr>
      <w:r w:rsidRPr="00221DF0">
        <w:rPr>
          <w:lang w:val="lt-LT"/>
        </w:rPr>
        <w:t xml:space="preserve">vieno ar </w:t>
      </w:r>
      <w:r w:rsidR="00146C25" w:rsidRPr="00D15FD6">
        <w:rPr>
          <w:lang w:val="lt-LT"/>
        </w:rPr>
        <w:t xml:space="preserve">kelių </w:t>
      </w:r>
      <w:r w:rsidRPr="00D15FD6">
        <w:rPr>
          <w:lang w:val="lt-LT"/>
        </w:rPr>
        <w:t xml:space="preserve">Daugiafunkcio komplekso </w:t>
      </w:r>
      <w:r w:rsidR="00146C25" w:rsidRPr="00D15FD6">
        <w:rPr>
          <w:lang w:val="lt-LT"/>
        </w:rPr>
        <w:t>Objektų</w:t>
      </w:r>
      <w:r w:rsidR="00146C25" w:rsidRPr="00664AD8">
        <w:rPr>
          <w:lang w:val="lt-LT"/>
        </w:rPr>
        <w:t xml:space="preserve"> </w:t>
      </w:r>
      <w:r w:rsidRPr="00664AD8">
        <w:rPr>
          <w:lang w:val="lt-LT"/>
        </w:rPr>
        <w:t xml:space="preserve">ir (arba) </w:t>
      </w:r>
      <w:r w:rsidR="00146C25" w:rsidRPr="00221DF0">
        <w:rPr>
          <w:lang w:val="lt-LT"/>
        </w:rPr>
        <w:t>zonų užliejimas vandenių</w:t>
      </w:r>
      <w:r w:rsidRPr="00221DF0">
        <w:rPr>
          <w:lang w:val="lt-LT"/>
        </w:rPr>
        <w:t>;</w:t>
      </w:r>
    </w:p>
    <w:p w14:paraId="49D5FE33" w14:textId="7A905E3A" w:rsidR="00226CD4" w:rsidRPr="00221DF0" w:rsidRDefault="00226CD4" w:rsidP="00965FDA">
      <w:pPr>
        <w:pStyle w:val="Sraopastraipa"/>
        <w:numPr>
          <w:ilvl w:val="0"/>
          <w:numId w:val="84"/>
        </w:numPr>
        <w:ind w:hanging="357"/>
        <w:contextualSpacing w:val="0"/>
        <w:rPr>
          <w:lang w:val="lt-LT"/>
        </w:rPr>
      </w:pPr>
      <w:r w:rsidRPr="00221DF0">
        <w:rPr>
          <w:lang w:val="lt-LT"/>
        </w:rPr>
        <w:t>priešgaisrinės saugos ir signalizacijos gedimas;</w:t>
      </w:r>
    </w:p>
    <w:p w14:paraId="3185BF33" w14:textId="77777777" w:rsidR="00226CD4" w:rsidRPr="00221DF0" w:rsidRDefault="00226CD4" w:rsidP="00965FDA">
      <w:pPr>
        <w:pStyle w:val="Sraopastraipa"/>
        <w:numPr>
          <w:ilvl w:val="0"/>
          <w:numId w:val="84"/>
        </w:numPr>
        <w:ind w:hanging="357"/>
        <w:contextualSpacing w:val="0"/>
        <w:rPr>
          <w:lang w:val="lt-LT"/>
        </w:rPr>
      </w:pPr>
      <w:r w:rsidRPr="00221DF0">
        <w:rPr>
          <w:lang w:val="lt-LT"/>
        </w:rPr>
        <w:t>informacinės sistemos gedimas;</w:t>
      </w:r>
    </w:p>
    <w:p w14:paraId="7304C4BE" w14:textId="0F7BC631" w:rsidR="00226CD4" w:rsidRPr="00D15FD6" w:rsidRDefault="00226CD4" w:rsidP="00965FDA">
      <w:pPr>
        <w:pStyle w:val="Sraopastraipa"/>
        <w:numPr>
          <w:ilvl w:val="0"/>
          <w:numId w:val="84"/>
        </w:numPr>
        <w:ind w:hanging="357"/>
        <w:contextualSpacing w:val="0"/>
        <w:rPr>
          <w:lang w:val="lt-LT"/>
        </w:rPr>
      </w:pPr>
      <w:r w:rsidRPr="00D15FD6">
        <w:rPr>
          <w:lang w:val="lt-LT"/>
        </w:rPr>
        <w:t xml:space="preserve">oro kondicionavimo sistemos gedimas viename ar keliuose Daugiafunkcio komplekso </w:t>
      </w:r>
      <w:r w:rsidR="00146C25" w:rsidRPr="00D15FD6">
        <w:rPr>
          <w:lang w:val="lt-LT"/>
        </w:rPr>
        <w:t>Objektuose</w:t>
      </w:r>
      <w:r w:rsidRPr="00D15FD6">
        <w:rPr>
          <w:lang w:val="lt-LT"/>
        </w:rPr>
        <w:t>;</w:t>
      </w:r>
    </w:p>
    <w:p w14:paraId="18FC963A" w14:textId="77777777" w:rsidR="00226CD4" w:rsidRPr="00D15FD6" w:rsidRDefault="00226CD4" w:rsidP="00965FDA">
      <w:pPr>
        <w:pStyle w:val="Sraopastraipa"/>
        <w:numPr>
          <w:ilvl w:val="0"/>
          <w:numId w:val="84"/>
        </w:numPr>
        <w:ind w:hanging="357"/>
        <w:contextualSpacing w:val="0"/>
        <w:rPr>
          <w:lang w:val="lt-LT"/>
        </w:rPr>
      </w:pPr>
      <w:r w:rsidRPr="00D15FD6">
        <w:rPr>
          <w:lang w:val="lt-LT"/>
        </w:rPr>
        <w:t>per stogus arba fasadais pratekantis vanduo;</w:t>
      </w:r>
    </w:p>
    <w:p w14:paraId="2D1BE372" w14:textId="3085D1A3" w:rsidR="00226CD4" w:rsidRPr="00221DF0" w:rsidRDefault="00226CD4" w:rsidP="00965FDA">
      <w:pPr>
        <w:pStyle w:val="Sraopastraipa"/>
        <w:numPr>
          <w:ilvl w:val="0"/>
          <w:numId w:val="84"/>
        </w:numPr>
        <w:ind w:hanging="357"/>
        <w:contextualSpacing w:val="0"/>
        <w:rPr>
          <w:lang w:val="lt-LT"/>
        </w:rPr>
      </w:pPr>
      <w:r w:rsidRPr="00221DF0">
        <w:rPr>
          <w:lang w:val="lt-LT"/>
        </w:rPr>
        <w:t>apšvietimo gedimas futbolo stadione;</w:t>
      </w:r>
    </w:p>
    <w:p w14:paraId="21F164FB" w14:textId="5B82E4E6" w:rsidR="00226CD4" w:rsidRDefault="00146C25" w:rsidP="00965FDA">
      <w:pPr>
        <w:pStyle w:val="Sraopastraipa"/>
        <w:numPr>
          <w:ilvl w:val="0"/>
          <w:numId w:val="84"/>
        </w:numPr>
        <w:ind w:hanging="357"/>
        <w:contextualSpacing w:val="0"/>
        <w:rPr>
          <w:lang w:val="lt-LT"/>
        </w:rPr>
      </w:pPr>
      <w:r w:rsidRPr="00221DF0">
        <w:rPr>
          <w:lang w:val="lt-LT"/>
        </w:rPr>
        <w:t xml:space="preserve">skaitmeninių </w:t>
      </w:r>
      <w:r w:rsidR="00226CD4" w:rsidRPr="00221DF0">
        <w:rPr>
          <w:lang w:val="lt-LT"/>
        </w:rPr>
        <w:t>duomenų perdavimo gedimas (interneto, telefono, įėjimo kontrolės, stebėjimo vaizdo kameromis, garso sistemų).</w:t>
      </w:r>
    </w:p>
    <w:p w14:paraId="1FA4FA34" w14:textId="77777777" w:rsidR="00F30EC6" w:rsidRPr="00221DF0" w:rsidRDefault="00F30EC6" w:rsidP="00F30EC6">
      <w:pPr>
        <w:pStyle w:val="Sraopastraipa"/>
        <w:ind w:left="1077"/>
        <w:contextualSpacing w:val="0"/>
        <w:rPr>
          <w:lang w:val="lt-LT"/>
        </w:rPr>
      </w:pPr>
    </w:p>
    <w:p w14:paraId="44BBBF7C" w14:textId="77777777" w:rsidR="00226CD4" w:rsidRDefault="00226CD4" w:rsidP="00965FDA">
      <w:pPr>
        <w:pStyle w:val="Antrat3"/>
        <w:numPr>
          <w:ilvl w:val="2"/>
          <w:numId w:val="44"/>
        </w:numPr>
        <w:spacing w:before="120" w:after="120"/>
        <w:ind w:hanging="657"/>
        <w:rPr>
          <w:b/>
          <w:color w:val="0079C1"/>
          <w:lang w:val="lt-LT"/>
        </w:rPr>
      </w:pPr>
      <w:bookmarkStart w:id="373" w:name="_Toc456204909"/>
      <w:bookmarkStart w:id="374" w:name="_Toc456205105"/>
      <w:bookmarkStart w:id="375" w:name="_Toc423708963"/>
      <w:bookmarkStart w:id="376" w:name="_Ref425443753"/>
      <w:bookmarkStart w:id="377" w:name="_Ref425709313"/>
      <w:bookmarkStart w:id="378" w:name="_Ref436999704"/>
      <w:bookmarkStart w:id="379" w:name="_Toc441662396"/>
      <w:bookmarkStart w:id="380" w:name="_Toc458894173"/>
      <w:bookmarkEnd w:id="373"/>
      <w:bookmarkEnd w:id="374"/>
      <w:r w:rsidRPr="00F30EC6">
        <w:rPr>
          <w:b/>
          <w:color w:val="0079C1"/>
          <w:lang w:val="lt-LT"/>
        </w:rPr>
        <w:t>Reagavimo laikas ir (arba) ištaisymo laikotarpis bei galutinio taisymo laikotarpis</w:t>
      </w:r>
      <w:bookmarkEnd w:id="375"/>
      <w:bookmarkEnd w:id="376"/>
      <w:bookmarkEnd w:id="377"/>
      <w:bookmarkEnd w:id="378"/>
      <w:bookmarkEnd w:id="379"/>
      <w:bookmarkEnd w:id="380"/>
    </w:p>
    <w:p w14:paraId="3AAE32AD" w14:textId="77777777" w:rsidR="00F30EC6" w:rsidRPr="00F30EC6" w:rsidRDefault="00F30EC6" w:rsidP="00F30EC6">
      <w:pPr>
        <w:rPr>
          <w:lang w:val="lt-LT"/>
        </w:rPr>
      </w:pPr>
    </w:p>
    <w:p w14:paraId="71ADCAC4" w14:textId="77777777" w:rsidR="00226CD4" w:rsidRPr="00F30EC6" w:rsidRDefault="00226CD4" w:rsidP="00965FDA">
      <w:pPr>
        <w:pStyle w:val="Antrat4"/>
        <w:numPr>
          <w:ilvl w:val="3"/>
          <w:numId w:val="44"/>
        </w:numPr>
        <w:rPr>
          <w:rFonts w:ascii="Arial" w:hAnsi="Arial" w:cs="Arial"/>
          <w:i w:val="0"/>
          <w:lang w:val="lt-LT"/>
        </w:rPr>
      </w:pPr>
      <w:bookmarkStart w:id="381" w:name="_Toc458894174"/>
      <w:r w:rsidRPr="00F30EC6">
        <w:rPr>
          <w:rFonts w:ascii="Arial" w:hAnsi="Arial" w:cs="Arial"/>
          <w:i w:val="0"/>
          <w:lang w:val="lt-LT"/>
        </w:rPr>
        <w:t>Reagavimo laikas</w:t>
      </w:r>
      <w:bookmarkEnd w:id="381"/>
    </w:p>
    <w:p w14:paraId="01129D6E" w14:textId="77777777" w:rsidR="00F30EC6" w:rsidRDefault="00F30EC6" w:rsidP="00724D19">
      <w:pPr>
        <w:spacing w:before="120" w:after="120"/>
        <w:rPr>
          <w:lang w:val="lt-LT"/>
        </w:rPr>
      </w:pPr>
    </w:p>
    <w:p w14:paraId="3348AF6C" w14:textId="77777777" w:rsidR="00226CD4" w:rsidRPr="00221DF0" w:rsidRDefault="00226CD4" w:rsidP="00724D19">
      <w:pPr>
        <w:spacing w:before="120" w:after="120"/>
        <w:rPr>
          <w:lang w:val="lt-LT"/>
        </w:rPr>
      </w:pPr>
      <w:r w:rsidRPr="00221DF0">
        <w:rPr>
          <w:lang w:val="lt-LT"/>
        </w:rPr>
        <w:t xml:space="preserve">Reagavimo laikas pradedamas skaičiuoti vos tik gedimas: </w:t>
      </w:r>
    </w:p>
    <w:p w14:paraId="067EA392" w14:textId="526E3D04" w:rsidR="00226CD4" w:rsidRPr="00221DF0" w:rsidRDefault="00226CD4" w:rsidP="00965FDA">
      <w:pPr>
        <w:pStyle w:val="Sraopastraipa"/>
        <w:numPr>
          <w:ilvl w:val="0"/>
          <w:numId w:val="85"/>
        </w:numPr>
        <w:ind w:hanging="357"/>
        <w:contextualSpacing w:val="0"/>
        <w:rPr>
          <w:lang w:val="lt-LT"/>
        </w:rPr>
      </w:pPr>
      <w:r w:rsidRPr="00221DF0">
        <w:rPr>
          <w:lang w:val="lt-LT"/>
        </w:rPr>
        <w:t xml:space="preserve">tampa žinomas </w:t>
      </w:r>
      <w:r w:rsidR="00CA1249">
        <w:rPr>
          <w:lang w:val="lt-LT"/>
        </w:rPr>
        <w:t>P</w:t>
      </w:r>
      <w:r w:rsidR="00CA1249" w:rsidRPr="00221DF0">
        <w:rPr>
          <w:lang w:val="lt-LT"/>
        </w:rPr>
        <w:t xml:space="preserve">agalbos </w:t>
      </w:r>
      <w:r w:rsidRPr="00221DF0">
        <w:rPr>
          <w:lang w:val="lt-LT"/>
        </w:rPr>
        <w:t xml:space="preserve">centre; </w:t>
      </w:r>
    </w:p>
    <w:p w14:paraId="4355C9A4" w14:textId="77777777" w:rsidR="00226CD4" w:rsidRPr="00221DF0" w:rsidRDefault="00226CD4" w:rsidP="00965FDA">
      <w:pPr>
        <w:pStyle w:val="Sraopastraipa"/>
        <w:numPr>
          <w:ilvl w:val="0"/>
          <w:numId w:val="85"/>
        </w:numPr>
        <w:ind w:hanging="357"/>
        <w:contextualSpacing w:val="0"/>
        <w:rPr>
          <w:lang w:val="lt-LT"/>
        </w:rPr>
      </w:pPr>
      <w:r w:rsidRPr="00221DF0">
        <w:rPr>
          <w:lang w:val="lt-LT"/>
        </w:rPr>
        <w:t xml:space="preserve">nustatomas automatinėmis stebėsenos ir įspėjimo sistemomis arba </w:t>
      </w:r>
    </w:p>
    <w:p w14:paraId="4D257BDC" w14:textId="6A279EFD" w:rsidR="00226CD4" w:rsidRPr="00221DF0" w:rsidRDefault="00226CD4" w:rsidP="00965FDA">
      <w:pPr>
        <w:pStyle w:val="Sraopastraipa"/>
        <w:numPr>
          <w:ilvl w:val="0"/>
          <w:numId w:val="85"/>
        </w:numPr>
        <w:ind w:hanging="357"/>
        <w:contextualSpacing w:val="0"/>
        <w:rPr>
          <w:lang w:val="lt-LT"/>
        </w:rPr>
      </w:pPr>
      <w:r w:rsidRPr="00221DF0">
        <w:rPr>
          <w:lang w:val="lt-LT"/>
        </w:rPr>
        <w:t xml:space="preserve">turėjo būti žinomas </w:t>
      </w:r>
      <w:r w:rsidR="00CA1249">
        <w:rPr>
          <w:lang w:val="lt-LT"/>
        </w:rPr>
        <w:t>P</w:t>
      </w:r>
      <w:r w:rsidR="00CA1249" w:rsidRPr="00221DF0">
        <w:rPr>
          <w:lang w:val="lt-LT"/>
        </w:rPr>
        <w:t xml:space="preserve">agalbos </w:t>
      </w:r>
      <w:r w:rsidRPr="00221DF0">
        <w:rPr>
          <w:lang w:val="lt-LT"/>
        </w:rPr>
        <w:t>centre arba turėjo būti nustatytas automatinėmis stebėsenos ir perspėjimo sistemomis (neatsižvelgiant, kas anksčiau).</w:t>
      </w:r>
    </w:p>
    <w:p w14:paraId="320D7440" w14:textId="0D0B3644" w:rsidR="00226CD4" w:rsidRDefault="00226CD4" w:rsidP="00724D19">
      <w:pPr>
        <w:spacing w:before="120" w:after="120"/>
        <w:rPr>
          <w:lang w:val="lt-LT"/>
        </w:rPr>
      </w:pPr>
      <w:r w:rsidRPr="00221DF0">
        <w:rPr>
          <w:lang w:val="lt-LT"/>
        </w:rPr>
        <w:t xml:space="preserve">Reagavimo laikas skaičiuojamas tol, kol į vietą atvyksta </w:t>
      </w:r>
      <w:r w:rsidR="00CA1249">
        <w:rPr>
          <w:lang w:val="lt-LT"/>
        </w:rPr>
        <w:t>Projekto bendrovės</w:t>
      </w:r>
      <w:r w:rsidR="00CA1249" w:rsidRPr="00221DF0">
        <w:rPr>
          <w:lang w:val="lt-LT"/>
        </w:rPr>
        <w:t xml:space="preserve"> </w:t>
      </w:r>
      <w:r w:rsidRPr="00221DF0">
        <w:rPr>
          <w:lang w:val="lt-LT"/>
        </w:rPr>
        <w:t>kompetentingas technikas ir pradeda šalinti gedimą.</w:t>
      </w:r>
      <w:r w:rsidR="00DC26F3">
        <w:rPr>
          <w:lang w:val="lt-LT"/>
        </w:rPr>
        <w:t xml:space="preserve"> Apie atvykusį ar pradėjusį šalinti gedimą techniką, turi būti informuotas Pagalbos centras. Jame turi būti įrašytas tikslus laikas, kada buvo pradėtas šalinti gedimas.</w:t>
      </w:r>
    </w:p>
    <w:p w14:paraId="6DB1C5FD" w14:textId="77777777" w:rsidR="00F30EC6" w:rsidRPr="00221DF0" w:rsidRDefault="00F30EC6" w:rsidP="00724D19">
      <w:pPr>
        <w:spacing w:before="120" w:after="120"/>
        <w:rPr>
          <w:lang w:val="lt-LT"/>
        </w:rPr>
      </w:pPr>
    </w:p>
    <w:p w14:paraId="4931801C" w14:textId="77777777" w:rsidR="00226CD4" w:rsidRDefault="00226CD4" w:rsidP="00965FDA">
      <w:pPr>
        <w:pStyle w:val="Antrat4"/>
        <w:numPr>
          <w:ilvl w:val="3"/>
          <w:numId w:val="44"/>
        </w:numPr>
        <w:rPr>
          <w:rFonts w:ascii="Arial" w:hAnsi="Arial" w:cs="Arial"/>
          <w:i w:val="0"/>
          <w:lang w:val="lt-LT"/>
        </w:rPr>
      </w:pPr>
      <w:bookmarkStart w:id="382" w:name="_Toc458894175"/>
      <w:r w:rsidRPr="00F30EC6">
        <w:rPr>
          <w:rFonts w:ascii="Arial" w:hAnsi="Arial" w:cs="Arial"/>
          <w:i w:val="0"/>
          <w:lang w:val="lt-LT"/>
        </w:rPr>
        <w:t>Taisymo laikotarpis ir (arba) laikinasis remontas</w:t>
      </w:r>
      <w:bookmarkEnd w:id="382"/>
    </w:p>
    <w:p w14:paraId="206CF8D9" w14:textId="77777777" w:rsidR="00F30EC6" w:rsidRPr="00F30EC6" w:rsidRDefault="00F30EC6" w:rsidP="00F30EC6">
      <w:pPr>
        <w:rPr>
          <w:lang w:val="lt-LT"/>
        </w:rPr>
      </w:pPr>
    </w:p>
    <w:p w14:paraId="0B0C893E" w14:textId="022D86D4" w:rsidR="00226CD4" w:rsidRPr="00D15FD6" w:rsidRDefault="00CA1249" w:rsidP="00724D19">
      <w:pPr>
        <w:spacing w:before="120" w:after="120"/>
        <w:rPr>
          <w:lang w:val="lt-LT"/>
        </w:rPr>
      </w:pPr>
      <w:r>
        <w:rPr>
          <w:lang w:val="lt-LT"/>
        </w:rPr>
        <w:t xml:space="preserve">Projekto bendrovei </w:t>
      </w:r>
      <w:r w:rsidR="00226CD4" w:rsidRPr="00D15FD6">
        <w:rPr>
          <w:lang w:val="lt-LT"/>
        </w:rPr>
        <w:t xml:space="preserve">pabaigus galutinio taisymo veiksmus arba įgyvendinus laikinojo remonto sprendinį, </w:t>
      </w:r>
      <w:r w:rsidR="006E476B">
        <w:rPr>
          <w:lang w:val="lt-LT"/>
        </w:rPr>
        <w:t>Projekto bendrovė</w:t>
      </w:r>
      <w:r w:rsidR="00226CD4" w:rsidRPr="00D15FD6">
        <w:rPr>
          <w:lang w:val="lt-LT"/>
        </w:rPr>
        <w:t xml:space="preserve"> </w:t>
      </w:r>
      <w:r w:rsidR="00DC26F3">
        <w:rPr>
          <w:lang w:val="lt-LT"/>
        </w:rPr>
        <w:t>P</w:t>
      </w:r>
      <w:r w:rsidR="00226CD4" w:rsidRPr="00D15FD6">
        <w:rPr>
          <w:lang w:val="lt-LT"/>
        </w:rPr>
        <w:t>agalbos centre pabaigia pildyti prašymą pateikdamas naudingą techninę informaciją.</w:t>
      </w:r>
    </w:p>
    <w:p w14:paraId="5B1C6446" w14:textId="4D7FE7C2" w:rsidR="00226CD4" w:rsidRDefault="00226CD4" w:rsidP="00724D19">
      <w:pPr>
        <w:spacing w:before="120" w:after="120"/>
        <w:rPr>
          <w:lang w:val="lt-LT"/>
        </w:rPr>
      </w:pPr>
      <w:r w:rsidRPr="00221DF0">
        <w:rPr>
          <w:lang w:val="lt-LT"/>
        </w:rPr>
        <w:t xml:space="preserve">Taisymo laikotarpiu bus laikomas laikotarpis, prasidedantis pasibaigus reagavimo laikui ir pasibaigiantis laiku, kada </w:t>
      </w:r>
      <w:r w:rsidR="001B3549">
        <w:rPr>
          <w:lang w:val="lt-LT"/>
        </w:rPr>
        <w:t>Projekto bendrovė</w:t>
      </w:r>
      <w:r w:rsidR="001B3549" w:rsidRPr="00221DF0">
        <w:rPr>
          <w:lang w:val="lt-LT"/>
        </w:rPr>
        <w:t xml:space="preserve"> </w:t>
      </w:r>
      <w:r w:rsidRPr="00221DF0">
        <w:rPr>
          <w:lang w:val="lt-LT"/>
        </w:rPr>
        <w:t>imasi būtinų veiksmų, kad reaguotų ir pašalintų gedimą ir Paslaugos neteikimą</w:t>
      </w:r>
      <w:r w:rsidR="0069181D">
        <w:rPr>
          <w:lang w:val="lt-LT"/>
        </w:rPr>
        <w:t>. Apie taisymo laikota</w:t>
      </w:r>
      <w:r w:rsidR="001B3549">
        <w:rPr>
          <w:lang w:val="lt-LT"/>
        </w:rPr>
        <w:t>r</w:t>
      </w:r>
      <w:r w:rsidR="0069181D">
        <w:rPr>
          <w:lang w:val="lt-LT"/>
        </w:rPr>
        <w:t>p</w:t>
      </w:r>
      <w:r w:rsidR="001B3549">
        <w:rPr>
          <w:lang w:val="lt-LT"/>
        </w:rPr>
        <w:t>io pabaiga Projekto bendrovės technikas turi informuoti Pagalbos centrą. Pagalbos centre turi būti įrašas su tiksliu laiku, kada taisymo darbai yra užbaigti.</w:t>
      </w:r>
    </w:p>
    <w:p w14:paraId="0F9369A3" w14:textId="77777777" w:rsidR="00F30EC6" w:rsidRPr="00221DF0" w:rsidRDefault="00F30EC6" w:rsidP="00724D19">
      <w:pPr>
        <w:spacing w:before="120" w:after="120"/>
        <w:rPr>
          <w:lang w:val="lt-LT"/>
        </w:rPr>
      </w:pPr>
    </w:p>
    <w:p w14:paraId="6B3FB827" w14:textId="77777777" w:rsidR="00226CD4" w:rsidRDefault="00226CD4" w:rsidP="00965FDA">
      <w:pPr>
        <w:pStyle w:val="Antrat4"/>
        <w:numPr>
          <w:ilvl w:val="3"/>
          <w:numId w:val="44"/>
        </w:numPr>
        <w:rPr>
          <w:rFonts w:ascii="Arial" w:hAnsi="Arial" w:cs="Arial"/>
          <w:i w:val="0"/>
          <w:lang w:val="lt-LT"/>
        </w:rPr>
      </w:pPr>
      <w:bookmarkStart w:id="383" w:name="_Toc458894176"/>
      <w:r w:rsidRPr="00F30EC6">
        <w:rPr>
          <w:rFonts w:ascii="Arial" w:hAnsi="Arial" w:cs="Arial"/>
          <w:i w:val="0"/>
          <w:lang w:val="lt-LT"/>
        </w:rPr>
        <w:t>Laikinojo remonto sprendinių įgyvendinimas</w:t>
      </w:r>
      <w:bookmarkEnd w:id="383"/>
    </w:p>
    <w:p w14:paraId="76A502E9" w14:textId="77777777" w:rsidR="00F30EC6" w:rsidRPr="00F30EC6" w:rsidRDefault="00F30EC6" w:rsidP="00F30EC6">
      <w:pPr>
        <w:rPr>
          <w:lang w:val="lt-LT"/>
        </w:rPr>
      </w:pPr>
    </w:p>
    <w:p w14:paraId="0688B17F" w14:textId="7F679680" w:rsidR="00226CD4" w:rsidRPr="00D15FD6" w:rsidRDefault="00226CD4" w:rsidP="00724D19">
      <w:pPr>
        <w:spacing w:before="120" w:after="120"/>
        <w:rPr>
          <w:lang w:val="lt-LT"/>
        </w:rPr>
      </w:pPr>
      <w:r w:rsidRPr="00D15FD6">
        <w:rPr>
          <w:lang w:val="lt-LT"/>
        </w:rPr>
        <w:t xml:space="preserve">Laikinojo remonto sprendinių įgyvendinimą </w:t>
      </w:r>
      <w:r w:rsidR="0082229E">
        <w:rPr>
          <w:lang w:val="lt-LT"/>
        </w:rPr>
        <w:t>Projekto bendrovė</w:t>
      </w:r>
      <w:r w:rsidR="0082229E" w:rsidRPr="00D15FD6">
        <w:rPr>
          <w:lang w:val="lt-LT"/>
        </w:rPr>
        <w:t xml:space="preserve"> </w:t>
      </w:r>
      <w:r w:rsidRPr="00D15FD6">
        <w:rPr>
          <w:lang w:val="lt-LT"/>
        </w:rPr>
        <w:t>turi pateikti Suteikiančiosioms institucijoms svarstyti šiais atvejais:</w:t>
      </w:r>
    </w:p>
    <w:p w14:paraId="450E1C65" w14:textId="77777777" w:rsidR="00226CD4" w:rsidRPr="00D15FD6" w:rsidRDefault="00226CD4" w:rsidP="00965FDA">
      <w:pPr>
        <w:pStyle w:val="Sraopastraipa"/>
        <w:numPr>
          <w:ilvl w:val="0"/>
          <w:numId w:val="86"/>
        </w:numPr>
        <w:contextualSpacing w:val="0"/>
        <w:rPr>
          <w:lang w:val="lt-LT"/>
        </w:rPr>
      </w:pPr>
      <w:r w:rsidRPr="00D15FD6">
        <w:rPr>
          <w:lang w:val="lt-LT"/>
        </w:rPr>
        <w:t>kai yra suplanuota prastovos trukmė;</w:t>
      </w:r>
    </w:p>
    <w:p w14:paraId="49641E91" w14:textId="77777777" w:rsidR="00226CD4" w:rsidRPr="00D15FD6" w:rsidRDefault="00226CD4" w:rsidP="00965FDA">
      <w:pPr>
        <w:pStyle w:val="Sraopastraipa"/>
        <w:numPr>
          <w:ilvl w:val="0"/>
          <w:numId w:val="86"/>
        </w:numPr>
        <w:contextualSpacing w:val="0"/>
        <w:rPr>
          <w:lang w:val="lt-LT"/>
        </w:rPr>
      </w:pPr>
      <w:r w:rsidRPr="00D15FD6">
        <w:rPr>
          <w:lang w:val="lt-LT"/>
        </w:rPr>
        <w:t>kai Paslaugos nesuteikimas gali būti pataisytas arba nebuvo pataisytas per leidžiamą taisymo laikotarpį.</w:t>
      </w:r>
    </w:p>
    <w:p w14:paraId="20F56C48" w14:textId="52758E8B" w:rsidR="00226CD4" w:rsidRPr="00221DF0" w:rsidRDefault="00226CD4" w:rsidP="00724D19">
      <w:pPr>
        <w:spacing w:before="120" w:after="120"/>
        <w:rPr>
          <w:lang w:val="lt-LT"/>
        </w:rPr>
      </w:pPr>
      <w:r w:rsidRPr="00221DF0">
        <w:rPr>
          <w:lang w:val="lt-LT"/>
        </w:rPr>
        <w:t>Dėl laikinojo remonto sprendinio</w:t>
      </w:r>
      <w:r w:rsidR="0082229E">
        <w:rPr>
          <w:lang w:val="lt-LT"/>
        </w:rPr>
        <w:t>, prieš pradedant jį vykdyti,</w:t>
      </w:r>
      <w:r w:rsidR="0069181D">
        <w:rPr>
          <w:lang w:val="lt-LT"/>
        </w:rPr>
        <w:t xml:space="preserve"> </w:t>
      </w:r>
      <w:r w:rsidRPr="00221DF0">
        <w:rPr>
          <w:lang w:val="lt-LT"/>
        </w:rPr>
        <w:t>turi susitarti</w:t>
      </w:r>
      <w:r w:rsidR="009F132E" w:rsidRPr="00221DF0">
        <w:rPr>
          <w:lang w:val="lt-LT"/>
        </w:rPr>
        <w:t xml:space="preserve"> </w:t>
      </w:r>
      <w:r w:rsidR="0082229E">
        <w:rPr>
          <w:lang w:val="lt-LT"/>
        </w:rPr>
        <w:t>P</w:t>
      </w:r>
      <w:r w:rsidR="0069181D">
        <w:rPr>
          <w:lang w:val="lt-LT"/>
        </w:rPr>
        <w:t>r</w:t>
      </w:r>
      <w:r w:rsidR="0082229E">
        <w:rPr>
          <w:lang w:val="lt-LT"/>
        </w:rPr>
        <w:t>ojekto bendrovė</w:t>
      </w:r>
      <w:r w:rsidR="0082229E" w:rsidRPr="00221DF0">
        <w:rPr>
          <w:lang w:val="lt-LT"/>
        </w:rPr>
        <w:t xml:space="preserve"> </w:t>
      </w:r>
      <w:r w:rsidRPr="00221DF0">
        <w:rPr>
          <w:lang w:val="lt-LT"/>
        </w:rPr>
        <w:t>ir Suteikiančiosios institucijos.</w:t>
      </w:r>
    </w:p>
    <w:p w14:paraId="0247C433" w14:textId="78F720FC" w:rsidR="00226CD4" w:rsidRDefault="00226CD4" w:rsidP="00724D19">
      <w:pPr>
        <w:spacing w:before="120" w:after="120"/>
        <w:rPr>
          <w:lang w:val="lt-LT"/>
        </w:rPr>
      </w:pPr>
      <w:r w:rsidRPr="00221DF0">
        <w:rPr>
          <w:lang w:val="lt-LT"/>
        </w:rPr>
        <w:t xml:space="preserve">Atlikus laikinojo remonto darbus, </w:t>
      </w:r>
      <w:r w:rsidR="0082229E">
        <w:rPr>
          <w:lang w:val="lt-LT"/>
        </w:rPr>
        <w:t>Projekto bendrovė</w:t>
      </w:r>
      <w:r w:rsidR="0082229E" w:rsidRPr="00221DF0">
        <w:rPr>
          <w:lang w:val="lt-LT"/>
        </w:rPr>
        <w:t xml:space="preserve"> </w:t>
      </w:r>
      <w:r w:rsidRPr="00221DF0">
        <w:rPr>
          <w:lang w:val="lt-LT"/>
        </w:rPr>
        <w:t xml:space="preserve">turi pateikti Suteikiančiosioms institucijoms išsamią ataskaitą vėliausiai per 1 (vieną) Darbo dieną po leidžiamo </w:t>
      </w:r>
      <w:r w:rsidR="0082229E">
        <w:rPr>
          <w:lang w:val="lt-LT"/>
        </w:rPr>
        <w:t>laikinojo remonto</w:t>
      </w:r>
      <w:r w:rsidR="0082229E" w:rsidRPr="00221DF0">
        <w:rPr>
          <w:lang w:val="lt-LT"/>
        </w:rPr>
        <w:t xml:space="preserve"> </w:t>
      </w:r>
      <w:r w:rsidRPr="00221DF0">
        <w:rPr>
          <w:lang w:val="lt-LT"/>
        </w:rPr>
        <w:t>laikotarpio, kad būtų pateiktas taisymo planas.</w:t>
      </w:r>
    </w:p>
    <w:p w14:paraId="61B3593F" w14:textId="77777777" w:rsidR="00F30EC6" w:rsidRPr="00221DF0" w:rsidRDefault="00F30EC6" w:rsidP="00724D19">
      <w:pPr>
        <w:spacing w:before="120" w:after="120"/>
        <w:rPr>
          <w:lang w:val="lt-LT"/>
        </w:rPr>
      </w:pPr>
    </w:p>
    <w:p w14:paraId="163E9B4B" w14:textId="77777777" w:rsidR="00226CD4" w:rsidRDefault="00226CD4" w:rsidP="00965FDA">
      <w:pPr>
        <w:pStyle w:val="Antrat4"/>
        <w:numPr>
          <w:ilvl w:val="3"/>
          <w:numId w:val="44"/>
        </w:numPr>
        <w:rPr>
          <w:rFonts w:ascii="Arial" w:hAnsi="Arial" w:cs="Arial"/>
          <w:i w:val="0"/>
          <w:lang w:val="lt-LT"/>
        </w:rPr>
      </w:pPr>
      <w:bookmarkStart w:id="384" w:name="_Toc458894177"/>
      <w:r w:rsidRPr="00F30EC6">
        <w:rPr>
          <w:rFonts w:ascii="Arial" w:hAnsi="Arial" w:cs="Arial"/>
          <w:i w:val="0"/>
          <w:lang w:val="lt-LT"/>
        </w:rPr>
        <w:lastRenderedPageBreak/>
        <w:t>Galutinio taisymo laikotarpis</w:t>
      </w:r>
      <w:bookmarkEnd w:id="384"/>
    </w:p>
    <w:p w14:paraId="4EE5D1ED" w14:textId="77777777" w:rsidR="00F30EC6" w:rsidRPr="00F30EC6" w:rsidRDefault="00F30EC6" w:rsidP="00F30EC6">
      <w:pPr>
        <w:rPr>
          <w:lang w:val="lt-LT"/>
        </w:rPr>
      </w:pPr>
    </w:p>
    <w:p w14:paraId="7AD839A7" w14:textId="6B4E702F" w:rsidR="00226CD4" w:rsidRDefault="00226CD4" w:rsidP="00724D19">
      <w:pPr>
        <w:spacing w:before="120" w:after="120"/>
        <w:rPr>
          <w:lang w:val="lt-LT"/>
        </w:rPr>
      </w:pPr>
      <w:r w:rsidRPr="00221DF0">
        <w:rPr>
          <w:lang w:val="lt-LT"/>
        </w:rPr>
        <w:t xml:space="preserve">Galutinio taisymo laikotarpiu bus laikomas laikotarpis, prasidedantis pasibaigus reagavimo laikui ir baigiantis laiku, kada </w:t>
      </w:r>
      <w:r w:rsidR="0082229E">
        <w:rPr>
          <w:lang w:val="lt-LT"/>
        </w:rPr>
        <w:t>Projekto bendrovė</w:t>
      </w:r>
      <w:r w:rsidR="0082229E" w:rsidRPr="00221DF0">
        <w:rPr>
          <w:lang w:val="lt-LT"/>
        </w:rPr>
        <w:t xml:space="preserve"> </w:t>
      </w:r>
      <w:r w:rsidRPr="00221DF0">
        <w:rPr>
          <w:lang w:val="lt-LT"/>
        </w:rPr>
        <w:t>imsis būtinų veiksmų</w:t>
      </w:r>
      <w:r w:rsidR="0082229E">
        <w:rPr>
          <w:lang w:val="lt-LT"/>
        </w:rPr>
        <w:t xml:space="preserve"> ir juos atliks, kad būtų atstatytas Objektas ar Paslaugos teikimas iki pasireiškus gedimui ar sutrikus Paslaugos teikimui. Apie galutinio taisymo pabaigą turi būti pranešta Pagalbos centrui ir Pagalbos centre turi būti įrašas su tiksliu laiku apie Galutinio taisymo užbaigimą.</w:t>
      </w:r>
    </w:p>
    <w:p w14:paraId="3873B229" w14:textId="77777777" w:rsidR="00F30EC6" w:rsidRPr="00221DF0" w:rsidRDefault="00F30EC6" w:rsidP="00724D19">
      <w:pPr>
        <w:spacing w:before="120" w:after="120"/>
        <w:rPr>
          <w:lang w:val="lt-LT"/>
        </w:rPr>
      </w:pPr>
    </w:p>
    <w:p w14:paraId="296150D7" w14:textId="633C62E7" w:rsidR="006A1764" w:rsidRDefault="00226CD4" w:rsidP="00965FDA">
      <w:pPr>
        <w:pStyle w:val="Antrat4"/>
        <w:numPr>
          <w:ilvl w:val="3"/>
          <w:numId w:val="44"/>
        </w:numPr>
        <w:rPr>
          <w:rFonts w:ascii="Arial" w:hAnsi="Arial" w:cs="Arial"/>
          <w:i w:val="0"/>
          <w:lang w:val="lt-LT"/>
        </w:rPr>
      </w:pPr>
      <w:bookmarkStart w:id="385" w:name="_Toc458894178"/>
      <w:r w:rsidRPr="00F30EC6">
        <w:rPr>
          <w:rFonts w:ascii="Arial" w:hAnsi="Arial" w:cs="Arial"/>
          <w:i w:val="0"/>
          <w:lang w:val="lt-LT"/>
        </w:rPr>
        <w:t>Taisymo plano įgyvendinimas</w:t>
      </w:r>
      <w:bookmarkEnd w:id="385"/>
    </w:p>
    <w:p w14:paraId="1A776769" w14:textId="77777777" w:rsidR="00F30EC6" w:rsidRPr="00F30EC6" w:rsidRDefault="00F30EC6" w:rsidP="00F30EC6">
      <w:pPr>
        <w:rPr>
          <w:lang w:val="lt-LT"/>
        </w:rPr>
      </w:pPr>
    </w:p>
    <w:p w14:paraId="73C3CD17" w14:textId="21BEDB18" w:rsidR="00226CD4" w:rsidRPr="00221DF0" w:rsidRDefault="00226CD4" w:rsidP="00724D19">
      <w:pPr>
        <w:spacing w:before="120" w:after="120"/>
        <w:rPr>
          <w:lang w:val="lt-LT"/>
        </w:rPr>
      </w:pPr>
      <w:r w:rsidRPr="00D15FD6">
        <w:rPr>
          <w:lang w:val="lt-LT"/>
        </w:rPr>
        <w:t>Be svarstyti pateikto (-ų) laikinojo remonto sprendinio (-</w:t>
      </w:r>
      <w:proofErr w:type="spellStart"/>
      <w:r w:rsidRPr="00D15FD6">
        <w:rPr>
          <w:lang w:val="lt-LT"/>
        </w:rPr>
        <w:t>ių</w:t>
      </w:r>
      <w:proofErr w:type="spellEnd"/>
      <w:r w:rsidRPr="00D15FD6">
        <w:rPr>
          <w:lang w:val="lt-LT"/>
        </w:rPr>
        <w:t xml:space="preserve">), </w:t>
      </w:r>
      <w:r w:rsidR="0082229E">
        <w:rPr>
          <w:lang w:val="lt-LT"/>
        </w:rPr>
        <w:t>Projekto bendrovė</w:t>
      </w:r>
      <w:r w:rsidR="0082229E" w:rsidRPr="00D15FD6">
        <w:rPr>
          <w:lang w:val="lt-LT"/>
        </w:rPr>
        <w:t xml:space="preserve"> </w:t>
      </w:r>
      <w:r w:rsidRPr="00D15FD6">
        <w:rPr>
          <w:lang w:val="lt-LT"/>
        </w:rPr>
        <w:t xml:space="preserve">privalo pateikti taisymo planą per 24 </w:t>
      </w:r>
      <w:r w:rsidR="00E52681" w:rsidRPr="00D15FD6">
        <w:rPr>
          <w:lang w:val="lt-LT"/>
        </w:rPr>
        <w:t>(</w:t>
      </w:r>
      <w:r w:rsidRPr="00D15FD6">
        <w:rPr>
          <w:lang w:val="lt-LT"/>
        </w:rPr>
        <w:t>dvidešimt</w:t>
      </w:r>
      <w:r w:rsidR="00E52681" w:rsidRPr="00D15FD6">
        <w:rPr>
          <w:lang w:val="lt-LT"/>
        </w:rPr>
        <w:t xml:space="preserve"> keturias</w:t>
      </w:r>
      <w:r w:rsidRPr="00D15FD6">
        <w:rPr>
          <w:lang w:val="lt-LT"/>
        </w:rPr>
        <w:t xml:space="preserve">) valandas po leidžiamo taisymo laikotarpio pabaigos, kad </w:t>
      </w:r>
      <w:r w:rsidRPr="00664AD8">
        <w:rPr>
          <w:lang w:val="lt-LT"/>
        </w:rPr>
        <w:t xml:space="preserve">Daugiafunkcio komplekso </w:t>
      </w:r>
      <w:r w:rsidR="009B5755" w:rsidRPr="00221DF0">
        <w:rPr>
          <w:lang w:val="lt-LT"/>
        </w:rPr>
        <w:t xml:space="preserve">Objektas </w:t>
      </w:r>
      <w:r w:rsidRPr="00221DF0">
        <w:rPr>
          <w:lang w:val="lt-LT"/>
        </w:rPr>
        <w:t>(-ai) būtų visiškai sutaisyt</w:t>
      </w:r>
      <w:r w:rsidR="0082229E">
        <w:rPr>
          <w:lang w:val="lt-LT"/>
        </w:rPr>
        <w:t>as</w:t>
      </w:r>
      <w:r w:rsidRPr="00221DF0">
        <w:rPr>
          <w:lang w:val="lt-LT"/>
        </w:rPr>
        <w:t xml:space="preserve"> ir </w:t>
      </w:r>
      <w:r w:rsidR="0082229E">
        <w:rPr>
          <w:lang w:val="lt-LT"/>
        </w:rPr>
        <w:t>būtų sugražinta jo kokybė ir / ar funkcionalumas į padėti iki gedimui pasireiškiant.</w:t>
      </w:r>
    </w:p>
    <w:p w14:paraId="399FEA23" w14:textId="555535FB" w:rsidR="00226CD4" w:rsidRDefault="00226CD4" w:rsidP="00724D19">
      <w:pPr>
        <w:spacing w:before="120" w:after="120"/>
        <w:rPr>
          <w:lang w:val="lt-LT"/>
        </w:rPr>
      </w:pPr>
      <w:r w:rsidRPr="00221DF0">
        <w:rPr>
          <w:lang w:val="lt-LT"/>
        </w:rPr>
        <w:t xml:space="preserve">Galutinio taisymo laikotarpis priklauso nuo Paslaugos nesuteikimo lygmens. Šis laikotarpis gali būti pratęstas, jeigu </w:t>
      </w:r>
      <w:r w:rsidR="0082229E">
        <w:rPr>
          <w:lang w:val="lt-LT"/>
        </w:rPr>
        <w:t>Projekto bendrovė</w:t>
      </w:r>
      <w:r w:rsidR="0082229E" w:rsidRPr="00221DF0">
        <w:rPr>
          <w:lang w:val="lt-LT"/>
        </w:rPr>
        <w:t xml:space="preserve"> </w:t>
      </w:r>
      <w:r w:rsidRPr="00221DF0">
        <w:rPr>
          <w:lang w:val="lt-LT"/>
        </w:rPr>
        <w:t xml:space="preserve">įrodo, </w:t>
      </w:r>
      <w:r w:rsidRPr="00D15FD6">
        <w:rPr>
          <w:lang w:val="lt-LT"/>
        </w:rPr>
        <w:t>kad naudojosi visais būtinais ištekliais ir dėjo visas įmanomas pastangas, kad grąžintų nominalią padėtį ir kad jam tenka susidurti su neįveikiamomis materialinėmis priežastimis norint sugrąžinti nominalią padėtį per leistiną laikotarpį.</w:t>
      </w:r>
    </w:p>
    <w:p w14:paraId="71C6D8BF" w14:textId="77777777" w:rsidR="00F30EC6" w:rsidRPr="00D15FD6" w:rsidRDefault="00F30EC6" w:rsidP="00724D19">
      <w:pPr>
        <w:spacing w:before="120" w:after="120"/>
        <w:rPr>
          <w:lang w:val="lt-LT"/>
        </w:rPr>
      </w:pPr>
    </w:p>
    <w:p w14:paraId="46E60114" w14:textId="77777777" w:rsidR="00226CD4" w:rsidRDefault="00226CD4" w:rsidP="00965FDA">
      <w:pPr>
        <w:pStyle w:val="Antrat4"/>
        <w:numPr>
          <w:ilvl w:val="3"/>
          <w:numId w:val="44"/>
        </w:numPr>
        <w:rPr>
          <w:rFonts w:ascii="Arial" w:hAnsi="Arial" w:cs="Arial"/>
          <w:i w:val="0"/>
          <w:lang w:val="lt-LT"/>
        </w:rPr>
      </w:pPr>
      <w:bookmarkStart w:id="386" w:name="_Toc458894179"/>
      <w:r w:rsidRPr="00F30EC6">
        <w:rPr>
          <w:rFonts w:ascii="Arial" w:hAnsi="Arial" w:cs="Arial"/>
          <w:i w:val="0"/>
          <w:lang w:val="lt-LT"/>
        </w:rPr>
        <w:t>Reagavimo laiko, taisymo ir galutinio taisymo laikotarpių reikalavimai</w:t>
      </w:r>
      <w:bookmarkEnd w:id="386"/>
    </w:p>
    <w:p w14:paraId="5997051E" w14:textId="77777777" w:rsidR="00F30EC6" w:rsidRPr="00F30EC6" w:rsidRDefault="00F30EC6" w:rsidP="00F30EC6">
      <w:pPr>
        <w:rPr>
          <w:lang w:val="lt-LT"/>
        </w:rPr>
      </w:pPr>
    </w:p>
    <w:p w14:paraId="00C4373C" w14:textId="77777777" w:rsidR="00226CD4" w:rsidRPr="00D15FD6" w:rsidRDefault="00226CD4" w:rsidP="00724D19">
      <w:pPr>
        <w:spacing w:before="120" w:after="120"/>
        <w:rPr>
          <w:lang w:val="lt-LT"/>
        </w:rPr>
      </w:pPr>
      <w:r w:rsidRPr="00D15FD6">
        <w:rPr>
          <w:lang w:val="lt-LT"/>
        </w:rPr>
        <w:t>Reagavimo laikas ir (arba) taisymo laikotarpis bei galutinio taisymo laikotarpis kiekvieno Paslaugos nesuteikimo atveju nustatytas toliau pateiktoje lentelėje.</w:t>
      </w:r>
    </w:p>
    <w:p w14:paraId="0287998B" w14:textId="2527EFFE" w:rsidR="00226CD4" w:rsidRPr="00F30EC6" w:rsidRDefault="00F30EC6" w:rsidP="00F30EC6">
      <w:pPr>
        <w:keepNext/>
        <w:spacing w:before="120" w:after="120"/>
        <w:jc w:val="left"/>
        <w:rPr>
          <w:rFonts w:eastAsia="Arial" w:cs="Times New Roman"/>
          <w:b/>
          <w:sz w:val="18"/>
          <w:szCs w:val="18"/>
          <w:lang w:val="lt-LT"/>
        </w:rPr>
      </w:pPr>
      <w:r>
        <w:rPr>
          <w:rFonts w:eastAsia="Arial" w:cs="Times New Roman"/>
          <w:b/>
          <w:sz w:val="18"/>
          <w:szCs w:val="18"/>
          <w:lang w:val="lt-LT"/>
        </w:rPr>
        <w:t>5.</w:t>
      </w:r>
      <w:r w:rsidR="00226CD4" w:rsidRPr="00F30EC6">
        <w:rPr>
          <w:rFonts w:eastAsia="Arial" w:cs="Times New Roman"/>
          <w:b/>
          <w:sz w:val="18"/>
          <w:szCs w:val="18"/>
          <w:lang w:val="lt-LT"/>
        </w:rPr>
        <w:t>6</w:t>
      </w:r>
      <w:r>
        <w:rPr>
          <w:rFonts w:eastAsia="Arial" w:cs="Times New Roman"/>
          <w:b/>
          <w:sz w:val="18"/>
          <w:szCs w:val="18"/>
          <w:lang w:val="lt-LT"/>
        </w:rPr>
        <w:t xml:space="preserve">. lentelė. </w:t>
      </w:r>
      <w:r w:rsidR="00226CD4" w:rsidRPr="00F30EC6">
        <w:rPr>
          <w:rFonts w:eastAsia="Arial" w:cs="Times New Roman"/>
          <w:sz w:val="18"/>
          <w:szCs w:val="18"/>
          <w:lang w:val="lt-LT"/>
        </w:rPr>
        <w:t>Reagavimo, taisymo ir galutinio taisymo laikotarpių reikalavimai</w:t>
      </w:r>
    </w:p>
    <w:tbl>
      <w:tblPr>
        <w:tblStyle w:val="MottMacTable"/>
        <w:tblW w:w="9460" w:type="dxa"/>
        <w:tblInd w:w="108" w:type="dxa"/>
        <w:tblBorders>
          <w:left w:val="single" w:sz="4" w:space="0" w:color="80A1B6"/>
          <w:right w:val="single" w:sz="4" w:space="0" w:color="80A1B6"/>
          <w:insideV w:val="single" w:sz="4" w:space="0" w:color="80A1B6"/>
        </w:tblBorders>
        <w:tblLayout w:type="fixed"/>
        <w:tblLook w:val="04A0" w:firstRow="1" w:lastRow="0" w:firstColumn="1" w:lastColumn="0" w:noHBand="0" w:noVBand="1"/>
      </w:tblPr>
      <w:tblGrid>
        <w:gridCol w:w="1892"/>
        <w:gridCol w:w="1892"/>
        <w:gridCol w:w="1892"/>
        <w:gridCol w:w="1892"/>
        <w:gridCol w:w="1892"/>
      </w:tblGrid>
      <w:tr w:rsidR="00A20F0D" w:rsidRPr="00221DF0" w14:paraId="4214794B" w14:textId="77777777" w:rsidTr="00C566AD">
        <w:trPr>
          <w:cnfStyle w:val="100000000000" w:firstRow="1" w:lastRow="0" w:firstColumn="0" w:lastColumn="0" w:oddVBand="0" w:evenVBand="0" w:oddHBand="0" w:evenHBand="0" w:firstRowFirstColumn="0" w:firstRowLastColumn="0" w:lastRowFirstColumn="0" w:lastRowLastColumn="0"/>
          <w:tblHeader/>
        </w:trPr>
        <w:tc>
          <w:tcPr>
            <w:tcW w:w="1892" w:type="dxa"/>
            <w:vAlign w:val="bottom"/>
          </w:tcPr>
          <w:p w14:paraId="271A2B70" w14:textId="77777777" w:rsidR="00226CD4" w:rsidRPr="00221DF0" w:rsidRDefault="00226CD4" w:rsidP="00724D19">
            <w:pPr>
              <w:keepNext/>
              <w:spacing w:before="120" w:after="120"/>
              <w:rPr>
                <w:b/>
                <w:color w:val="FFFFFF"/>
                <w:sz w:val="17"/>
                <w:lang w:val="lt-LT"/>
              </w:rPr>
            </w:pPr>
            <w:r w:rsidRPr="00221DF0">
              <w:rPr>
                <w:b/>
                <w:color w:val="FFFFFF"/>
                <w:sz w:val="17"/>
                <w:lang w:val="lt-LT"/>
              </w:rPr>
              <w:t>Paslaugos nesuteikimo lygmuo</w:t>
            </w:r>
          </w:p>
        </w:tc>
        <w:tc>
          <w:tcPr>
            <w:tcW w:w="1892" w:type="dxa"/>
            <w:vAlign w:val="bottom"/>
          </w:tcPr>
          <w:p w14:paraId="320120AB" w14:textId="77777777" w:rsidR="00226CD4" w:rsidRPr="00221DF0" w:rsidRDefault="00226CD4" w:rsidP="00724D19">
            <w:pPr>
              <w:keepNext/>
              <w:spacing w:before="120" w:after="120"/>
              <w:jc w:val="right"/>
              <w:rPr>
                <w:b/>
                <w:color w:val="FFFFFF"/>
                <w:sz w:val="17"/>
                <w:lang w:val="lt-LT"/>
              </w:rPr>
            </w:pPr>
            <w:r w:rsidRPr="00221DF0">
              <w:rPr>
                <w:b/>
                <w:color w:val="FFFFFF"/>
                <w:sz w:val="17"/>
                <w:lang w:val="lt-LT"/>
              </w:rPr>
              <w:t>Reagavimo laikas darbo valandomis</w:t>
            </w:r>
          </w:p>
        </w:tc>
        <w:tc>
          <w:tcPr>
            <w:tcW w:w="1892" w:type="dxa"/>
            <w:vAlign w:val="bottom"/>
          </w:tcPr>
          <w:p w14:paraId="704F1B6B" w14:textId="77777777" w:rsidR="00226CD4" w:rsidRPr="00221DF0" w:rsidRDefault="00226CD4" w:rsidP="00724D19">
            <w:pPr>
              <w:keepNext/>
              <w:spacing w:before="120" w:after="120"/>
              <w:jc w:val="right"/>
              <w:rPr>
                <w:b/>
                <w:color w:val="FFFFFF"/>
                <w:sz w:val="17"/>
                <w:lang w:val="lt-LT"/>
              </w:rPr>
            </w:pPr>
            <w:r w:rsidRPr="00221DF0">
              <w:rPr>
                <w:b/>
                <w:color w:val="FFFFFF"/>
                <w:sz w:val="17"/>
                <w:lang w:val="lt-LT"/>
              </w:rPr>
              <w:t>Reagavimo laikas budėjimo valandomis</w:t>
            </w:r>
          </w:p>
        </w:tc>
        <w:tc>
          <w:tcPr>
            <w:tcW w:w="1892" w:type="dxa"/>
            <w:vAlign w:val="bottom"/>
          </w:tcPr>
          <w:p w14:paraId="25DBD185" w14:textId="77777777" w:rsidR="00226CD4" w:rsidRPr="00221DF0" w:rsidRDefault="00226CD4" w:rsidP="00724D19">
            <w:pPr>
              <w:keepNext/>
              <w:spacing w:before="120" w:after="120"/>
              <w:jc w:val="right"/>
              <w:rPr>
                <w:b/>
                <w:color w:val="FFFFFF"/>
                <w:sz w:val="17"/>
                <w:lang w:val="lt-LT"/>
              </w:rPr>
            </w:pPr>
            <w:r w:rsidRPr="00221DF0">
              <w:rPr>
                <w:b/>
                <w:color w:val="FFFFFF"/>
                <w:sz w:val="17"/>
                <w:lang w:val="lt-LT"/>
              </w:rPr>
              <w:t>Taisymo laikotarpis</w:t>
            </w:r>
          </w:p>
        </w:tc>
        <w:tc>
          <w:tcPr>
            <w:tcW w:w="1892" w:type="dxa"/>
            <w:vAlign w:val="bottom"/>
          </w:tcPr>
          <w:p w14:paraId="7D019DED" w14:textId="77777777" w:rsidR="00226CD4" w:rsidRPr="00221DF0" w:rsidRDefault="00226CD4" w:rsidP="00724D19">
            <w:pPr>
              <w:keepNext/>
              <w:spacing w:before="120" w:after="120"/>
              <w:jc w:val="right"/>
              <w:rPr>
                <w:b/>
                <w:color w:val="FFFFFF"/>
                <w:sz w:val="17"/>
                <w:lang w:val="lt-LT"/>
              </w:rPr>
            </w:pPr>
            <w:r w:rsidRPr="00221DF0">
              <w:rPr>
                <w:b/>
                <w:color w:val="FFFFFF"/>
                <w:sz w:val="17"/>
                <w:lang w:val="lt-LT"/>
              </w:rPr>
              <w:t>Galutinio taisymo laikotarpis</w:t>
            </w:r>
          </w:p>
        </w:tc>
      </w:tr>
      <w:tr w:rsidR="00A20F0D" w:rsidRPr="00221DF0" w14:paraId="38FFFB9A" w14:textId="77777777" w:rsidTr="00C566AD">
        <w:tc>
          <w:tcPr>
            <w:tcW w:w="1892" w:type="dxa"/>
          </w:tcPr>
          <w:p w14:paraId="267E172D" w14:textId="77777777" w:rsidR="00226CD4" w:rsidRPr="00221DF0" w:rsidRDefault="00226CD4" w:rsidP="00724D19">
            <w:pPr>
              <w:spacing w:before="120" w:after="120"/>
              <w:rPr>
                <w:sz w:val="17"/>
                <w:lang w:val="lt-LT"/>
              </w:rPr>
            </w:pPr>
            <w:r w:rsidRPr="00221DF0">
              <w:rPr>
                <w:sz w:val="17"/>
                <w:lang w:val="lt-LT"/>
              </w:rPr>
              <w:t>C1</w:t>
            </w:r>
          </w:p>
        </w:tc>
        <w:tc>
          <w:tcPr>
            <w:tcW w:w="1892" w:type="dxa"/>
          </w:tcPr>
          <w:p w14:paraId="4E4BE686" w14:textId="77777777" w:rsidR="00226CD4" w:rsidRPr="00D15FD6" w:rsidRDefault="00226CD4" w:rsidP="00724D19">
            <w:pPr>
              <w:spacing w:before="120" w:after="120"/>
              <w:jc w:val="right"/>
              <w:rPr>
                <w:sz w:val="17"/>
                <w:lang w:val="lt-LT"/>
              </w:rPr>
            </w:pPr>
            <w:r w:rsidRPr="00D15FD6">
              <w:rPr>
                <w:sz w:val="17"/>
                <w:lang w:val="lt-LT"/>
              </w:rPr>
              <w:t>10 minučių</w:t>
            </w:r>
          </w:p>
        </w:tc>
        <w:tc>
          <w:tcPr>
            <w:tcW w:w="1892" w:type="dxa"/>
          </w:tcPr>
          <w:p w14:paraId="50D77FF7" w14:textId="77777777" w:rsidR="00226CD4" w:rsidRPr="00D15FD6" w:rsidRDefault="00226CD4" w:rsidP="00724D19">
            <w:pPr>
              <w:spacing w:before="120" w:after="120"/>
              <w:jc w:val="right"/>
              <w:rPr>
                <w:sz w:val="17"/>
                <w:lang w:val="lt-LT"/>
              </w:rPr>
            </w:pPr>
            <w:r w:rsidRPr="00D15FD6">
              <w:rPr>
                <w:sz w:val="17"/>
                <w:lang w:val="lt-LT"/>
              </w:rPr>
              <w:t>45 minutės</w:t>
            </w:r>
          </w:p>
        </w:tc>
        <w:tc>
          <w:tcPr>
            <w:tcW w:w="1892" w:type="dxa"/>
          </w:tcPr>
          <w:p w14:paraId="76550609" w14:textId="77777777" w:rsidR="00226CD4" w:rsidRPr="00D15FD6" w:rsidRDefault="00226CD4" w:rsidP="00724D19">
            <w:pPr>
              <w:spacing w:before="120" w:after="120"/>
              <w:jc w:val="right"/>
              <w:rPr>
                <w:sz w:val="17"/>
                <w:lang w:val="lt-LT"/>
              </w:rPr>
            </w:pPr>
            <w:r w:rsidRPr="00D15FD6">
              <w:rPr>
                <w:sz w:val="17"/>
                <w:lang w:val="lt-LT"/>
              </w:rPr>
              <w:t>1 valanda</w:t>
            </w:r>
          </w:p>
        </w:tc>
        <w:tc>
          <w:tcPr>
            <w:tcW w:w="1892" w:type="dxa"/>
          </w:tcPr>
          <w:p w14:paraId="36D58945" w14:textId="77777777" w:rsidR="00226CD4" w:rsidRPr="00D15FD6" w:rsidRDefault="00226CD4" w:rsidP="00724D19">
            <w:pPr>
              <w:spacing w:before="120" w:after="120"/>
              <w:jc w:val="right"/>
              <w:rPr>
                <w:sz w:val="17"/>
                <w:lang w:val="lt-LT"/>
              </w:rPr>
            </w:pPr>
            <w:r w:rsidRPr="00D15FD6">
              <w:rPr>
                <w:sz w:val="17"/>
                <w:lang w:val="lt-LT"/>
              </w:rPr>
              <w:t>2 dienos</w:t>
            </w:r>
          </w:p>
        </w:tc>
      </w:tr>
      <w:tr w:rsidR="00A20F0D" w:rsidRPr="00221DF0" w14:paraId="60527782" w14:textId="77777777" w:rsidTr="00C566AD">
        <w:tc>
          <w:tcPr>
            <w:tcW w:w="1892" w:type="dxa"/>
          </w:tcPr>
          <w:p w14:paraId="4F640D20" w14:textId="77777777" w:rsidR="00226CD4" w:rsidRPr="00221DF0" w:rsidRDefault="00226CD4" w:rsidP="00724D19">
            <w:pPr>
              <w:spacing w:before="120" w:after="120"/>
              <w:rPr>
                <w:sz w:val="17"/>
                <w:lang w:val="lt-LT"/>
              </w:rPr>
            </w:pPr>
            <w:r w:rsidRPr="00221DF0">
              <w:rPr>
                <w:sz w:val="17"/>
                <w:lang w:val="lt-LT"/>
              </w:rPr>
              <w:t>C2</w:t>
            </w:r>
          </w:p>
        </w:tc>
        <w:tc>
          <w:tcPr>
            <w:tcW w:w="1892" w:type="dxa"/>
          </w:tcPr>
          <w:p w14:paraId="4C5857B8" w14:textId="77777777" w:rsidR="00226CD4" w:rsidRPr="00D15FD6" w:rsidRDefault="00226CD4" w:rsidP="00724D19">
            <w:pPr>
              <w:spacing w:before="120" w:after="120"/>
              <w:jc w:val="right"/>
              <w:rPr>
                <w:sz w:val="17"/>
                <w:lang w:val="lt-LT"/>
              </w:rPr>
            </w:pPr>
            <w:r w:rsidRPr="00D15FD6">
              <w:rPr>
                <w:sz w:val="17"/>
                <w:lang w:val="lt-LT"/>
              </w:rPr>
              <w:t>20 minučių</w:t>
            </w:r>
          </w:p>
        </w:tc>
        <w:tc>
          <w:tcPr>
            <w:tcW w:w="1892" w:type="dxa"/>
          </w:tcPr>
          <w:p w14:paraId="742A188A" w14:textId="77777777" w:rsidR="00226CD4" w:rsidRPr="00D15FD6" w:rsidRDefault="00226CD4" w:rsidP="00724D19">
            <w:pPr>
              <w:spacing w:before="120" w:after="120"/>
              <w:jc w:val="right"/>
              <w:rPr>
                <w:sz w:val="17"/>
                <w:lang w:val="lt-LT"/>
              </w:rPr>
            </w:pPr>
            <w:r w:rsidRPr="00D15FD6">
              <w:rPr>
                <w:sz w:val="17"/>
                <w:lang w:val="lt-LT"/>
              </w:rPr>
              <w:t>1 valanda</w:t>
            </w:r>
          </w:p>
        </w:tc>
        <w:tc>
          <w:tcPr>
            <w:tcW w:w="1892" w:type="dxa"/>
          </w:tcPr>
          <w:p w14:paraId="0DFC5927" w14:textId="77777777" w:rsidR="00226CD4" w:rsidRPr="00D15FD6" w:rsidRDefault="00226CD4" w:rsidP="00724D19">
            <w:pPr>
              <w:spacing w:before="120" w:after="120"/>
              <w:jc w:val="right"/>
              <w:rPr>
                <w:sz w:val="17"/>
                <w:lang w:val="lt-LT"/>
              </w:rPr>
            </w:pPr>
            <w:r w:rsidRPr="00D15FD6">
              <w:rPr>
                <w:sz w:val="17"/>
                <w:lang w:val="lt-LT"/>
              </w:rPr>
              <w:t>2 valandos</w:t>
            </w:r>
          </w:p>
        </w:tc>
        <w:tc>
          <w:tcPr>
            <w:tcW w:w="1892" w:type="dxa"/>
          </w:tcPr>
          <w:p w14:paraId="24F4D9C1" w14:textId="77777777" w:rsidR="00226CD4" w:rsidRPr="00D15FD6" w:rsidRDefault="00226CD4" w:rsidP="00724D19">
            <w:pPr>
              <w:spacing w:before="120" w:after="120"/>
              <w:jc w:val="right"/>
              <w:rPr>
                <w:sz w:val="17"/>
                <w:lang w:val="lt-LT"/>
              </w:rPr>
            </w:pPr>
            <w:r w:rsidRPr="00D15FD6">
              <w:rPr>
                <w:sz w:val="17"/>
                <w:lang w:val="lt-LT"/>
              </w:rPr>
              <w:t>5 dienos</w:t>
            </w:r>
          </w:p>
        </w:tc>
      </w:tr>
      <w:tr w:rsidR="00A20F0D" w:rsidRPr="00221DF0" w14:paraId="39376117" w14:textId="77777777" w:rsidTr="00C566AD">
        <w:tc>
          <w:tcPr>
            <w:tcW w:w="1892" w:type="dxa"/>
          </w:tcPr>
          <w:p w14:paraId="56BFB17C" w14:textId="77777777" w:rsidR="00226CD4" w:rsidRPr="00221DF0" w:rsidRDefault="00226CD4" w:rsidP="00724D19">
            <w:pPr>
              <w:spacing w:before="120" w:after="120"/>
              <w:rPr>
                <w:sz w:val="17"/>
                <w:lang w:val="lt-LT"/>
              </w:rPr>
            </w:pPr>
            <w:r w:rsidRPr="00221DF0">
              <w:rPr>
                <w:sz w:val="17"/>
                <w:lang w:val="lt-LT"/>
              </w:rPr>
              <w:t>C3</w:t>
            </w:r>
          </w:p>
        </w:tc>
        <w:tc>
          <w:tcPr>
            <w:tcW w:w="1892" w:type="dxa"/>
          </w:tcPr>
          <w:p w14:paraId="1308B42C" w14:textId="77777777" w:rsidR="00226CD4" w:rsidRPr="00D15FD6" w:rsidRDefault="00226CD4" w:rsidP="00724D19">
            <w:pPr>
              <w:spacing w:before="120" w:after="120"/>
              <w:jc w:val="right"/>
              <w:rPr>
                <w:sz w:val="17"/>
                <w:lang w:val="lt-LT"/>
              </w:rPr>
            </w:pPr>
            <w:r w:rsidRPr="00D15FD6">
              <w:rPr>
                <w:sz w:val="17"/>
                <w:lang w:val="lt-LT"/>
              </w:rPr>
              <w:t>1 valanda</w:t>
            </w:r>
          </w:p>
        </w:tc>
        <w:tc>
          <w:tcPr>
            <w:tcW w:w="1892" w:type="dxa"/>
          </w:tcPr>
          <w:p w14:paraId="4FF4B275" w14:textId="77777777" w:rsidR="00226CD4" w:rsidRPr="00D15FD6" w:rsidRDefault="00226CD4" w:rsidP="00724D19">
            <w:pPr>
              <w:spacing w:before="120" w:after="120"/>
              <w:jc w:val="right"/>
              <w:rPr>
                <w:sz w:val="17"/>
                <w:lang w:val="lt-LT"/>
              </w:rPr>
            </w:pPr>
            <w:r w:rsidRPr="00D15FD6">
              <w:rPr>
                <w:sz w:val="17"/>
                <w:lang w:val="lt-LT"/>
              </w:rPr>
              <w:t>2 valandos</w:t>
            </w:r>
          </w:p>
        </w:tc>
        <w:tc>
          <w:tcPr>
            <w:tcW w:w="1892" w:type="dxa"/>
          </w:tcPr>
          <w:p w14:paraId="796F0E5D" w14:textId="77777777" w:rsidR="00226CD4" w:rsidRPr="00D15FD6" w:rsidRDefault="00226CD4" w:rsidP="00724D19">
            <w:pPr>
              <w:spacing w:before="120" w:after="120"/>
              <w:jc w:val="right"/>
              <w:rPr>
                <w:sz w:val="17"/>
                <w:lang w:val="lt-LT"/>
              </w:rPr>
            </w:pPr>
            <w:r w:rsidRPr="00D15FD6">
              <w:rPr>
                <w:sz w:val="17"/>
                <w:lang w:val="lt-LT"/>
              </w:rPr>
              <w:t>4 valandos</w:t>
            </w:r>
          </w:p>
        </w:tc>
        <w:tc>
          <w:tcPr>
            <w:tcW w:w="1892" w:type="dxa"/>
          </w:tcPr>
          <w:p w14:paraId="3486FA26" w14:textId="77777777" w:rsidR="00226CD4" w:rsidRPr="00D15FD6" w:rsidRDefault="00226CD4" w:rsidP="00724D19">
            <w:pPr>
              <w:spacing w:before="120" w:after="120"/>
              <w:jc w:val="right"/>
              <w:rPr>
                <w:sz w:val="17"/>
                <w:lang w:val="lt-LT"/>
              </w:rPr>
            </w:pPr>
            <w:r w:rsidRPr="00D15FD6">
              <w:rPr>
                <w:sz w:val="17"/>
                <w:lang w:val="lt-LT"/>
              </w:rPr>
              <w:t>10 dienų</w:t>
            </w:r>
          </w:p>
        </w:tc>
      </w:tr>
    </w:tbl>
    <w:p w14:paraId="1C948EAB" w14:textId="279A285E" w:rsidR="00226CD4" w:rsidRPr="00D15FD6" w:rsidRDefault="00226CD4" w:rsidP="00724D19">
      <w:pPr>
        <w:spacing w:before="120" w:after="120"/>
        <w:rPr>
          <w:lang w:val="lt-LT"/>
        </w:rPr>
      </w:pPr>
      <w:r w:rsidRPr="00221DF0">
        <w:rPr>
          <w:lang w:val="lt-LT"/>
        </w:rPr>
        <w:t xml:space="preserve">Paslaugos nesuteikimo lygmens klasifikavimo kriterijai taikomi </w:t>
      </w:r>
      <w:r w:rsidR="00CA1249">
        <w:rPr>
          <w:lang w:val="lt-LT"/>
        </w:rPr>
        <w:t>P</w:t>
      </w:r>
      <w:r w:rsidR="00CA1249" w:rsidRPr="00221DF0">
        <w:rPr>
          <w:lang w:val="lt-LT"/>
        </w:rPr>
        <w:t xml:space="preserve">agalbos </w:t>
      </w:r>
      <w:r w:rsidRPr="00221DF0">
        <w:rPr>
          <w:lang w:val="lt-LT"/>
        </w:rPr>
        <w:t xml:space="preserve">centre gavus pranešimą apie bet kokį Paslaugos nesuteikimą. Pagalbos centras priskiria atitinkamą Paslaugos nesuteikimo </w:t>
      </w:r>
      <w:r w:rsidRPr="00D15FD6">
        <w:rPr>
          <w:lang w:val="lt-LT"/>
        </w:rPr>
        <w:t>lygmenį. Konkretus Paslaugos nesuteikimas, kurį galima priskirti dviem ar daugiau Paslaugos nesuteikimo lygmenų, priskiriamas aukštesniam Paslaugos nesuteikimo lygmeniui.</w:t>
      </w:r>
    </w:p>
    <w:p w14:paraId="0A31EB66" w14:textId="0F85E177" w:rsidR="00226CD4" w:rsidRPr="00221DF0" w:rsidRDefault="00226CD4" w:rsidP="00724D19">
      <w:pPr>
        <w:spacing w:before="120" w:after="120"/>
        <w:rPr>
          <w:lang w:val="lt-LT"/>
        </w:rPr>
      </w:pPr>
      <w:r w:rsidRPr="00D15FD6">
        <w:rPr>
          <w:lang w:val="lt-LT"/>
        </w:rPr>
        <w:t xml:space="preserve">Suteikiančiosios institucijos turi teisę pakeisti Paslaugos nesuteikimo lygmenį, priskirtą </w:t>
      </w:r>
      <w:r w:rsidR="00CA1249">
        <w:rPr>
          <w:lang w:val="lt-LT"/>
        </w:rPr>
        <w:t>P</w:t>
      </w:r>
      <w:r w:rsidRPr="00D15FD6">
        <w:rPr>
          <w:lang w:val="lt-LT"/>
        </w:rPr>
        <w:t xml:space="preserve">agalbos centre, išsiuntusi apie tai atitinkamą pranešimą. Jeigu </w:t>
      </w:r>
      <w:r w:rsidR="0082229E">
        <w:rPr>
          <w:lang w:val="lt-LT"/>
        </w:rPr>
        <w:t>Projekto bendrovė</w:t>
      </w:r>
      <w:r w:rsidR="0082229E" w:rsidRPr="00D15FD6">
        <w:rPr>
          <w:lang w:val="lt-LT"/>
        </w:rPr>
        <w:t xml:space="preserve"> </w:t>
      </w:r>
      <w:r w:rsidRPr="00D15FD6">
        <w:rPr>
          <w:lang w:val="lt-LT"/>
        </w:rPr>
        <w:t xml:space="preserve">nesutinka su pakeistu lygmeniu, šis nesutarimas turi būti sprendžiamas Koncesijos </w:t>
      </w:r>
      <w:r w:rsidRPr="00F123FC">
        <w:rPr>
          <w:lang w:val="lt-LT"/>
        </w:rPr>
        <w:t xml:space="preserve">sutarties </w:t>
      </w:r>
      <w:r w:rsidR="00F123FC">
        <w:rPr>
          <w:lang w:val="lt-LT"/>
        </w:rPr>
        <w:t>52</w:t>
      </w:r>
      <w:r w:rsidRPr="00F123FC">
        <w:rPr>
          <w:lang w:val="lt-LT"/>
        </w:rPr>
        <w:t xml:space="preserve"> punkte nustatyta tvarka.</w:t>
      </w:r>
      <w:r w:rsidRPr="00221DF0">
        <w:rPr>
          <w:lang w:val="lt-LT"/>
        </w:rPr>
        <w:t xml:space="preserve"> Kol ginčas bus išspręstas, Koncesijos sutarties Šalys turi laikytis Suteikiančiųjų institucijų nustatyto Paslaugos nesuteikimo lygmens. </w:t>
      </w:r>
    </w:p>
    <w:p w14:paraId="0D164F16" w14:textId="2F2A3A13" w:rsidR="00500707" w:rsidRPr="00D15FD6" w:rsidRDefault="00226CD4" w:rsidP="00724D19">
      <w:pPr>
        <w:spacing w:before="120" w:after="120"/>
        <w:rPr>
          <w:lang w:val="lt-LT"/>
        </w:rPr>
      </w:pPr>
      <w:r w:rsidRPr="00D15FD6">
        <w:rPr>
          <w:lang w:val="lt-LT"/>
        </w:rPr>
        <w:t xml:space="preserve">Eksploatuotojai turi informuoti Suteikiančiąsias institucijas apie </w:t>
      </w:r>
      <w:r w:rsidR="00CA1249">
        <w:rPr>
          <w:lang w:val="lt-LT"/>
        </w:rPr>
        <w:t>P</w:t>
      </w:r>
      <w:r w:rsidR="00CA1249" w:rsidRPr="00D15FD6">
        <w:rPr>
          <w:lang w:val="lt-LT"/>
        </w:rPr>
        <w:t xml:space="preserve">agalbos </w:t>
      </w:r>
      <w:r w:rsidRPr="00D15FD6">
        <w:rPr>
          <w:lang w:val="lt-LT"/>
        </w:rPr>
        <w:t xml:space="preserve">centro </w:t>
      </w:r>
      <w:proofErr w:type="spellStart"/>
      <w:r w:rsidRPr="00D15FD6">
        <w:rPr>
          <w:lang w:val="lt-LT"/>
        </w:rPr>
        <w:t>negebėjimą</w:t>
      </w:r>
      <w:proofErr w:type="spellEnd"/>
      <w:r w:rsidRPr="00D15FD6">
        <w:rPr>
          <w:lang w:val="lt-LT"/>
        </w:rPr>
        <w:t xml:space="preserve"> reaguoti į Paslaugos neteikimą.</w:t>
      </w:r>
    </w:p>
    <w:p w14:paraId="4D3BD861" w14:textId="77777777" w:rsidR="00226CD4" w:rsidRPr="00D15FD6" w:rsidRDefault="00226CD4" w:rsidP="00724D19">
      <w:pPr>
        <w:spacing w:before="120" w:after="120"/>
        <w:rPr>
          <w:lang w:val="lt-LT"/>
        </w:rPr>
      </w:pPr>
    </w:p>
    <w:p w14:paraId="0BE8D875" w14:textId="77777777" w:rsidR="00226CD4" w:rsidRPr="00D15FD6" w:rsidRDefault="00226CD4" w:rsidP="00965FDA">
      <w:pPr>
        <w:pStyle w:val="Antrat2"/>
        <w:numPr>
          <w:ilvl w:val="1"/>
          <w:numId w:val="44"/>
        </w:numPr>
        <w:jc w:val="left"/>
        <w:rPr>
          <w:color w:val="0079C1"/>
          <w:lang w:val="lt-LT"/>
        </w:rPr>
      </w:pPr>
      <w:bookmarkStart w:id="387" w:name="_Toc423708964"/>
      <w:bookmarkStart w:id="388" w:name="_Toc441662397"/>
      <w:bookmarkStart w:id="389" w:name="_Toc458894180"/>
      <w:r w:rsidRPr="00D15FD6">
        <w:rPr>
          <w:color w:val="0079C1"/>
          <w:lang w:val="lt-LT"/>
        </w:rPr>
        <w:t>Neprieinamumas</w:t>
      </w:r>
      <w:bookmarkEnd w:id="387"/>
      <w:bookmarkEnd w:id="388"/>
      <w:bookmarkEnd w:id="389"/>
    </w:p>
    <w:p w14:paraId="2D19ECFC" w14:textId="77777777" w:rsidR="00E40669" w:rsidRDefault="00E40669" w:rsidP="00724D19">
      <w:pPr>
        <w:spacing w:before="120" w:after="120"/>
        <w:rPr>
          <w:lang w:val="lt-LT"/>
        </w:rPr>
      </w:pPr>
    </w:p>
    <w:p w14:paraId="7EC4C476" w14:textId="41B3F3A2" w:rsidR="00226CD4" w:rsidRPr="00221DF0" w:rsidRDefault="00226CD4" w:rsidP="00724D19">
      <w:pPr>
        <w:spacing w:before="120" w:after="120"/>
        <w:rPr>
          <w:lang w:val="lt-LT"/>
        </w:rPr>
      </w:pPr>
      <w:r w:rsidRPr="00D15FD6">
        <w:rPr>
          <w:lang w:val="lt-LT"/>
        </w:rPr>
        <w:t>Viena</w:t>
      </w:r>
      <w:r w:rsidR="00CC5980">
        <w:rPr>
          <w:lang w:val="lt-LT"/>
        </w:rPr>
        <w:t>s</w:t>
      </w:r>
      <w:r w:rsidRPr="00D15FD6">
        <w:rPr>
          <w:lang w:val="lt-LT"/>
        </w:rPr>
        <w:t xml:space="preserve"> ar daugiau Daugiafunkcio komplekso </w:t>
      </w:r>
      <w:r w:rsidR="003B08A7" w:rsidRPr="00664AD8">
        <w:rPr>
          <w:lang w:val="lt-LT"/>
        </w:rPr>
        <w:t>O</w:t>
      </w:r>
      <w:r w:rsidR="003B08A7" w:rsidRPr="00221DF0">
        <w:rPr>
          <w:lang w:val="lt-LT"/>
        </w:rPr>
        <w:t>bjektų</w:t>
      </w:r>
      <w:r w:rsidR="00CC5980">
        <w:rPr>
          <w:lang w:val="lt-LT"/>
        </w:rPr>
        <w:t xml:space="preserve"> ar jo dalių</w:t>
      </w:r>
      <w:r w:rsidR="003B08A7" w:rsidRPr="00221DF0">
        <w:rPr>
          <w:lang w:val="lt-LT"/>
        </w:rPr>
        <w:t xml:space="preserve"> </w:t>
      </w:r>
      <w:r w:rsidRPr="00221DF0">
        <w:rPr>
          <w:lang w:val="lt-LT"/>
        </w:rPr>
        <w:t>laikom</w:t>
      </w:r>
      <w:r w:rsidR="00CC5980">
        <w:rPr>
          <w:lang w:val="lt-LT"/>
        </w:rPr>
        <w:t>a</w:t>
      </w:r>
      <w:r w:rsidRPr="00221DF0">
        <w:rPr>
          <w:lang w:val="lt-LT"/>
        </w:rPr>
        <w:t xml:space="preserve"> neprieinam</w:t>
      </w:r>
      <w:r w:rsidR="00CC5980">
        <w:rPr>
          <w:lang w:val="lt-LT"/>
        </w:rPr>
        <w:t>a</w:t>
      </w:r>
      <w:r w:rsidRPr="00221DF0">
        <w:rPr>
          <w:lang w:val="lt-LT"/>
        </w:rPr>
        <w:t>, jeigu atitinka vieną iš toliau išdėstytų kriterijų:</w:t>
      </w:r>
    </w:p>
    <w:p w14:paraId="5DB1D967" w14:textId="698847A9" w:rsidR="00226CD4" w:rsidRPr="00221DF0" w:rsidRDefault="00226CD4" w:rsidP="00965FDA">
      <w:pPr>
        <w:pStyle w:val="Sraopastraipa"/>
        <w:numPr>
          <w:ilvl w:val="0"/>
          <w:numId w:val="87"/>
        </w:numPr>
        <w:ind w:hanging="357"/>
        <w:contextualSpacing w:val="0"/>
        <w:rPr>
          <w:lang w:val="lt-LT"/>
        </w:rPr>
      </w:pPr>
      <w:r w:rsidRPr="00221DF0">
        <w:rPr>
          <w:lang w:val="lt-LT"/>
        </w:rPr>
        <w:lastRenderedPageBreak/>
        <w:t xml:space="preserve">Į Daugiafunkcio komplekso </w:t>
      </w:r>
      <w:r w:rsidR="003B08A7" w:rsidRPr="00221DF0">
        <w:rPr>
          <w:lang w:val="lt-LT"/>
        </w:rPr>
        <w:t xml:space="preserve">Objektą </w:t>
      </w:r>
      <w:r w:rsidRPr="00221DF0">
        <w:rPr>
          <w:lang w:val="lt-LT"/>
        </w:rPr>
        <w:t>ar jo atskiras patalpas neįmanoma patekti</w:t>
      </w:r>
      <w:r w:rsidR="00CC5980">
        <w:rPr>
          <w:lang w:val="lt-LT"/>
        </w:rPr>
        <w:t xml:space="preserve"> (patalpas, kurios daro tiesioginę įtaką tuo metu vykdomoms veikloms, kuriomis naudojasi Objekte ar Objektuose esantys Naudotojai);</w:t>
      </w:r>
    </w:p>
    <w:p w14:paraId="0AEE2C0C" w14:textId="77777777" w:rsidR="00226CD4" w:rsidRPr="00221DF0" w:rsidRDefault="00226CD4" w:rsidP="00965FDA">
      <w:pPr>
        <w:pStyle w:val="Sraopastraipa"/>
        <w:numPr>
          <w:ilvl w:val="0"/>
          <w:numId w:val="87"/>
        </w:numPr>
        <w:ind w:hanging="357"/>
        <w:contextualSpacing w:val="0"/>
        <w:rPr>
          <w:lang w:val="lt-LT"/>
        </w:rPr>
      </w:pPr>
      <w:r w:rsidRPr="00221DF0">
        <w:rPr>
          <w:lang w:val="lt-LT"/>
        </w:rPr>
        <w:t>Higienos, saugumo ir apsaugos lygis yra žemesnis negu priimtino</w:t>
      </w:r>
      <w:r w:rsidRPr="00D15FD6">
        <w:rPr>
          <w:lang w:val="lt-LT"/>
        </w:rPr>
        <w:t xml:space="preserve"> lygio, nustatyto Suteikiančiųjų institucijų;</w:t>
      </w:r>
    </w:p>
    <w:p w14:paraId="6E1C83DA" w14:textId="4EFD1D19" w:rsidR="00226CD4" w:rsidRPr="00D15FD6" w:rsidRDefault="00226CD4" w:rsidP="00965FDA">
      <w:pPr>
        <w:pStyle w:val="Sraopastraipa"/>
        <w:numPr>
          <w:ilvl w:val="0"/>
          <w:numId w:val="87"/>
        </w:numPr>
        <w:ind w:hanging="357"/>
        <w:contextualSpacing w:val="0"/>
        <w:rPr>
          <w:lang w:val="lt-LT"/>
        </w:rPr>
      </w:pPr>
      <w:r w:rsidRPr="00D15FD6">
        <w:rPr>
          <w:lang w:val="lt-LT"/>
        </w:rPr>
        <w:t>Vieno ar kelių svarbiausių</w:t>
      </w:r>
      <w:r w:rsidR="00E52681" w:rsidRPr="00D15FD6">
        <w:rPr>
          <w:lang w:val="lt-LT"/>
        </w:rPr>
        <w:t xml:space="preserve"> </w:t>
      </w:r>
      <w:r w:rsidR="00CC5980">
        <w:rPr>
          <w:lang w:val="lt-LT"/>
        </w:rPr>
        <w:t>infrastruktūros dalių</w:t>
      </w:r>
      <w:r w:rsidRPr="00D15FD6">
        <w:rPr>
          <w:lang w:val="lt-LT"/>
        </w:rPr>
        <w:t xml:space="preserve">, darančių neigiamą poveikį Daugiafunkcio komplekso </w:t>
      </w:r>
      <w:r w:rsidR="003B08A7" w:rsidRPr="00D15FD6">
        <w:rPr>
          <w:lang w:val="lt-LT"/>
        </w:rPr>
        <w:t xml:space="preserve">Objektui </w:t>
      </w:r>
      <w:r w:rsidRPr="00D15FD6">
        <w:rPr>
          <w:lang w:val="lt-LT"/>
        </w:rPr>
        <w:t>ar jo atskiroms patalpoms, gedimas</w:t>
      </w:r>
      <w:r w:rsidR="00CC5980">
        <w:rPr>
          <w:lang w:val="lt-LT"/>
        </w:rPr>
        <w:t xml:space="preserve"> (patalpoms, kurios daro tiesioginę įtaką tuo metu vykdomoms veikloms, kuriomis naudojasi Objekte ar Objektuose esantys Naudotojai)</w:t>
      </w:r>
      <w:r w:rsidRPr="00D15FD6">
        <w:rPr>
          <w:lang w:val="lt-LT"/>
        </w:rPr>
        <w:t>.</w:t>
      </w:r>
    </w:p>
    <w:p w14:paraId="7BB70845" w14:textId="41FF99C2" w:rsidR="00226CD4" w:rsidRPr="00221DF0" w:rsidRDefault="00226CD4" w:rsidP="00724D19">
      <w:pPr>
        <w:spacing w:before="120" w:after="120"/>
        <w:rPr>
          <w:lang w:val="lt-LT"/>
        </w:rPr>
      </w:pPr>
      <w:r w:rsidRPr="00221DF0">
        <w:rPr>
          <w:lang w:val="lt-LT"/>
        </w:rPr>
        <w:t xml:space="preserve">Už neprieinamumą taikomos išskaitos, kaip numatyta Specifikacijų </w:t>
      </w:r>
      <w:r w:rsidR="00CE0DCC">
        <w:rPr>
          <w:lang w:val="lt-LT"/>
        </w:rPr>
        <w:t>2</w:t>
      </w:r>
      <w:r w:rsidRPr="00221DF0">
        <w:rPr>
          <w:lang w:val="lt-LT"/>
        </w:rPr>
        <w:t xml:space="preserve"> priede.</w:t>
      </w:r>
    </w:p>
    <w:p w14:paraId="6F679380" w14:textId="56C478E6" w:rsidR="00226CD4" w:rsidRPr="00221DF0" w:rsidRDefault="00226CD4" w:rsidP="00724D19">
      <w:pPr>
        <w:spacing w:before="120" w:after="120"/>
        <w:rPr>
          <w:lang w:val="lt-LT"/>
        </w:rPr>
      </w:pPr>
      <w:bookmarkStart w:id="390" w:name="_Toc456204913"/>
      <w:bookmarkStart w:id="391" w:name="_Toc456205109"/>
      <w:bookmarkStart w:id="392" w:name="_Toc456204915"/>
      <w:bookmarkStart w:id="393" w:name="_Toc456205111"/>
      <w:bookmarkStart w:id="394" w:name="_Toc456194020"/>
      <w:bookmarkStart w:id="395" w:name="_Toc456194465"/>
      <w:bookmarkStart w:id="396" w:name="_Toc456204921"/>
      <w:bookmarkStart w:id="397" w:name="_Toc456205117"/>
      <w:bookmarkStart w:id="398" w:name="_Toc456194022"/>
      <w:bookmarkStart w:id="399" w:name="_Toc456194467"/>
      <w:bookmarkStart w:id="400" w:name="_Toc456204923"/>
      <w:bookmarkStart w:id="401" w:name="_Toc456205119"/>
      <w:bookmarkEnd w:id="390"/>
      <w:bookmarkEnd w:id="391"/>
      <w:bookmarkEnd w:id="392"/>
      <w:bookmarkEnd w:id="393"/>
      <w:bookmarkEnd w:id="394"/>
      <w:bookmarkEnd w:id="395"/>
      <w:bookmarkEnd w:id="396"/>
      <w:bookmarkEnd w:id="397"/>
      <w:bookmarkEnd w:id="398"/>
      <w:bookmarkEnd w:id="399"/>
      <w:bookmarkEnd w:id="400"/>
      <w:bookmarkEnd w:id="401"/>
    </w:p>
    <w:p w14:paraId="50405879" w14:textId="59700C47" w:rsidR="00226CD4" w:rsidRPr="00221DF0" w:rsidRDefault="00CC5980" w:rsidP="00965FDA">
      <w:pPr>
        <w:pStyle w:val="Antrat2"/>
        <w:numPr>
          <w:ilvl w:val="1"/>
          <w:numId w:val="44"/>
        </w:numPr>
        <w:jc w:val="left"/>
        <w:rPr>
          <w:color w:val="0079C1"/>
          <w:lang w:val="lt-LT"/>
        </w:rPr>
      </w:pPr>
      <w:bookmarkStart w:id="402" w:name="_Toc458894181"/>
      <w:r>
        <w:rPr>
          <w:color w:val="0079C1"/>
          <w:lang w:val="lt-LT"/>
        </w:rPr>
        <w:t>Išskaitų struktūra</w:t>
      </w:r>
      <w:bookmarkEnd w:id="402"/>
    </w:p>
    <w:p w14:paraId="475D4BFB" w14:textId="77777777" w:rsidR="00E40669" w:rsidRDefault="00E40669" w:rsidP="00724D19">
      <w:pPr>
        <w:spacing w:before="120" w:after="120"/>
        <w:rPr>
          <w:lang w:val="lt-LT"/>
        </w:rPr>
      </w:pPr>
    </w:p>
    <w:p w14:paraId="4F8F0747" w14:textId="4D0C46E8" w:rsidR="00226CD4" w:rsidRPr="00221DF0" w:rsidRDefault="00226CD4" w:rsidP="00724D19">
      <w:pPr>
        <w:spacing w:before="120" w:after="120"/>
        <w:rPr>
          <w:lang w:val="lt-LT"/>
        </w:rPr>
      </w:pPr>
      <w:r w:rsidRPr="00221DF0">
        <w:rPr>
          <w:lang w:val="lt-LT"/>
        </w:rPr>
        <w:t xml:space="preserve">Išskaitos </w:t>
      </w:r>
      <w:r w:rsidR="00CC5980">
        <w:rPr>
          <w:lang w:val="lt-LT"/>
        </w:rPr>
        <w:t>Projekto bendrovei</w:t>
      </w:r>
      <w:r w:rsidR="00CC5980" w:rsidRPr="00221DF0">
        <w:rPr>
          <w:lang w:val="lt-LT"/>
        </w:rPr>
        <w:t xml:space="preserve"> </w:t>
      </w:r>
      <w:r w:rsidRPr="00221DF0">
        <w:rPr>
          <w:lang w:val="lt-LT"/>
        </w:rPr>
        <w:t>taikomos tais atvejais, kai nesilaikoma Koncesijos sutartyje nurodytų įsipareigojimų</w:t>
      </w:r>
      <w:r w:rsidR="00CC5980">
        <w:rPr>
          <w:lang w:val="lt-LT"/>
        </w:rPr>
        <w:t xml:space="preserve"> ir Specifikacijose pateiktų reikalavimų</w:t>
      </w:r>
      <w:r w:rsidRPr="00221DF0">
        <w:rPr>
          <w:lang w:val="lt-LT"/>
        </w:rPr>
        <w:t>.</w:t>
      </w:r>
    </w:p>
    <w:p w14:paraId="3D170928" w14:textId="77777777" w:rsidR="00226CD4" w:rsidRPr="00221DF0" w:rsidRDefault="00226CD4" w:rsidP="00724D19">
      <w:pPr>
        <w:spacing w:before="120" w:after="120"/>
        <w:rPr>
          <w:lang w:val="lt-LT"/>
        </w:rPr>
      </w:pPr>
      <w:r w:rsidRPr="00221DF0">
        <w:rPr>
          <w:lang w:val="lt-LT"/>
        </w:rPr>
        <w:t>Išskaitos gali būti taikomos dėl įvairių tipų pažeidimų:</w:t>
      </w:r>
    </w:p>
    <w:p w14:paraId="37C71F9E" w14:textId="77777777" w:rsidR="00226CD4" w:rsidRPr="00221DF0" w:rsidRDefault="00226CD4" w:rsidP="00965FDA">
      <w:pPr>
        <w:pStyle w:val="Sraopastraipa"/>
        <w:numPr>
          <w:ilvl w:val="0"/>
          <w:numId w:val="88"/>
        </w:numPr>
        <w:contextualSpacing w:val="0"/>
        <w:rPr>
          <w:lang w:val="lt-LT"/>
        </w:rPr>
      </w:pPr>
      <w:r w:rsidRPr="00221DF0">
        <w:rPr>
          <w:lang w:val="lt-LT"/>
        </w:rPr>
        <w:t>Veiklos trūkumų pažeidimai [VTB].</w:t>
      </w:r>
    </w:p>
    <w:p w14:paraId="6D14D34D" w14:textId="77777777" w:rsidR="00226CD4" w:rsidRPr="00221DF0" w:rsidRDefault="00226CD4" w:rsidP="00965FDA">
      <w:pPr>
        <w:pStyle w:val="Sraopastraipa"/>
        <w:numPr>
          <w:ilvl w:val="0"/>
          <w:numId w:val="88"/>
        </w:numPr>
        <w:contextualSpacing w:val="0"/>
        <w:rPr>
          <w:lang w:val="lt-LT"/>
        </w:rPr>
      </w:pPr>
      <w:r w:rsidRPr="00221DF0">
        <w:rPr>
          <w:lang w:val="lt-LT"/>
        </w:rPr>
        <w:t>Paslaugų neprieinamumo pažeidimai [PNB].</w:t>
      </w:r>
    </w:p>
    <w:p w14:paraId="52FB282F" w14:textId="77777777" w:rsidR="00226CD4" w:rsidRPr="00221DF0" w:rsidRDefault="00226CD4" w:rsidP="00965FDA">
      <w:pPr>
        <w:pStyle w:val="Sraopastraipa"/>
        <w:numPr>
          <w:ilvl w:val="0"/>
          <w:numId w:val="88"/>
        </w:numPr>
        <w:contextualSpacing w:val="0"/>
        <w:rPr>
          <w:lang w:val="lt-LT"/>
        </w:rPr>
      </w:pPr>
      <w:r w:rsidRPr="00221DF0">
        <w:rPr>
          <w:lang w:val="lt-LT"/>
        </w:rPr>
        <w:t>Renginių režimo pažeidimai [RRB].</w:t>
      </w:r>
    </w:p>
    <w:p w14:paraId="08416C9E" w14:textId="3B395494" w:rsidR="00226CD4" w:rsidRPr="00221DF0" w:rsidRDefault="00CC5980" w:rsidP="00965FDA">
      <w:pPr>
        <w:pStyle w:val="Sraopastraipa"/>
        <w:numPr>
          <w:ilvl w:val="0"/>
          <w:numId w:val="88"/>
        </w:numPr>
        <w:contextualSpacing w:val="0"/>
        <w:rPr>
          <w:lang w:val="lt-LT"/>
        </w:rPr>
      </w:pPr>
      <w:r>
        <w:rPr>
          <w:lang w:val="lt-LT"/>
        </w:rPr>
        <w:t xml:space="preserve">Techninės </w:t>
      </w:r>
      <w:r w:rsidR="00226CD4" w:rsidRPr="00221DF0">
        <w:rPr>
          <w:lang w:val="lt-LT"/>
        </w:rPr>
        <w:t>priežiūros darbų pažeidimai [ANB].</w:t>
      </w:r>
    </w:p>
    <w:p w14:paraId="50F09F32" w14:textId="5ED1D42A" w:rsidR="00226CD4" w:rsidRDefault="00226CD4" w:rsidP="00724D19">
      <w:pPr>
        <w:spacing w:before="120" w:after="120"/>
        <w:rPr>
          <w:lang w:val="lt-LT"/>
        </w:rPr>
      </w:pPr>
      <w:r w:rsidRPr="00221DF0">
        <w:rPr>
          <w:lang w:val="lt-LT"/>
        </w:rPr>
        <w:t xml:space="preserve">Išskaitų dydis nustatytas Pagrindinių veiklos rezultatų rodiklių lentelėje (Specifikacijų </w:t>
      </w:r>
      <w:r w:rsidR="00CE0DCC">
        <w:rPr>
          <w:lang w:val="lt-LT"/>
        </w:rPr>
        <w:t>2</w:t>
      </w:r>
      <w:r w:rsidRPr="00221DF0">
        <w:rPr>
          <w:lang w:val="lt-LT"/>
        </w:rPr>
        <w:t> priedas).</w:t>
      </w:r>
    </w:p>
    <w:p w14:paraId="6F357103" w14:textId="77777777" w:rsidR="00E40669" w:rsidRPr="00221DF0" w:rsidRDefault="00E40669" w:rsidP="00724D19">
      <w:pPr>
        <w:spacing w:before="120" w:after="120"/>
        <w:rPr>
          <w:lang w:val="lt-LT"/>
        </w:rPr>
      </w:pPr>
    </w:p>
    <w:p w14:paraId="3A182B0A" w14:textId="4B50A8EE" w:rsidR="00226CD4" w:rsidRPr="00F2431B" w:rsidRDefault="00226CD4" w:rsidP="00965FDA">
      <w:pPr>
        <w:pStyle w:val="Antrat2"/>
        <w:numPr>
          <w:ilvl w:val="1"/>
          <w:numId w:val="44"/>
        </w:numPr>
        <w:jc w:val="left"/>
        <w:rPr>
          <w:color w:val="0079C1"/>
          <w:lang w:val="lt-LT"/>
        </w:rPr>
      </w:pPr>
      <w:bookmarkStart w:id="403" w:name="_Toc423708974"/>
      <w:bookmarkStart w:id="404" w:name="_Toc441662408"/>
      <w:bookmarkStart w:id="405" w:name="_Toc458894182"/>
      <w:r w:rsidRPr="00F2431B">
        <w:rPr>
          <w:color w:val="0079C1"/>
          <w:lang w:val="lt-LT"/>
        </w:rPr>
        <w:t xml:space="preserve">Pagrindiniai veiklos rezultatų rodikliai (PVRR) ir susijusios </w:t>
      </w:r>
      <w:bookmarkEnd w:id="403"/>
      <w:r w:rsidRPr="00F2431B">
        <w:rPr>
          <w:color w:val="0079C1"/>
          <w:lang w:val="lt-LT"/>
        </w:rPr>
        <w:t>išskaitos</w:t>
      </w:r>
      <w:bookmarkEnd w:id="404"/>
      <w:bookmarkEnd w:id="405"/>
    </w:p>
    <w:p w14:paraId="01EA9371" w14:textId="77777777" w:rsidR="00E40669" w:rsidRPr="00E40669" w:rsidRDefault="00E40669" w:rsidP="00E40669">
      <w:pPr>
        <w:rPr>
          <w:lang w:val="lt-LT"/>
        </w:rPr>
      </w:pPr>
    </w:p>
    <w:p w14:paraId="184D0243" w14:textId="1C5B78C4" w:rsidR="00226CD4" w:rsidRPr="00D15FD6" w:rsidRDefault="00226CD4" w:rsidP="00724D19">
      <w:pPr>
        <w:spacing w:before="120" w:after="120"/>
        <w:rPr>
          <w:lang w:val="lt-LT"/>
        </w:rPr>
      </w:pPr>
      <w:r w:rsidRPr="00221DF0">
        <w:rPr>
          <w:lang w:val="lt-LT"/>
        </w:rPr>
        <w:t>PVRR paskirtis – užtikrinti, kad Darbų ir Paslaugų organizavimas bei vykdymas</w:t>
      </w:r>
      <w:r w:rsidR="00AD615D" w:rsidRPr="00221DF0">
        <w:rPr>
          <w:lang w:val="lt-LT"/>
        </w:rPr>
        <w:t xml:space="preserve"> </w:t>
      </w:r>
      <w:r w:rsidRPr="00D15FD6">
        <w:rPr>
          <w:lang w:val="lt-LT"/>
        </w:rPr>
        <w:t>/</w:t>
      </w:r>
      <w:r w:rsidR="00AD615D" w:rsidRPr="00D15FD6">
        <w:rPr>
          <w:lang w:val="lt-LT"/>
        </w:rPr>
        <w:t xml:space="preserve"> </w:t>
      </w:r>
      <w:r w:rsidRPr="00D15FD6">
        <w:rPr>
          <w:lang w:val="lt-LT"/>
        </w:rPr>
        <w:t>teikimas</w:t>
      </w:r>
      <w:r w:rsidR="00AD615D" w:rsidRPr="00D15FD6">
        <w:rPr>
          <w:lang w:val="lt-LT"/>
        </w:rPr>
        <w:t xml:space="preserve"> </w:t>
      </w:r>
      <w:r w:rsidRPr="00D15FD6">
        <w:rPr>
          <w:lang w:val="lt-LT"/>
        </w:rPr>
        <w:t xml:space="preserve">Daugiafunkcio komplekso </w:t>
      </w:r>
      <w:r w:rsidR="00AD615D" w:rsidRPr="00D15FD6">
        <w:rPr>
          <w:lang w:val="lt-LT"/>
        </w:rPr>
        <w:t xml:space="preserve">Objektuose </w:t>
      </w:r>
      <w:r w:rsidRPr="00D15FD6">
        <w:rPr>
          <w:lang w:val="lt-LT"/>
        </w:rPr>
        <w:t>atitiktų Koncesijos sutartį ir Suteikiančiųjų ins</w:t>
      </w:r>
      <w:r w:rsidRPr="00664AD8">
        <w:rPr>
          <w:lang w:val="lt-LT"/>
        </w:rPr>
        <w:t xml:space="preserve">titucijų reikalavimus. </w:t>
      </w:r>
      <w:r w:rsidR="00AD3E9A">
        <w:rPr>
          <w:lang w:val="lt-LT"/>
        </w:rPr>
        <w:t>Projekto bendrovė</w:t>
      </w:r>
      <w:r w:rsidR="00AD3E9A" w:rsidRPr="00664AD8">
        <w:rPr>
          <w:lang w:val="lt-LT"/>
        </w:rPr>
        <w:t xml:space="preserve"> </w:t>
      </w:r>
      <w:r w:rsidRPr="00664AD8">
        <w:rPr>
          <w:lang w:val="lt-LT"/>
        </w:rPr>
        <w:t xml:space="preserve">turės pateikti </w:t>
      </w:r>
      <w:r w:rsidRPr="00221DF0">
        <w:rPr>
          <w:lang w:val="lt-LT"/>
        </w:rPr>
        <w:t>išsamią informaciją ir savo paties rezultatų vertinimo metodus, nurodydamas, kaip šių rezultatų bus pasiekta ir kaip jie bus išlaikyti, kartu nurod</w:t>
      </w:r>
      <w:r w:rsidR="00674553" w:rsidRPr="00D15FD6">
        <w:rPr>
          <w:lang w:val="lt-LT"/>
        </w:rPr>
        <w:t>yd</w:t>
      </w:r>
      <w:r w:rsidRPr="00D15FD6">
        <w:rPr>
          <w:lang w:val="lt-LT"/>
        </w:rPr>
        <w:t xml:space="preserve">amas bet kokias susijusias patikros ar audito procedūras. </w:t>
      </w:r>
      <w:r w:rsidR="00AD3E9A">
        <w:rPr>
          <w:lang w:val="lt-LT"/>
        </w:rPr>
        <w:t>Tai pat</w:t>
      </w:r>
      <w:r w:rsidRPr="00D15FD6">
        <w:rPr>
          <w:lang w:val="lt-LT"/>
        </w:rPr>
        <w:t xml:space="preserve"> turi būti įtraukti šie aspektai:</w:t>
      </w:r>
    </w:p>
    <w:p w14:paraId="5D5C9603" w14:textId="6B0A4E82" w:rsidR="00226CD4" w:rsidRPr="00D15FD6" w:rsidRDefault="00226CD4" w:rsidP="00965FDA">
      <w:pPr>
        <w:pStyle w:val="Sraopastraipa"/>
        <w:numPr>
          <w:ilvl w:val="0"/>
          <w:numId w:val="89"/>
        </w:numPr>
        <w:contextualSpacing w:val="0"/>
        <w:rPr>
          <w:lang w:val="lt-LT"/>
        </w:rPr>
      </w:pPr>
      <w:r w:rsidRPr="00D15FD6">
        <w:rPr>
          <w:lang w:val="lt-LT"/>
        </w:rPr>
        <w:t xml:space="preserve">Rezultatų rodikliai (įskaitant Daugiafunkcio komplekso </w:t>
      </w:r>
      <w:r w:rsidR="00AD3E9A">
        <w:rPr>
          <w:lang w:val="lt-LT"/>
        </w:rPr>
        <w:t>O</w:t>
      </w:r>
      <w:r w:rsidR="00AD3E9A" w:rsidRPr="00D15FD6">
        <w:rPr>
          <w:lang w:val="lt-LT"/>
        </w:rPr>
        <w:t xml:space="preserve">bjektų </w:t>
      </w:r>
      <w:r w:rsidR="00AD3E9A">
        <w:rPr>
          <w:lang w:val="lt-LT"/>
        </w:rPr>
        <w:t>ir / ar jų dalių</w:t>
      </w:r>
      <w:r w:rsidRPr="00D15FD6">
        <w:rPr>
          <w:lang w:val="lt-LT"/>
        </w:rPr>
        <w:t xml:space="preserve"> prieinamumą, gedimų skaičių).</w:t>
      </w:r>
    </w:p>
    <w:p w14:paraId="43F3CA7B" w14:textId="77777777" w:rsidR="00226CD4" w:rsidRPr="00D15FD6" w:rsidRDefault="00226CD4" w:rsidP="00965FDA">
      <w:pPr>
        <w:pStyle w:val="Sraopastraipa"/>
        <w:numPr>
          <w:ilvl w:val="0"/>
          <w:numId w:val="89"/>
        </w:numPr>
        <w:contextualSpacing w:val="0"/>
        <w:rPr>
          <w:lang w:val="lt-LT"/>
        </w:rPr>
      </w:pPr>
      <w:r w:rsidRPr="00D15FD6">
        <w:rPr>
          <w:lang w:val="lt-LT"/>
        </w:rPr>
        <w:t>Reagavimo laikas ir gedimų norma po taisymo.</w:t>
      </w:r>
    </w:p>
    <w:p w14:paraId="7AAB9EE8" w14:textId="087EB355" w:rsidR="00226CD4" w:rsidRPr="00221DF0" w:rsidRDefault="00AD3E9A" w:rsidP="00965FDA">
      <w:pPr>
        <w:pStyle w:val="Sraopastraipa"/>
        <w:numPr>
          <w:ilvl w:val="0"/>
          <w:numId w:val="89"/>
        </w:numPr>
        <w:contextualSpacing w:val="0"/>
        <w:rPr>
          <w:lang w:val="lt-LT"/>
        </w:rPr>
      </w:pPr>
      <w:r>
        <w:rPr>
          <w:lang w:val="lt-LT"/>
        </w:rPr>
        <w:t>Iškviečiamos aptarnavimo ar kitos specifines paslaugas teikiančios įstaigos</w:t>
      </w:r>
      <w:r w:rsidR="00226CD4" w:rsidRPr="00664AD8">
        <w:rPr>
          <w:lang w:val="lt-LT"/>
        </w:rPr>
        <w:t>.</w:t>
      </w:r>
    </w:p>
    <w:p w14:paraId="24FC1C66" w14:textId="77777777" w:rsidR="00226CD4" w:rsidRPr="00D15FD6" w:rsidRDefault="00226CD4" w:rsidP="00965FDA">
      <w:pPr>
        <w:pStyle w:val="Sraopastraipa"/>
        <w:numPr>
          <w:ilvl w:val="0"/>
          <w:numId w:val="89"/>
        </w:numPr>
        <w:contextualSpacing w:val="0"/>
        <w:rPr>
          <w:lang w:val="lt-LT"/>
        </w:rPr>
      </w:pPr>
      <w:r w:rsidRPr="00D15FD6">
        <w:rPr>
          <w:lang w:val="lt-LT"/>
        </w:rPr>
        <w:t>Darbų ir Paslaugų organizavimas.</w:t>
      </w:r>
    </w:p>
    <w:p w14:paraId="76DA411B" w14:textId="77777777" w:rsidR="00226CD4" w:rsidRPr="00D15FD6" w:rsidRDefault="00226CD4" w:rsidP="00965FDA">
      <w:pPr>
        <w:pStyle w:val="Sraopastraipa"/>
        <w:numPr>
          <w:ilvl w:val="0"/>
          <w:numId w:val="89"/>
        </w:numPr>
        <w:contextualSpacing w:val="0"/>
        <w:rPr>
          <w:lang w:val="lt-LT"/>
        </w:rPr>
      </w:pPr>
      <w:r w:rsidRPr="00D15FD6">
        <w:rPr>
          <w:lang w:val="lt-LT"/>
        </w:rPr>
        <w:t>Planinės profilaktinės techninės priežiūros darbų užbaigimas pagal grafiką.</w:t>
      </w:r>
    </w:p>
    <w:p w14:paraId="2E0090A9" w14:textId="77777777" w:rsidR="00226CD4" w:rsidRPr="00221DF0" w:rsidRDefault="00226CD4" w:rsidP="00965FDA">
      <w:pPr>
        <w:pStyle w:val="Sraopastraipa"/>
        <w:numPr>
          <w:ilvl w:val="0"/>
          <w:numId w:val="89"/>
        </w:numPr>
        <w:contextualSpacing w:val="0"/>
        <w:rPr>
          <w:lang w:val="lt-LT"/>
        </w:rPr>
      </w:pPr>
      <w:r w:rsidRPr="00D15FD6">
        <w:rPr>
          <w:lang w:val="lt-LT"/>
        </w:rPr>
        <w:t xml:space="preserve">Reikalingų atsargų </w:t>
      </w:r>
      <w:r w:rsidRPr="00221DF0">
        <w:rPr>
          <w:lang w:val="lt-LT"/>
        </w:rPr>
        <w:t>kiekis.</w:t>
      </w:r>
    </w:p>
    <w:p w14:paraId="66BA73F1" w14:textId="77777777" w:rsidR="00226CD4" w:rsidRPr="00D15FD6" w:rsidRDefault="00226CD4" w:rsidP="00965FDA">
      <w:pPr>
        <w:pStyle w:val="Sraopastraipa"/>
        <w:numPr>
          <w:ilvl w:val="0"/>
          <w:numId w:val="89"/>
        </w:numPr>
        <w:contextualSpacing w:val="0"/>
        <w:rPr>
          <w:lang w:val="lt-LT"/>
        </w:rPr>
      </w:pPr>
      <w:r w:rsidRPr="00D15FD6">
        <w:rPr>
          <w:lang w:val="lt-LT"/>
        </w:rPr>
        <w:t>Ataskaitų teikimas.</w:t>
      </w:r>
    </w:p>
    <w:p w14:paraId="5EC123A1" w14:textId="77777777" w:rsidR="00AD3E9A" w:rsidRPr="00D15FD6" w:rsidRDefault="00AD3E9A" w:rsidP="00AD3E9A">
      <w:pPr>
        <w:spacing w:before="120" w:after="120"/>
        <w:rPr>
          <w:rFonts w:eastAsia="Arial" w:cs="Times New Roman"/>
          <w:lang w:val="lt-LT"/>
        </w:rPr>
      </w:pPr>
      <w:r w:rsidRPr="00D15FD6">
        <w:rPr>
          <w:lang w:val="lt-LT"/>
        </w:rPr>
        <w:t xml:space="preserve">Nesilaikant Specifikacijų bei PVRR, </w:t>
      </w:r>
      <w:r w:rsidRPr="00221DF0">
        <w:rPr>
          <w:lang w:val="lt-LT"/>
        </w:rPr>
        <w:t xml:space="preserve">taikomos išskaitos. Išskaitų apskaičiavimo tvarka pateikiama Koncesijų </w:t>
      </w:r>
      <w:r w:rsidRPr="00F123FC">
        <w:rPr>
          <w:lang w:val="lt-LT"/>
        </w:rPr>
        <w:t>sutarties  4 priede „Atsiskaitymų ir mokėjimų tvarka“.</w:t>
      </w:r>
    </w:p>
    <w:p w14:paraId="368F5EED" w14:textId="77777777" w:rsidR="00F508A5" w:rsidRPr="00221DF0" w:rsidRDefault="00F508A5" w:rsidP="00724D19">
      <w:pPr>
        <w:spacing w:before="120" w:after="120"/>
        <w:rPr>
          <w:lang w:val="lt-LT"/>
        </w:rPr>
        <w:sectPr w:rsidR="00F508A5" w:rsidRPr="00221DF0" w:rsidSect="00FC51E6">
          <w:pgSz w:w="11906" w:h="16838" w:code="9"/>
          <w:pgMar w:top="1134" w:right="1134" w:bottom="1242" w:left="1304" w:header="709" w:footer="340" w:gutter="0"/>
          <w:cols w:space="708"/>
          <w:docGrid w:linePitch="360"/>
        </w:sectPr>
      </w:pPr>
    </w:p>
    <w:p w14:paraId="6F9F835B" w14:textId="77777777" w:rsidR="00E40669" w:rsidRPr="00E40669" w:rsidRDefault="00E40669" w:rsidP="00E40669">
      <w:pPr>
        <w:pStyle w:val="Antrat1"/>
        <w:spacing w:before="120" w:after="120"/>
        <w:jc w:val="both"/>
        <w:rPr>
          <w:rFonts w:eastAsia="Arial"/>
          <w:color w:val="80A1B6"/>
          <w:szCs w:val="20"/>
          <w:lang w:val="lt-LT"/>
        </w:rPr>
      </w:pPr>
    </w:p>
    <w:p w14:paraId="1A028BF1" w14:textId="77777777" w:rsidR="00E40669" w:rsidRDefault="00E40669" w:rsidP="00E40669">
      <w:pPr>
        <w:pStyle w:val="Antrat1"/>
        <w:spacing w:before="120" w:after="120"/>
        <w:jc w:val="both"/>
        <w:rPr>
          <w:rFonts w:eastAsia="Arial" w:cs="Arial"/>
          <w:bCs w:val="0"/>
          <w:color w:val="80A1B6"/>
          <w:szCs w:val="20"/>
          <w:lang w:val="lt-LT"/>
        </w:rPr>
      </w:pPr>
    </w:p>
    <w:p w14:paraId="1283BB3C" w14:textId="78362BB4" w:rsidR="0050147E" w:rsidRPr="00E40669" w:rsidRDefault="00CC6747" w:rsidP="00965FDA">
      <w:pPr>
        <w:pStyle w:val="Antrat1"/>
        <w:numPr>
          <w:ilvl w:val="0"/>
          <w:numId w:val="44"/>
        </w:numPr>
        <w:spacing w:before="120" w:after="120"/>
        <w:rPr>
          <w:rFonts w:eastAsia="Arial" w:cs="Arial"/>
          <w:bCs w:val="0"/>
          <w:color w:val="80A1B6"/>
          <w:szCs w:val="20"/>
          <w:lang w:val="lt-LT"/>
        </w:rPr>
      </w:pPr>
      <w:bookmarkStart w:id="406" w:name="_Toc458894183"/>
      <w:r w:rsidRPr="00E40669">
        <w:rPr>
          <w:rFonts w:eastAsia="Arial" w:cs="Arial"/>
          <w:bCs w:val="0"/>
          <w:color w:val="80A1B6"/>
          <w:szCs w:val="20"/>
          <w:lang w:val="lt-LT"/>
        </w:rPr>
        <w:t>TECHNINIAI REIKALAVIMAI</w:t>
      </w:r>
      <w:bookmarkEnd w:id="406"/>
    </w:p>
    <w:p w14:paraId="7BEBCFD2" w14:textId="77777777" w:rsidR="00226CD4" w:rsidRDefault="00226CD4" w:rsidP="00965FDA">
      <w:pPr>
        <w:pStyle w:val="Antrat2"/>
        <w:numPr>
          <w:ilvl w:val="1"/>
          <w:numId w:val="44"/>
        </w:numPr>
        <w:jc w:val="left"/>
        <w:rPr>
          <w:color w:val="0079C1"/>
          <w:lang w:val="lt-LT"/>
        </w:rPr>
      </w:pPr>
      <w:bookmarkStart w:id="407" w:name="_Toc456204929"/>
      <w:bookmarkStart w:id="408" w:name="_Toc456205125"/>
      <w:bookmarkStart w:id="409" w:name="_Toc456194029"/>
      <w:bookmarkStart w:id="410" w:name="_Toc456194474"/>
      <w:bookmarkStart w:id="411" w:name="table04"/>
      <w:bookmarkStart w:id="412" w:name="table03"/>
      <w:bookmarkStart w:id="413" w:name="table02"/>
      <w:bookmarkStart w:id="414" w:name="table01"/>
      <w:bookmarkStart w:id="415" w:name="_Toc414012780"/>
      <w:bookmarkStart w:id="416" w:name="_Toc414012407"/>
      <w:bookmarkStart w:id="417" w:name="_Toc414012779"/>
      <w:bookmarkStart w:id="418" w:name="_Toc414012406"/>
      <w:bookmarkStart w:id="419" w:name="_Toc414012778"/>
      <w:bookmarkStart w:id="420" w:name="_Toc414012405"/>
      <w:bookmarkStart w:id="421" w:name="_Toc414012777"/>
      <w:bookmarkStart w:id="422" w:name="_Toc414012404"/>
      <w:bookmarkStart w:id="423" w:name="_Toc414012776"/>
      <w:bookmarkStart w:id="424" w:name="_Toc414012403"/>
      <w:bookmarkStart w:id="425" w:name="_Toc414012775"/>
      <w:bookmarkStart w:id="426" w:name="_Toc414012402"/>
      <w:bookmarkStart w:id="427" w:name="_Toc414012774"/>
      <w:bookmarkStart w:id="428" w:name="_Toc414012401"/>
      <w:bookmarkStart w:id="429" w:name="_Toc414012773"/>
      <w:bookmarkStart w:id="430" w:name="_Toc414012400"/>
      <w:bookmarkStart w:id="431" w:name="_Toc414012772"/>
      <w:bookmarkStart w:id="432" w:name="_Toc414012399"/>
      <w:bookmarkStart w:id="433" w:name="_Toc414012771"/>
      <w:bookmarkStart w:id="434" w:name="_Toc414012398"/>
      <w:bookmarkStart w:id="435" w:name="_Toc414012770"/>
      <w:bookmarkStart w:id="436" w:name="_Toc414012397"/>
      <w:bookmarkStart w:id="437" w:name="_Toc414012769"/>
      <w:bookmarkStart w:id="438" w:name="_Toc414012396"/>
      <w:bookmarkStart w:id="439" w:name="_Toc414012768"/>
      <w:bookmarkStart w:id="440" w:name="_Toc414012395"/>
      <w:bookmarkStart w:id="441" w:name="_Toc414012767"/>
      <w:bookmarkStart w:id="442" w:name="_Toc414012394"/>
      <w:bookmarkStart w:id="443" w:name="_Toc414012766"/>
      <w:bookmarkStart w:id="444" w:name="_Toc414012393"/>
      <w:bookmarkStart w:id="445" w:name="_Toc414012765"/>
      <w:bookmarkStart w:id="446" w:name="_Toc414012392"/>
      <w:bookmarkStart w:id="447" w:name="_Toc414012764"/>
      <w:bookmarkStart w:id="448" w:name="_Toc414012391"/>
      <w:bookmarkStart w:id="449" w:name="_Toc414012763"/>
      <w:bookmarkStart w:id="450" w:name="_Toc414012390"/>
      <w:bookmarkStart w:id="451" w:name="_Toc414012762"/>
      <w:bookmarkStart w:id="452" w:name="_Toc414012389"/>
      <w:bookmarkStart w:id="453" w:name="_Toc414012761"/>
      <w:bookmarkStart w:id="454" w:name="_Toc414012388"/>
      <w:bookmarkStart w:id="455" w:name="_Toc414012760"/>
      <w:bookmarkStart w:id="456" w:name="_Toc414012387"/>
      <w:bookmarkStart w:id="457" w:name="_Toc414012759"/>
      <w:bookmarkStart w:id="458" w:name="_Toc414012386"/>
      <w:bookmarkStart w:id="459" w:name="_Toc414012758"/>
      <w:bookmarkStart w:id="460" w:name="_Toc414012385"/>
      <w:bookmarkStart w:id="461" w:name="_Toc414012757"/>
      <w:bookmarkStart w:id="462" w:name="_Toc414012384"/>
      <w:bookmarkStart w:id="463" w:name="_Toc414012756"/>
      <w:bookmarkStart w:id="464" w:name="_Toc414012383"/>
      <w:bookmarkStart w:id="465" w:name="_Toc414012755"/>
      <w:bookmarkStart w:id="466" w:name="_Toc414012382"/>
      <w:bookmarkStart w:id="467" w:name="_Toc414012754"/>
      <w:bookmarkStart w:id="468" w:name="_Toc414012381"/>
      <w:bookmarkStart w:id="469" w:name="_Toc414012753"/>
      <w:bookmarkStart w:id="470" w:name="_Toc414012380"/>
      <w:bookmarkStart w:id="471" w:name="_Toc414012752"/>
      <w:bookmarkStart w:id="472" w:name="_Toc414012379"/>
      <w:bookmarkStart w:id="473" w:name="_Toc414012751"/>
      <w:bookmarkStart w:id="474" w:name="_Toc414012378"/>
      <w:bookmarkStart w:id="475" w:name="_Toc414012750"/>
      <w:bookmarkStart w:id="476" w:name="_Toc414012377"/>
      <w:bookmarkStart w:id="477" w:name="_Toc414012749"/>
      <w:bookmarkStart w:id="478" w:name="_Toc414012376"/>
      <w:bookmarkStart w:id="479" w:name="_Toc414012748"/>
      <w:bookmarkStart w:id="480" w:name="_Toc414012375"/>
      <w:bookmarkStart w:id="481" w:name="_Toc414012747"/>
      <w:bookmarkStart w:id="482" w:name="_Toc414012374"/>
      <w:bookmarkStart w:id="483" w:name="_Toc414012746"/>
      <w:bookmarkStart w:id="484" w:name="_Toc414012373"/>
      <w:bookmarkStart w:id="485" w:name="_Toc414012745"/>
      <w:bookmarkStart w:id="486" w:name="_Toc414012372"/>
      <w:bookmarkStart w:id="487" w:name="_Toc414012744"/>
      <w:bookmarkStart w:id="488" w:name="_Toc414012371"/>
      <w:bookmarkStart w:id="489" w:name="_Toc414012743"/>
      <w:bookmarkStart w:id="490" w:name="_Toc414012370"/>
      <w:bookmarkStart w:id="491" w:name="_Toc414012742"/>
      <w:bookmarkStart w:id="492" w:name="_Toc414012369"/>
      <w:bookmarkStart w:id="493" w:name="_Toc414012741"/>
      <w:bookmarkStart w:id="494" w:name="_Toc414012368"/>
      <w:bookmarkStart w:id="495" w:name="_Toc414012740"/>
      <w:bookmarkStart w:id="496" w:name="_Toc414012367"/>
      <w:bookmarkStart w:id="497" w:name="_Toc414012739"/>
      <w:bookmarkStart w:id="498" w:name="_Toc414012366"/>
      <w:bookmarkStart w:id="499" w:name="_Toc414012738"/>
      <w:bookmarkStart w:id="500" w:name="_Toc414012365"/>
      <w:bookmarkStart w:id="501" w:name="_Toc414012737"/>
      <w:bookmarkStart w:id="502" w:name="_Toc414012364"/>
      <w:bookmarkStart w:id="503" w:name="_Toc414012736"/>
      <w:bookmarkStart w:id="504" w:name="_Toc414012363"/>
      <w:bookmarkStart w:id="505" w:name="_Toc414012735"/>
      <w:bookmarkStart w:id="506" w:name="_Toc414012362"/>
      <w:bookmarkStart w:id="507" w:name="_Toc414012734"/>
      <w:bookmarkStart w:id="508" w:name="_Toc414012361"/>
      <w:bookmarkStart w:id="509" w:name="_Toc414012733"/>
      <w:bookmarkStart w:id="510" w:name="_Toc414012360"/>
      <w:bookmarkStart w:id="511" w:name="_Toc414012732"/>
      <w:bookmarkStart w:id="512" w:name="_Toc414012359"/>
      <w:bookmarkStart w:id="513" w:name="_Toc414012731"/>
      <w:bookmarkStart w:id="514" w:name="_Toc414012358"/>
      <w:bookmarkStart w:id="515" w:name="_Toc414012730"/>
      <w:bookmarkStart w:id="516" w:name="_Toc414012357"/>
      <w:bookmarkStart w:id="517" w:name="_Toc414012729"/>
      <w:bookmarkStart w:id="518" w:name="_Toc414012356"/>
      <w:bookmarkStart w:id="519" w:name="_Toc414012728"/>
      <w:bookmarkStart w:id="520" w:name="_Toc414012355"/>
      <w:bookmarkStart w:id="521" w:name="_Toc414012727"/>
      <w:bookmarkStart w:id="522" w:name="_Toc414012354"/>
      <w:bookmarkStart w:id="523" w:name="_Toc414012726"/>
      <w:bookmarkStart w:id="524" w:name="_Toc414012353"/>
      <w:bookmarkStart w:id="525" w:name="_Toc414012725"/>
      <w:bookmarkStart w:id="526" w:name="_Toc414012352"/>
      <w:bookmarkStart w:id="527" w:name="_Toc414012724"/>
      <w:bookmarkStart w:id="528" w:name="_Toc414012351"/>
      <w:bookmarkStart w:id="529" w:name="_Toc414012723"/>
      <w:bookmarkStart w:id="530" w:name="_Toc414012350"/>
      <w:bookmarkStart w:id="531" w:name="_Toc414012722"/>
      <w:bookmarkStart w:id="532" w:name="_Toc414012349"/>
      <w:bookmarkStart w:id="533" w:name="_Toc414012721"/>
      <w:bookmarkStart w:id="534" w:name="_Toc414012348"/>
      <w:bookmarkStart w:id="535" w:name="_Toc414031984"/>
      <w:bookmarkStart w:id="536" w:name="_Toc417399794"/>
      <w:bookmarkStart w:id="537" w:name="_Toc441662411"/>
      <w:bookmarkStart w:id="538" w:name="_Toc458894184"/>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221DF0">
        <w:rPr>
          <w:color w:val="0079C1"/>
          <w:lang w:val="lt-LT"/>
        </w:rPr>
        <w:t>Bendrieji techniniai reikalavimai</w:t>
      </w:r>
      <w:bookmarkEnd w:id="535"/>
      <w:bookmarkEnd w:id="536"/>
      <w:bookmarkEnd w:id="537"/>
      <w:bookmarkEnd w:id="538"/>
    </w:p>
    <w:p w14:paraId="1465F2EE" w14:textId="77777777" w:rsidR="002B1EC8" w:rsidRPr="002B1EC8" w:rsidRDefault="002B1EC8" w:rsidP="002B1EC8">
      <w:pPr>
        <w:rPr>
          <w:lang w:val="lt-LT"/>
        </w:rPr>
      </w:pPr>
    </w:p>
    <w:p w14:paraId="20909EC1" w14:textId="77777777" w:rsidR="00226CD4" w:rsidRPr="00221DF0" w:rsidRDefault="00226CD4" w:rsidP="00965FDA">
      <w:pPr>
        <w:pStyle w:val="Antrat3"/>
        <w:numPr>
          <w:ilvl w:val="2"/>
          <w:numId w:val="44"/>
        </w:numPr>
        <w:spacing w:before="120" w:after="120"/>
        <w:ind w:hanging="657"/>
        <w:rPr>
          <w:b/>
          <w:color w:val="0079C1"/>
          <w:lang w:val="lt-LT"/>
        </w:rPr>
      </w:pPr>
      <w:bookmarkStart w:id="539" w:name="_Toc456204931"/>
      <w:bookmarkStart w:id="540" w:name="_Toc456205127"/>
      <w:bookmarkStart w:id="541" w:name="_Toc414031985"/>
      <w:bookmarkStart w:id="542" w:name="_Toc417399795"/>
      <w:bookmarkStart w:id="543" w:name="_Toc417569232"/>
      <w:bookmarkStart w:id="544" w:name="_Toc441662412"/>
      <w:bookmarkStart w:id="545" w:name="_Toc458894185"/>
      <w:bookmarkEnd w:id="539"/>
      <w:bookmarkEnd w:id="540"/>
      <w:r w:rsidRPr="00E40669">
        <w:rPr>
          <w:b/>
          <w:color w:val="0079C1"/>
          <w:lang w:val="lt-LT"/>
        </w:rPr>
        <w:t>Išlaidų valdymas</w:t>
      </w:r>
      <w:bookmarkEnd w:id="541"/>
      <w:bookmarkEnd w:id="542"/>
      <w:bookmarkEnd w:id="543"/>
      <w:bookmarkEnd w:id="544"/>
      <w:bookmarkEnd w:id="545"/>
    </w:p>
    <w:p w14:paraId="67272881" w14:textId="77777777" w:rsidR="00226CD4" w:rsidRPr="00221DF0" w:rsidRDefault="00226CD4" w:rsidP="00724D19">
      <w:pPr>
        <w:spacing w:before="120" w:after="120"/>
        <w:rPr>
          <w:color w:val="222222"/>
          <w:lang w:val="lt-LT"/>
        </w:rPr>
      </w:pPr>
    </w:p>
    <w:p w14:paraId="6449C742" w14:textId="55CA2CBC" w:rsidR="00226CD4" w:rsidRPr="00221DF0" w:rsidRDefault="00226CD4" w:rsidP="00724D19">
      <w:pPr>
        <w:spacing w:before="120" w:after="120"/>
        <w:rPr>
          <w:color w:val="222222"/>
          <w:lang w:val="lt-LT"/>
        </w:rPr>
      </w:pPr>
      <w:r w:rsidRPr="00221DF0">
        <w:rPr>
          <w:color w:val="222222"/>
          <w:lang w:val="lt-LT"/>
        </w:rPr>
        <w:t xml:space="preserve">Kad sumažėtų Investicinių išlaidų ir </w:t>
      </w:r>
      <w:r w:rsidR="00A17915" w:rsidRPr="00221DF0">
        <w:rPr>
          <w:color w:val="222222"/>
          <w:lang w:val="lt-LT"/>
        </w:rPr>
        <w:t xml:space="preserve">Paslaugų </w:t>
      </w:r>
      <w:r w:rsidRPr="00221DF0">
        <w:rPr>
          <w:color w:val="222222"/>
          <w:lang w:val="lt-LT"/>
        </w:rPr>
        <w:t>teikimo išlaidos, jau Darbų (projektavimo) etape turi būti atsižvelgta į eksploatavimo apribojimus, taip pat eksploatavimo ir techninės priežiūros Darbus.</w:t>
      </w:r>
    </w:p>
    <w:p w14:paraId="7D6E2C7A" w14:textId="66D674F5" w:rsidR="00226CD4" w:rsidRPr="00221DF0" w:rsidRDefault="00226CD4" w:rsidP="00724D19">
      <w:pPr>
        <w:spacing w:before="120" w:after="120"/>
        <w:rPr>
          <w:color w:val="222222"/>
          <w:lang w:val="lt-LT"/>
        </w:rPr>
      </w:pPr>
      <w:r w:rsidRPr="00221DF0">
        <w:rPr>
          <w:rFonts w:eastAsia="Calibri"/>
          <w:color w:val="222222"/>
          <w:lang w:val="lt-LT"/>
        </w:rPr>
        <w:t>P</w:t>
      </w:r>
      <w:r w:rsidR="0050147E" w:rsidRPr="00221DF0">
        <w:rPr>
          <w:rFonts w:eastAsia="Calibri"/>
          <w:color w:val="222222"/>
          <w:lang w:val="lt-LT"/>
        </w:rPr>
        <w:t>ro</w:t>
      </w:r>
      <w:r w:rsidRPr="00221DF0">
        <w:rPr>
          <w:rFonts w:eastAsia="Calibri"/>
          <w:color w:val="222222"/>
          <w:lang w:val="lt-LT"/>
        </w:rPr>
        <w:t>jektinė</w:t>
      </w:r>
      <w:r w:rsidRPr="00221DF0">
        <w:rPr>
          <w:color w:val="222222"/>
          <w:lang w:val="lt-LT"/>
        </w:rPr>
        <w:t xml:space="preserve"> dokumentacija turi:</w:t>
      </w:r>
    </w:p>
    <w:p w14:paraId="06AD4E0B" w14:textId="4822FD44" w:rsidR="00226CD4" w:rsidRPr="00221DF0" w:rsidRDefault="00226CD4" w:rsidP="00965FDA">
      <w:pPr>
        <w:pStyle w:val="Sraopastraipa"/>
        <w:numPr>
          <w:ilvl w:val="0"/>
          <w:numId w:val="90"/>
        </w:numPr>
        <w:ind w:hanging="357"/>
        <w:contextualSpacing w:val="0"/>
        <w:rPr>
          <w:lang w:val="lt-LT"/>
        </w:rPr>
      </w:pPr>
      <w:r w:rsidRPr="00221DF0">
        <w:rPr>
          <w:lang w:val="lt-LT"/>
        </w:rPr>
        <w:t xml:space="preserve">užtikrinti kokybišką ir tvarų Daugiafunkcio komplekso </w:t>
      </w:r>
      <w:r w:rsidR="00A17915" w:rsidRPr="00221DF0">
        <w:rPr>
          <w:lang w:val="lt-LT"/>
        </w:rPr>
        <w:t xml:space="preserve">Objektų </w:t>
      </w:r>
      <w:r w:rsidRPr="00221DF0">
        <w:rPr>
          <w:lang w:val="lt-LT"/>
        </w:rPr>
        <w:t>naudojimą;</w:t>
      </w:r>
    </w:p>
    <w:p w14:paraId="4197AA14" w14:textId="77777777" w:rsidR="00226CD4" w:rsidRPr="00221DF0" w:rsidRDefault="00226CD4" w:rsidP="00965FDA">
      <w:pPr>
        <w:pStyle w:val="Sraopastraipa"/>
        <w:numPr>
          <w:ilvl w:val="0"/>
          <w:numId w:val="90"/>
        </w:numPr>
        <w:ind w:hanging="357"/>
        <w:contextualSpacing w:val="0"/>
        <w:rPr>
          <w:lang w:val="lt-LT"/>
        </w:rPr>
      </w:pPr>
      <w:r w:rsidRPr="00221DF0">
        <w:rPr>
          <w:lang w:val="lt-LT"/>
        </w:rPr>
        <w:t>mažinti Investicijas, pasirenkant optimalias funkcines galimybes, medžiagas, struktūras ir techninius principus bei įrangą;</w:t>
      </w:r>
    </w:p>
    <w:p w14:paraId="72648FF0" w14:textId="19212E77" w:rsidR="00226CD4" w:rsidRPr="00E40669" w:rsidRDefault="00226CD4" w:rsidP="00965FDA">
      <w:pPr>
        <w:pStyle w:val="Sraopastraipa"/>
        <w:numPr>
          <w:ilvl w:val="0"/>
          <w:numId w:val="90"/>
        </w:numPr>
        <w:ind w:hanging="357"/>
        <w:contextualSpacing w:val="0"/>
        <w:rPr>
          <w:lang w:val="lt-LT"/>
        </w:rPr>
      </w:pPr>
      <w:r w:rsidRPr="00221DF0">
        <w:rPr>
          <w:lang w:val="lt-LT"/>
        </w:rPr>
        <w:t xml:space="preserve">užtikrinti geriausias skirtingų Daugiafunkcio komplekso </w:t>
      </w:r>
      <w:r w:rsidR="00A17915" w:rsidRPr="00221DF0">
        <w:rPr>
          <w:lang w:val="lt-LT"/>
        </w:rPr>
        <w:t xml:space="preserve">Objektų </w:t>
      </w:r>
      <w:r w:rsidRPr="00221DF0">
        <w:rPr>
          <w:lang w:val="lt-LT"/>
        </w:rPr>
        <w:t xml:space="preserve">sudedamųjų dalių tvarumo sąlygas, pritaikant Paslaugas </w:t>
      </w:r>
      <w:r w:rsidRPr="00E40669">
        <w:rPr>
          <w:lang w:val="lt-LT"/>
        </w:rPr>
        <w:t xml:space="preserve">atitinkamoms Daugiafunkcio komplekso </w:t>
      </w:r>
      <w:r w:rsidR="00A17915" w:rsidRPr="00E40669">
        <w:rPr>
          <w:lang w:val="lt-LT"/>
        </w:rPr>
        <w:t xml:space="preserve">Objektų </w:t>
      </w:r>
      <w:r w:rsidRPr="00E40669">
        <w:rPr>
          <w:lang w:val="lt-LT"/>
        </w:rPr>
        <w:t>ar atskirų jų patalpų naudojimo sąlygoms;</w:t>
      </w:r>
    </w:p>
    <w:p w14:paraId="16F2DFC1" w14:textId="77777777" w:rsidR="00226CD4" w:rsidRPr="00E40669" w:rsidRDefault="00226CD4" w:rsidP="00965FDA">
      <w:pPr>
        <w:pStyle w:val="Sraopastraipa"/>
        <w:numPr>
          <w:ilvl w:val="0"/>
          <w:numId w:val="90"/>
        </w:numPr>
        <w:ind w:hanging="357"/>
        <w:contextualSpacing w:val="0"/>
        <w:rPr>
          <w:lang w:val="lt-LT"/>
        </w:rPr>
      </w:pPr>
      <w:r w:rsidRPr="00E40669">
        <w:rPr>
          <w:lang w:val="lt-LT"/>
        </w:rPr>
        <w:t>sumažinti eksploatavimo ir techninės priežiūros išlaidas;</w:t>
      </w:r>
    </w:p>
    <w:p w14:paraId="5B2A8CC9" w14:textId="64B1F57E" w:rsidR="00226CD4" w:rsidRPr="00E40669" w:rsidRDefault="00226CD4" w:rsidP="00965FDA">
      <w:pPr>
        <w:pStyle w:val="Sraopastraipa"/>
        <w:numPr>
          <w:ilvl w:val="0"/>
          <w:numId w:val="90"/>
        </w:numPr>
        <w:ind w:hanging="357"/>
        <w:contextualSpacing w:val="0"/>
        <w:rPr>
          <w:lang w:val="lt-LT"/>
        </w:rPr>
      </w:pPr>
      <w:r w:rsidRPr="00E40669">
        <w:rPr>
          <w:lang w:val="lt-LT"/>
        </w:rPr>
        <w:t>atitikti aplinkos kokybės reikalavimus.</w:t>
      </w:r>
    </w:p>
    <w:p w14:paraId="5B19CDEA" w14:textId="77777777" w:rsidR="00E40669" w:rsidRPr="00221DF0" w:rsidRDefault="00E40669" w:rsidP="00E40669">
      <w:pPr>
        <w:pStyle w:val="Sraopastraipa"/>
        <w:ind w:left="1077"/>
        <w:contextualSpacing w:val="0"/>
        <w:rPr>
          <w:color w:val="0079C1"/>
          <w:lang w:val="lt-LT"/>
        </w:rPr>
      </w:pPr>
    </w:p>
    <w:p w14:paraId="0A67DCA8" w14:textId="77777777" w:rsidR="00226CD4" w:rsidRDefault="00226CD4" w:rsidP="00965FDA">
      <w:pPr>
        <w:pStyle w:val="Antrat4"/>
        <w:numPr>
          <w:ilvl w:val="3"/>
          <w:numId w:val="44"/>
        </w:numPr>
        <w:rPr>
          <w:rFonts w:ascii="Arial" w:hAnsi="Arial" w:cs="Arial"/>
          <w:i w:val="0"/>
          <w:lang w:val="lt-LT"/>
        </w:rPr>
      </w:pPr>
      <w:bookmarkStart w:id="546" w:name="_Toc458894186"/>
      <w:r w:rsidRPr="00E40669">
        <w:rPr>
          <w:rFonts w:ascii="Arial" w:hAnsi="Arial" w:cs="Arial"/>
          <w:i w:val="0"/>
          <w:lang w:val="lt-LT"/>
        </w:rPr>
        <w:t>Eksploatavimo trukmė</w:t>
      </w:r>
      <w:bookmarkEnd w:id="546"/>
    </w:p>
    <w:p w14:paraId="07FD68DF" w14:textId="77777777" w:rsidR="00E40669" w:rsidRPr="00E40669" w:rsidRDefault="00E40669" w:rsidP="00E40669">
      <w:pPr>
        <w:rPr>
          <w:lang w:val="lt-LT"/>
        </w:rPr>
      </w:pPr>
    </w:p>
    <w:p w14:paraId="4D88C025" w14:textId="51E2E2A3" w:rsidR="00226CD4" w:rsidRPr="00221DF0" w:rsidRDefault="00226CD4" w:rsidP="00724D19">
      <w:pPr>
        <w:spacing w:before="120" w:after="120"/>
        <w:rPr>
          <w:lang w:val="lt-LT"/>
        </w:rPr>
      </w:pPr>
      <w:r w:rsidRPr="00D15FD6">
        <w:rPr>
          <w:lang w:val="lt-LT"/>
        </w:rPr>
        <w:t xml:space="preserve">Daugiafunkcio komplekso </w:t>
      </w:r>
      <w:r w:rsidR="00A17915" w:rsidRPr="00D15FD6">
        <w:rPr>
          <w:lang w:val="lt-LT"/>
        </w:rPr>
        <w:t>Objektai</w:t>
      </w:r>
      <w:r w:rsidRPr="00D15FD6">
        <w:rPr>
          <w:lang w:val="lt-LT"/>
        </w:rPr>
        <w:t>, įskaitant jų prie</w:t>
      </w:r>
      <w:r w:rsidRPr="00664AD8">
        <w:rPr>
          <w:lang w:val="lt-LT"/>
        </w:rPr>
        <w:t xml:space="preserve">žiūros </w:t>
      </w:r>
      <w:r w:rsidRPr="00221DF0">
        <w:rPr>
          <w:lang w:val="lt-LT"/>
        </w:rPr>
        <w:t xml:space="preserve">sudedamąsias dalis, turi būti pastatyti iš tokių medžiagų, sudedamųjų dalių ir tokiais metodais, kad juos iškart būtų galima naudoti, jie būtų patikimi, tvarūs ir lengvai prižiūrimi. Suteikiančiosios institucijos siekia, kad Daugiafunkcio komplekso </w:t>
      </w:r>
      <w:r w:rsidR="00A17915" w:rsidRPr="00221DF0">
        <w:rPr>
          <w:lang w:val="lt-LT"/>
        </w:rPr>
        <w:t xml:space="preserve">Objektų </w:t>
      </w:r>
      <w:r w:rsidRPr="00221DF0">
        <w:rPr>
          <w:lang w:val="lt-LT"/>
        </w:rPr>
        <w:t xml:space="preserve">eksploatavimas būtų kuo pigesnis, todėl reikalauja, kad Daugiafunkcio komplekso </w:t>
      </w:r>
      <w:r w:rsidR="00A17915" w:rsidRPr="00221DF0">
        <w:rPr>
          <w:lang w:val="lt-LT"/>
        </w:rPr>
        <w:t xml:space="preserve">Objektai </w:t>
      </w:r>
      <w:r w:rsidRPr="00221DF0">
        <w:rPr>
          <w:lang w:val="lt-LT"/>
        </w:rPr>
        <w:t>būtų statomi naudojant įrodyto veiksmingumo ir ilgos eksploatavimo trukmės technologijas.</w:t>
      </w:r>
    </w:p>
    <w:p w14:paraId="12401E3E" w14:textId="77777777" w:rsidR="00226CD4" w:rsidRPr="00221DF0" w:rsidRDefault="00226CD4" w:rsidP="00724D19">
      <w:pPr>
        <w:spacing w:before="120" w:after="120"/>
        <w:rPr>
          <w:lang w:val="lt-LT"/>
        </w:rPr>
      </w:pPr>
      <w:r w:rsidRPr="00221DF0">
        <w:rPr>
          <w:lang w:val="lt-LT"/>
        </w:rPr>
        <w:t>Toliau nurodyti Daugiafunkcio komplekso objektų elementai turi būti eksploatuojami, vadovaujantis geriausia statybų praktika:</w:t>
      </w:r>
    </w:p>
    <w:p w14:paraId="40D4D8FC" w14:textId="77777777" w:rsidR="00226CD4" w:rsidRPr="00221DF0" w:rsidRDefault="00226CD4" w:rsidP="00724D19">
      <w:pPr>
        <w:spacing w:before="120" w:after="120"/>
        <w:ind w:firstLine="425"/>
        <w:rPr>
          <w:lang w:val="lt-LT"/>
        </w:rPr>
      </w:pPr>
      <w:r w:rsidRPr="00221DF0">
        <w:rPr>
          <w:lang w:val="lt-LT"/>
        </w:rPr>
        <w:t>Konstrukcijos, įskaitant pamatą,</w:t>
      </w:r>
      <w:r w:rsidRPr="00221DF0">
        <w:rPr>
          <w:lang w:val="lt-LT"/>
        </w:rPr>
        <w:tab/>
      </w:r>
      <w:r w:rsidRPr="00221DF0">
        <w:rPr>
          <w:lang w:val="lt-LT"/>
        </w:rPr>
        <w:tab/>
      </w:r>
      <w:r w:rsidRPr="00221DF0">
        <w:rPr>
          <w:lang w:val="lt-LT"/>
        </w:rPr>
        <w:tab/>
      </w:r>
      <w:r w:rsidRPr="00221DF0">
        <w:rPr>
          <w:lang w:val="lt-LT"/>
        </w:rPr>
        <w:tab/>
      </w:r>
      <w:r w:rsidRPr="00221DF0">
        <w:rPr>
          <w:lang w:val="lt-LT"/>
        </w:rPr>
        <w:tab/>
        <w:t>70 metų.</w:t>
      </w:r>
    </w:p>
    <w:p w14:paraId="409518AF" w14:textId="77777777" w:rsidR="00226CD4" w:rsidRPr="00221DF0" w:rsidRDefault="00226CD4" w:rsidP="00724D19">
      <w:pPr>
        <w:spacing w:before="120" w:after="120"/>
        <w:ind w:firstLine="425"/>
        <w:rPr>
          <w:lang w:val="lt-LT"/>
        </w:rPr>
      </w:pPr>
      <w:r w:rsidRPr="00221DF0">
        <w:rPr>
          <w:lang w:val="lt-LT"/>
        </w:rPr>
        <w:t>Grindų konstrukcija</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70 metų.</w:t>
      </w:r>
    </w:p>
    <w:p w14:paraId="32E0C2F3" w14:textId="77777777" w:rsidR="00226CD4" w:rsidRPr="00221DF0" w:rsidRDefault="00226CD4" w:rsidP="00724D19">
      <w:pPr>
        <w:spacing w:before="120" w:after="120"/>
        <w:ind w:firstLine="425"/>
        <w:rPr>
          <w:lang w:val="lt-LT"/>
        </w:rPr>
      </w:pPr>
      <w:r w:rsidRPr="00221DF0">
        <w:rPr>
          <w:lang w:val="lt-LT"/>
        </w:rPr>
        <w:t>Stogo konstrukcija</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70 metų.</w:t>
      </w:r>
    </w:p>
    <w:p w14:paraId="73A3A1CA" w14:textId="77777777" w:rsidR="00226CD4" w:rsidRPr="00221DF0" w:rsidRDefault="00226CD4" w:rsidP="00724D19">
      <w:pPr>
        <w:spacing w:before="120" w:after="120"/>
        <w:ind w:firstLine="425"/>
        <w:rPr>
          <w:lang w:val="lt-LT"/>
        </w:rPr>
      </w:pPr>
      <w:r w:rsidRPr="00221DF0">
        <w:rPr>
          <w:lang w:val="lt-LT"/>
        </w:rPr>
        <w:t>Kanalizacija ir žemiau esanti inžinerinių statinių infrastruktūra</w:t>
      </w:r>
      <w:r w:rsidRPr="00221DF0">
        <w:rPr>
          <w:lang w:val="lt-LT"/>
        </w:rPr>
        <w:tab/>
        <w:t>70 metų.</w:t>
      </w:r>
    </w:p>
    <w:p w14:paraId="6782C774" w14:textId="77777777" w:rsidR="00226CD4" w:rsidRPr="00221DF0" w:rsidRDefault="00226CD4" w:rsidP="00724D19">
      <w:pPr>
        <w:spacing w:before="120" w:after="120"/>
        <w:ind w:firstLine="425"/>
        <w:rPr>
          <w:lang w:val="lt-LT"/>
        </w:rPr>
      </w:pPr>
      <w:r w:rsidRPr="00221DF0">
        <w:rPr>
          <w:lang w:val="lt-LT"/>
        </w:rPr>
        <w:t>Išorinės sienos</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70 metų.</w:t>
      </w:r>
    </w:p>
    <w:p w14:paraId="1F2A9DC3" w14:textId="77777777" w:rsidR="00226CD4" w:rsidRPr="00221DF0" w:rsidRDefault="00226CD4" w:rsidP="00724D19">
      <w:pPr>
        <w:spacing w:before="120" w:after="120"/>
        <w:ind w:firstLine="425"/>
        <w:rPr>
          <w:lang w:val="lt-LT"/>
        </w:rPr>
      </w:pPr>
      <w:r w:rsidRPr="00221DF0">
        <w:rPr>
          <w:lang w:val="lt-LT"/>
        </w:rPr>
        <w:t>Išorinės angos, langai ir durys</w:t>
      </w:r>
      <w:r w:rsidRPr="00221DF0">
        <w:rPr>
          <w:lang w:val="lt-LT"/>
        </w:rPr>
        <w:tab/>
      </w:r>
      <w:r w:rsidRPr="00221DF0">
        <w:rPr>
          <w:lang w:val="lt-LT"/>
        </w:rPr>
        <w:tab/>
      </w:r>
      <w:r w:rsidRPr="00221DF0">
        <w:rPr>
          <w:lang w:val="lt-LT"/>
        </w:rPr>
        <w:tab/>
      </w:r>
      <w:r w:rsidRPr="00221DF0">
        <w:rPr>
          <w:lang w:val="lt-LT"/>
        </w:rPr>
        <w:tab/>
      </w:r>
      <w:r w:rsidRPr="00221DF0">
        <w:rPr>
          <w:lang w:val="lt-LT"/>
        </w:rPr>
        <w:tab/>
        <w:t>25 metai.</w:t>
      </w:r>
    </w:p>
    <w:p w14:paraId="40F2F58A" w14:textId="77777777" w:rsidR="00226CD4" w:rsidRPr="00221DF0" w:rsidRDefault="00226CD4" w:rsidP="00724D19">
      <w:pPr>
        <w:spacing w:before="120" w:after="120"/>
        <w:ind w:firstLine="425"/>
        <w:rPr>
          <w:lang w:val="lt-LT"/>
        </w:rPr>
      </w:pPr>
      <w:r w:rsidRPr="00221DF0">
        <w:rPr>
          <w:lang w:val="lt-LT"/>
        </w:rPr>
        <w:t>Stogo apdaila</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25 metai.</w:t>
      </w:r>
    </w:p>
    <w:p w14:paraId="6AED1B45" w14:textId="77777777" w:rsidR="00435C93" w:rsidRDefault="00435C93" w:rsidP="00724D19">
      <w:pPr>
        <w:spacing w:before="120" w:after="120"/>
        <w:ind w:firstLine="425"/>
        <w:rPr>
          <w:lang w:val="lt-LT"/>
        </w:rPr>
      </w:pPr>
    </w:p>
    <w:p w14:paraId="253C0813" w14:textId="77777777" w:rsidR="00435C93" w:rsidRDefault="00435C93" w:rsidP="00724D19">
      <w:pPr>
        <w:spacing w:before="120" w:after="120"/>
        <w:ind w:firstLine="425"/>
        <w:rPr>
          <w:lang w:val="lt-LT"/>
        </w:rPr>
      </w:pPr>
    </w:p>
    <w:p w14:paraId="0B0E8ADC" w14:textId="77777777" w:rsidR="00435C93" w:rsidRDefault="00435C93" w:rsidP="00724D19">
      <w:pPr>
        <w:spacing w:before="120" w:after="120"/>
        <w:ind w:firstLine="425"/>
        <w:rPr>
          <w:lang w:val="lt-LT"/>
        </w:rPr>
      </w:pPr>
    </w:p>
    <w:p w14:paraId="43C295B6" w14:textId="77777777" w:rsidR="00226CD4" w:rsidRPr="00221DF0" w:rsidRDefault="00226CD4" w:rsidP="00724D19">
      <w:pPr>
        <w:spacing w:before="120" w:after="120"/>
        <w:ind w:firstLine="425"/>
        <w:rPr>
          <w:lang w:val="lt-LT"/>
        </w:rPr>
      </w:pPr>
      <w:r w:rsidRPr="00221DF0">
        <w:rPr>
          <w:lang w:val="lt-LT"/>
        </w:rPr>
        <w:t>Išorės apdaila</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25 metai.*</w:t>
      </w:r>
    </w:p>
    <w:p w14:paraId="1B47BBD1" w14:textId="54A6BE5A" w:rsidR="00A17915" w:rsidRPr="00221DF0" w:rsidRDefault="007A4D39" w:rsidP="007A4D39">
      <w:pPr>
        <w:spacing w:before="120" w:after="120"/>
        <w:ind w:firstLine="425"/>
        <w:rPr>
          <w:lang w:val="lt-LT"/>
        </w:rPr>
      </w:pPr>
      <w:r w:rsidRPr="00221DF0">
        <w:rPr>
          <w:lang w:val="lt-LT"/>
        </w:rPr>
        <w:t xml:space="preserve">Kieti išoriniai paviršiai </w:t>
      </w:r>
      <w:r>
        <w:rPr>
          <w:lang w:val="lt-LT"/>
        </w:rPr>
        <w:tab/>
      </w:r>
      <w:r>
        <w:rPr>
          <w:lang w:val="lt-LT"/>
        </w:rPr>
        <w:tab/>
      </w:r>
      <w:r>
        <w:rPr>
          <w:lang w:val="lt-LT"/>
        </w:rPr>
        <w:tab/>
      </w:r>
      <w:r>
        <w:rPr>
          <w:lang w:val="lt-LT"/>
        </w:rPr>
        <w:tab/>
      </w:r>
      <w:r>
        <w:rPr>
          <w:lang w:val="lt-LT"/>
        </w:rPr>
        <w:tab/>
      </w:r>
      <w:r>
        <w:rPr>
          <w:lang w:val="lt-LT"/>
        </w:rPr>
        <w:tab/>
      </w:r>
      <w:r w:rsidR="00A17915" w:rsidRPr="00221DF0">
        <w:rPr>
          <w:lang w:val="lt-LT"/>
        </w:rPr>
        <w:t>20 metų.</w:t>
      </w:r>
    </w:p>
    <w:p w14:paraId="723B3ECA" w14:textId="77777777" w:rsidR="00226CD4" w:rsidRPr="00221DF0" w:rsidRDefault="00226CD4" w:rsidP="00724D19">
      <w:pPr>
        <w:spacing w:before="120" w:after="120"/>
        <w:ind w:firstLine="425"/>
        <w:rPr>
          <w:lang w:val="lt-LT"/>
        </w:rPr>
      </w:pPr>
      <w:r w:rsidRPr="00221DF0">
        <w:rPr>
          <w:lang w:val="lt-LT"/>
        </w:rPr>
        <w:t>Vidinės pertvaros, įskaitant angas,</w:t>
      </w:r>
      <w:r w:rsidRPr="00221DF0">
        <w:rPr>
          <w:lang w:val="lt-LT"/>
        </w:rPr>
        <w:tab/>
      </w:r>
      <w:r w:rsidRPr="00221DF0">
        <w:rPr>
          <w:lang w:val="lt-LT"/>
        </w:rPr>
        <w:tab/>
      </w:r>
      <w:r w:rsidRPr="00221DF0">
        <w:rPr>
          <w:lang w:val="lt-LT"/>
        </w:rPr>
        <w:tab/>
      </w:r>
      <w:r w:rsidRPr="00221DF0">
        <w:rPr>
          <w:lang w:val="lt-LT"/>
        </w:rPr>
        <w:tab/>
      </w:r>
      <w:r w:rsidRPr="00221DF0">
        <w:rPr>
          <w:lang w:val="lt-LT"/>
        </w:rPr>
        <w:tab/>
        <w:t>25 metai.</w:t>
      </w:r>
    </w:p>
    <w:p w14:paraId="65E4B2EF" w14:textId="77777777" w:rsidR="00226CD4" w:rsidRPr="00221DF0" w:rsidRDefault="00226CD4" w:rsidP="00724D19">
      <w:pPr>
        <w:spacing w:before="120" w:after="120"/>
        <w:ind w:firstLine="425"/>
        <w:rPr>
          <w:lang w:val="lt-LT"/>
        </w:rPr>
      </w:pPr>
      <w:r w:rsidRPr="00221DF0">
        <w:rPr>
          <w:lang w:val="lt-LT"/>
        </w:rPr>
        <w:t>Vidaus durys</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25 metai.</w:t>
      </w:r>
    </w:p>
    <w:p w14:paraId="11B155DE" w14:textId="77777777" w:rsidR="00226CD4" w:rsidRPr="00221DF0" w:rsidRDefault="00226CD4" w:rsidP="00724D19">
      <w:pPr>
        <w:spacing w:before="120" w:after="120"/>
        <w:ind w:firstLine="425"/>
        <w:rPr>
          <w:lang w:val="lt-LT"/>
        </w:rPr>
      </w:pPr>
      <w:r w:rsidRPr="00221DF0">
        <w:rPr>
          <w:lang w:val="lt-LT"/>
        </w:rPr>
        <w:t>Vidaus apdaila (išskyrus minkštąją grindų dangą)</w:t>
      </w:r>
      <w:r w:rsidRPr="00221DF0">
        <w:rPr>
          <w:lang w:val="lt-LT"/>
        </w:rPr>
        <w:tab/>
      </w:r>
      <w:r w:rsidRPr="00221DF0">
        <w:rPr>
          <w:lang w:val="lt-LT"/>
        </w:rPr>
        <w:tab/>
      </w:r>
      <w:r w:rsidRPr="00221DF0">
        <w:rPr>
          <w:lang w:val="lt-LT"/>
        </w:rPr>
        <w:tab/>
      </w:r>
      <w:r w:rsidRPr="00221DF0">
        <w:rPr>
          <w:lang w:val="lt-LT"/>
        </w:rPr>
        <w:tab/>
        <w:t>15 metų.*</w:t>
      </w:r>
    </w:p>
    <w:p w14:paraId="5B37CD5C" w14:textId="77777777" w:rsidR="00226CD4" w:rsidRPr="00221DF0" w:rsidRDefault="00226CD4" w:rsidP="00724D19">
      <w:pPr>
        <w:spacing w:before="120" w:after="120"/>
        <w:ind w:firstLine="425"/>
        <w:rPr>
          <w:lang w:val="lt-LT"/>
        </w:rPr>
      </w:pPr>
      <w:r w:rsidRPr="00221DF0">
        <w:rPr>
          <w:lang w:val="lt-LT"/>
        </w:rPr>
        <w:t>Minkštoji grindų danga</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12 metų.</w:t>
      </w:r>
    </w:p>
    <w:p w14:paraId="06CE269B" w14:textId="77777777" w:rsidR="00226CD4" w:rsidRPr="00221DF0" w:rsidRDefault="00226CD4" w:rsidP="00724D19">
      <w:pPr>
        <w:spacing w:before="120" w:after="120"/>
        <w:ind w:firstLine="425"/>
        <w:rPr>
          <w:lang w:val="lt-LT"/>
        </w:rPr>
      </w:pPr>
      <w:r w:rsidRPr="00221DF0">
        <w:rPr>
          <w:lang w:val="lt-LT"/>
        </w:rPr>
        <w:t>Vidiniai tvirtinimo elementai ir jungiamosios detalės</w:t>
      </w:r>
      <w:r w:rsidRPr="00221DF0">
        <w:rPr>
          <w:lang w:val="lt-LT"/>
        </w:rPr>
        <w:tab/>
      </w:r>
      <w:r w:rsidRPr="00221DF0">
        <w:rPr>
          <w:lang w:val="lt-LT"/>
        </w:rPr>
        <w:tab/>
      </w:r>
      <w:r w:rsidRPr="00221DF0">
        <w:rPr>
          <w:lang w:val="lt-LT"/>
        </w:rPr>
        <w:tab/>
      </w:r>
      <w:r w:rsidRPr="00221DF0">
        <w:rPr>
          <w:lang w:val="lt-LT"/>
        </w:rPr>
        <w:tab/>
        <w:t>15 metų.</w:t>
      </w:r>
    </w:p>
    <w:p w14:paraId="2DABB62B" w14:textId="77777777" w:rsidR="00226CD4" w:rsidRPr="00221DF0" w:rsidRDefault="00226CD4" w:rsidP="00724D19">
      <w:pPr>
        <w:spacing w:before="120" w:after="120"/>
        <w:ind w:firstLine="425"/>
        <w:rPr>
          <w:lang w:val="lt-LT"/>
        </w:rPr>
      </w:pPr>
      <w:r w:rsidRPr="00221DF0">
        <w:rPr>
          <w:lang w:val="lt-LT"/>
        </w:rPr>
        <w:t>Inžineriniai įrenginiai</w:t>
      </w:r>
      <w:r w:rsidRPr="00221DF0">
        <w:rPr>
          <w:lang w:val="lt-LT"/>
        </w:rPr>
        <w:tab/>
      </w:r>
      <w:r w:rsidRPr="00221DF0">
        <w:rPr>
          <w:lang w:val="lt-LT"/>
        </w:rPr>
        <w:tab/>
      </w:r>
      <w:r w:rsidRPr="00221DF0">
        <w:rPr>
          <w:lang w:val="lt-LT"/>
        </w:rPr>
        <w:tab/>
      </w:r>
      <w:r w:rsidRPr="00221DF0">
        <w:rPr>
          <w:lang w:val="lt-LT"/>
        </w:rPr>
        <w:tab/>
      </w:r>
      <w:r w:rsidRPr="00221DF0">
        <w:rPr>
          <w:lang w:val="lt-LT"/>
        </w:rPr>
        <w:tab/>
      </w:r>
      <w:r w:rsidRPr="00221DF0">
        <w:rPr>
          <w:lang w:val="lt-LT"/>
        </w:rPr>
        <w:tab/>
        <w:t>pagal Lietuvos Respublikos standartus.</w:t>
      </w:r>
    </w:p>
    <w:p w14:paraId="2F784964" w14:textId="77777777" w:rsidR="00226CD4" w:rsidRPr="00221DF0" w:rsidRDefault="00226CD4" w:rsidP="00724D19">
      <w:pPr>
        <w:spacing w:before="120" w:after="120"/>
        <w:rPr>
          <w:lang w:val="lt-LT"/>
        </w:rPr>
      </w:pPr>
      <w:r w:rsidRPr="00221DF0">
        <w:rPr>
          <w:lang w:val="lt-LT"/>
        </w:rPr>
        <w:t>* Išskyrus dažytus paviršius.</w:t>
      </w:r>
    </w:p>
    <w:p w14:paraId="34A45CE4" w14:textId="77777777" w:rsidR="00226CD4" w:rsidRPr="00221DF0" w:rsidRDefault="00226CD4" w:rsidP="00724D19">
      <w:pPr>
        <w:spacing w:before="120" w:after="120"/>
        <w:rPr>
          <w:lang w:val="lt-LT"/>
        </w:rPr>
      </w:pPr>
    </w:p>
    <w:p w14:paraId="208C6F52" w14:textId="74D9C741" w:rsidR="00226CD4" w:rsidRPr="00221DF0" w:rsidRDefault="00226CD4" w:rsidP="00724D19">
      <w:pPr>
        <w:spacing w:before="120" w:after="120"/>
        <w:rPr>
          <w:lang w:val="lt-LT"/>
        </w:rPr>
      </w:pPr>
      <w:r w:rsidRPr="00221DF0">
        <w:rPr>
          <w:lang w:val="lt-LT"/>
        </w:rPr>
        <w:t>Dalyvis Konkurso metu turi pademonst</w:t>
      </w:r>
      <w:r w:rsidR="0069181D">
        <w:rPr>
          <w:lang w:val="lt-LT"/>
        </w:rPr>
        <w:t>ruo</w:t>
      </w:r>
      <w:r w:rsidRPr="00221DF0">
        <w:rPr>
          <w:lang w:val="lt-LT"/>
        </w:rPr>
        <w:t xml:space="preserve">ti, kaip bus pasiekta visų aukščiau nurodytų Daugiafunkcio komplekso </w:t>
      </w:r>
      <w:r w:rsidR="009C5A0D" w:rsidRPr="00221DF0">
        <w:rPr>
          <w:lang w:val="lt-LT"/>
        </w:rPr>
        <w:t xml:space="preserve">Objektų </w:t>
      </w:r>
      <w:r w:rsidRPr="00221DF0">
        <w:rPr>
          <w:lang w:val="lt-LT"/>
        </w:rPr>
        <w:t xml:space="preserve">elementų numatytoji eksploatavimo trukmė. </w:t>
      </w:r>
    </w:p>
    <w:p w14:paraId="4697641F" w14:textId="00E5FFF8" w:rsidR="00226CD4" w:rsidRPr="00221DF0" w:rsidRDefault="00226CD4" w:rsidP="00724D19">
      <w:pPr>
        <w:spacing w:before="120" w:after="120"/>
        <w:rPr>
          <w:lang w:val="lt-LT"/>
        </w:rPr>
      </w:pPr>
      <w:r w:rsidRPr="00D15FD6">
        <w:rPr>
          <w:lang w:val="lt-LT"/>
        </w:rPr>
        <w:t xml:space="preserve">Daugiafunkcio komplekso </w:t>
      </w:r>
      <w:r w:rsidR="009C5A0D" w:rsidRPr="00D15FD6">
        <w:rPr>
          <w:lang w:val="lt-LT"/>
        </w:rPr>
        <w:t xml:space="preserve">Objektus </w:t>
      </w:r>
      <w:r w:rsidRPr="00D15FD6">
        <w:rPr>
          <w:lang w:val="lt-LT"/>
        </w:rPr>
        <w:t xml:space="preserve">sudarančios medžiagos ir sudedamosios dalys, kurias eksploatuojant Daugiafunkcio komplekso </w:t>
      </w:r>
      <w:r w:rsidR="009C5A0D" w:rsidRPr="00221DF0">
        <w:rPr>
          <w:lang w:val="lt-LT"/>
        </w:rPr>
        <w:t xml:space="preserve">Objektus </w:t>
      </w:r>
      <w:r w:rsidRPr="00221DF0">
        <w:rPr>
          <w:lang w:val="lt-LT"/>
        </w:rPr>
        <w:t xml:space="preserve">reikės remontuoti arba pakeisti, turi būti parinktos, įrengtos tokioje vietoje ir pritvirtintos taip, kad ateityje dėl jų kiltų kuo mažiau nepatogumų, trukdžių ir kad nereikėtų laikinai uždaryti Daugiafunkcio komplekso </w:t>
      </w:r>
      <w:r w:rsidR="009C5A0D" w:rsidRPr="00221DF0">
        <w:rPr>
          <w:lang w:val="lt-LT"/>
        </w:rPr>
        <w:t>Objekto</w:t>
      </w:r>
      <w:r w:rsidRPr="00221DF0">
        <w:rPr>
          <w:lang w:val="lt-LT"/>
        </w:rPr>
        <w:t>.</w:t>
      </w:r>
    </w:p>
    <w:p w14:paraId="38E8D01B" w14:textId="65958C4F" w:rsidR="00226CD4" w:rsidRPr="00D15FD6" w:rsidRDefault="007A4D39" w:rsidP="00724D19">
      <w:pPr>
        <w:spacing w:before="120" w:after="120"/>
        <w:rPr>
          <w:lang w:val="lt-LT"/>
        </w:rPr>
      </w:pPr>
      <w:r>
        <w:rPr>
          <w:lang w:val="lt-LT"/>
        </w:rPr>
        <w:t>Projekto bendrovė</w:t>
      </w:r>
      <w:r w:rsidRPr="00221DF0">
        <w:rPr>
          <w:lang w:val="lt-LT"/>
        </w:rPr>
        <w:t xml:space="preserve"> </w:t>
      </w:r>
      <w:r w:rsidR="00226CD4" w:rsidRPr="00221DF0">
        <w:rPr>
          <w:lang w:val="lt-LT"/>
        </w:rPr>
        <w:t xml:space="preserve">turi suteikti savivaldybei 3 (trijų) metų garantiją už visus </w:t>
      </w:r>
      <w:r w:rsidR="00226CD4" w:rsidRPr="00F123FC">
        <w:rPr>
          <w:lang w:val="lt-LT"/>
        </w:rPr>
        <w:t xml:space="preserve">visų Daugiafunkcio komplekso </w:t>
      </w:r>
      <w:r w:rsidR="009C5A0D" w:rsidRPr="00F123FC">
        <w:rPr>
          <w:lang w:val="lt-LT"/>
        </w:rPr>
        <w:t xml:space="preserve">Objektų </w:t>
      </w:r>
      <w:r w:rsidR="00226CD4" w:rsidRPr="00F123FC">
        <w:rPr>
          <w:lang w:val="lt-LT"/>
        </w:rPr>
        <w:t>elementus.</w:t>
      </w:r>
      <w:r w:rsidR="00674553" w:rsidRPr="00F123FC">
        <w:rPr>
          <w:lang w:val="lt-LT"/>
        </w:rPr>
        <w:t xml:space="preserve"> </w:t>
      </w:r>
      <w:r w:rsidR="00226CD4" w:rsidRPr="00F123FC">
        <w:rPr>
          <w:lang w:val="lt-LT"/>
        </w:rPr>
        <w:t xml:space="preserve">Garantijos laikotarpis prasideda nuo Paslaugų teikimo pradžios dienos. Darbų priėmimas bus grindžiamas iš Daugiafunkcio komplekso </w:t>
      </w:r>
      <w:r w:rsidRPr="00F123FC">
        <w:rPr>
          <w:lang w:val="lt-LT"/>
        </w:rPr>
        <w:t xml:space="preserve">duomenų </w:t>
      </w:r>
      <w:r w:rsidR="00226CD4" w:rsidRPr="00F123FC">
        <w:rPr>
          <w:lang w:val="lt-LT"/>
        </w:rPr>
        <w:t>valdymo sistemos</w:t>
      </w:r>
      <w:r w:rsidR="00226CD4" w:rsidRPr="00F123FC" w:rsidDel="00092E60">
        <w:rPr>
          <w:lang w:val="lt-LT"/>
        </w:rPr>
        <w:t xml:space="preserve"> </w:t>
      </w:r>
      <w:r w:rsidR="00226CD4" w:rsidRPr="00F123FC">
        <w:rPr>
          <w:lang w:val="lt-LT"/>
        </w:rPr>
        <w:t xml:space="preserve">gautais techniniais duomenimis. Informacija apie Darbų priėmimo tvarką nurodyta </w:t>
      </w:r>
      <w:r w:rsidR="00F123FC" w:rsidRPr="00F123FC">
        <w:rPr>
          <w:lang w:val="lt-LT"/>
        </w:rPr>
        <w:t>Koncesijų sutarties 9</w:t>
      </w:r>
      <w:r w:rsidR="00226CD4" w:rsidRPr="00F123FC">
        <w:rPr>
          <w:lang w:val="lt-LT"/>
        </w:rPr>
        <w:t xml:space="preserve"> punkte. </w:t>
      </w:r>
    </w:p>
    <w:p w14:paraId="5684634A" w14:textId="77777777" w:rsidR="00226CD4" w:rsidRPr="00D15FD6" w:rsidRDefault="00226CD4" w:rsidP="00724D19">
      <w:pPr>
        <w:spacing w:before="120" w:after="120"/>
        <w:rPr>
          <w:lang w:val="lt-LT"/>
        </w:rPr>
      </w:pPr>
    </w:p>
    <w:p w14:paraId="2FE1F2AA" w14:textId="77777777" w:rsidR="00226CD4" w:rsidRPr="00E40669" w:rsidRDefault="00226CD4" w:rsidP="00965FDA">
      <w:pPr>
        <w:pStyle w:val="Antrat4"/>
        <w:numPr>
          <w:ilvl w:val="3"/>
          <w:numId w:val="44"/>
        </w:numPr>
        <w:rPr>
          <w:rFonts w:ascii="Arial" w:hAnsi="Arial" w:cs="Arial"/>
          <w:i w:val="0"/>
          <w:lang w:val="lt-LT"/>
        </w:rPr>
      </w:pPr>
      <w:bookmarkStart w:id="547" w:name="_Toc458894187"/>
      <w:r w:rsidRPr="00E40669">
        <w:rPr>
          <w:rFonts w:ascii="Arial" w:hAnsi="Arial" w:cs="Arial"/>
          <w:i w:val="0"/>
          <w:lang w:val="lt-LT"/>
        </w:rPr>
        <w:t>Tvarumas</w:t>
      </w:r>
      <w:bookmarkEnd w:id="547"/>
    </w:p>
    <w:p w14:paraId="48F5B46C" w14:textId="77777777" w:rsidR="00E40669" w:rsidRDefault="00E40669" w:rsidP="00724D19">
      <w:pPr>
        <w:spacing w:before="120" w:after="120"/>
        <w:rPr>
          <w:lang w:val="lt-LT"/>
        </w:rPr>
      </w:pPr>
    </w:p>
    <w:p w14:paraId="0A272300" w14:textId="2D5C6F42" w:rsidR="00226CD4" w:rsidRPr="00221DF0" w:rsidRDefault="00226CD4" w:rsidP="00724D19">
      <w:pPr>
        <w:spacing w:before="120" w:after="120"/>
        <w:rPr>
          <w:lang w:val="lt-LT"/>
        </w:rPr>
      </w:pPr>
      <w:r w:rsidRPr="00664AD8">
        <w:rPr>
          <w:lang w:val="lt-LT"/>
        </w:rPr>
        <w:t xml:space="preserve">Projektinė </w:t>
      </w:r>
      <w:r w:rsidR="007A4D39" w:rsidRPr="00664AD8">
        <w:rPr>
          <w:lang w:val="lt-LT"/>
        </w:rPr>
        <w:t>dokumentacij</w:t>
      </w:r>
      <w:r w:rsidR="007A4D39">
        <w:rPr>
          <w:lang w:val="lt-LT"/>
        </w:rPr>
        <w:t>oje priimti ir vėliau įgyvendinti sprendimai</w:t>
      </w:r>
      <w:r w:rsidR="007A4D39" w:rsidRPr="00664AD8">
        <w:rPr>
          <w:lang w:val="lt-LT"/>
        </w:rPr>
        <w:t xml:space="preserve"> </w:t>
      </w:r>
      <w:r w:rsidRPr="00664AD8">
        <w:rPr>
          <w:lang w:val="lt-LT"/>
        </w:rPr>
        <w:t xml:space="preserve">turi skatinti tvarų vystymąsi, ir tai turėtų </w:t>
      </w:r>
      <w:r w:rsidR="007A4D39">
        <w:rPr>
          <w:lang w:val="lt-LT"/>
        </w:rPr>
        <w:t xml:space="preserve">pademonstruoti </w:t>
      </w:r>
      <w:r w:rsidRPr="00664AD8">
        <w:rPr>
          <w:lang w:val="lt-LT"/>
        </w:rPr>
        <w:t xml:space="preserve">integruotą požiūrį į prižiūrimos vietovės socialinę, aplinkos ir ekonominę gerovę dabar ir ateityje. </w:t>
      </w:r>
      <w:r w:rsidR="007A4D39">
        <w:rPr>
          <w:lang w:val="lt-LT"/>
        </w:rPr>
        <w:t>Projektas</w:t>
      </w:r>
      <w:r w:rsidRPr="00221DF0">
        <w:rPr>
          <w:lang w:val="lt-LT"/>
        </w:rPr>
        <w:t xml:space="preserve"> turi atspindėti nacionaliniuose ir vietos strateginiuose dokumentuose nustatytus tikslus ir Vilniaus miesto savivaldybės patvirtintą strategiją.</w:t>
      </w:r>
    </w:p>
    <w:p w14:paraId="1A76762B" w14:textId="61BE00DF" w:rsidR="00226CD4" w:rsidRPr="007A4D39" w:rsidRDefault="007A4D39" w:rsidP="00664BD3">
      <w:pPr>
        <w:spacing w:before="120" w:after="120" w:line="276" w:lineRule="auto"/>
        <w:rPr>
          <w:lang w:val="lt-LT"/>
        </w:rPr>
      </w:pPr>
      <w:r>
        <w:rPr>
          <w:lang w:val="lt-LT"/>
        </w:rPr>
        <w:t>Projekto bendrovė</w:t>
      </w:r>
      <w:r w:rsidRPr="00D15FD6">
        <w:rPr>
          <w:lang w:val="lt-LT"/>
        </w:rPr>
        <w:t xml:space="preserve"> </w:t>
      </w:r>
      <w:r w:rsidR="00226CD4" w:rsidRPr="007A4D39">
        <w:rPr>
          <w:lang w:val="lt-LT"/>
        </w:rPr>
        <w:t xml:space="preserve">Daugiafunkcį kompleksą, Naują turtą </w:t>
      </w:r>
      <w:r w:rsidR="00226CD4" w:rsidRPr="00221DF0">
        <w:rPr>
          <w:rFonts w:eastAsia="Arial" w:cs="Times New Roman"/>
          <w:szCs w:val="24"/>
          <w:lang w:val="lt-LT"/>
        </w:rPr>
        <w:t xml:space="preserve">ir Papildomą turtą </w:t>
      </w:r>
      <w:r w:rsidR="00226CD4" w:rsidRPr="007A4D39">
        <w:rPr>
          <w:lang w:val="lt-LT"/>
        </w:rPr>
        <w:t>turi suprojektuoti</w:t>
      </w:r>
      <w:r>
        <w:rPr>
          <w:lang w:val="lt-LT"/>
        </w:rPr>
        <w:t>, sukurti / sumontuoti ir įgyvendinti</w:t>
      </w:r>
      <w:r w:rsidR="00B916BA" w:rsidRPr="007A4D39">
        <w:rPr>
          <w:lang w:val="lt-LT"/>
        </w:rPr>
        <w:t xml:space="preserve"> </w:t>
      </w:r>
      <w:r w:rsidR="00226CD4" w:rsidRPr="007A4D39">
        <w:rPr>
          <w:lang w:val="lt-LT"/>
        </w:rPr>
        <w:t xml:space="preserve">taip, kad būtų remiamos ekologiškos paslaugos, tausojama ir efektyviai naudojama energija. Aplinkosaugos </w:t>
      </w:r>
      <w:r>
        <w:rPr>
          <w:lang w:val="lt-LT"/>
        </w:rPr>
        <w:t xml:space="preserve">sprendimų priėmime, Darbų </w:t>
      </w:r>
      <w:r>
        <w:rPr>
          <w:lang w:val="lt-LT"/>
        </w:rPr>
        <w:lastRenderedPageBreak/>
        <w:t>vykdyme ir Paslaugų teikime turi būti vadovaujamasi aplinkos apsaugą reglamentuo</w:t>
      </w:r>
      <w:r w:rsidR="0069181D">
        <w:rPr>
          <w:lang w:val="lt-LT"/>
        </w:rPr>
        <w:t>jan</w:t>
      </w:r>
      <w:r>
        <w:rPr>
          <w:lang w:val="lt-LT"/>
        </w:rPr>
        <w:t>čiais teisės aktais bei standartais (ISO 14000 standartų serija)</w:t>
      </w:r>
      <w:r w:rsidR="00226CD4" w:rsidRPr="007A4D39">
        <w:rPr>
          <w:lang w:val="lt-LT"/>
        </w:rPr>
        <w:t>.</w:t>
      </w:r>
    </w:p>
    <w:p w14:paraId="4DA007D1" w14:textId="41F7311E" w:rsidR="00226CD4" w:rsidRPr="007A4D39" w:rsidRDefault="001C5016" w:rsidP="00664BD3">
      <w:pPr>
        <w:spacing w:before="120" w:after="120" w:line="276" w:lineRule="auto"/>
        <w:rPr>
          <w:lang w:val="lt-LT"/>
        </w:rPr>
      </w:pPr>
      <w:r w:rsidRPr="007A4D39">
        <w:rPr>
          <w:lang w:val="lt-LT"/>
        </w:rPr>
        <w:t xml:space="preserve">Daugiafunkcis kompleksas, Naujas turtas </w:t>
      </w:r>
      <w:r w:rsidR="00226CD4" w:rsidRPr="007A4D39">
        <w:rPr>
          <w:lang w:val="lt-LT"/>
        </w:rPr>
        <w:t xml:space="preserve"> </w:t>
      </w:r>
      <w:r w:rsidR="00226CD4" w:rsidRPr="007A4D39">
        <w:rPr>
          <w:rFonts w:eastAsia="Arial" w:cs="Times New Roman"/>
          <w:szCs w:val="24"/>
          <w:lang w:val="lt-LT"/>
        </w:rPr>
        <w:t xml:space="preserve">ir Papildomas turtas </w:t>
      </w:r>
      <w:r w:rsidR="00226CD4" w:rsidRPr="007A4D39">
        <w:rPr>
          <w:lang w:val="lt-LT"/>
        </w:rPr>
        <w:t xml:space="preserve">turi </w:t>
      </w:r>
      <w:r w:rsidRPr="007A4D39">
        <w:rPr>
          <w:lang w:val="lt-LT"/>
        </w:rPr>
        <w:t>tausoti aplinką</w:t>
      </w:r>
      <w:r w:rsidR="00226CD4" w:rsidRPr="007A4D39">
        <w:rPr>
          <w:lang w:val="lt-LT"/>
        </w:rPr>
        <w:t>, t. y. turi būti:</w:t>
      </w:r>
    </w:p>
    <w:p w14:paraId="15177F95" w14:textId="77777777" w:rsidR="00E40669" w:rsidRDefault="00E40669" w:rsidP="00E40669">
      <w:pPr>
        <w:pStyle w:val="Sraopastraipa"/>
        <w:spacing w:before="60" w:after="60" w:line="276" w:lineRule="auto"/>
        <w:ind w:left="786"/>
        <w:rPr>
          <w:lang w:val="lt-LT"/>
        </w:rPr>
      </w:pPr>
    </w:p>
    <w:p w14:paraId="418643A2" w14:textId="77777777" w:rsidR="00E40669" w:rsidRDefault="00E40669" w:rsidP="00E40669">
      <w:pPr>
        <w:pStyle w:val="Sraopastraipa"/>
        <w:spacing w:before="60" w:after="60" w:line="276" w:lineRule="auto"/>
        <w:ind w:left="786"/>
        <w:rPr>
          <w:lang w:val="lt-LT"/>
        </w:rPr>
      </w:pPr>
    </w:p>
    <w:p w14:paraId="0F58BF9C" w14:textId="6C79F17E" w:rsidR="00226CD4" w:rsidRPr="007A4D39" w:rsidRDefault="00226CD4" w:rsidP="00965FDA">
      <w:pPr>
        <w:pStyle w:val="Sraopastraipa"/>
        <w:numPr>
          <w:ilvl w:val="0"/>
          <w:numId w:val="91"/>
        </w:numPr>
        <w:spacing w:line="276" w:lineRule="auto"/>
        <w:ind w:left="1077" w:hanging="357"/>
        <w:rPr>
          <w:lang w:val="lt-LT"/>
        </w:rPr>
      </w:pPr>
      <w:r w:rsidRPr="007A4D39">
        <w:rPr>
          <w:lang w:val="lt-LT"/>
        </w:rPr>
        <w:t>sumažintas atliekų kiekis Darbų vykdymo ir Paslaugų teikimo metu;</w:t>
      </w:r>
    </w:p>
    <w:p w14:paraId="60C9D7D5" w14:textId="56B6E414" w:rsidR="007461BE" w:rsidRDefault="007461BE" w:rsidP="00965FDA">
      <w:pPr>
        <w:pStyle w:val="Sraopastraipa"/>
        <w:numPr>
          <w:ilvl w:val="0"/>
          <w:numId w:val="91"/>
        </w:numPr>
        <w:spacing w:line="360" w:lineRule="auto"/>
        <w:ind w:left="1077" w:hanging="357"/>
        <w:rPr>
          <w:lang w:val="lt-LT"/>
        </w:rPr>
      </w:pPr>
      <w:r w:rsidRPr="007A4D39">
        <w:rPr>
          <w:lang w:val="lt-LT"/>
        </w:rPr>
        <w:t>sumažintas energijos vartojimo kiekis</w:t>
      </w:r>
      <w:r w:rsidR="0069181D">
        <w:rPr>
          <w:lang w:val="lt-LT"/>
        </w:rPr>
        <w:t xml:space="preserve"> </w:t>
      </w:r>
      <w:r w:rsidRPr="007A4D39">
        <w:rPr>
          <w:lang w:val="lt-LT"/>
        </w:rPr>
        <w:t>taip prisidedant prie ozono sluoksnio ardymo suma</w:t>
      </w:r>
      <w:r w:rsidR="0069181D">
        <w:rPr>
          <w:lang w:val="lt-LT"/>
        </w:rPr>
        <w:t>žinimo, pasaulinio atšilimo prev</w:t>
      </w:r>
      <w:r w:rsidRPr="007A4D39">
        <w:rPr>
          <w:lang w:val="lt-LT"/>
        </w:rPr>
        <w:t>encijos, oro ir vandens taršos sumažinimo bei neatsinaujinančių išteklių tausojimo</w:t>
      </w:r>
    </w:p>
    <w:p w14:paraId="661B8FDC" w14:textId="77777777" w:rsidR="00226CD4" w:rsidRPr="007A4D39" w:rsidRDefault="00226CD4" w:rsidP="00965FDA">
      <w:pPr>
        <w:pStyle w:val="Sraopastraipa"/>
        <w:numPr>
          <w:ilvl w:val="0"/>
          <w:numId w:val="91"/>
        </w:numPr>
        <w:spacing w:line="360" w:lineRule="auto"/>
        <w:ind w:left="1077" w:hanging="357"/>
        <w:rPr>
          <w:lang w:val="lt-LT"/>
        </w:rPr>
      </w:pPr>
      <w:r w:rsidRPr="007A4D39">
        <w:rPr>
          <w:lang w:val="lt-LT"/>
        </w:rPr>
        <w:t>puoselėjamas vietos kraštovaizdis ir saugomos natūralios buveinės bei rūšys;</w:t>
      </w:r>
    </w:p>
    <w:p w14:paraId="4A6AE55B" w14:textId="77777777" w:rsidR="00226CD4" w:rsidRPr="007A4D39" w:rsidRDefault="00226CD4" w:rsidP="00965FDA">
      <w:pPr>
        <w:pStyle w:val="Sraopastraipa"/>
        <w:numPr>
          <w:ilvl w:val="0"/>
          <w:numId w:val="91"/>
        </w:numPr>
        <w:spacing w:line="360" w:lineRule="auto"/>
        <w:ind w:left="1077" w:hanging="357"/>
        <w:rPr>
          <w:lang w:val="lt-LT"/>
        </w:rPr>
      </w:pPr>
      <w:r w:rsidRPr="007A4D39">
        <w:rPr>
          <w:lang w:val="lt-LT"/>
        </w:rPr>
        <w:t xml:space="preserve">vengiama jonizuojančiosios ir elektromagnetinės spinduliuotės šaltinių; </w:t>
      </w:r>
    </w:p>
    <w:p w14:paraId="01EDA642" w14:textId="4586087A" w:rsidR="00226CD4" w:rsidRPr="007A4D39" w:rsidRDefault="00226CD4" w:rsidP="00965FDA">
      <w:pPr>
        <w:pStyle w:val="Sraopastraipa"/>
        <w:numPr>
          <w:ilvl w:val="0"/>
          <w:numId w:val="91"/>
        </w:numPr>
        <w:spacing w:line="360" w:lineRule="auto"/>
        <w:ind w:left="1077" w:hanging="357"/>
        <w:rPr>
          <w:lang w:val="lt-LT"/>
        </w:rPr>
      </w:pPr>
      <w:r w:rsidRPr="007A4D39">
        <w:rPr>
          <w:lang w:val="lt-LT"/>
        </w:rPr>
        <w:t xml:space="preserve">vengiama bet kokių konstrukcinių </w:t>
      </w:r>
      <w:r w:rsidR="001C5016" w:rsidRPr="007A4D39">
        <w:rPr>
          <w:lang w:val="lt-LT"/>
        </w:rPr>
        <w:t>sprendimų</w:t>
      </w:r>
      <w:r w:rsidRPr="007A4D39">
        <w:rPr>
          <w:lang w:val="lt-LT"/>
        </w:rPr>
        <w:t xml:space="preserve">, siejamų su  </w:t>
      </w:r>
      <w:r w:rsidR="001C5016" w:rsidRPr="007A4D39">
        <w:rPr>
          <w:lang w:val="lt-LT"/>
        </w:rPr>
        <w:t xml:space="preserve">neigiamų poveikiu žmonių </w:t>
      </w:r>
      <w:r w:rsidRPr="007A4D39">
        <w:rPr>
          <w:lang w:val="lt-LT"/>
        </w:rPr>
        <w:t>sveikatai;</w:t>
      </w:r>
    </w:p>
    <w:p w14:paraId="150FEF6C" w14:textId="12FB6835" w:rsidR="00226CD4" w:rsidRPr="007A4D39" w:rsidRDefault="00226CD4" w:rsidP="00965FDA">
      <w:pPr>
        <w:pStyle w:val="Sraopastraipa"/>
        <w:numPr>
          <w:ilvl w:val="0"/>
          <w:numId w:val="91"/>
        </w:numPr>
        <w:spacing w:line="360" w:lineRule="auto"/>
        <w:ind w:left="1077" w:hanging="357"/>
        <w:rPr>
          <w:lang w:val="lt-LT"/>
        </w:rPr>
      </w:pPr>
      <w:r w:rsidRPr="007A4D39">
        <w:rPr>
          <w:lang w:val="lt-LT"/>
        </w:rPr>
        <w:t>padidintos galimybės sumažinti atliekų skaičių ir jas perdirbti</w:t>
      </w:r>
      <w:r w:rsidR="001C5016" w:rsidRPr="007A4D39">
        <w:rPr>
          <w:lang w:val="lt-LT"/>
        </w:rPr>
        <w:t xml:space="preserve"> Objektų eksploatavimo etape</w:t>
      </w:r>
      <w:r w:rsidRPr="007A4D39">
        <w:rPr>
          <w:lang w:val="lt-LT"/>
        </w:rPr>
        <w:t>;</w:t>
      </w:r>
    </w:p>
    <w:p w14:paraId="1F60B39E" w14:textId="77777777" w:rsidR="00226CD4" w:rsidRPr="007A4D39" w:rsidRDefault="00226CD4" w:rsidP="00965FDA">
      <w:pPr>
        <w:pStyle w:val="Sraopastraipa"/>
        <w:numPr>
          <w:ilvl w:val="0"/>
          <w:numId w:val="91"/>
        </w:numPr>
        <w:spacing w:line="360" w:lineRule="auto"/>
        <w:ind w:left="1077" w:hanging="357"/>
        <w:rPr>
          <w:lang w:val="lt-LT"/>
        </w:rPr>
      </w:pPr>
      <w:r w:rsidRPr="007A4D39">
        <w:rPr>
          <w:lang w:val="lt-LT"/>
        </w:rPr>
        <w:t>padidintas atliekų surinkimo ir išvežimo veiksmingumas ir našumas;</w:t>
      </w:r>
    </w:p>
    <w:p w14:paraId="5BD77369" w14:textId="46878422" w:rsidR="00226CD4" w:rsidRPr="007A4D39" w:rsidRDefault="001C5016" w:rsidP="00965FDA">
      <w:pPr>
        <w:pStyle w:val="Sraopastraipa"/>
        <w:numPr>
          <w:ilvl w:val="0"/>
          <w:numId w:val="91"/>
        </w:numPr>
        <w:spacing w:line="360" w:lineRule="auto"/>
        <w:ind w:left="1077" w:hanging="357"/>
        <w:rPr>
          <w:lang w:val="lt-LT"/>
        </w:rPr>
      </w:pPr>
      <w:r w:rsidRPr="007A4D39">
        <w:rPr>
          <w:lang w:val="lt-LT"/>
        </w:rPr>
        <w:t xml:space="preserve">Optimizuotas </w:t>
      </w:r>
      <w:r w:rsidR="00226CD4" w:rsidRPr="007A4D39">
        <w:rPr>
          <w:lang w:val="lt-LT"/>
        </w:rPr>
        <w:t xml:space="preserve">techninės priežiūros </w:t>
      </w:r>
      <w:r w:rsidRPr="007A4D39">
        <w:rPr>
          <w:lang w:val="lt-LT"/>
        </w:rPr>
        <w:t>procesas</w:t>
      </w:r>
      <w:r w:rsidR="00226CD4" w:rsidRPr="007A4D39">
        <w:rPr>
          <w:lang w:val="lt-LT"/>
        </w:rPr>
        <w:t xml:space="preserve">, kad būtų užtikrintas didžiausias </w:t>
      </w:r>
      <w:r w:rsidRPr="007A4D39">
        <w:rPr>
          <w:lang w:val="lt-LT"/>
        </w:rPr>
        <w:t xml:space="preserve">priežiūros </w:t>
      </w:r>
      <w:r w:rsidR="00226CD4" w:rsidRPr="007A4D39">
        <w:rPr>
          <w:lang w:val="lt-LT"/>
        </w:rPr>
        <w:t>našumas;</w:t>
      </w:r>
    </w:p>
    <w:p w14:paraId="73737A21" w14:textId="77777777" w:rsidR="00226CD4" w:rsidRPr="007A4D39" w:rsidRDefault="00226CD4" w:rsidP="00965FDA">
      <w:pPr>
        <w:pStyle w:val="Sraopastraipa"/>
        <w:numPr>
          <w:ilvl w:val="0"/>
          <w:numId w:val="91"/>
        </w:numPr>
        <w:spacing w:line="360" w:lineRule="auto"/>
        <w:ind w:left="1077" w:hanging="357"/>
        <w:rPr>
          <w:lang w:val="lt-LT"/>
        </w:rPr>
      </w:pPr>
      <w:r w:rsidRPr="007A4D39">
        <w:rPr>
          <w:lang w:val="lt-LT"/>
        </w:rPr>
        <w:t>kai įmanoma, vengiama naudoti kenksmingas statybines medžiagas ir procesus;</w:t>
      </w:r>
    </w:p>
    <w:p w14:paraId="30212EEA" w14:textId="77777777" w:rsidR="00226CD4" w:rsidRPr="007A4D39" w:rsidRDefault="00226CD4" w:rsidP="00965FDA">
      <w:pPr>
        <w:pStyle w:val="Sraopastraipa"/>
        <w:numPr>
          <w:ilvl w:val="0"/>
          <w:numId w:val="91"/>
        </w:numPr>
        <w:spacing w:line="360" w:lineRule="auto"/>
        <w:ind w:left="1077" w:hanging="357"/>
        <w:rPr>
          <w:lang w:val="lt-LT"/>
        </w:rPr>
      </w:pPr>
      <w:r w:rsidRPr="007A4D39">
        <w:rPr>
          <w:lang w:val="lt-LT"/>
        </w:rPr>
        <w:t>išnagrinėtos galimybės naudoti iš anksto pagamintus elementus, kad būtų užtikrinta kokybės kontrolė, paprastas ir spartus įrengimas, lankstus panaudojimas ateityje.</w:t>
      </w:r>
    </w:p>
    <w:p w14:paraId="04118248" w14:textId="04C0B1D7" w:rsidR="00226CD4" w:rsidRPr="007461BE" w:rsidRDefault="00226CD4" w:rsidP="00664BD3">
      <w:pPr>
        <w:spacing w:before="120" w:after="120" w:line="276" w:lineRule="auto"/>
        <w:rPr>
          <w:lang w:val="lt-LT"/>
        </w:rPr>
      </w:pPr>
      <w:r w:rsidRPr="007461BE">
        <w:rPr>
          <w:lang w:val="lt-LT"/>
        </w:rPr>
        <w:t>Viešųjų kultūros ir sporto renginių infrastruktūra, pvz., vietos neįgaliems asmenims ir VIP (labai svarbiems asmenims), medicinos centras ir informacijos punktai, taip pat viešieji tualetai, įrengti po centrinėmis tribūnomis, turi būti suprojektuoti siekiant užtikrinti, kad, jei to reikalauja KKSD, su UEFA, FIFA ir IAAF reikalavimų vykdymo užtikrinimu susijusios išlaidos būtų kuo mažesnės.</w:t>
      </w:r>
    </w:p>
    <w:p w14:paraId="2EBFAB45" w14:textId="16EF2AA4" w:rsidR="00226CD4" w:rsidRPr="007461BE" w:rsidRDefault="00226CD4" w:rsidP="00664BD3">
      <w:pPr>
        <w:spacing w:before="120" w:after="120" w:line="276" w:lineRule="auto"/>
        <w:rPr>
          <w:lang w:val="lt-LT"/>
        </w:rPr>
      </w:pPr>
      <w:r w:rsidRPr="007461BE">
        <w:rPr>
          <w:lang w:val="lt-LT"/>
        </w:rPr>
        <w:t xml:space="preserve">Apibendrinant, Daugiafunkcis kompleksas, Naujas turtas </w:t>
      </w:r>
      <w:r w:rsidRPr="00221DF0">
        <w:rPr>
          <w:rFonts w:eastAsia="Arial" w:cs="Times New Roman"/>
          <w:szCs w:val="24"/>
          <w:lang w:val="lt-LT"/>
        </w:rPr>
        <w:t>ir Pa</w:t>
      </w:r>
      <w:r w:rsidRPr="00D15FD6">
        <w:rPr>
          <w:rFonts w:eastAsia="Arial" w:cs="Times New Roman"/>
          <w:szCs w:val="24"/>
          <w:lang w:val="lt-LT"/>
        </w:rPr>
        <w:t xml:space="preserve">pildomas turtas </w:t>
      </w:r>
      <w:r w:rsidRPr="007461BE">
        <w:rPr>
          <w:lang w:val="lt-LT"/>
        </w:rPr>
        <w:t>turi būti suprojektuoti</w:t>
      </w:r>
      <w:r w:rsidR="001C5016" w:rsidRPr="007461BE">
        <w:rPr>
          <w:lang w:val="lt-LT"/>
        </w:rPr>
        <w:t xml:space="preserve"> ir sukurti</w:t>
      </w:r>
      <w:r w:rsidRPr="007461BE">
        <w:rPr>
          <w:lang w:val="lt-LT"/>
        </w:rPr>
        <w:t xml:space="preserve"> taip, kad </w:t>
      </w:r>
      <w:r w:rsidR="005E5EB2" w:rsidRPr="007461BE">
        <w:rPr>
          <w:lang w:val="lt-LT"/>
        </w:rPr>
        <w:t>būtų užtikrinta aplinkos apsauga, b</w:t>
      </w:r>
      <w:r w:rsidR="007461BE">
        <w:rPr>
          <w:lang w:val="lt-LT"/>
        </w:rPr>
        <w:t>ū</w:t>
      </w:r>
      <w:r w:rsidR="005E5EB2" w:rsidRPr="007461BE">
        <w:rPr>
          <w:lang w:val="lt-LT"/>
        </w:rPr>
        <w:t>tų</w:t>
      </w:r>
      <w:r w:rsidR="007461BE">
        <w:rPr>
          <w:lang w:val="lt-LT"/>
        </w:rPr>
        <w:t xml:space="preserve"> </w:t>
      </w:r>
      <w:r w:rsidRPr="007461BE">
        <w:rPr>
          <w:lang w:val="lt-LT"/>
        </w:rPr>
        <w:t>tauso</w:t>
      </w:r>
      <w:r w:rsidR="005E5EB2" w:rsidRPr="007461BE">
        <w:rPr>
          <w:lang w:val="lt-LT"/>
        </w:rPr>
        <w:t>jama</w:t>
      </w:r>
      <w:r w:rsidRPr="007461BE">
        <w:rPr>
          <w:lang w:val="lt-LT"/>
        </w:rPr>
        <w:t xml:space="preserve"> energij</w:t>
      </w:r>
      <w:r w:rsidR="005E5EB2" w:rsidRPr="007461BE">
        <w:rPr>
          <w:lang w:val="lt-LT"/>
        </w:rPr>
        <w:t>a</w:t>
      </w:r>
      <w:r w:rsidRPr="007461BE">
        <w:rPr>
          <w:lang w:val="lt-LT"/>
        </w:rPr>
        <w:t xml:space="preserve">. </w:t>
      </w:r>
    </w:p>
    <w:p w14:paraId="0A1A48DE" w14:textId="450A04FF" w:rsidR="00226CD4" w:rsidRPr="007461BE" w:rsidRDefault="00226CD4" w:rsidP="00664BD3">
      <w:pPr>
        <w:spacing w:before="120" w:after="120" w:line="276" w:lineRule="auto"/>
        <w:rPr>
          <w:rFonts w:ascii="Times New Roman" w:hAnsi="Times New Roman"/>
          <w:lang w:val="lt-LT"/>
        </w:rPr>
      </w:pPr>
      <w:r w:rsidRPr="007461BE">
        <w:rPr>
          <w:lang w:val="lt-LT"/>
        </w:rPr>
        <w:t xml:space="preserve">Rekomenduojama įgyvendinti strategiją, leidžiančią gauti Daugiafunkcio komplekso, Naujo turto </w:t>
      </w:r>
      <w:r w:rsidRPr="00221DF0">
        <w:rPr>
          <w:rFonts w:eastAsia="Arial" w:cs="Times New Roman"/>
          <w:szCs w:val="24"/>
          <w:lang w:val="lt-LT"/>
        </w:rPr>
        <w:t xml:space="preserve">ir Papildomo turto </w:t>
      </w:r>
      <w:r w:rsidR="007461BE">
        <w:rPr>
          <w:lang w:val="lt-LT"/>
        </w:rPr>
        <w:t>P</w:t>
      </w:r>
      <w:r w:rsidR="007461BE" w:rsidRPr="007461BE">
        <w:rPr>
          <w:lang w:val="lt-LT"/>
        </w:rPr>
        <w:t xml:space="preserve">rojektinės </w:t>
      </w:r>
      <w:r w:rsidRPr="007461BE">
        <w:rPr>
          <w:lang w:val="lt-LT"/>
        </w:rPr>
        <w:t>dokumentacijos, statybos ir eksploatavimo BREEAM / LEED sertifikatus, atsižvelgiant į energijos, vandens, teritorijos, oro kokybės, naudojamų medžiagų ir atliekų kategorijas.</w:t>
      </w:r>
    </w:p>
    <w:p w14:paraId="32A3B073" w14:textId="77777777" w:rsidR="005E5EB2" w:rsidRPr="00D15FD6" w:rsidRDefault="005E5EB2" w:rsidP="00724D19">
      <w:pPr>
        <w:keepNext/>
        <w:numPr>
          <w:ilvl w:val="3"/>
          <w:numId w:val="0"/>
        </w:numPr>
        <w:tabs>
          <w:tab w:val="num" w:pos="850"/>
        </w:tabs>
        <w:spacing w:before="120" w:after="120"/>
        <w:ind w:left="850" w:hanging="850"/>
        <w:outlineLvl w:val="3"/>
        <w:rPr>
          <w:color w:val="0079C1"/>
          <w:lang w:val="lt-LT"/>
        </w:rPr>
      </w:pPr>
    </w:p>
    <w:p w14:paraId="5E3277B0" w14:textId="77777777" w:rsidR="00C24209" w:rsidRDefault="00C24209" w:rsidP="00C24209">
      <w:pPr>
        <w:pStyle w:val="Antrat4"/>
        <w:ind w:left="1080"/>
        <w:rPr>
          <w:rFonts w:ascii="Arial" w:hAnsi="Arial" w:cs="Arial"/>
          <w:i w:val="0"/>
          <w:lang w:val="lt-LT"/>
        </w:rPr>
      </w:pPr>
      <w:bookmarkStart w:id="548" w:name="_Toc458894188"/>
    </w:p>
    <w:p w14:paraId="51269226" w14:textId="77777777" w:rsidR="00C24209" w:rsidRDefault="00C24209" w:rsidP="00C24209">
      <w:pPr>
        <w:pStyle w:val="Antrat4"/>
        <w:ind w:left="1080"/>
        <w:rPr>
          <w:rFonts w:ascii="Arial" w:hAnsi="Arial" w:cs="Arial"/>
          <w:i w:val="0"/>
          <w:lang w:val="lt-LT"/>
        </w:rPr>
      </w:pPr>
    </w:p>
    <w:p w14:paraId="4CB5064A" w14:textId="04C2F3F4" w:rsidR="005E5EB2" w:rsidRPr="00E40669" w:rsidRDefault="005E5EB2" w:rsidP="00965FDA">
      <w:pPr>
        <w:pStyle w:val="Antrat4"/>
        <w:numPr>
          <w:ilvl w:val="3"/>
          <w:numId w:val="44"/>
        </w:numPr>
        <w:rPr>
          <w:rFonts w:ascii="Arial" w:hAnsi="Arial" w:cs="Arial"/>
          <w:i w:val="0"/>
          <w:lang w:val="lt-LT"/>
        </w:rPr>
      </w:pPr>
      <w:r w:rsidRPr="00E40669">
        <w:rPr>
          <w:rFonts w:ascii="Arial" w:hAnsi="Arial" w:cs="Arial"/>
          <w:i w:val="0"/>
          <w:lang w:val="lt-LT"/>
        </w:rPr>
        <w:t>Daugiafunkcio komple</w:t>
      </w:r>
      <w:r w:rsidR="002B1EC8">
        <w:rPr>
          <w:rFonts w:ascii="Arial" w:hAnsi="Arial" w:cs="Arial"/>
          <w:i w:val="0"/>
          <w:lang w:val="lt-LT"/>
        </w:rPr>
        <w:t>kso informacinis modeliavimas (</w:t>
      </w:r>
      <w:proofErr w:type="spellStart"/>
      <w:r w:rsidRPr="00E40669">
        <w:rPr>
          <w:rFonts w:ascii="Arial" w:hAnsi="Arial" w:cs="Arial"/>
          <w:i w:val="0"/>
          <w:lang w:val="lt-LT"/>
        </w:rPr>
        <w:t>ang.BIM</w:t>
      </w:r>
      <w:proofErr w:type="spellEnd"/>
      <w:r w:rsidRPr="00E40669">
        <w:rPr>
          <w:rFonts w:ascii="Arial" w:hAnsi="Arial" w:cs="Arial"/>
          <w:i w:val="0"/>
          <w:lang w:val="lt-LT"/>
        </w:rPr>
        <w:t>)</w:t>
      </w:r>
      <w:bookmarkEnd w:id="548"/>
    </w:p>
    <w:p w14:paraId="69029982" w14:textId="77777777" w:rsidR="005E5EB2" w:rsidRPr="00221DF0" w:rsidRDefault="005E5EB2" w:rsidP="00724D19">
      <w:pPr>
        <w:keepNext/>
        <w:numPr>
          <w:ilvl w:val="3"/>
          <w:numId w:val="0"/>
        </w:numPr>
        <w:tabs>
          <w:tab w:val="num" w:pos="850"/>
        </w:tabs>
        <w:spacing w:before="120" w:after="120"/>
        <w:ind w:left="850" w:hanging="850"/>
        <w:outlineLvl w:val="3"/>
        <w:rPr>
          <w:color w:val="0079C1"/>
          <w:lang w:val="lt-LT"/>
        </w:rPr>
      </w:pPr>
    </w:p>
    <w:p w14:paraId="77688072" w14:textId="77777777" w:rsidR="00EB4F68" w:rsidRDefault="00226CD4" w:rsidP="00724D19">
      <w:pPr>
        <w:spacing w:before="120" w:after="120"/>
        <w:rPr>
          <w:lang w:val="lt-LT"/>
        </w:rPr>
      </w:pPr>
      <w:r w:rsidRPr="00221DF0">
        <w:rPr>
          <w:lang w:val="lt-LT"/>
        </w:rPr>
        <w:t xml:space="preserve">Suteikiančiosios institucijos reikalauja, kad vykdydamas </w:t>
      </w:r>
      <w:r w:rsidR="005E5EB2" w:rsidRPr="00221DF0">
        <w:rPr>
          <w:lang w:val="lt-LT"/>
        </w:rPr>
        <w:t xml:space="preserve">Darbus </w:t>
      </w:r>
      <w:r w:rsidRPr="00221DF0">
        <w:rPr>
          <w:lang w:val="lt-LT"/>
        </w:rPr>
        <w:t xml:space="preserve">ir teikdamas Paslaugas </w:t>
      </w:r>
      <w:r w:rsidR="007461BE">
        <w:rPr>
          <w:lang w:val="lt-LT"/>
        </w:rPr>
        <w:t>Projekto bendrovė</w:t>
      </w:r>
      <w:r w:rsidR="007461BE" w:rsidRPr="00221DF0">
        <w:rPr>
          <w:lang w:val="lt-LT"/>
        </w:rPr>
        <w:t xml:space="preserve"> </w:t>
      </w:r>
      <w:r w:rsidRPr="00221DF0">
        <w:rPr>
          <w:lang w:val="lt-LT"/>
        </w:rPr>
        <w:t xml:space="preserve">naudotų statinio informacinio modeliavimo (angl. </w:t>
      </w:r>
      <w:proofErr w:type="spellStart"/>
      <w:r w:rsidRPr="00221DF0">
        <w:rPr>
          <w:lang w:val="lt-LT"/>
        </w:rPr>
        <w:t>Building</w:t>
      </w:r>
      <w:proofErr w:type="spellEnd"/>
      <w:r w:rsidRPr="00221DF0">
        <w:rPr>
          <w:lang w:val="lt-LT"/>
        </w:rPr>
        <w:t xml:space="preserve"> </w:t>
      </w:r>
      <w:proofErr w:type="spellStart"/>
      <w:r w:rsidRPr="00221DF0">
        <w:rPr>
          <w:lang w:val="lt-LT"/>
        </w:rPr>
        <w:t>information</w:t>
      </w:r>
      <w:proofErr w:type="spellEnd"/>
      <w:r w:rsidRPr="00221DF0">
        <w:rPr>
          <w:lang w:val="lt-LT"/>
        </w:rPr>
        <w:t xml:space="preserve"> </w:t>
      </w:r>
      <w:proofErr w:type="spellStart"/>
      <w:r w:rsidRPr="00221DF0">
        <w:rPr>
          <w:lang w:val="lt-LT"/>
        </w:rPr>
        <w:t>modelling</w:t>
      </w:r>
      <w:proofErr w:type="spellEnd"/>
      <w:r w:rsidRPr="00221DF0">
        <w:rPr>
          <w:lang w:val="lt-LT"/>
        </w:rPr>
        <w:t xml:space="preserve"> – BIM) BIM technologijas. </w:t>
      </w:r>
      <w:r w:rsidR="006E476B">
        <w:rPr>
          <w:lang w:val="lt-LT"/>
        </w:rPr>
        <w:t>Projekto bendrovė</w:t>
      </w:r>
      <w:r w:rsidRPr="00221DF0">
        <w:rPr>
          <w:lang w:val="lt-LT"/>
        </w:rPr>
        <w:t xml:space="preserve"> tam tikrais </w:t>
      </w:r>
    </w:p>
    <w:p w14:paraId="1D509813" w14:textId="7F149876" w:rsidR="00226CD4" w:rsidRPr="00221DF0" w:rsidRDefault="00226CD4" w:rsidP="00724D19">
      <w:pPr>
        <w:spacing w:before="120" w:after="120"/>
        <w:rPr>
          <w:lang w:val="lt-LT"/>
        </w:rPr>
      </w:pPr>
      <w:r w:rsidRPr="00221DF0">
        <w:rPr>
          <w:lang w:val="lt-LT"/>
        </w:rPr>
        <w:t xml:space="preserve">Daugiafunkcio komplekso </w:t>
      </w:r>
      <w:r w:rsidR="003058D3" w:rsidRPr="00221DF0">
        <w:rPr>
          <w:lang w:val="lt-LT"/>
        </w:rPr>
        <w:t xml:space="preserve">Objektų </w:t>
      </w:r>
      <w:r w:rsidRPr="00221DF0">
        <w:rPr>
          <w:lang w:val="lt-LT"/>
        </w:rPr>
        <w:t xml:space="preserve">vystymo etapais turi naudoti atitinkamą </w:t>
      </w:r>
      <w:r w:rsidR="003058D3" w:rsidRPr="00221DF0">
        <w:rPr>
          <w:lang w:val="lt-LT"/>
        </w:rPr>
        <w:t xml:space="preserve">informacijos </w:t>
      </w:r>
      <w:r w:rsidRPr="00221DF0">
        <w:rPr>
          <w:lang w:val="lt-LT"/>
        </w:rPr>
        <w:t xml:space="preserve">vystymo lygį. Vystymo lygiu apibrėžiamas </w:t>
      </w:r>
      <w:r w:rsidR="003058D3" w:rsidRPr="00221DF0">
        <w:rPr>
          <w:lang w:val="lt-LT"/>
        </w:rPr>
        <w:t xml:space="preserve">Objektų  </w:t>
      </w:r>
      <w:r w:rsidRPr="00221DF0">
        <w:rPr>
          <w:lang w:val="lt-LT"/>
        </w:rPr>
        <w:t xml:space="preserve">modelio turinys ir leistinas kiekviename BIM projekto etape sukurtos informacijos panaudojimas. Kiekviena </w:t>
      </w:r>
      <w:r w:rsidR="003058D3" w:rsidRPr="00221DF0">
        <w:rPr>
          <w:lang w:val="lt-LT"/>
        </w:rPr>
        <w:t xml:space="preserve">informacijos </w:t>
      </w:r>
      <w:r w:rsidRPr="00221DF0">
        <w:rPr>
          <w:lang w:val="lt-LT"/>
        </w:rPr>
        <w:t xml:space="preserve">vystymo lygio serija remiasi ankstesne serija ir toliau vysto pagrindines ankstesnės serijos savybes. </w:t>
      </w:r>
      <w:r w:rsidR="003058D3" w:rsidRPr="00221DF0">
        <w:rPr>
          <w:lang w:val="lt-LT"/>
        </w:rPr>
        <w:t>Informacijos v</w:t>
      </w:r>
      <w:r w:rsidRPr="00221DF0">
        <w:rPr>
          <w:lang w:val="lt-LT"/>
        </w:rPr>
        <w:t xml:space="preserve">ystymo lygiai pateikiami toliau pateiktoje lentelėje. </w:t>
      </w:r>
    </w:p>
    <w:p w14:paraId="1AD6BF1D" w14:textId="77777777" w:rsidR="007461BE" w:rsidRDefault="007461BE" w:rsidP="00724D19">
      <w:pPr>
        <w:spacing w:before="120" w:after="120"/>
        <w:rPr>
          <w:b/>
          <w:sz w:val="18"/>
          <w:lang w:val="lt-LT"/>
        </w:rPr>
      </w:pPr>
    </w:p>
    <w:p w14:paraId="16AC0445" w14:textId="43255429" w:rsidR="00226CD4" w:rsidRPr="00221DF0" w:rsidRDefault="00226CD4" w:rsidP="00724D19">
      <w:pPr>
        <w:spacing w:before="120" w:after="120"/>
        <w:rPr>
          <w:sz w:val="18"/>
          <w:lang w:val="lt-LT"/>
        </w:rPr>
      </w:pPr>
      <w:r w:rsidRPr="00221DF0">
        <w:rPr>
          <w:b/>
          <w:sz w:val="18"/>
          <w:lang w:val="lt-LT"/>
        </w:rPr>
        <w:t>6.1 lentelė</w:t>
      </w:r>
      <w:r w:rsidRPr="00221DF0">
        <w:rPr>
          <w:sz w:val="18"/>
          <w:lang w:val="lt-LT"/>
        </w:rPr>
        <w:t xml:space="preserve">. Daugiafunkcio komplekso </w:t>
      </w:r>
      <w:r w:rsidR="003058D3" w:rsidRPr="00221DF0">
        <w:rPr>
          <w:sz w:val="18"/>
          <w:lang w:val="lt-LT"/>
        </w:rPr>
        <w:t>Objektų informacijos v</w:t>
      </w:r>
      <w:r w:rsidRPr="00221DF0">
        <w:rPr>
          <w:sz w:val="18"/>
          <w:lang w:val="lt-LT"/>
        </w:rPr>
        <w:t>ystymo lygi</w:t>
      </w:r>
      <w:r w:rsidR="003058D3" w:rsidRPr="00221DF0">
        <w:rPr>
          <w:sz w:val="18"/>
          <w:lang w:val="lt-LT"/>
        </w:rPr>
        <w:t>ai</w:t>
      </w:r>
      <w:r w:rsidRPr="00221DF0">
        <w:rPr>
          <w:sz w:val="18"/>
          <w:lang w:val="lt-LT"/>
        </w:rPr>
        <w:t xml:space="preserve"> </w:t>
      </w:r>
    </w:p>
    <w:tbl>
      <w:tblPr>
        <w:tblW w:w="5971" w:type="pct"/>
        <w:tblBorders>
          <w:top w:val="single" w:sz="4" w:space="0" w:color="80A1B6"/>
          <w:left w:val="single" w:sz="4" w:space="0" w:color="80A1B6"/>
          <w:bottom w:val="single" w:sz="4" w:space="0" w:color="80A1B6"/>
          <w:right w:val="single" w:sz="4" w:space="0" w:color="80A1B6"/>
          <w:insideH w:val="single" w:sz="4" w:space="0" w:color="80A1B6"/>
          <w:insideV w:val="single" w:sz="4" w:space="0" w:color="80A1B6"/>
        </w:tblBorders>
        <w:shd w:val="clear" w:color="auto" w:fill="FFFFFF"/>
        <w:tblLook w:val="01E0" w:firstRow="1" w:lastRow="1" w:firstColumn="1" w:lastColumn="1" w:noHBand="0" w:noVBand="0"/>
      </w:tblPr>
      <w:tblGrid>
        <w:gridCol w:w="2345"/>
        <w:gridCol w:w="1551"/>
        <w:gridCol w:w="1917"/>
        <w:gridCol w:w="2497"/>
        <w:gridCol w:w="2641"/>
        <w:gridCol w:w="2922"/>
      </w:tblGrid>
      <w:tr w:rsidR="00226CD4" w:rsidRPr="00E40669" w14:paraId="135A8D48" w14:textId="77777777" w:rsidTr="00860775">
        <w:trPr>
          <w:tblHeader/>
        </w:trPr>
        <w:tc>
          <w:tcPr>
            <w:tcW w:w="845" w:type="pct"/>
            <w:shd w:val="clear" w:color="auto" w:fill="80A1B6"/>
          </w:tcPr>
          <w:p w14:paraId="602C9A6A"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Vystymo lygis</w:t>
            </w:r>
          </w:p>
        </w:tc>
        <w:tc>
          <w:tcPr>
            <w:tcW w:w="559" w:type="pct"/>
            <w:shd w:val="clear" w:color="auto" w:fill="80A1B6"/>
          </w:tcPr>
          <w:p w14:paraId="2A2CBC0F"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100 serija</w:t>
            </w:r>
          </w:p>
        </w:tc>
        <w:tc>
          <w:tcPr>
            <w:tcW w:w="691" w:type="pct"/>
            <w:shd w:val="clear" w:color="auto" w:fill="80A1B6"/>
          </w:tcPr>
          <w:p w14:paraId="11376657"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200 serija</w:t>
            </w:r>
          </w:p>
        </w:tc>
        <w:tc>
          <w:tcPr>
            <w:tcW w:w="900" w:type="pct"/>
            <w:shd w:val="clear" w:color="auto" w:fill="80A1B6"/>
          </w:tcPr>
          <w:p w14:paraId="155DD7BF"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300 serija</w:t>
            </w:r>
          </w:p>
        </w:tc>
        <w:tc>
          <w:tcPr>
            <w:tcW w:w="952" w:type="pct"/>
            <w:shd w:val="clear" w:color="auto" w:fill="80A1B6"/>
          </w:tcPr>
          <w:p w14:paraId="4C2A8072"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400 serija</w:t>
            </w:r>
          </w:p>
        </w:tc>
        <w:tc>
          <w:tcPr>
            <w:tcW w:w="1053" w:type="pct"/>
            <w:shd w:val="clear" w:color="auto" w:fill="80A1B6"/>
          </w:tcPr>
          <w:p w14:paraId="158E68E3" w14:textId="77777777" w:rsidR="00226CD4" w:rsidRPr="00E40669" w:rsidRDefault="00226CD4" w:rsidP="00724D19">
            <w:pPr>
              <w:keepNext/>
              <w:spacing w:before="120" w:after="120"/>
              <w:rPr>
                <w:b/>
                <w:color w:val="FFFFFF"/>
                <w:sz w:val="17"/>
                <w:szCs w:val="17"/>
                <w:lang w:val="lt-LT"/>
              </w:rPr>
            </w:pPr>
            <w:r w:rsidRPr="00E40669">
              <w:rPr>
                <w:b/>
                <w:color w:val="FFFFFF"/>
                <w:sz w:val="17"/>
                <w:szCs w:val="17"/>
                <w:lang w:val="lt-LT"/>
              </w:rPr>
              <w:t>500 serija</w:t>
            </w:r>
          </w:p>
        </w:tc>
      </w:tr>
      <w:tr w:rsidR="00226CD4" w:rsidRPr="00E40669" w14:paraId="0E84BCD9" w14:textId="77777777" w:rsidTr="00860775">
        <w:tc>
          <w:tcPr>
            <w:tcW w:w="845" w:type="pct"/>
            <w:shd w:val="clear" w:color="auto" w:fill="FFFFFF"/>
          </w:tcPr>
          <w:p w14:paraId="13EABB35" w14:textId="428854B4" w:rsidR="00226CD4" w:rsidRPr="00E40669" w:rsidRDefault="003058D3">
            <w:pPr>
              <w:spacing w:before="120" w:after="120"/>
              <w:jc w:val="left"/>
              <w:rPr>
                <w:b/>
                <w:sz w:val="17"/>
                <w:szCs w:val="17"/>
                <w:lang w:val="lt-LT"/>
              </w:rPr>
            </w:pPr>
            <w:r w:rsidRPr="00E40669">
              <w:rPr>
                <w:b/>
                <w:sz w:val="17"/>
                <w:szCs w:val="17"/>
                <w:lang w:val="lt-LT"/>
              </w:rPr>
              <w:t>Objektų m</w:t>
            </w:r>
            <w:r w:rsidR="00226CD4" w:rsidRPr="00E40669">
              <w:rPr>
                <w:b/>
                <w:sz w:val="17"/>
                <w:szCs w:val="17"/>
                <w:lang w:val="lt-LT"/>
              </w:rPr>
              <w:t>odelio turinys</w:t>
            </w:r>
          </w:p>
        </w:tc>
        <w:tc>
          <w:tcPr>
            <w:tcW w:w="559" w:type="pct"/>
            <w:shd w:val="clear" w:color="auto" w:fill="FFFFFF"/>
          </w:tcPr>
          <w:p w14:paraId="2F1C8EA3" w14:textId="77777777" w:rsidR="00226CD4" w:rsidRPr="00E40669" w:rsidRDefault="00226CD4" w:rsidP="00724D19">
            <w:pPr>
              <w:spacing w:before="120" w:after="120"/>
              <w:jc w:val="left"/>
              <w:rPr>
                <w:b/>
                <w:sz w:val="17"/>
                <w:szCs w:val="17"/>
                <w:lang w:val="lt-LT"/>
              </w:rPr>
            </w:pPr>
            <w:r w:rsidRPr="00E40669">
              <w:rPr>
                <w:b/>
                <w:sz w:val="17"/>
                <w:szCs w:val="17"/>
                <w:lang w:val="lt-LT"/>
              </w:rPr>
              <w:t>Koncepcija</w:t>
            </w:r>
          </w:p>
        </w:tc>
        <w:tc>
          <w:tcPr>
            <w:tcW w:w="691" w:type="pct"/>
            <w:shd w:val="clear" w:color="auto" w:fill="FFFFFF"/>
          </w:tcPr>
          <w:p w14:paraId="7598C766" w14:textId="0D94C2B5" w:rsidR="00226CD4" w:rsidRPr="00E40669" w:rsidRDefault="003058D3" w:rsidP="00724D19">
            <w:pPr>
              <w:spacing w:before="120" w:after="120"/>
              <w:jc w:val="left"/>
              <w:rPr>
                <w:b/>
                <w:sz w:val="17"/>
                <w:szCs w:val="17"/>
                <w:lang w:val="lt-LT"/>
              </w:rPr>
            </w:pPr>
            <w:r w:rsidRPr="00E40669">
              <w:rPr>
                <w:b/>
                <w:sz w:val="17"/>
                <w:szCs w:val="17"/>
                <w:lang w:val="lt-LT"/>
              </w:rPr>
              <w:t>Pirminis projektas</w:t>
            </w:r>
          </w:p>
        </w:tc>
        <w:tc>
          <w:tcPr>
            <w:tcW w:w="900" w:type="pct"/>
            <w:shd w:val="clear" w:color="auto" w:fill="FFFFFF"/>
          </w:tcPr>
          <w:p w14:paraId="01267923" w14:textId="77777777" w:rsidR="00226CD4" w:rsidRPr="00E40669" w:rsidRDefault="00226CD4" w:rsidP="00724D19">
            <w:pPr>
              <w:spacing w:before="120" w:after="120"/>
              <w:jc w:val="left"/>
              <w:rPr>
                <w:b/>
                <w:sz w:val="17"/>
                <w:szCs w:val="17"/>
                <w:lang w:val="lt-LT"/>
              </w:rPr>
            </w:pPr>
            <w:r w:rsidRPr="00E40669">
              <w:rPr>
                <w:b/>
                <w:sz w:val="17"/>
                <w:szCs w:val="17"/>
                <w:lang w:val="lt-LT"/>
              </w:rPr>
              <w:t>Projektinė dokumentacija</w:t>
            </w:r>
          </w:p>
        </w:tc>
        <w:tc>
          <w:tcPr>
            <w:tcW w:w="952" w:type="pct"/>
            <w:shd w:val="clear" w:color="auto" w:fill="FFFFFF"/>
          </w:tcPr>
          <w:p w14:paraId="3C01E88A" w14:textId="77777777" w:rsidR="00226CD4" w:rsidRPr="00E40669" w:rsidRDefault="00226CD4" w:rsidP="00724D19">
            <w:pPr>
              <w:spacing w:before="120" w:after="120"/>
              <w:jc w:val="left"/>
              <w:rPr>
                <w:b/>
                <w:sz w:val="17"/>
                <w:szCs w:val="17"/>
                <w:lang w:val="lt-LT"/>
              </w:rPr>
            </w:pPr>
            <w:r w:rsidRPr="00E40669">
              <w:rPr>
                <w:b/>
                <w:sz w:val="17"/>
                <w:szCs w:val="17"/>
                <w:lang w:val="lt-LT"/>
              </w:rPr>
              <w:t>Gamyba</w:t>
            </w:r>
          </w:p>
        </w:tc>
        <w:tc>
          <w:tcPr>
            <w:tcW w:w="1053" w:type="pct"/>
            <w:shd w:val="clear" w:color="auto" w:fill="FFFFFF"/>
          </w:tcPr>
          <w:p w14:paraId="3042D226" w14:textId="77777777" w:rsidR="00226CD4" w:rsidRPr="00E40669" w:rsidRDefault="00226CD4" w:rsidP="00724D19">
            <w:pPr>
              <w:spacing w:before="120" w:after="120"/>
              <w:jc w:val="left"/>
              <w:rPr>
                <w:b/>
                <w:sz w:val="17"/>
                <w:szCs w:val="17"/>
                <w:lang w:val="lt-LT"/>
              </w:rPr>
            </w:pPr>
            <w:r w:rsidRPr="00E40669">
              <w:rPr>
                <w:b/>
                <w:sz w:val="17"/>
                <w:szCs w:val="17"/>
                <w:lang w:val="lt-LT"/>
              </w:rPr>
              <w:t>Vykdant Darbus ir teikiant Paslaugas</w:t>
            </w:r>
          </w:p>
        </w:tc>
      </w:tr>
      <w:tr w:rsidR="00226CD4" w:rsidRPr="00E40669" w14:paraId="3A0462D5" w14:textId="77777777" w:rsidTr="00860775">
        <w:tc>
          <w:tcPr>
            <w:tcW w:w="845" w:type="pct"/>
            <w:shd w:val="clear" w:color="auto" w:fill="FFFFFF"/>
          </w:tcPr>
          <w:p w14:paraId="154D776C" w14:textId="77777777" w:rsidR="00226CD4" w:rsidRPr="00E40669" w:rsidRDefault="00226CD4" w:rsidP="00724D19">
            <w:pPr>
              <w:spacing w:before="120" w:after="120"/>
              <w:jc w:val="left"/>
              <w:rPr>
                <w:sz w:val="17"/>
                <w:szCs w:val="17"/>
                <w:lang w:val="lt-LT"/>
              </w:rPr>
            </w:pPr>
            <w:r w:rsidRPr="00E40669">
              <w:rPr>
                <w:sz w:val="17"/>
                <w:szCs w:val="17"/>
                <w:lang w:val="lt-LT"/>
              </w:rPr>
              <w:t>Projektinė dokumentacija ir koordinavimas</w:t>
            </w:r>
          </w:p>
          <w:p w14:paraId="57EB329D" w14:textId="77777777" w:rsidR="00226CD4" w:rsidRPr="00E40669" w:rsidRDefault="00226CD4" w:rsidP="00724D19">
            <w:pPr>
              <w:spacing w:before="120" w:after="120"/>
              <w:jc w:val="left"/>
              <w:rPr>
                <w:sz w:val="17"/>
                <w:szCs w:val="17"/>
                <w:lang w:val="lt-LT"/>
              </w:rPr>
            </w:pPr>
          </w:p>
          <w:p w14:paraId="75019CB4" w14:textId="77777777" w:rsidR="00226CD4" w:rsidRPr="00E40669" w:rsidRDefault="00226CD4" w:rsidP="00724D19">
            <w:pPr>
              <w:spacing w:before="120" w:after="120"/>
              <w:jc w:val="left"/>
              <w:rPr>
                <w:sz w:val="17"/>
                <w:szCs w:val="17"/>
                <w:lang w:val="lt-LT"/>
              </w:rPr>
            </w:pPr>
            <w:r w:rsidRPr="00E40669">
              <w:rPr>
                <w:sz w:val="17"/>
                <w:szCs w:val="17"/>
                <w:lang w:val="lt-LT"/>
              </w:rPr>
              <w:t>Funkcija / forma / veikimas</w:t>
            </w:r>
          </w:p>
        </w:tc>
        <w:tc>
          <w:tcPr>
            <w:tcW w:w="559" w:type="pct"/>
            <w:shd w:val="clear" w:color="auto" w:fill="FFFFFF"/>
          </w:tcPr>
          <w:p w14:paraId="59E5A644" w14:textId="77777777" w:rsidR="00226CD4" w:rsidRPr="00E40669" w:rsidRDefault="00226CD4" w:rsidP="00724D19">
            <w:pPr>
              <w:spacing w:before="120" w:after="120"/>
              <w:jc w:val="left"/>
              <w:rPr>
                <w:sz w:val="17"/>
                <w:szCs w:val="17"/>
                <w:lang w:val="lt-LT"/>
              </w:rPr>
            </w:pPr>
            <w:r w:rsidRPr="00E40669">
              <w:rPr>
                <w:sz w:val="17"/>
                <w:szCs w:val="17"/>
                <w:lang w:val="lt-LT"/>
              </w:rPr>
              <w:t>Negeometriniai duomenys</w:t>
            </w:r>
          </w:p>
          <w:p w14:paraId="5A2868BA" w14:textId="77777777" w:rsidR="00226CD4" w:rsidRPr="00E40669" w:rsidRDefault="00226CD4" w:rsidP="00724D19">
            <w:pPr>
              <w:spacing w:before="120" w:after="120"/>
              <w:jc w:val="left"/>
              <w:rPr>
                <w:sz w:val="17"/>
                <w:szCs w:val="17"/>
                <w:lang w:val="lt-LT"/>
              </w:rPr>
            </w:pPr>
          </w:p>
          <w:p w14:paraId="5B46823B" w14:textId="77777777" w:rsidR="00226CD4" w:rsidRPr="00E40669" w:rsidRDefault="00226CD4" w:rsidP="00724D19">
            <w:pPr>
              <w:spacing w:before="120" w:after="120"/>
              <w:jc w:val="left"/>
              <w:rPr>
                <w:sz w:val="17"/>
                <w:szCs w:val="17"/>
                <w:lang w:val="lt-LT"/>
              </w:rPr>
            </w:pPr>
            <w:r w:rsidRPr="00E40669">
              <w:rPr>
                <w:sz w:val="17"/>
                <w:szCs w:val="17"/>
                <w:lang w:val="lt-LT"/>
              </w:rPr>
              <w:t>Vieta, numatytos teritorijos, kiekiai, zonos ir kt.</w:t>
            </w:r>
          </w:p>
        </w:tc>
        <w:tc>
          <w:tcPr>
            <w:tcW w:w="691" w:type="pct"/>
            <w:shd w:val="clear" w:color="auto" w:fill="FFFFFF"/>
          </w:tcPr>
          <w:p w14:paraId="3AFF0965" w14:textId="77777777" w:rsidR="00226CD4" w:rsidRPr="00E40669" w:rsidRDefault="00226CD4" w:rsidP="00724D19">
            <w:pPr>
              <w:spacing w:before="120" w:after="120"/>
              <w:jc w:val="left"/>
              <w:rPr>
                <w:sz w:val="17"/>
                <w:szCs w:val="17"/>
                <w:lang w:val="lt-LT"/>
              </w:rPr>
            </w:pPr>
            <w:r w:rsidRPr="00E40669">
              <w:rPr>
                <w:sz w:val="17"/>
                <w:szCs w:val="17"/>
                <w:lang w:val="lt-LT"/>
              </w:rPr>
              <w:t>Bendrieji trimačiai elementai</w:t>
            </w:r>
          </w:p>
          <w:p w14:paraId="65183A1C"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maksimalus dydis</w:t>
            </w:r>
          </w:p>
          <w:p w14:paraId="6D7A3CE1"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paskirtis</w:t>
            </w:r>
          </w:p>
        </w:tc>
        <w:tc>
          <w:tcPr>
            <w:tcW w:w="900" w:type="pct"/>
            <w:shd w:val="clear" w:color="auto" w:fill="FFFFFF"/>
          </w:tcPr>
          <w:p w14:paraId="057E757C" w14:textId="7EF3F931" w:rsidR="00226CD4" w:rsidRPr="00E40669" w:rsidRDefault="00226CD4" w:rsidP="00724D19">
            <w:pPr>
              <w:spacing w:before="120" w:after="120"/>
              <w:jc w:val="left"/>
              <w:rPr>
                <w:sz w:val="17"/>
                <w:szCs w:val="17"/>
                <w:lang w:val="lt-LT"/>
              </w:rPr>
            </w:pPr>
            <w:r w:rsidRPr="00E40669">
              <w:rPr>
                <w:sz w:val="17"/>
                <w:szCs w:val="17"/>
                <w:lang w:val="lt-LT"/>
              </w:rPr>
              <w:t xml:space="preserve">Patvirtintų specifinių elementų tiksli trimačių objektų geometrija.  Tinka Projektinei dokumentacijai </w:t>
            </w:r>
            <w:r w:rsidR="003058D3" w:rsidRPr="00E40669">
              <w:rPr>
                <w:sz w:val="17"/>
                <w:szCs w:val="17"/>
                <w:lang w:val="lt-LT"/>
              </w:rPr>
              <w:t>tiesiogiai iš modelio generuoti</w:t>
            </w:r>
            <w:r w:rsidRPr="00E40669">
              <w:rPr>
                <w:sz w:val="17"/>
                <w:szCs w:val="17"/>
                <w:lang w:val="lt-LT"/>
              </w:rPr>
              <w:t>.</w:t>
            </w:r>
          </w:p>
          <w:p w14:paraId="5F6DBF55"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matmenys</w:t>
            </w:r>
          </w:p>
          <w:p w14:paraId="1051FCF1" w14:textId="77777777" w:rsidR="00226CD4" w:rsidRPr="00E40669" w:rsidRDefault="00226CD4" w:rsidP="00965FDA">
            <w:pPr>
              <w:numPr>
                <w:ilvl w:val="0"/>
                <w:numId w:val="11"/>
              </w:numPr>
              <w:spacing w:before="120" w:after="120"/>
              <w:jc w:val="left"/>
              <w:rPr>
                <w:sz w:val="17"/>
                <w:szCs w:val="17"/>
                <w:lang w:val="lt-LT"/>
              </w:rPr>
            </w:pPr>
            <w:proofErr w:type="spellStart"/>
            <w:r w:rsidRPr="00E40669">
              <w:rPr>
                <w:sz w:val="17"/>
                <w:szCs w:val="17"/>
                <w:lang w:val="lt-LT"/>
              </w:rPr>
              <w:t>pajėgumai</w:t>
            </w:r>
            <w:proofErr w:type="spellEnd"/>
          </w:p>
          <w:p w14:paraId="04C35E57"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jungtys</w:t>
            </w:r>
          </w:p>
          <w:p w14:paraId="346173F5" w14:textId="5606F3DD" w:rsidR="003058D3" w:rsidRPr="00E40669" w:rsidRDefault="003058D3" w:rsidP="00965FDA">
            <w:pPr>
              <w:numPr>
                <w:ilvl w:val="0"/>
                <w:numId w:val="11"/>
              </w:numPr>
              <w:spacing w:before="120" w:after="120"/>
              <w:jc w:val="left"/>
              <w:rPr>
                <w:sz w:val="17"/>
                <w:szCs w:val="17"/>
                <w:lang w:val="lt-LT"/>
              </w:rPr>
            </w:pPr>
            <w:r w:rsidRPr="00E40669">
              <w:rPr>
                <w:sz w:val="17"/>
                <w:szCs w:val="17"/>
                <w:lang w:val="lt-LT"/>
              </w:rPr>
              <w:t>kiekiai</w:t>
            </w:r>
          </w:p>
        </w:tc>
        <w:tc>
          <w:tcPr>
            <w:tcW w:w="952" w:type="pct"/>
            <w:shd w:val="clear" w:color="auto" w:fill="FFFFFF"/>
          </w:tcPr>
          <w:p w14:paraId="19AA3FA5" w14:textId="340A5926" w:rsidR="00226CD4" w:rsidRPr="00E40669" w:rsidRDefault="00226CD4" w:rsidP="00724D19">
            <w:pPr>
              <w:spacing w:before="120" w:after="120"/>
              <w:jc w:val="left"/>
              <w:rPr>
                <w:sz w:val="17"/>
                <w:szCs w:val="17"/>
                <w:lang w:val="lt-LT"/>
              </w:rPr>
            </w:pPr>
            <w:r w:rsidRPr="00E40669">
              <w:rPr>
                <w:sz w:val="17"/>
                <w:szCs w:val="17"/>
                <w:lang w:val="lt-LT"/>
              </w:rPr>
              <w:t xml:space="preserve">Gamybos informacija / </w:t>
            </w:r>
            <w:r w:rsidR="003058D3" w:rsidRPr="00E40669">
              <w:rPr>
                <w:sz w:val="17"/>
                <w:szCs w:val="17"/>
                <w:lang w:val="lt-LT"/>
              </w:rPr>
              <w:t xml:space="preserve">surinkimo </w:t>
            </w:r>
            <w:r w:rsidRPr="00E40669">
              <w:rPr>
                <w:sz w:val="17"/>
                <w:szCs w:val="17"/>
                <w:lang w:val="lt-LT"/>
              </w:rPr>
              <w:t>brėžiniai.  Tinka statyboms.</w:t>
            </w:r>
          </w:p>
          <w:p w14:paraId="335854EA"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pirkimas</w:t>
            </w:r>
          </w:p>
          <w:p w14:paraId="5EBE62C8"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gamyba</w:t>
            </w:r>
          </w:p>
          <w:p w14:paraId="48E08153" w14:textId="020DDC03"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įrengimas</w:t>
            </w:r>
          </w:p>
          <w:p w14:paraId="67CE31DB" w14:textId="7DE11E76" w:rsidR="00226CD4" w:rsidRPr="00E40669" w:rsidRDefault="003058D3" w:rsidP="00965FDA">
            <w:pPr>
              <w:numPr>
                <w:ilvl w:val="0"/>
                <w:numId w:val="11"/>
              </w:numPr>
              <w:spacing w:before="120" w:after="120"/>
              <w:jc w:val="left"/>
              <w:rPr>
                <w:sz w:val="17"/>
                <w:szCs w:val="17"/>
                <w:lang w:val="lt-LT"/>
              </w:rPr>
            </w:pPr>
            <w:r w:rsidRPr="00E40669">
              <w:rPr>
                <w:sz w:val="17"/>
                <w:szCs w:val="17"/>
                <w:lang w:val="lt-LT"/>
              </w:rPr>
              <w:t>apskaita</w:t>
            </w:r>
          </w:p>
          <w:p w14:paraId="02B0CBC3" w14:textId="4AB3AC78" w:rsidR="003058D3" w:rsidRPr="00E40669" w:rsidRDefault="003058D3" w:rsidP="00965FDA">
            <w:pPr>
              <w:numPr>
                <w:ilvl w:val="0"/>
                <w:numId w:val="11"/>
              </w:numPr>
              <w:spacing w:before="120" w:after="120"/>
              <w:jc w:val="left"/>
              <w:rPr>
                <w:sz w:val="17"/>
                <w:szCs w:val="17"/>
                <w:lang w:val="lt-LT"/>
              </w:rPr>
            </w:pPr>
            <w:r w:rsidRPr="00E40669">
              <w:rPr>
                <w:sz w:val="17"/>
                <w:szCs w:val="17"/>
                <w:lang w:val="lt-LT"/>
              </w:rPr>
              <w:t>progreso stebėjimas</w:t>
            </w:r>
          </w:p>
          <w:p w14:paraId="6C5B7D31" w14:textId="77777777" w:rsidR="00226CD4" w:rsidRPr="00E40669" w:rsidRDefault="00226CD4" w:rsidP="00724D19">
            <w:pPr>
              <w:spacing w:before="120" w:after="120"/>
              <w:jc w:val="left"/>
              <w:rPr>
                <w:sz w:val="17"/>
                <w:szCs w:val="17"/>
                <w:lang w:val="lt-LT"/>
              </w:rPr>
            </w:pPr>
          </w:p>
        </w:tc>
        <w:tc>
          <w:tcPr>
            <w:tcW w:w="1053" w:type="pct"/>
            <w:shd w:val="clear" w:color="auto" w:fill="FFFFFF"/>
          </w:tcPr>
          <w:p w14:paraId="0CDEAA74" w14:textId="77777777" w:rsidR="00226CD4" w:rsidRPr="00E40669" w:rsidRDefault="00226CD4" w:rsidP="00724D19">
            <w:pPr>
              <w:spacing w:before="120" w:after="120"/>
              <w:jc w:val="left"/>
              <w:rPr>
                <w:sz w:val="17"/>
                <w:szCs w:val="17"/>
                <w:lang w:val="lt-LT"/>
              </w:rPr>
            </w:pPr>
            <w:r w:rsidRPr="00E40669">
              <w:rPr>
                <w:sz w:val="17"/>
                <w:szCs w:val="17"/>
                <w:lang w:val="lt-LT"/>
              </w:rPr>
              <w:t>Informacija statant</w:t>
            </w:r>
          </w:p>
          <w:p w14:paraId="553DDC1C" w14:textId="77777777" w:rsidR="00226CD4" w:rsidRPr="00E40669" w:rsidRDefault="00226CD4" w:rsidP="00724D19">
            <w:pPr>
              <w:spacing w:before="120" w:after="120"/>
              <w:jc w:val="left"/>
              <w:rPr>
                <w:sz w:val="17"/>
                <w:szCs w:val="17"/>
                <w:lang w:val="lt-LT"/>
              </w:rPr>
            </w:pPr>
            <w:r w:rsidRPr="00E40669">
              <w:rPr>
                <w:sz w:val="17"/>
                <w:szCs w:val="17"/>
                <w:lang w:val="lt-LT"/>
              </w:rPr>
              <w:t>Eksploatavimas ir techninė priežiūra</w:t>
            </w:r>
          </w:p>
          <w:p w14:paraId="41321250" w14:textId="69EC5B05"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faktinė</w:t>
            </w:r>
            <w:r w:rsidR="003058D3" w:rsidRPr="00E40669">
              <w:rPr>
                <w:sz w:val="17"/>
                <w:szCs w:val="17"/>
                <w:lang w:val="lt-LT"/>
              </w:rPr>
              <w:t xml:space="preserve"> informacija</w:t>
            </w:r>
          </w:p>
          <w:p w14:paraId="38F54F5E" w14:textId="4611580C"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 xml:space="preserve">tiksliai nurodytas </w:t>
            </w:r>
            <w:r w:rsidR="003058D3" w:rsidRPr="00E40669">
              <w:rPr>
                <w:sz w:val="17"/>
                <w:szCs w:val="17"/>
                <w:lang w:val="lt-LT"/>
              </w:rPr>
              <w:t xml:space="preserve">Objektų elementų </w:t>
            </w:r>
            <w:r w:rsidRPr="00E40669">
              <w:rPr>
                <w:sz w:val="17"/>
                <w:szCs w:val="17"/>
                <w:lang w:val="lt-LT"/>
              </w:rPr>
              <w:t xml:space="preserve">dydis, forma, vieta, kiekis </w:t>
            </w:r>
          </w:p>
          <w:p w14:paraId="35F2ADDA" w14:textId="77777777" w:rsidR="00226CD4" w:rsidRPr="00E40669" w:rsidRDefault="00226CD4" w:rsidP="00965FDA">
            <w:pPr>
              <w:numPr>
                <w:ilvl w:val="0"/>
                <w:numId w:val="11"/>
              </w:numPr>
              <w:spacing w:before="120" w:after="120"/>
              <w:jc w:val="left"/>
              <w:rPr>
                <w:sz w:val="17"/>
                <w:szCs w:val="17"/>
                <w:lang w:val="lt-LT"/>
              </w:rPr>
            </w:pPr>
            <w:r w:rsidRPr="00E40669">
              <w:rPr>
                <w:sz w:val="17"/>
                <w:szCs w:val="17"/>
                <w:lang w:val="lt-LT"/>
              </w:rPr>
              <w:t>COBIE duomenų pateikimas</w:t>
            </w:r>
          </w:p>
        </w:tc>
      </w:tr>
      <w:tr w:rsidR="00226CD4" w:rsidRPr="00E40669" w14:paraId="2EBBE639" w14:textId="77777777" w:rsidTr="00860775">
        <w:tc>
          <w:tcPr>
            <w:tcW w:w="845" w:type="pct"/>
            <w:shd w:val="clear" w:color="auto" w:fill="FFFFFF"/>
          </w:tcPr>
          <w:p w14:paraId="555048AA" w14:textId="5385AFBC" w:rsidR="00226CD4" w:rsidRPr="00E40669" w:rsidRDefault="00226CD4" w:rsidP="00724D19">
            <w:pPr>
              <w:spacing w:before="120" w:after="120"/>
              <w:jc w:val="left"/>
              <w:rPr>
                <w:b/>
                <w:sz w:val="17"/>
                <w:szCs w:val="17"/>
                <w:lang w:val="lt-LT"/>
              </w:rPr>
            </w:pPr>
            <w:r w:rsidRPr="00E40669">
              <w:rPr>
                <w:b/>
                <w:sz w:val="17"/>
                <w:szCs w:val="17"/>
                <w:lang w:val="lt-LT"/>
              </w:rPr>
              <w:t>Leidžiamas naudojimas</w:t>
            </w:r>
          </w:p>
        </w:tc>
        <w:tc>
          <w:tcPr>
            <w:tcW w:w="559" w:type="pct"/>
            <w:shd w:val="clear" w:color="auto" w:fill="FFFFFF"/>
          </w:tcPr>
          <w:p w14:paraId="04007FF2" w14:textId="77777777" w:rsidR="00226CD4" w:rsidRPr="00E40669" w:rsidRDefault="00226CD4" w:rsidP="00724D19">
            <w:pPr>
              <w:spacing w:before="120" w:after="120"/>
              <w:jc w:val="left"/>
              <w:rPr>
                <w:sz w:val="17"/>
                <w:szCs w:val="17"/>
                <w:lang w:val="lt-LT"/>
              </w:rPr>
            </w:pPr>
          </w:p>
        </w:tc>
        <w:tc>
          <w:tcPr>
            <w:tcW w:w="691" w:type="pct"/>
            <w:shd w:val="clear" w:color="auto" w:fill="FFFFFF"/>
          </w:tcPr>
          <w:p w14:paraId="223926C1" w14:textId="77777777" w:rsidR="00226CD4" w:rsidRPr="00E40669" w:rsidRDefault="00226CD4" w:rsidP="00724D19">
            <w:pPr>
              <w:spacing w:before="120" w:after="120"/>
              <w:jc w:val="left"/>
              <w:rPr>
                <w:sz w:val="17"/>
                <w:szCs w:val="17"/>
                <w:lang w:val="lt-LT"/>
              </w:rPr>
            </w:pPr>
          </w:p>
        </w:tc>
        <w:tc>
          <w:tcPr>
            <w:tcW w:w="900" w:type="pct"/>
            <w:shd w:val="clear" w:color="auto" w:fill="FFFFFF"/>
          </w:tcPr>
          <w:p w14:paraId="05908AAA" w14:textId="77777777" w:rsidR="00226CD4" w:rsidRPr="00E40669" w:rsidRDefault="00226CD4" w:rsidP="00724D19">
            <w:pPr>
              <w:spacing w:before="120" w:after="120"/>
              <w:jc w:val="left"/>
              <w:rPr>
                <w:sz w:val="17"/>
                <w:szCs w:val="17"/>
                <w:lang w:val="lt-LT"/>
              </w:rPr>
            </w:pPr>
          </w:p>
        </w:tc>
        <w:tc>
          <w:tcPr>
            <w:tcW w:w="952" w:type="pct"/>
            <w:shd w:val="clear" w:color="auto" w:fill="FFFFFF"/>
          </w:tcPr>
          <w:p w14:paraId="1524595A" w14:textId="77777777" w:rsidR="00226CD4" w:rsidRPr="00E40669" w:rsidRDefault="00226CD4" w:rsidP="00724D19">
            <w:pPr>
              <w:spacing w:before="120" w:after="120"/>
              <w:jc w:val="left"/>
              <w:rPr>
                <w:sz w:val="17"/>
                <w:szCs w:val="17"/>
                <w:lang w:val="lt-LT"/>
              </w:rPr>
            </w:pPr>
          </w:p>
        </w:tc>
        <w:tc>
          <w:tcPr>
            <w:tcW w:w="1053" w:type="pct"/>
            <w:shd w:val="clear" w:color="auto" w:fill="FFFFFF"/>
          </w:tcPr>
          <w:p w14:paraId="2E849103" w14:textId="77777777" w:rsidR="00226CD4" w:rsidRPr="00E40669" w:rsidRDefault="00226CD4" w:rsidP="00724D19">
            <w:pPr>
              <w:spacing w:before="120" w:after="120"/>
              <w:jc w:val="left"/>
              <w:rPr>
                <w:sz w:val="17"/>
                <w:szCs w:val="17"/>
                <w:lang w:val="lt-LT"/>
              </w:rPr>
            </w:pPr>
          </w:p>
        </w:tc>
      </w:tr>
      <w:tr w:rsidR="00226CD4" w:rsidRPr="00E40669" w14:paraId="36A327E4" w14:textId="77777777" w:rsidTr="00860775">
        <w:tc>
          <w:tcPr>
            <w:tcW w:w="845" w:type="pct"/>
            <w:shd w:val="clear" w:color="auto" w:fill="FFFFFF"/>
          </w:tcPr>
          <w:p w14:paraId="797BF324" w14:textId="77777777" w:rsidR="00226CD4" w:rsidRPr="00E40669" w:rsidRDefault="00226CD4" w:rsidP="00724D19">
            <w:pPr>
              <w:spacing w:before="120" w:after="120"/>
              <w:jc w:val="left"/>
              <w:rPr>
                <w:sz w:val="17"/>
                <w:szCs w:val="17"/>
                <w:lang w:val="lt-LT"/>
              </w:rPr>
            </w:pPr>
            <w:r w:rsidRPr="00E40669">
              <w:rPr>
                <w:sz w:val="17"/>
                <w:szCs w:val="17"/>
                <w:lang w:val="lt-LT"/>
              </w:rPr>
              <w:t>Analizė</w:t>
            </w:r>
          </w:p>
        </w:tc>
        <w:tc>
          <w:tcPr>
            <w:tcW w:w="559" w:type="pct"/>
            <w:shd w:val="clear" w:color="auto" w:fill="FFFFFF"/>
          </w:tcPr>
          <w:p w14:paraId="232BB580" w14:textId="77777777" w:rsidR="00226CD4" w:rsidRPr="00E40669" w:rsidRDefault="00226CD4" w:rsidP="00724D19">
            <w:pPr>
              <w:spacing w:before="120" w:after="120"/>
              <w:jc w:val="left"/>
              <w:rPr>
                <w:sz w:val="17"/>
                <w:szCs w:val="17"/>
                <w:lang w:val="lt-LT"/>
              </w:rPr>
            </w:pPr>
            <w:r w:rsidRPr="00E40669">
              <w:rPr>
                <w:sz w:val="17"/>
                <w:szCs w:val="17"/>
                <w:lang w:val="lt-LT"/>
              </w:rPr>
              <w:t>Kiekio arba teritorijos analizė, kad būtų įsitikinta dėl apibendrintų veiksmingumo kriterijų</w:t>
            </w:r>
          </w:p>
        </w:tc>
        <w:tc>
          <w:tcPr>
            <w:tcW w:w="691" w:type="pct"/>
            <w:shd w:val="clear" w:color="auto" w:fill="FFFFFF"/>
          </w:tcPr>
          <w:p w14:paraId="5EDEA812" w14:textId="77777777" w:rsidR="00226CD4" w:rsidRPr="00E40669" w:rsidRDefault="00226CD4" w:rsidP="00724D19">
            <w:pPr>
              <w:spacing w:before="120" w:after="120"/>
              <w:jc w:val="left"/>
              <w:rPr>
                <w:sz w:val="17"/>
                <w:szCs w:val="17"/>
                <w:lang w:val="lt-LT"/>
              </w:rPr>
            </w:pPr>
            <w:r w:rsidRPr="00E40669">
              <w:rPr>
                <w:sz w:val="17"/>
                <w:szCs w:val="17"/>
                <w:lang w:val="lt-LT"/>
              </w:rPr>
              <w:t>Pasirinktų sistemų veikimas, pritaikant apibendrintus veiksmingumo kriterijus</w:t>
            </w:r>
          </w:p>
        </w:tc>
        <w:tc>
          <w:tcPr>
            <w:tcW w:w="900" w:type="pct"/>
            <w:shd w:val="clear" w:color="auto" w:fill="FFFFFF"/>
          </w:tcPr>
          <w:p w14:paraId="1EE299B3" w14:textId="77777777" w:rsidR="00226CD4" w:rsidRPr="00E40669" w:rsidRDefault="00226CD4" w:rsidP="00724D19">
            <w:pPr>
              <w:spacing w:before="120" w:after="120"/>
              <w:jc w:val="left"/>
              <w:rPr>
                <w:sz w:val="17"/>
                <w:szCs w:val="17"/>
                <w:lang w:val="lt-LT"/>
              </w:rPr>
            </w:pPr>
            <w:r w:rsidRPr="00E40669">
              <w:rPr>
                <w:sz w:val="17"/>
                <w:szCs w:val="17"/>
                <w:lang w:val="lt-LT"/>
              </w:rPr>
              <w:t>Pasirinktų sistemų veikimas, pritaikant specifinius veiksmingumo kriterijus</w:t>
            </w:r>
          </w:p>
        </w:tc>
        <w:tc>
          <w:tcPr>
            <w:tcW w:w="952" w:type="pct"/>
            <w:shd w:val="clear" w:color="auto" w:fill="FFFFFF"/>
          </w:tcPr>
          <w:p w14:paraId="762F35BA" w14:textId="77777777" w:rsidR="00226CD4" w:rsidRPr="00E40669" w:rsidRDefault="00226CD4" w:rsidP="00724D19">
            <w:pPr>
              <w:spacing w:before="120" w:after="120"/>
              <w:jc w:val="left"/>
              <w:rPr>
                <w:sz w:val="17"/>
                <w:szCs w:val="17"/>
                <w:lang w:val="lt-LT"/>
              </w:rPr>
            </w:pPr>
            <w:r w:rsidRPr="00E40669">
              <w:rPr>
                <w:sz w:val="17"/>
                <w:szCs w:val="17"/>
                <w:lang w:val="lt-LT"/>
              </w:rPr>
              <w:t>Patvirtintų pasirinktų sistemų veikimas, remiantis specifiniais modelio elementais</w:t>
            </w:r>
          </w:p>
        </w:tc>
        <w:tc>
          <w:tcPr>
            <w:tcW w:w="1053" w:type="pct"/>
            <w:shd w:val="clear" w:color="auto" w:fill="FFFFFF"/>
          </w:tcPr>
          <w:p w14:paraId="0C2D0846" w14:textId="77777777" w:rsidR="00226CD4" w:rsidRPr="00E40669" w:rsidRDefault="00226CD4" w:rsidP="00724D19">
            <w:pPr>
              <w:spacing w:before="120" w:after="120"/>
              <w:jc w:val="left"/>
              <w:rPr>
                <w:sz w:val="17"/>
                <w:szCs w:val="17"/>
                <w:lang w:val="lt-LT"/>
              </w:rPr>
            </w:pPr>
          </w:p>
        </w:tc>
      </w:tr>
      <w:tr w:rsidR="00226CD4" w:rsidRPr="00E40669" w14:paraId="1E3AFD0B" w14:textId="77777777" w:rsidTr="00860775">
        <w:tc>
          <w:tcPr>
            <w:tcW w:w="845" w:type="pct"/>
            <w:shd w:val="clear" w:color="auto" w:fill="FFFFFF"/>
          </w:tcPr>
          <w:p w14:paraId="2C3E3417" w14:textId="77777777" w:rsidR="00226CD4" w:rsidRPr="00E40669" w:rsidRDefault="00226CD4" w:rsidP="00724D19">
            <w:pPr>
              <w:spacing w:before="120" w:after="120"/>
              <w:jc w:val="left"/>
              <w:rPr>
                <w:sz w:val="17"/>
                <w:szCs w:val="17"/>
                <w:lang w:val="lt-LT"/>
              </w:rPr>
            </w:pPr>
            <w:r w:rsidRPr="00E40669">
              <w:rPr>
                <w:sz w:val="17"/>
                <w:szCs w:val="17"/>
                <w:lang w:val="lt-LT"/>
              </w:rPr>
              <w:lastRenderedPageBreak/>
              <w:t>Planavimas (4D)</w:t>
            </w:r>
          </w:p>
        </w:tc>
        <w:tc>
          <w:tcPr>
            <w:tcW w:w="559" w:type="pct"/>
            <w:shd w:val="clear" w:color="auto" w:fill="FFFFFF"/>
          </w:tcPr>
          <w:p w14:paraId="69611D29" w14:textId="77777777" w:rsidR="00226CD4" w:rsidRPr="00E40669" w:rsidRDefault="00226CD4" w:rsidP="00724D19">
            <w:pPr>
              <w:spacing w:before="120" w:after="120"/>
              <w:jc w:val="left"/>
              <w:rPr>
                <w:sz w:val="17"/>
                <w:szCs w:val="17"/>
                <w:lang w:val="lt-LT"/>
              </w:rPr>
            </w:pPr>
            <w:r w:rsidRPr="00E40669">
              <w:rPr>
                <w:sz w:val="17"/>
                <w:szCs w:val="17"/>
                <w:lang w:val="lt-LT"/>
              </w:rPr>
              <w:t>Bendra Darbų trukmė</w:t>
            </w:r>
          </w:p>
          <w:p w14:paraId="4DA8A0AF" w14:textId="77777777" w:rsidR="00226CD4" w:rsidRPr="00E40669" w:rsidRDefault="00226CD4" w:rsidP="00724D19">
            <w:pPr>
              <w:spacing w:before="120" w:after="120"/>
              <w:jc w:val="left"/>
              <w:rPr>
                <w:sz w:val="17"/>
                <w:szCs w:val="17"/>
                <w:lang w:val="lt-LT"/>
              </w:rPr>
            </w:pPr>
          </w:p>
          <w:p w14:paraId="59293DE7" w14:textId="77777777" w:rsidR="00226CD4" w:rsidRPr="00E40669" w:rsidRDefault="00226CD4" w:rsidP="00724D19">
            <w:pPr>
              <w:spacing w:before="120" w:after="120"/>
              <w:jc w:val="left"/>
              <w:rPr>
                <w:sz w:val="17"/>
                <w:szCs w:val="17"/>
                <w:lang w:val="lt-LT"/>
              </w:rPr>
            </w:pPr>
            <w:r w:rsidRPr="00E40669">
              <w:rPr>
                <w:sz w:val="17"/>
                <w:szCs w:val="17"/>
                <w:lang w:val="lt-LT"/>
              </w:rPr>
              <w:t>Pagrindinių elementų etapų nustatymas</w:t>
            </w:r>
          </w:p>
        </w:tc>
        <w:tc>
          <w:tcPr>
            <w:tcW w:w="691" w:type="pct"/>
            <w:shd w:val="clear" w:color="auto" w:fill="FFFFFF"/>
          </w:tcPr>
          <w:p w14:paraId="1E38A914" w14:textId="77777777" w:rsidR="00226CD4" w:rsidRPr="00E40669" w:rsidRDefault="00226CD4" w:rsidP="00724D19">
            <w:pPr>
              <w:spacing w:before="120" w:after="120"/>
              <w:jc w:val="left"/>
              <w:rPr>
                <w:sz w:val="17"/>
                <w:szCs w:val="17"/>
                <w:lang w:val="lt-LT"/>
              </w:rPr>
            </w:pPr>
            <w:r w:rsidRPr="00E40669">
              <w:rPr>
                <w:sz w:val="17"/>
                <w:szCs w:val="17"/>
                <w:lang w:val="lt-LT"/>
              </w:rPr>
              <w:t>Pagrindinės veiklos, elementų ir sistemų laiko skalė ir eilės tvarka.</w:t>
            </w:r>
          </w:p>
        </w:tc>
        <w:tc>
          <w:tcPr>
            <w:tcW w:w="900" w:type="pct"/>
            <w:shd w:val="clear" w:color="auto" w:fill="FFFFFF"/>
          </w:tcPr>
          <w:p w14:paraId="7EBB15CA" w14:textId="77777777" w:rsidR="00226CD4" w:rsidRPr="00E40669" w:rsidRDefault="00226CD4" w:rsidP="00724D19">
            <w:pPr>
              <w:spacing w:before="120" w:after="120"/>
              <w:jc w:val="left"/>
              <w:rPr>
                <w:sz w:val="17"/>
                <w:szCs w:val="17"/>
                <w:lang w:val="lt-LT"/>
              </w:rPr>
            </w:pPr>
            <w:r w:rsidRPr="00E40669">
              <w:rPr>
                <w:sz w:val="17"/>
                <w:szCs w:val="17"/>
                <w:lang w:val="lt-LT"/>
              </w:rPr>
              <w:t>Detalių įrengimų, elementų ir sistemų laiko skalė ir eilės tvarka.</w:t>
            </w:r>
          </w:p>
        </w:tc>
        <w:tc>
          <w:tcPr>
            <w:tcW w:w="952" w:type="pct"/>
            <w:shd w:val="clear" w:color="auto" w:fill="FFFFFF"/>
          </w:tcPr>
          <w:p w14:paraId="6A3FE90E" w14:textId="77777777" w:rsidR="00226CD4" w:rsidRPr="00E40669" w:rsidRDefault="00226CD4" w:rsidP="00724D19">
            <w:pPr>
              <w:spacing w:before="120" w:after="120"/>
              <w:jc w:val="left"/>
              <w:rPr>
                <w:sz w:val="17"/>
                <w:szCs w:val="17"/>
                <w:lang w:val="lt-LT"/>
              </w:rPr>
            </w:pPr>
            <w:r w:rsidRPr="00E40669">
              <w:rPr>
                <w:sz w:val="17"/>
                <w:szCs w:val="17"/>
                <w:lang w:val="lt-LT"/>
              </w:rPr>
              <w:t>Gamybos ir surinkimo informacija, įskaitant statybos priemones ir būdus (kranai, automobiliniai bokšteliai, sutvirtinimas ir kt.)</w:t>
            </w:r>
          </w:p>
        </w:tc>
        <w:tc>
          <w:tcPr>
            <w:tcW w:w="1053" w:type="pct"/>
            <w:shd w:val="clear" w:color="auto" w:fill="FFFFFF"/>
          </w:tcPr>
          <w:p w14:paraId="30DCB5E6" w14:textId="77777777" w:rsidR="00226CD4" w:rsidRPr="00E40669" w:rsidRDefault="00226CD4" w:rsidP="00724D19">
            <w:pPr>
              <w:spacing w:before="120" w:after="120"/>
              <w:jc w:val="left"/>
              <w:rPr>
                <w:sz w:val="17"/>
                <w:szCs w:val="17"/>
                <w:lang w:val="lt-LT"/>
              </w:rPr>
            </w:pPr>
          </w:p>
        </w:tc>
      </w:tr>
      <w:tr w:rsidR="00226CD4" w:rsidRPr="00E40669" w14:paraId="5E82579B" w14:textId="77777777" w:rsidTr="00860775">
        <w:tc>
          <w:tcPr>
            <w:tcW w:w="845" w:type="pct"/>
            <w:shd w:val="clear" w:color="auto" w:fill="FFFFFF"/>
          </w:tcPr>
          <w:p w14:paraId="580A4338" w14:textId="77777777" w:rsidR="00226CD4" w:rsidRPr="00E40669" w:rsidRDefault="00226CD4" w:rsidP="00724D19">
            <w:pPr>
              <w:spacing w:before="120" w:after="120"/>
              <w:jc w:val="left"/>
              <w:rPr>
                <w:sz w:val="17"/>
                <w:szCs w:val="17"/>
                <w:lang w:val="lt-LT"/>
              </w:rPr>
            </w:pPr>
            <w:r w:rsidRPr="00E40669">
              <w:rPr>
                <w:sz w:val="17"/>
                <w:szCs w:val="17"/>
                <w:lang w:val="lt-LT"/>
              </w:rPr>
              <w:t>Išlaidų apskaičiavimas (5D)</w:t>
            </w:r>
          </w:p>
        </w:tc>
        <w:tc>
          <w:tcPr>
            <w:tcW w:w="559" w:type="pct"/>
            <w:shd w:val="clear" w:color="auto" w:fill="FFFFFF"/>
          </w:tcPr>
          <w:p w14:paraId="1CC1AC57" w14:textId="77777777" w:rsidR="00226CD4" w:rsidRPr="00E40669" w:rsidRDefault="00226CD4" w:rsidP="00724D19">
            <w:pPr>
              <w:spacing w:before="120" w:after="120"/>
              <w:jc w:val="left"/>
              <w:rPr>
                <w:sz w:val="17"/>
                <w:szCs w:val="17"/>
                <w:lang w:val="lt-LT"/>
              </w:rPr>
            </w:pPr>
            <w:r w:rsidRPr="00E40669">
              <w:rPr>
                <w:sz w:val="17"/>
                <w:szCs w:val="17"/>
                <w:lang w:val="lt-LT"/>
              </w:rPr>
              <w:t xml:space="preserve">Abstrakčiosios išlaidos  </w:t>
            </w:r>
          </w:p>
        </w:tc>
        <w:tc>
          <w:tcPr>
            <w:tcW w:w="691" w:type="pct"/>
            <w:shd w:val="clear" w:color="auto" w:fill="FFFFFF"/>
          </w:tcPr>
          <w:p w14:paraId="4CFD35C9" w14:textId="43729F20" w:rsidR="00226CD4" w:rsidRPr="00E40669" w:rsidRDefault="00226CD4">
            <w:pPr>
              <w:spacing w:before="120" w:after="120"/>
              <w:jc w:val="left"/>
              <w:rPr>
                <w:sz w:val="17"/>
                <w:szCs w:val="17"/>
                <w:lang w:val="lt-LT"/>
              </w:rPr>
            </w:pPr>
            <w:r w:rsidRPr="00E40669">
              <w:rPr>
                <w:sz w:val="17"/>
                <w:szCs w:val="17"/>
                <w:lang w:val="lt-LT"/>
              </w:rPr>
              <w:t xml:space="preserve">Apskaičiuotos išlaidos, remiantis </w:t>
            </w:r>
            <w:r w:rsidR="00563BAB" w:rsidRPr="00E40669">
              <w:rPr>
                <w:sz w:val="17"/>
                <w:szCs w:val="17"/>
                <w:lang w:val="lt-LT"/>
              </w:rPr>
              <w:t>modelyje esančia apytikslių kiekių informacija</w:t>
            </w:r>
          </w:p>
        </w:tc>
        <w:tc>
          <w:tcPr>
            <w:tcW w:w="900" w:type="pct"/>
            <w:shd w:val="clear" w:color="auto" w:fill="FFFFFF"/>
          </w:tcPr>
          <w:p w14:paraId="290531FE" w14:textId="30B8CF5F" w:rsidR="00226CD4" w:rsidRPr="00E40669" w:rsidRDefault="00226CD4" w:rsidP="00724D19">
            <w:pPr>
              <w:spacing w:before="120" w:after="120"/>
              <w:jc w:val="left"/>
              <w:rPr>
                <w:sz w:val="17"/>
                <w:szCs w:val="17"/>
                <w:lang w:val="lt-LT"/>
              </w:rPr>
            </w:pPr>
            <w:r w:rsidRPr="00E40669">
              <w:rPr>
                <w:sz w:val="17"/>
                <w:szCs w:val="17"/>
                <w:lang w:val="lt-LT"/>
              </w:rPr>
              <w:t xml:space="preserve">Apskaičiuotos išlaidos, remiantis išmatuotais specifiniais </w:t>
            </w:r>
            <w:r w:rsidR="00563BAB" w:rsidRPr="00E40669">
              <w:rPr>
                <w:sz w:val="17"/>
                <w:szCs w:val="17"/>
                <w:lang w:val="lt-LT"/>
              </w:rPr>
              <w:t xml:space="preserve">modelyje </w:t>
            </w:r>
            <w:r w:rsidRPr="00E40669">
              <w:rPr>
                <w:sz w:val="17"/>
                <w:szCs w:val="17"/>
                <w:lang w:val="lt-LT"/>
              </w:rPr>
              <w:t>pateiktais duomenimis ir abstrakčiais vertinimo metodais</w:t>
            </w:r>
          </w:p>
        </w:tc>
        <w:tc>
          <w:tcPr>
            <w:tcW w:w="952" w:type="pct"/>
            <w:shd w:val="clear" w:color="auto" w:fill="FFFFFF"/>
          </w:tcPr>
          <w:p w14:paraId="475BAC2C" w14:textId="77777777" w:rsidR="00226CD4" w:rsidRPr="00E40669" w:rsidRDefault="00226CD4" w:rsidP="00724D19">
            <w:pPr>
              <w:spacing w:before="120" w:after="120"/>
              <w:jc w:val="left"/>
              <w:rPr>
                <w:sz w:val="17"/>
                <w:szCs w:val="17"/>
                <w:lang w:val="lt-LT"/>
              </w:rPr>
            </w:pPr>
            <w:r w:rsidRPr="00E40669">
              <w:rPr>
                <w:sz w:val="17"/>
                <w:szCs w:val="17"/>
                <w:lang w:val="lt-LT"/>
              </w:rPr>
              <w:t>Konkretaus įrengimo įsipareigota pirkimo kaina</w:t>
            </w:r>
          </w:p>
        </w:tc>
        <w:tc>
          <w:tcPr>
            <w:tcW w:w="1053" w:type="pct"/>
            <w:shd w:val="clear" w:color="auto" w:fill="FFFFFF"/>
          </w:tcPr>
          <w:p w14:paraId="22E8F817" w14:textId="77777777" w:rsidR="00226CD4" w:rsidRPr="00E40669" w:rsidRDefault="00226CD4" w:rsidP="00724D19">
            <w:pPr>
              <w:spacing w:before="120" w:after="120"/>
              <w:jc w:val="left"/>
              <w:rPr>
                <w:sz w:val="17"/>
                <w:szCs w:val="17"/>
                <w:lang w:val="lt-LT"/>
              </w:rPr>
            </w:pPr>
          </w:p>
        </w:tc>
      </w:tr>
      <w:tr w:rsidR="00226CD4" w:rsidRPr="00E40669" w14:paraId="3044586D" w14:textId="77777777" w:rsidTr="00860775">
        <w:tc>
          <w:tcPr>
            <w:tcW w:w="845" w:type="pct"/>
            <w:shd w:val="clear" w:color="auto" w:fill="FFFFFF"/>
          </w:tcPr>
          <w:p w14:paraId="4967B990" w14:textId="77777777" w:rsidR="00226CD4" w:rsidRPr="00E40669" w:rsidRDefault="00226CD4" w:rsidP="00724D19">
            <w:pPr>
              <w:spacing w:before="120" w:after="120"/>
              <w:jc w:val="left"/>
              <w:rPr>
                <w:sz w:val="17"/>
                <w:szCs w:val="17"/>
                <w:lang w:val="lt-LT"/>
              </w:rPr>
            </w:pPr>
            <w:r w:rsidRPr="00E40669">
              <w:rPr>
                <w:sz w:val="17"/>
                <w:szCs w:val="17"/>
                <w:lang w:val="lt-LT"/>
              </w:rPr>
              <w:t>Tvarios medžiagos</w:t>
            </w:r>
          </w:p>
        </w:tc>
        <w:tc>
          <w:tcPr>
            <w:tcW w:w="559" w:type="pct"/>
            <w:shd w:val="clear" w:color="auto" w:fill="FFFFFF"/>
          </w:tcPr>
          <w:p w14:paraId="2B46A480" w14:textId="3CF83E43" w:rsidR="00226CD4" w:rsidRPr="00E40669" w:rsidRDefault="00563BAB" w:rsidP="00724D19">
            <w:pPr>
              <w:spacing w:before="120" w:after="120"/>
              <w:jc w:val="left"/>
              <w:rPr>
                <w:sz w:val="17"/>
                <w:szCs w:val="17"/>
                <w:lang w:val="lt-LT"/>
              </w:rPr>
            </w:pPr>
            <w:r w:rsidRPr="00E40669">
              <w:rPr>
                <w:sz w:val="17"/>
                <w:szCs w:val="17"/>
                <w:lang w:val="lt-LT"/>
              </w:rPr>
              <w:t xml:space="preserve">BREEAM / </w:t>
            </w:r>
            <w:r w:rsidR="00226CD4" w:rsidRPr="00E40669">
              <w:rPr>
                <w:sz w:val="17"/>
                <w:szCs w:val="17"/>
                <w:lang w:val="lt-LT"/>
              </w:rPr>
              <w:t>LEED strategijos</w:t>
            </w:r>
          </w:p>
        </w:tc>
        <w:tc>
          <w:tcPr>
            <w:tcW w:w="691" w:type="pct"/>
            <w:shd w:val="clear" w:color="auto" w:fill="FFFFFF"/>
          </w:tcPr>
          <w:p w14:paraId="50219E83" w14:textId="14ACDBD2" w:rsidR="00226CD4" w:rsidRPr="00E40669" w:rsidRDefault="00226CD4" w:rsidP="00724D19">
            <w:pPr>
              <w:spacing w:before="120" w:after="120"/>
              <w:jc w:val="left"/>
              <w:rPr>
                <w:sz w:val="17"/>
                <w:szCs w:val="17"/>
                <w:lang w:val="lt-LT"/>
              </w:rPr>
            </w:pPr>
            <w:r w:rsidRPr="00E40669">
              <w:rPr>
                <w:sz w:val="17"/>
                <w:szCs w:val="17"/>
                <w:lang w:val="lt-LT"/>
              </w:rPr>
              <w:t xml:space="preserve">Apytiksliai medžiagų kiekiai pagal </w:t>
            </w:r>
            <w:r w:rsidR="00563BAB" w:rsidRPr="00E40669">
              <w:rPr>
                <w:sz w:val="17"/>
                <w:szCs w:val="17"/>
                <w:lang w:val="lt-LT"/>
              </w:rPr>
              <w:t xml:space="preserve">BREEAM / </w:t>
            </w:r>
            <w:r w:rsidRPr="00E40669">
              <w:rPr>
                <w:sz w:val="17"/>
                <w:szCs w:val="17"/>
                <w:lang w:val="lt-LT"/>
              </w:rPr>
              <w:t>LEED kategorijas</w:t>
            </w:r>
          </w:p>
        </w:tc>
        <w:tc>
          <w:tcPr>
            <w:tcW w:w="900" w:type="pct"/>
            <w:shd w:val="clear" w:color="auto" w:fill="FFFFFF"/>
          </w:tcPr>
          <w:p w14:paraId="34CAE387" w14:textId="77777777" w:rsidR="00226CD4" w:rsidRPr="00E40669" w:rsidRDefault="00226CD4" w:rsidP="00724D19">
            <w:pPr>
              <w:spacing w:before="120" w:after="120"/>
              <w:jc w:val="left"/>
              <w:rPr>
                <w:sz w:val="17"/>
                <w:szCs w:val="17"/>
                <w:lang w:val="lt-LT"/>
              </w:rPr>
            </w:pPr>
            <w:r w:rsidRPr="00E40669">
              <w:rPr>
                <w:sz w:val="17"/>
                <w:szCs w:val="17"/>
                <w:lang w:val="lt-LT"/>
              </w:rPr>
              <w:t>Tikslūs medžiagų kiekiai ir perdirbtų / vietoje įsigytų medžiagų procentinės dalys</w:t>
            </w:r>
          </w:p>
        </w:tc>
        <w:tc>
          <w:tcPr>
            <w:tcW w:w="952" w:type="pct"/>
            <w:shd w:val="clear" w:color="auto" w:fill="FFFFFF"/>
          </w:tcPr>
          <w:p w14:paraId="66878702" w14:textId="77777777" w:rsidR="00226CD4" w:rsidRPr="00E40669" w:rsidRDefault="00226CD4" w:rsidP="00724D19">
            <w:pPr>
              <w:spacing w:before="120" w:after="120"/>
              <w:jc w:val="left"/>
              <w:rPr>
                <w:sz w:val="17"/>
                <w:szCs w:val="17"/>
                <w:lang w:val="lt-LT"/>
              </w:rPr>
            </w:pPr>
            <w:r w:rsidRPr="00E40669">
              <w:rPr>
                <w:sz w:val="17"/>
                <w:szCs w:val="17"/>
                <w:lang w:val="lt-LT"/>
              </w:rPr>
              <w:t>Konkretaus gamintojo pasirinkimas</w:t>
            </w:r>
          </w:p>
        </w:tc>
        <w:tc>
          <w:tcPr>
            <w:tcW w:w="1053" w:type="pct"/>
            <w:shd w:val="clear" w:color="auto" w:fill="FFFFFF"/>
          </w:tcPr>
          <w:p w14:paraId="7853572D" w14:textId="77777777" w:rsidR="00226CD4" w:rsidRPr="00E40669" w:rsidRDefault="00226CD4" w:rsidP="00724D19">
            <w:pPr>
              <w:spacing w:before="120" w:after="120"/>
              <w:jc w:val="left"/>
              <w:rPr>
                <w:sz w:val="17"/>
                <w:szCs w:val="17"/>
                <w:lang w:val="lt-LT"/>
              </w:rPr>
            </w:pPr>
            <w:r w:rsidRPr="00E40669">
              <w:rPr>
                <w:sz w:val="17"/>
                <w:szCs w:val="17"/>
                <w:lang w:val="lt-LT"/>
              </w:rPr>
              <w:t>Pirkimo dokumentai</w:t>
            </w:r>
          </w:p>
        </w:tc>
      </w:tr>
      <w:tr w:rsidR="00226CD4" w:rsidRPr="00E40669" w14:paraId="5CC2E720" w14:textId="77777777" w:rsidTr="00860775">
        <w:tc>
          <w:tcPr>
            <w:tcW w:w="845" w:type="pct"/>
            <w:shd w:val="clear" w:color="auto" w:fill="FFFFFF"/>
          </w:tcPr>
          <w:p w14:paraId="490129D6" w14:textId="77777777" w:rsidR="00226CD4" w:rsidRPr="00E40669" w:rsidRDefault="00226CD4" w:rsidP="00724D19">
            <w:pPr>
              <w:spacing w:before="120" w:after="120"/>
              <w:jc w:val="left"/>
              <w:rPr>
                <w:sz w:val="17"/>
                <w:szCs w:val="17"/>
                <w:lang w:val="lt-LT"/>
              </w:rPr>
            </w:pPr>
            <w:r w:rsidRPr="00E40669">
              <w:rPr>
                <w:sz w:val="17"/>
                <w:szCs w:val="17"/>
                <w:lang w:val="lt-LT"/>
              </w:rPr>
              <w:t>Aplinkos aspektai: apšvietimas, energijos naudojimas, oro judėjimo analizė / imitavimas</w:t>
            </w:r>
          </w:p>
        </w:tc>
        <w:tc>
          <w:tcPr>
            <w:tcW w:w="559" w:type="pct"/>
            <w:shd w:val="clear" w:color="auto" w:fill="FFFFFF"/>
          </w:tcPr>
          <w:p w14:paraId="4CAEC138" w14:textId="77777777" w:rsidR="00226CD4" w:rsidRPr="00E40669" w:rsidRDefault="00226CD4" w:rsidP="00724D19">
            <w:pPr>
              <w:spacing w:before="120" w:after="120"/>
              <w:jc w:val="left"/>
              <w:rPr>
                <w:sz w:val="17"/>
                <w:szCs w:val="17"/>
                <w:lang w:val="lt-LT"/>
              </w:rPr>
            </w:pPr>
            <w:r w:rsidRPr="00E40669">
              <w:rPr>
                <w:sz w:val="17"/>
                <w:szCs w:val="17"/>
                <w:lang w:val="lt-LT"/>
              </w:rPr>
              <w:t>Kiekiais ir teritorijomis pagrįsta strategija ir veiksmingumo kriterijai</w:t>
            </w:r>
          </w:p>
        </w:tc>
        <w:tc>
          <w:tcPr>
            <w:tcW w:w="691" w:type="pct"/>
            <w:shd w:val="clear" w:color="auto" w:fill="FFFFFF"/>
          </w:tcPr>
          <w:p w14:paraId="6737704F" w14:textId="59F3BF8A" w:rsidR="00226CD4" w:rsidRPr="00E40669" w:rsidRDefault="00563BAB" w:rsidP="00724D19">
            <w:pPr>
              <w:spacing w:before="120" w:after="120"/>
              <w:jc w:val="left"/>
              <w:rPr>
                <w:sz w:val="17"/>
                <w:szCs w:val="17"/>
                <w:lang w:val="lt-LT"/>
              </w:rPr>
            </w:pPr>
            <w:r w:rsidRPr="00E40669">
              <w:rPr>
                <w:sz w:val="17"/>
                <w:szCs w:val="17"/>
                <w:lang w:val="lt-LT"/>
              </w:rPr>
              <w:t>Apytiksliai skaičiavimai apie poveikį aplinkai, grįsti turima modelio informacija</w:t>
            </w:r>
          </w:p>
        </w:tc>
        <w:tc>
          <w:tcPr>
            <w:tcW w:w="900" w:type="pct"/>
            <w:shd w:val="clear" w:color="auto" w:fill="FFFFFF"/>
          </w:tcPr>
          <w:p w14:paraId="54DC8746" w14:textId="0339F623" w:rsidR="00226CD4" w:rsidRPr="00E40669" w:rsidRDefault="00226CD4" w:rsidP="0069181D">
            <w:pPr>
              <w:spacing w:before="120" w:after="120"/>
              <w:jc w:val="left"/>
              <w:rPr>
                <w:sz w:val="17"/>
                <w:szCs w:val="17"/>
                <w:lang w:val="lt-LT"/>
              </w:rPr>
            </w:pPr>
            <w:r w:rsidRPr="00E40669">
              <w:rPr>
                <w:sz w:val="17"/>
                <w:szCs w:val="17"/>
                <w:lang w:val="lt-LT"/>
              </w:rPr>
              <w:t xml:space="preserve">Apytikris imitavimas, pagrįstas specifiniais </w:t>
            </w:r>
            <w:r w:rsidR="0069181D">
              <w:rPr>
                <w:sz w:val="17"/>
                <w:szCs w:val="17"/>
                <w:lang w:val="lt-LT"/>
              </w:rPr>
              <w:t>D</w:t>
            </w:r>
            <w:r w:rsidRPr="00E40669">
              <w:rPr>
                <w:sz w:val="17"/>
                <w:szCs w:val="17"/>
                <w:lang w:val="lt-LT"/>
              </w:rPr>
              <w:t xml:space="preserve">augiafunkcio komplekso </w:t>
            </w:r>
            <w:r w:rsidR="0069181D">
              <w:rPr>
                <w:sz w:val="17"/>
                <w:szCs w:val="17"/>
                <w:lang w:val="lt-LT"/>
              </w:rPr>
              <w:t>O</w:t>
            </w:r>
            <w:r w:rsidRPr="00E40669">
              <w:rPr>
                <w:sz w:val="17"/>
                <w:szCs w:val="17"/>
                <w:lang w:val="lt-LT"/>
              </w:rPr>
              <w:t>bjekt</w:t>
            </w:r>
            <w:r w:rsidR="0069181D">
              <w:rPr>
                <w:sz w:val="17"/>
                <w:szCs w:val="17"/>
                <w:lang w:val="lt-LT"/>
              </w:rPr>
              <w:t>ų</w:t>
            </w:r>
            <w:r w:rsidRPr="00E40669">
              <w:rPr>
                <w:sz w:val="17"/>
                <w:szCs w:val="17"/>
                <w:lang w:val="lt-LT"/>
              </w:rPr>
              <w:t xml:space="preserve"> </w:t>
            </w:r>
            <w:proofErr w:type="spellStart"/>
            <w:r w:rsidRPr="00E40669">
              <w:rPr>
                <w:sz w:val="17"/>
                <w:szCs w:val="17"/>
                <w:lang w:val="lt-LT"/>
              </w:rPr>
              <w:t>įrengimais</w:t>
            </w:r>
            <w:proofErr w:type="spellEnd"/>
            <w:r w:rsidRPr="00E40669">
              <w:rPr>
                <w:sz w:val="17"/>
                <w:szCs w:val="17"/>
                <w:lang w:val="lt-LT"/>
              </w:rPr>
              <w:t xml:space="preserve"> ir inžinerinėmis sistemomis</w:t>
            </w:r>
          </w:p>
        </w:tc>
        <w:tc>
          <w:tcPr>
            <w:tcW w:w="952" w:type="pct"/>
            <w:shd w:val="clear" w:color="auto" w:fill="FFFFFF"/>
          </w:tcPr>
          <w:p w14:paraId="2B3E7CF2" w14:textId="77777777" w:rsidR="00226CD4" w:rsidRPr="00E40669" w:rsidRDefault="00226CD4" w:rsidP="00724D19">
            <w:pPr>
              <w:spacing w:before="120" w:after="120"/>
              <w:jc w:val="left"/>
              <w:rPr>
                <w:sz w:val="17"/>
                <w:szCs w:val="17"/>
                <w:lang w:val="lt-LT"/>
              </w:rPr>
            </w:pPr>
            <w:r w:rsidRPr="00E40669">
              <w:rPr>
                <w:sz w:val="17"/>
                <w:szCs w:val="17"/>
                <w:lang w:val="lt-LT"/>
              </w:rPr>
              <w:t>Tikslus imitavimas, pagrįstas konkrečiu gamintoju ir išsamiais sistemos komponentais</w:t>
            </w:r>
          </w:p>
        </w:tc>
        <w:tc>
          <w:tcPr>
            <w:tcW w:w="1053" w:type="pct"/>
            <w:shd w:val="clear" w:color="auto" w:fill="FFFFFF"/>
          </w:tcPr>
          <w:p w14:paraId="174C14B3" w14:textId="77777777" w:rsidR="00226CD4" w:rsidRPr="00E40669" w:rsidRDefault="00226CD4" w:rsidP="00724D19">
            <w:pPr>
              <w:spacing w:before="120" w:after="120"/>
              <w:jc w:val="left"/>
              <w:rPr>
                <w:sz w:val="17"/>
                <w:szCs w:val="17"/>
                <w:lang w:val="lt-LT"/>
              </w:rPr>
            </w:pPr>
            <w:r w:rsidRPr="00E40669">
              <w:rPr>
                <w:sz w:val="17"/>
                <w:szCs w:val="17"/>
                <w:lang w:val="lt-LT"/>
              </w:rPr>
              <w:t>Išmatuoto veiksmingumo perdavimas ir užregistravimas</w:t>
            </w:r>
          </w:p>
        </w:tc>
      </w:tr>
      <w:tr w:rsidR="00226CD4" w:rsidRPr="00E40669" w14:paraId="7D4CA19C" w14:textId="77777777" w:rsidTr="00860775">
        <w:tc>
          <w:tcPr>
            <w:tcW w:w="845" w:type="pct"/>
            <w:shd w:val="clear" w:color="auto" w:fill="FFFFFF"/>
          </w:tcPr>
          <w:p w14:paraId="3C299722" w14:textId="77777777" w:rsidR="00226CD4" w:rsidRPr="00E40669" w:rsidRDefault="00226CD4" w:rsidP="00724D19">
            <w:pPr>
              <w:spacing w:before="120" w:after="120"/>
              <w:jc w:val="left"/>
              <w:rPr>
                <w:b/>
                <w:sz w:val="17"/>
                <w:szCs w:val="17"/>
                <w:lang w:val="lt-LT"/>
              </w:rPr>
            </w:pPr>
            <w:r w:rsidRPr="00E40669">
              <w:rPr>
                <w:b/>
                <w:sz w:val="17"/>
                <w:szCs w:val="17"/>
                <w:lang w:val="lt-LT"/>
              </w:rPr>
              <w:t>Turto duomenų valdymas</w:t>
            </w:r>
          </w:p>
        </w:tc>
        <w:tc>
          <w:tcPr>
            <w:tcW w:w="559" w:type="pct"/>
            <w:shd w:val="clear" w:color="auto" w:fill="FFFFFF"/>
          </w:tcPr>
          <w:p w14:paraId="2297CB65" w14:textId="77777777" w:rsidR="00226CD4" w:rsidRPr="00E40669" w:rsidRDefault="00226CD4" w:rsidP="00724D19">
            <w:pPr>
              <w:spacing w:before="120" w:after="120"/>
              <w:jc w:val="left"/>
              <w:rPr>
                <w:b/>
                <w:sz w:val="17"/>
                <w:szCs w:val="17"/>
                <w:lang w:val="lt-LT"/>
              </w:rPr>
            </w:pPr>
            <w:r w:rsidRPr="00E40669">
              <w:rPr>
                <w:b/>
                <w:sz w:val="17"/>
                <w:szCs w:val="17"/>
                <w:lang w:val="lt-LT"/>
              </w:rPr>
              <w:t>510 vystymo lygis</w:t>
            </w:r>
          </w:p>
        </w:tc>
        <w:tc>
          <w:tcPr>
            <w:tcW w:w="691" w:type="pct"/>
            <w:shd w:val="clear" w:color="auto" w:fill="FFFFFF"/>
          </w:tcPr>
          <w:p w14:paraId="3462A594" w14:textId="77777777" w:rsidR="00226CD4" w:rsidRPr="00E40669" w:rsidRDefault="00226CD4" w:rsidP="00724D19">
            <w:pPr>
              <w:spacing w:before="120" w:after="120"/>
              <w:jc w:val="left"/>
              <w:rPr>
                <w:b/>
                <w:sz w:val="17"/>
                <w:szCs w:val="17"/>
                <w:lang w:val="lt-LT"/>
              </w:rPr>
            </w:pPr>
            <w:r w:rsidRPr="00E40669">
              <w:rPr>
                <w:b/>
                <w:sz w:val="17"/>
                <w:szCs w:val="17"/>
                <w:lang w:val="lt-LT"/>
              </w:rPr>
              <w:t>520 vystymo lygis</w:t>
            </w:r>
          </w:p>
        </w:tc>
        <w:tc>
          <w:tcPr>
            <w:tcW w:w="900" w:type="pct"/>
            <w:shd w:val="clear" w:color="auto" w:fill="FFFFFF"/>
          </w:tcPr>
          <w:p w14:paraId="4776E7F8" w14:textId="77777777" w:rsidR="00226CD4" w:rsidRPr="00E40669" w:rsidRDefault="00226CD4" w:rsidP="00724D19">
            <w:pPr>
              <w:spacing w:before="120" w:after="120"/>
              <w:jc w:val="left"/>
              <w:rPr>
                <w:b/>
                <w:sz w:val="17"/>
                <w:szCs w:val="17"/>
                <w:lang w:val="lt-LT"/>
              </w:rPr>
            </w:pPr>
            <w:r w:rsidRPr="00E40669">
              <w:rPr>
                <w:b/>
                <w:sz w:val="17"/>
                <w:szCs w:val="17"/>
                <w:lang w:val="lt-LT"/>
              </w:rPr>
              <w:t>530 vystymo lygis</w:t>
            </w:r>
          </w:p>
        </w:tc>
        <w:tc>
          <w:tcPr>
            <w:tcW w:w="952" w:type="pct"/>
            <w:shd w:val="clear" w:color="auto" w:fill="FFFFFF"/>
          </w:tcPr>
          <w:p w14:paraId="37AE00B1" w14:textId="77777777" w:rsidR="00226CD4" w:rsidRPr="00E40669" w:rsidRDefault="00226CD4" w:rsidP="00724D19">
            <w:pPr>
              <w:spacing w:before="120" w:after="120"/>
              <w:jc w:val="left"/>
              <w:rPr>
                <w:b/>
                <w:sz w:val="17"/>
                <w:szCs w:val="17"/>
                <w:lang w:val="lt-LT"/>
              </w:rPr>
            </w:pPr>
            <w:r w:rsidRPr="00E40669">
              <w:rPr>
                <w:b/>
                <w:sz w:val="17"/>
                <w:szCs w:val="17"/>
                <w:lang w:val="lt-LT"/>
              </w:rPr>
              <w:t>540 vystymo lygis</w:t>
            </w:r>
          </w:p>
        </w:tc>
        <w:tc>
          <w:tcPr>
            <w:tcW w:w="1053" w:type="pct"/>
            <w:shd w:val="clear" w:color="auto" w:fill="FFFFFF"/>
          </w:tcPr>
          <w:p w14:paraId="295D59D9" w14:textId="77777777" w:rsidR="00226CD4" w:rsidRPr="00E40669" w:rsidRDefault="00226CD4" w:rsidP="00724D19">
            <w:pPr>
              <w:spacing w:before="120" w:after="120"/>
              <w:jc w:val="left"/>
              <w:rPr>
                <w:b/>
                <w:sz w:val="17"/>
                <w:szCs w:val="17"/>
                <w:lang w:val="lt-LT"/>
              </w:rPr>
            </w:pPr>
            <w:r w:rsidRPr="00E40669">
              <w:rPr>
                <w:b/>
                <w:sz w:val="17"/>
                <w:szCs w:val="17"/>
                <w:lang w:val="lt-LT"/>
              </w:rPr>
              <w:t>550 vystymo lygis</w:t>
            </w:r>
          </w:p>
        </w:tc>
      </w:tr>
      <w:tr w:rsidR="00226CD4" w:rsidRPr="00E40669" w14:paraId="573E9E86" w14:textId="77777777" w:rsidTr="00860775">
        <w:tc>
          <w:tcPr>
            <w:tcW w:w="845" w:type="pct"/>
            <w:shd w:val="clear" w:color="auto" w:fill="FFFFFF"/>
          </w:tcPr>
          <w:p w14:paraId="7FE0DE52" w14:textId="77777777" w:rsidR="00226CD4" w:rsidRPr="00E40669" w:rsidRDefault="00226CD4" w:rsidP="00724D19">
            <w:pPr>
              <w:spacing w:before="120" w:after="120"/>
              <w:jc w:val="left"/>
              <w:rPr>
                <w:sz w:val="17"/>
                <w:szCs w:val="17"/>
                <w:lang w:val="lt-LT"/>
              </w:rPr>
            </w:pPr>
            <w:r w:rsidRPr="00E40669">
              <w:rPr>
                <w:sz w:val="17"/>
                <w:szCs w:val="17"/>
                <w:lang w:val="lt-LT"/>
              </w:rPr>
              <w:t xml:space="preserve">Čia pateikiamas labiau struktūrizuotas informacijos, kuri gali palaipsniui kauptis vykdant Darbus, išskaidymas, kad būtų pateikta Paslaugų teikimo per visą būsimo Paslaugų teikimo trukmę turto duomenų bazė.  </w:t>
            </w:r>
          </w:p>
        </w:tc>
        <w:tc>
          <w:tcPr>
            <w:tcW w:w="559" w:type="pct"/>
            <w:shd w:val="clear" w:color="auto" w:fill="FFFFFF"/>
          </w:tcPr>
          <w:p w14:paraId="70BDEB58" w14:textId="45ABF708" w:rsidR="00226CD4" w:rsidRPr="00E40669" w:rsidRDefault="00226CD4">
            <w:pPr>
              <w:spacing w:before="120" w:after="120"/>
              <w:jc w:val="left"/>
              <w:rPr>
                <w:sz w:val="17"/>
                <w:szCs w:val="17"/>
                <w:lang w:val="lt-LT"/>
              </w:rPr>
            </w:pPr>
            <w:r w:rsidRPr="00E40669">
              <w:rPr>
                <w:sz w:val="17"/>
                <w:szCs w:val="17"/>
                <w:lang w:val="lt-LT"/>
              </w:rPr>
              <w:t xml:space="preserve">510 vystymo etapas atitinkamai apima 100 vystymo etapo infrastruktūros ir geometrijos duomenis </w:t>
            </w:r>
          </w:p>
        </w:tc>
        <w:tc>
          <w:tcPr>
            <w:tcW w:w="691" w:type="pct"/>
            <w:shd w:val="clear" w:color="auto" w:fill="FFFFFF"/>
          </w:tcPr>
          <w:p w14:paraId="40FA7D0A" w14:textId="75BC8F74" w:rsidR="00226CD4" w:rsidRPr="00E40669" w:rsidRDefault="00226CD4">
            <w:pPr>
              <w:spacing w:before="120" w:after="120"/>
              <w:jc w:val="left"/>
              <w:rPr>
                <w:sz w:val="17"/>
                <w:szCs w:val="17"/>
                <w:lang w:val="lt-LT"/>
              </w:rPr>
            </w:pPr>
            <w:r w:rsidRPr="00E40669">
              <w:rPr>
                <w:sz w:val="17"/>
                <w:szCs w:val="17"/>
                <w:lang w:val="lt-LT"/>
              </w:rPr>
              <w:t>Modelį sudaro apibendrintos sistemos, įskaitant apytikrius kiekius, dydžius, formas, vietą ir orientaciją. 520 modelio (-</w:t>
            </w:r>
            <w:proofErr w:type="spellStart"/>
            <w:r w:rsidRPr="00E40669">
              <w:rPr>
                <w:sz w:val="17"/>
                <w:szCs w:val="17"/>
                <w:lang w:val="lt-LT"/>
              </w:rPr>
              <w:t>ių</w:t>
            </w:r>
            <w:proofErr w:type="spellEnd"/>
            <w:r w:rsidRPr="00E40669">
              <w:rPr>
                <w:sz w:val="17"/>
                <w:szCs w:val="17"/>
                <w:lang w:val="lt-LT"/>
              </w:rPr>
              <w:t xml:space="preserve">) vystymo etapas atitinkamai apima 200 vystymo etapo infrastruktūros ir geometrijos duomenis </w:t>
            </w:r>
          </w:p>
        </w:tc>
        <w:tc>
          <w:tcPr>
            <w:tcW w:w="900" w:type="pct"/>
            <w:shd w:val="clear" w:color="auto" w:fill="FFFFFF"/>
          </w:tcPr>
          <w:p w14:paraId="649BBC07" w14:textId="2C87A29D" w:rsidR="00226CD4" w:rsidRPr="00E40669" w:rsidRDefault="00226CD4" w:rsidP="00655264">
            <w:pPr>
              <w:spacing w:before="120" w:after="120"/>
              <w:jc w:val="left"/>
              <w:rPr>
                <w:sz w:val="17"/>
                <w:szCs w:val="17"/>
                <w:lang w:val="lt-LT"/>
              </w:rPr>
            </w:pPr>
            <w:r w:rsidRPr="00E40669">
              <w:rPr>
                <w:sz w:val="17"/>
                <w:szCs w:val="17"/>
                <w:lang w:val="lt-LT"/>
              </w:rPr>
              <w:t>Modelis apims elementus, atitinkančius tradicinius statybų dokumentus. 530 modelio (-</w:t>
            </w:r>
            <w:proofErr w:type="spellStart"/>
            <w:r w:rsidRPr="00E40669">
              <w:rPr>
                <w:sz w:val="17"/>
                <w:szCs w:val="17"/>
                <w:lang w:val="lt-LT"/>
              </w:rPr>
              <w:t>ių</w:t>
            </w:r>
            <w:proofErr w:type="spellEnd"/>
            <w:r w:rsidRPr="00E40669">
              <w:rPr>
                <w:sz w:val="17"/>
                <w:szCs w:val="17"/>
                <w:lang w:val="lt-LT"/>
              </w:rPr>
              <w:t xml:space="preserve">) vystymo etapas atitinkamai apima 300 vystymo etapo infrastruktūros ir geometrijos duomenis ir bus sukonfigūruotas taip, kad jame būtų ir (arba) eksploatavimo ir techninės priežiūros </w:t>
            </w:r>
            <w:r w:rsidR="00655264" w:rsidRPr="00E40669">
              <w:rPr>
                <w:sz w:val="17"/>
                <w:szCs w:val="17"/>
                <w:lang w:val="lt-LT"/>
              </w:rPr>
              <w:t>nuostatos</w:t>
            </w:r>
            <w:r w:rsidRPr="00E40669">
              <w:rPr>
                <w:sz w:val="17"/>
                <w:szCs w:val="17"/>
                <w:lang w:val="lt-LT"/>
              </w:rPr>
              <w:t xml:space="preserve">, pateikimo informacija, ir </w:t>
            </w:r>
            <w:r w:rsidRPr="00E40669">
              <w:rPr>
                <w:sz w:val="17"/>
                <w:szCs w:val="17"/>
                <w:lang w:val="lt-LT"/>
              </w:rPr>
              <w:lastRenderedPageBreak/>
              <w:t>(arba) kiti nurodyti arba būtini dokumentai.</w:t>
            </w:r>
          </w:p>
        </w:tc>
        <w:tc>
          <w:tcPr>
            <w:tcW w:w="952" w:type="pct"/>
            <w:shd w:val="clear" w:color="auto" w:fill="FFFFFF"/>
          </w:tcPr>
          <w:p w14:paraId="458938C0" w14:textId="37508A53" w:rsidR="00226CD4" w:rsidRPr="00E40669" w:rsidRDefault="00226CD4">
            <w:pPr>
              <w:spacing w:before="120" w:after="120"/>
              <w:jc w:val="left"/>
              <w:rPr>
                <w:sz w:val="17"/>
                <w:szCs w:val="17"/>
                <w:lang w:val="lt-LT"/>
              </w:rPr>
            </w:pPr>
            <w:r w:rsidRPr="00E40669">
              <w:rPr>
                <w:sz w:val="17"/>
                <w:szCs w:val="17"/>
                <w:lang w:val="lt-LT"/>
              </w:rPr>
              <w:lastRenderedPageBreak/>
              <w:t xml:space="preserve">Modelio elementai projektuojami kaip specifiniai komplektai su tiksliai nurodytu kiekiu, dydžiu, forma, vieta ir orientacija. 540 vystymo etapas atitinkamai apima 400 vystymo etapo infrastruktūros ir geometrijos duomenis, </w:t>
            </w:r>
            <w:r w:rsidR="000C72C3" w:rsidRPr="00E40669">
              <w:rPr>
                <w:sz w:val="17"/>
                <w:szCs w:val="17"/>
                <w:lang w:val="lt-LT"/>
              </w:rPr>
              <w:t>gamybos </w:t>
            </w:r>
            <w:r w:rsidRPr="00E40669">
              <w:rPr>
                <w:sz w:val="17"/>
                <w:szCs w:val="17"/>
                <w:lang w:val="lt-LT"/>
              </w:rPr>
              <w:t xml:space="preserve">/ įrengimo brėžinius ir bus sukonfigūruotas taip, kad jame būtų ir (arba) eksploatavimo ir techninės priežiūros vadovai, garantijos </w:t>
            </w:r>
            <w:r w:rsidRPr="00E40669">
              <w:rPr>
                <w:sz w:val="17"/>
                <w:szCs w:val="17"/>
                <w:lang w:val="lt-LT"/>
              </w:rPr>
              <w:lastRenderedPageBreak/>
              <w:t>informacija, pateikimo informacija, ir (arba) kiti nurodyti arba būtini dokumentai.</w:t>
            </w:r>
          </w:p>
        </w:tc>
        <w:tc>
          <w:tcPr>
            <w:tcW w:w="1053" w:type="pct"/>
            <w:shd w:val="clear" w:color="auto" w:fill="FFFFFF"/>
          </w:tcPr>
          <w:p w14:paraId="3C530048" w14:textId="0322DDCE" w:rsidR="00226CD4" w:rsidRPr="00E40669" w:rsidRDefault="00655264" w:rsidP="00655264">
            <w:pPr>
              <w:spacing w:before="120" w:after="120"/>
              <w:jc w:val="left"/>
              <w:rPr>
                <w:sz w:val="17"/>
                <w:szCs w:val="17"/>
                <w:lang w:val="lt-LT"/>
              </w:rPr>
            </w:pPr>
            <w:r w:rsidRPr="00E40669">
              <w:rPr>
                <w:sz w:val="17"/>
                <w:szCs w:val="17"/>
                <w:lang w:val="lt-LT"/>
              </w:rPr>
              <w:lastRenderedPageBreak/>
              <w:t>Modelis papildytas informacija ir elementais, kurie</w:t>
            </w:r>
            <w:r w:rsidR="00226CD4" w:rsidRPr="00E40669">
              <w:rPr>
                <w:sz w:val="17"/>
                <w:szCs w:val="17"/>
                <w:lang w:val="lt-LT"/>
              </w:rPr>
              <w:t xml:space="preserve"> nebu</w:t>
            </w:r>
            <w:r w:rsidRPr="00E40669">
              <w:rPr>
                <w:sz w:val="17"/>
                <w:szCs w:val="17"/>
                <w:lang w:val="lt-LT"/>
              </w:rPr>
              <w:t>vo</w:t>
            </w:r>
            <w:r w:rsidR="00226CD4" w:rsidRPr="00E40669">
              <w:rPr>
                <w:sz w:val="17"/>
                <w:szCs w:val="17"/>
                <w:lang w:val="lt-LT"/>
              </w:rPr>
              <w:t xml:space="preserve"> kuriami planavimo, projektavimo ar statybos metu.</w:t>
            </w:r>
          </w:p>
        </w:tc>
      </w:tr>
    </w:tbl>
    <w:p w14:paraId="33F4D7C8" w14:textId="77777777" w:rsidR="00226CD4" w:rsidRPr="00221DF0" w:rsidRDefault="00226CD4" w:rsidP="00724D19">
      <w:pPr>
        <w:spacing w:before="120" w:after="120"/>
        <w:rPr>
          <w:lang w:val="lt-LT"/>
        </w:rPr>
      </w:pPr>
    </w:p>
    <w:p w14:paraId="5306DAC3" w14:textId="77777777" w:rsidR="00F508A5" w:rsidRPr="00221DF0" w:rsidRDefault="00F508A5" w:rsidP="00724D19">
      <w:pPr>
        <w:spacing w:before="120" w:after="120"/>
        <w:rPr>
          <w:lang w:val="lt-LT"/>
        </w:rPr>
        <w:sectPr w:rsidR="00F508A5" w:rsidRPr="00221DF0" w:rsidSect="00FC51E6">
          <w:pgSz w:w="16838" w:h="11906" w:orient="landscape" w:code="9"/>
          <w:pgMar w:top="1134" w:right="3969" w:bottom="1134" w:left="1242" w:header="709" w:footer="340" w:gutter="0"/>
          <w:cols w:space="708"/>
          <w:docGrid w:linePitch="360"/>
        </w:sectPr>
      </w:pPr>
    </w:p>
    <w:p w14:paraId="49035324" w14:textId="2758851A" w:rsidR="00226CD4" w:rsidRPr="00221DF0" w:rsidRDefault="00226CD4" w:rsidP="00724D19">
      <w:pPr>
        <w:spacing w:before="120" w:after="120"/>
        <w:rPr>
          <w:lang w:val="lt-LT"/>
        </w:rPr>
      </w:pPr>
      <w:r w:rsidRPr="00221DF0">
        <w:rPr>
          <w:lang w:val="lt-LT"/>
        </w:rPr>
        <w:lastRenderedPageBreak/>
        <w:t xml:space="preserve">BIM modelis turi būti integruotas į </w:t>
      </w:r>
      <w:r w:rsidRPr="00221DF0">
        <w:rPr>
          <w:color w:val="090909"/>
          <w:sz w:val="18"/>
          <w:lang w:val="lt-LT"/>
        </w:rPr>
        <w:t xml:space="preserve">Daugiafunkcio komplekso </w:t>
      </w:r>
      <w:r w:rsidR="00655264">
        <w:rPr>
          <w:color w:val="090909"/>
          <w:sz w:val="18"/>
          <w:lang w:val="lt-LT"/>
        </w:rPr>
        <w:t xml:space="preserve">KTPVS </w:t>
      </w:r>
      <w:r w:rsidRPr="00221DF0">
        <w:rPr>
          <w:lang w:val="lt-LT"/>
        </w:rPr>
        <w:t>su priežiūros mechanizmu ir taikomos techninės priežiūros informacija.</w:t>
      </w:r>
    </w:p>
    <w:p w14:paraId="1F995FED" w14:textId="77777777" w:rsidR="00226CD4" w:rsidRPr="00D15FD6" w:rsidRDefault="00226CD4" w:rsidP="00724D19">
      <w:pPr>
        <w:spacing w:before="120" w:after="120"/>
        <w:rPr>
          <w:lang w:val="lt-LT"/>
        </w:rPr>
      </w:pPr>
    </w:p>
    <w:p w14:paraId="5A01C463" w14:textId="77777777" w:rsidR="00226CD4" w:rsidRPr="00D15FD6" w:rsidRDefault="00226CD4" w:rsidP="00965FDA">
      <w:pPr>
        <w:pStyle w:val="Antrat3"/>
        <w:numPr>
          <w:ilvl w:val="2"/>
          <w:numId w:val="44"/>
        </w:numPr>
        <w:spacing w:before="120" w:after="120"/>
        <w:ind w:hanging="657"/>
        <w:rPr>
          <w:b/>
          <w:color w:val="0079C1"/>
          <w:lang w:val="lt-LT"/>
        </w:rPr>
      </w:pPr>
      <w:bookmarkStart w:id="549" w:name="_Toc441662413"/>
      <w:bookmarkStart w:id="550" w:name="_Toc458894189"/>
      <w:bookmarkStart w:id="551" w:name="_Toc417399796"/>
      <w:bookmarkStart w:id="552" w:name="_Toc417569233"/>
      <w:r w:rsidRPr="002B1EC8">
        <w:rPr>
          <w:b/>
          <w:color w:val="0079C1"/>
          <w:lang w:val="lt-LT"/>
        </w:rPr>
        <w:t>Reikalavimai dėl Daugiafunkcio komplekso objektų energijos sąnaudų klasės</w:t>
      </w:r>
      <w:bookmarkEnd w:id="549"/>
      <w:bookmarkEnd w:id="550"/>
    </w:p>
    <w:p w14:paraId="542FD682" w14:textId="77777777" w:rsidR="002B1EC8" w:rsidRDefault="002B1EC8" w:rsidP="00724D19">
      <w:pPr>
        <w:spacing w:before="120" w:after="120"/>
        <w:rPr>
          <w:lang w:val="lt-LT"/>
        </w:rPr>
      </w:pPr>
      <w:bookmarkStart w:id="553" w:name="_Toc430007948"/>
    </w:p>
    <w:p w14:paraId="10D7FA23" w14:textId="77777777" w:rsidR="00226CD4" w:rsidRPr="00221DF0" w:rsidRDefault="00226CD4" w:rsidP="00724D19">
      <w:pPr>
        <w:spacing w:before="120" w:after="120"/>
        <w:rPr>
          <w:lang w:val="lt-LT"/>
        </w:rPr>
      </w:pPr>
      <w:r w:rsidRPr="00D15FD6">
        <w:rPr>
          <w:lang w:val="lt-LT"/>
        </w:rPr>
        <w:t xml:space="preserve">Vadovaujantis Europos Parlamento </w:t>
      </w:r>
      <w:r w:rsidRPr="00221DF0">
        <w:rPr>
          <w:lang w:val="lt-LT"/>
        </w:rPr>
        <w:t>ir Tarybos direktyva 2010/31/ES dėl pastatų energinio naudingumo ir statybos techniniu reglamentu STR 2.01.09:2005 „Pastatų energinis naudingumas. Energinio naudingumo sertifikavimas“, taip pat statybos techniniu reglamentu STR 2.05.01:2013 „Pastatų energinio naudingumo projektavimas“, Daugiafunkcio komplekso objektai turi būti ne mažesnio kaip A+ klasės energinio naudingumo.</w:t>
      </w:r>
      <w:bookmarkEnd w:id="553"/>
    </w:p>
    <w:p w14:paraId="72B36EE6" w14:textId="77777777" w:rsidR="00500707" w:rsidRPr="00221DF0" w:rsidRDefault="00500707" w:rsidP="005510E4">
      <w:pPr>
        <w:spacing w:before="120" w:after="120"/>
        <w:rPr>
          <w:rFonts w:eastAsia="Arial" w:cs="Times New Roman"/>
          <w:szCs w:val="24"/>
          <w:lang w:val="lt-LT"/>
        </w:rPr>
      </w:pPr>
    </w:p>
    <w:p w14:paraId="48A3C0F8" w14:textId="74867D88" w:rsidR="00226CD4" w:rsidRPr="00D15FD6" w:rsidRDefault="00226CD4" w:rsidP="00965FDA">
      <w:pPr>
        <w:pStyle w:val="Antrat3"/>
        <w:numPr>
          <w:ilvl w:val="2"/>
          <w:numId w:val="44"/>
        </w:numPr>
        <w:spacing w:before="120" w:after="120"/>
        <w:ind w:hanging="657"/>
        <w:rPr>
          <w:b/>
          <w:color w:val="0079C1"/>
          <w:lang w:val="lt-LT"/>
        </w:rPr>
      </w:pPr>
      <w:bookmarkStart w:id="554" w:name="_Toc441662414"/>
      <w:bookmarkStart w:id="555" w:name="_Toc458894190"/>
      <w:r w:rsidRPr="002B1EC8">
        <w:rPr>
          <w:b/>
          <w:color w:val="0079C1"/>
          <w:lang w:val="lt-LT"/>
        </w:rPr>
        <w:t xml:space="preserve">Techninės priežiūros </w:t>
      </w:r>
      <w:bookmarkEnd w:id="551"/>
      <w:bookmarkEnd w:id="552"/>
      <w:bookmarkEnd w:id="554"/>
      <w:r w:rsidR="003071F4" w:rsidRPr="002B1EC8">
        <w:rPr>
          <w:b/>
          <w:color w:val="0079C1"/>
          <w:lang w:val="lt-LT"/>
        </w:rPr>
        <w:t>patalpos</w:t>
      </w:r>
      <w:bookmarkEnd w:id="555"/>
    </w:p>
    <w:p w14:paraId="39B1006E" w14:textId="77777777" w:rsidR="002B1EC8" w:rsidRDefault="002B1EC8" w:rsidP="002B1EC8">
      <w:pPr>
        <w:spacing w:before="120" w:after="120"/>
        <w:rPr>
          <w:lang w:val="lt-LT"/>
        </w:rPr>
      </w:pPr>
    </w:p>
    <w:p w14:paraId="4D2EC308" w14:textId="7B485539" w:rsidR="00226CD4" w:rsidRPr="00221DF0" w:rsidRDefault="00226CD4" w:rsidP="00724D19">
      <w:pPr>
        <w:spacing w:before="120" w:after="120"/>
        <w:rPr>
          <w:lang w:val="lt-LT"/>
        </w:rPr>
      </w:pPr>
      <w:r w:rsidRPr="00D15FD6">
        <w:rPr>
          <w:lang w:val="lt-LT"/>
        </w:rPr>
        <w:t xml:space="preserve">Techninės </w:t>
      </w:r>
      <w:r w:rsidR="003071F4" w:rsidRPr="00D15FD6">
        <w:rPr>
          <w:lang w:val="lt-LT"/>
        </w:rPr>
        <w:t>patalpos</w:t>
      </w:r>
      <w:r w:rsidR="003071F4" w:rsidRPr="00221DF0">
        <w:rPr>
          <w:lang w:val="lt-LT"/>
        </w:rPr>
        <w:t xml:space="preserve"> </w:t>
      </w:r>
      <w:r w:rsidRPr="00221DF0">
        <w:rPr>
          <w:lang w:val="lt-LT"/>
        </w:rPr>
        <w:t xml:space="preserve">turi būti </w:t>
      </w:r>
      <w:r w:rsidR="003071F4" w:rsidRPr="00221DF0">
        <w:rPr>
          <w:lang w:val="lt-LT"/>
        </w:rPr>
        <w:t xml:space="preserve">koncentruotos </w:t>
      </w:r>
      <w:r w:rsidRPr="00221DF0">
        <w:rPr>
          <w:lang w:val="lt-LT"/>
        </w:rPr>
        <w:t>specialioje techninėje zonoje</w:t>
      </w:r>
      <w:r w:rsidR="003071F4" w:rsidRPr="00221DF0">
        <w:rPr>
          <w:lang w:val="lt-LT"/>
        </w:rPr>
        <w:t>, kad būtų</w:t>
      </w:r>
      <w:r w:rsidRPr="00221DF0">
        <w:rPr>
          <w:lang w:val="lt-LT"/>
        </w:rPr>
        <w:t xml:space="preserve"> lengviau atlikti techninės priežiūros paslaugas</w:t>
      </w:r>
      <w:r w:rsidR="003071F4" w:rsidRPr="00221DF0">
        <w:rPr>
          <w:lang w:val="lt-LT"/>
        </w:rPr>
        <w:t>. Patalpos turi būti</w:t>
      </w:r>
      <w:r w:rsidRPr="00221DF0">
        <w:rPr>
          <w:lang w:val="lt-LT"/>
        </w:rPr>
        <w:t xml:space="preserve"> lengvai prieinamos, o jų erdvė </w:t>
      </w:r>
      <w:r w:rsidR="003071F4" w:rsidRPr="00221DF0">
        <w:rPr>
          <w:lang w:val="lt-LT"/>
        </w:rPr>
        <w:t xml:space="preserve">pakankama įrenginių priežiūrai, </w:t>
      </w:r>
      <w:r w:rsidRPr="00221DF0">
        <w:rPr>
          <w:lang w:val="lt-LT"/>
        </w:rPr>
        <w:t>patogi išvalyti.</w:t>
      </w:r>
    </w:p>
    <w:p w14:paraId="2537DFD7" w14:textId="4AEEE2E4" w:rsidR="00226CD4" w:rsidRPr="00655264" w:rsidRDefault="00226CD4" w:rsidP="00664BD3">
      <w:pPr>
        <w:spacing w:before="120" w:after="120" w:line="276" w:lineRule="auto"/>
        <w:rPr>
          <w:lang w:val="lt-LT"/>
        </w:rPr>
      </w:pPr>
      <w:r w:rsidRPr="00221DF0">
        <w:rPr>
          <w:lang w:val="lt-LT"/>
        </w:rPr>
        <w:t xml:space="preserve">Naudojamos medžiagos turi būti atsparios dažno valymo darbams, smūgiams ir chuliganizmo veiksmams, kaip tai numatyta atitinkamuose Lietuvos Respublikos standartuose. Siekiant išvengti </w:t>
      </w:r>
      <w:r w:rsidR="003071F4" w:rsidRPr="00221DF0">
        <w:rPr>
          <w:lang w:val="lt-LT"/>
        </w:rPr>
        <w:t>sistemų nesuderinamumo</w:t>
      </w:r>
      <w:r w:rsidRPr="00221DF0">
        <w:rPr>
          <w:lang w:val="lt-LT"/>
        </w:rPr>
        <w:t>, techninė įranga turi būti standartizuota pagal atitinkamus Lietuvos Respublikos standartus.</w:t>
      </w:r>
      <w:r w:rsidR="00171C83" w:rsidRPr="00221DF0">
        <w:rPr>
          <w:lang w:val="lt-LT"/>
        </w:rPr>
        <w:t xml:space="preserve"> </w:t>
      </w:r>
      <w:r w:rsidRPr="00221DF0">
        <w:rPr>
          <w:lang w:val="lt-LT"/>
        </w:rPr>
        <w:t xml:space="preserve">Kad būtų lengviau patekti į technines </w:t>
      </w:r>
      <w:r w:rsidR="003071F4" w:rsidRPr="00221DF0">
        <w:rPr>
          <w:lang w:val="lt-LT"/>
        </w:rPr>
        <w:t>patalpas</w:t>
      </w:r>
      <w:r w:rsidRPr="00221DF0">
        <w:rPr>
          <w:lang w:val="lt-LT"/>
        </w:rPr>
        <w:t>, jos turi būti paženklintos. Ženklinimas taip pat turi atitikti ES direktyvą 2006/42/EB.</w:t>
      </w:r>
    </w:p>
    <w:p w14:paraId="602A9E3F" w14:textId="77777777" w:rsidR="00226CD4" w:rsidRPr="00655264" w:rsidRDefault="00226CD4" w:rsidP="00226CD4">
      <w:pPr>
        <w:spacing w:before="120" w:after="120" w:line="276" w:lineRule="auto"/>
        <w:rPr>
          <w:rFonts w:eastAsia="Arial" w:cs="Times New Roman"/>
          <w:szCs w:val="24"/>
          <w:lang w:val="lt-LT"/>
        </w:rPr>
      </w:pPr>
      <w:bookmarkStart w:id="556" w:name="_Toc414031987"/>
      <w:bookmarkStart w:id="557" w:name="_Toc417399797"/>
      <w:bookmarkStart w:id="558" w:name="_Toc417569234"/>
    </w:p>
    <w:p w14:paraId="6B9304D5" w14:textId="77777777" w:rsidR="00226CD4" w:rsidRPr="002B1EC8" w:rsidRDefault="00226CD4" w:rsidP="00965FDA">
      <w:pPr>
        <w:pStyle w:val="Antrat3"/>
        <w:numPr>
          <w:ilvl w:val="2"/>
          <w:numId w:val="44"/>
        </w:numPr>
        <w:spacing w:before="120" w:after="120"/>
        <w:ind w:hanging="657"/>
        <w:rPr>
          <w:b/>
          <w:color w:val="0079C1"/>
          <w:lang w:val="lt-LT"/>
        </w:rPr>
      </w:pPr>
      <w:bookmarkStart w:id="559" w:name="_Toc441662415"/>
      <w:bookmarkStart w:id="560" w:name="_Toc458894191"/>
      <w:r w:rsidRPr="002B1EC8">
        <w:rPr>
          <w:b/>
          <w:color w:val="0079C1"/>
          <w:lang w:val="lt-LT"/>
        </w:rPr>
        <w:t>Aplinkosaugos reikalavimai</w:t>
      </w:r>
      <w:bookmarkEnd w:id="556"/>
      <w:bookmarkEnd w:id="557"/>
      <w:bookmarkEnd w:id="558"/>
      <w:bookmarkEnd w:id="559"/>
      <w:bookmarkEnd w:id="560"/>
    </w:p>
    <w:p w14:paraId="00708182" w14:textId="77777777" w:rsidR="002B1EC8" w:rsidRDefault="002B1EC8" w:rsidP="002B1EC8">
      <w:pPr>
        <w:spacing w:before="120" w:after="120" w:line="276" w:lineRule="auto"/>
        <w:rPr>
          <w:lang w:val="lt-LT"/>
        </w:rPr>
      </w:pPr>
    </w:p>
    <w:p w14:paraId="022D5565" w14:textId="3269AD18" w:rsidR="00226CD4" w:rsidRPr="00655264" w:rsidRDefault="0069181D" w:rsidP="00664BD3">
      <w:pPr>
        <w:spacing w:before="260" w:after="120" w:line="276" w:lineRule="auto"/>
        <w:rPr>
          <w:color w:val="222222"/>
          <w:lang w:val="lt-LT"/>
        </w:rPr>
      </w:pPr>
      <w:r>
        <w:rPr>
          <w:lang w:val="lt-LT"/>
        </w:rPr>
        <w:t>Projektinė doku</w:t>
      </w:r>
      <w:r w:rsidR="00226CD4" w:rsidRPr="00655264">
        <w:rPr>
          <w:lang w:val="lt-LT"/>
        </w:rPr>
        <w:t xml:space="preserve">mentacija turi būti parengta </w:t>
      </w:r>
      <w:r w:rsidR="00C5032D" w:rsidRPr="00655264">
        <w:rPr>
          <w:lang w:val="lt-LT"/>
        </w:rPr>
        <w:t>vad</w:t>
      </w:r>
      <w:r>
        <w:rPr>
          <w:lang w:val="lt-LT"/>
        </w:rPr>
        <w:t>o</w:t>
      </w:r>
      <w:r w:rsidR="00C5032D" w:rsidRPr="00655264">
        <w:rPr>
          <w:lang w:val="lt-LT"/>
        </w:rPr>
        <w:t>v</w:t>
      </w:r>
      <w:r>
        <w:rPr>
          <w:lang w:val="lt-LT"/>
        </w:rPr>
        <w:t>aujantis tarptautine</w:t>
      </w:r>
      <w:r w:rsidR="00C5032D" w:rsidRPr="00655264">
        <w:rPr>
          <w:lang w:val="lt-LT"/>
        </w:rPr>
        <w:t xml:space="preserve"> darnaus projekt</w:t>
      </w:r>
      <w:r w:rsidR="00C5032D" w:rsidRPr="00221DF0">
        <w:rPr>
          <w:lang w:val="lt-LT"/>
        </w:rPr>
        <w:t>ų vystymo praktika (BREEAM / LEEAD). Turi būti</w:t>
      </w:r>
      <w:r w:rsidR="00853031">
        <w:rPr>
          <w:lang w:val="lt-LT"/>
        </w:rPr>
        <w:t xml:space="preserve"> i</w:t>
      </w:r>
      <w:r w:rsidR="00C5032D" w:rsidRPr="00655264">
        <w:rPr>
          <w:color w:val="222222"/>
          <w:lang w:val="lt-LT"/>
        </w:rPr>
        <w:t>špildyti šie esminiai</w:t>
      </w:r>
      <w:r w:rsidR="00226CD4" w:rsidRPr="00655264">
        <w:rPr>
          <w:color w:val="222222"/>
          <w:lang w:val="lt-LT"/>
        </w:rPr>
        <w:t xml:space="preserve"> reikalavimus:</w:t>
      </w:r>
    </w:p>
    <w:p w14:paraId="2031BA77" w14:textId="2140C17C" w:rsidR="00226CD4" w:rsidRPr="00655264" w:rsidRDefault="00226CD4" w:rsidP="00965FDA">
      <w:pPr>
        <w:pStyle w:val="Sraopastraipa"/>
        <w:numPr>
          <w:ilvl w:val="0"/>
          <w:numId w:val="92"/>
        </w:numPr>
        <w:spacing w:line="276" w:lineRule="auto"/>
        <w:rPr>
          <w:lang w:val="lt-LT"/>
        </w:rPr>
      </w:pPr>
      <w:r w:rsidRPr="00655264">
        <w:rPr>
          <w:lang w:val="lt-LT"/>
        </w:rPr>
        <w:t xml:space="preserve">Daugiafunkcio komplekso </w:t>
      </w:r>
      <w:r w:rsidR="00C5032D" w:rsidRPr="00655264">
        <w:rPr>
          <w:lang w:val="lt-LT"/>
        </w:rPr>
        <w:t>Objektai</w:t>
      </w:r>
      <w:r w:rsidRPr="00655264">
        <w:rPr>
          <w:lang w:val="lt-LT"/>
        </w:rPr>
        <w:t xml:space="preserve">, Naujas turtas </w:t>
      </w:r>
      <w:r w:rsidRPr="00655264">
        <w:rPr>
          <w:rFonts w:eastAsia="Calibri"/>
          <w:lang w:val="lt-LT"/>
        </w:rPr>
        <w:t xml:space="preserve">ir Papildomas turtas </w:t>
      </w:r>
      <w:r w:rsidRPr="00655264">
        <w:rPr>
          <w:lang w:val="lt-LT"/>
        </w:rPr>
        <w:t>bus suprojektuoti atsižvelgiant į tvarumo principus;</w:t>
      </w:r>
    </w:p>
    <w:p w14:paraId="2ECB389B" w14:textId="128BD81C" w:rsidR="00226CD4" w:rsidRPr="00655264" w:rsidRDefault="00226CD4" w:rsidP="00965FDA">
      <w:pPr>
        <w:pStyle w:val="Sraopastraipa"/>
        <w:numPr>
          <w:ilvl w:val="0"/>
          <w:numId w:val="92"/>
        </w:numPr>
        <w:spacing w:line="276" w:lineRule="auto"/>
        <w:rPr>
          <w:lang w:val="lt-LT"/>
        </w:rPr>
      </w:pPr>
      <w:r w:rsidRPr="00655264">
        <w:rPr>
          <w:lang w:val="lt-LT"/>
        </w:rPr>
        <w:t xml:space="preserve">Daugiafunkcio komplekso </w:t>
      </w:r>
      <w:r w:rsidR="00C5032D" w:rsidRPr="00655264">
        <w:rPr>
          <w:lang w:val="lt-LT"/>
        </w:rPr>
        <w:t>Objektai</w:t>
      </w:r>
      <w:r w:rsidRPr="00655264">
        <w:rPr>
          <w:lang w:val="lt-LT"/>
        </w:rPr>
        <w:t xml:space="preserve">, Naujas turtas </w:t>
      </w:r>
      <w:r w:rsidRPr="00221DF0">
        <w:rPr>
          <w:rFonts w:eastAsia="Calibri"/>
          <w:lang w:val="lt-LT"/>
        </w:rPr>
        <w:t xml:space="preserve">ir Papildomas turtas </w:t>
      </w:r>
      <w:r w:rsidR="00C5032D" w:rsidRPr="00D15FD6">
        <w:rPr>
          <w:rFonts w:eastAsia="Calibri"/>
          <w:lang w:val="lt-LT"/>
        </w:rPr>
        <w:t xml:space="preserve">kaip įmanoma mažiau </w:t>
      </w:r>
      <w:r w:rsidR="00C5032D" w:rsidRPr="00655264">
        <w:rPr>
          <w:lang w:val="lt-LT"/>
        </w:rPr>
        <w:t>pa</w:t>
      </w:r>
      <w:r w:rsidRPr="00655264">
        <w:rPr>
          <w:lang w:val="lt-LT"/>
        </w:rPr>
        <w:t>veiks natūralią aplinką;</w:t>
      </w:r>
    </w:p>
    <w:p w14:paraId="4E932679" w14:textId="0AFC1E2E" w:rsidR="00226CD4" w:rsidRPr="00655264" w:rsidRDefault="00853031" w:rsidP="00965FDA">
      <w:pPr>
        <w:pStyle w:val="Sraopastraipa"/>
        <w:numPr>
          <w:ilvl w:val="0"/>
          <w:numId w:val="92"/>
        </w:numPr>
        <w:spacing w:line="276" w:lineRule="auto"/>
        <w:rPr>
          <w:lang w:val="lt-LT"/>
        </w:rPr>
      </w:pPr>
      <w:r>
        <w:rPr>
          <w:lang w:val="lt-LT"/>
        </w:rPr>
        <w:t>Įg</w:t>
      </w:r>
      <w:r w:rsidR="00F71633" w:rsidRPr="00655264">
        <w:rPr>
          <w:lang w:val="lt-LT"/>
        </w:rPr>
        <w:t>yvendinant Projektą</w:t>
      </w:r>
      <w:r w:rsidR="00226CD4" w:rsidRPr="00655264">
        <w:rPr>
          <w:lang w:val="lt-LT"/>
        </w:rPr>
        <w:t xml:space="preserve"> bus atsižvelgta į išlaidų mažinimą valdant ir eksploatuojant Daugiafunkcio komplekso </w:t>
      </w:r>
      <w:r w:rsidR="00F71633" w:rsidRPr="00655264">
        <w:rPr>
          <w:lang w:val="lt-LT"/>
        </w:rPr>
        <w:t>Objektus</w:t>
      </w:r>
      <w:r w:rsidR="00226CD4" w:rsidRPr="00655264">
        <w:rPr>
          <w:lang w:val="lt-LT"/>
        </w:rPr>
        <w:t>, Naują turtą</w:t>
      </w:r>
      <w:r w:rsidR="00226CD4" w:rsidRPr="00655264">
        <w:rPr>
          <w:rFonts w:eastAsia="Calibri"/>
          <w:lang w:val="lt-LT"/>
        </w:rPr>
        <w:t xml:space="preserve"> ir Papildomą turtą,</w:t>
      </w:r>
      <w:r w:rsidR="00226CD4" w:rsidRPr="00655264">
        <w:rPr>
          <w:lang w:val="lt-LT"/>
        </w:rPr>
        <w:t xml:space="preserve"> taip pat į darbo sąlygų pagerinimą.</w:t>
      </w:r>
    </w:p>
    <w:p w14:paraId="7E37C9F1" w14:textId="77777777" w:rsidR="00226CD4" w:rsidRPr="00655264" w:rsidRDefault="00226CD4" w:rsidP="00664BD3">
      <w:pPr>
        <w:spacing w:before="260" w:line="276" w:lineRule="auto"/>
        <w:ind w:left="720"/>
        <w:contextualSpacing/>
        <w:rPr>
          <w:lang w:val="lt-LT"/>
        </w:rPr>
      </w:pPr>
    </w:p>
    <w:p w14:paraId="3D4B2886" w14:textId="77777777" w:rsidR="00226CD4" w:rsidRPr="002B1EC8" w:rsidRDefault="00226CD4" w:rsidP="00965FDA">
      <w:pPr>
        <w:pStyle w:val="Antrat3"/>
        <w:numPr>
          <w:ilvl w:val="2"/>
          <w:numId w:val="44"/>
        </w:numPr>
        <w:spacing w:before="120" w:after="120"/>
        <w:ind w:hanging="657"/>
        <w:rPr>
          <w:b/>
          <w:color w:val="0079C1"/>
          <w:lang w:val="lt-LT"/>
        </w:rPr>
      </w:pPr>
      <w:bookmarkStart w:id="561" w:name="_Toc417569235"/>
      <w:bookmarkStart w:id="562" w:name="_Toc441662416"/>
      <w:bookmarkStart w:id="563" w:name="_Toc458894192"/>
      <w:r w:rsidRPr="002B1EC8">
        <w:rPr>
          <w:b/>
          <w:color w:val="0079C1"/>
          <w:lang w:val="lt-LT"/>
        </w:rPr>
        <w:t>Atliekų valdymo infrastruktūra</w:t>
      </w:r>
      <w:bookmarkEnd w:id="561"/>
      <w:bookmarkEnd w:id="562"/>
      <w:bookmarkEnd w:id="563"/>
    </w:p>
    <w:p w14:paraId="28CFC385" w14:textId="77777777" w:rsidR="002B1EC8" w:rsidRDefault="002B1EC8" w:rsidP="002B1EC8">
      <w:pPr>
        <w:spacing w:before="120" w:after="120" w:line="276" w:lineRule="auto"/>
        <w:rPr>
          <w:lang w:val="lt-LT"/>
        </w:rPr>
      </w:pPr>
    </w:p>
    <w:p w14:paraId="336F3938" w14:textId="6CE2DF61" w:rsidR="00500707" w:rsidRPr="00655264" w:rsidRDefault="00655264" w:rsidP="00664BD3">
      <w:pPr>
        <w:spacing w:before="260" w:line="276" w:lineRule="auto"/>
        <w:rPr>
          <w:lang w:val="lt-LT"/>
        </w:rPr>
      </w:pPr>
      <w:r>
        <w:rPr>
          <w:lang w:val="lt-LT"/>
        </w:rPr>
        <w:t>Projekto bendrovė</w:t>
      </w:r>
      <w:r w:rsidRPr="00655264">
        <w:rPr>
          <w:lang w:val="lt-LT"/>
        </w:rPr>
        <w:t xml:space="preserve"> </w:t>
      </w:r>
      <w:r w:rsidR="00226CD4" w:rsidRPr="00655264">
        <w:rPr>
          <w:lang w:val="lt-LT"/>
        </w:rPr>
        <w:t xml:space="preserve">turi užtikrinti, kad kiekvienoje Daugiafunkcio komplekso </w:t>
      </w:r>
      <w:r>
        <w:rPr>
          <w:lang w:val="lt-LT"/>
        </w:rPr>
        <w:t>O</w:t>
      </w:r>
      <w:r w:rsidRPr="00655264">
        <w:rPr>
          <w:lang w:val="lt-LT"/>
        </w:rPr>
        <w:t>bjektų</w:t>
      </w:r>
      <w:r w:rsidR="00226CD4" w:rsidRPr="00655264">
        <w:rPr>
          <w:lang w:val="lt-LT"/>
        </w:rPr>
        <w:t xml:space="preserve">, </w:t>
      </w:r>
      <w:r>
        <w:rPr>
          <w:lang w:val="lt-LT"/>
        </w:rPr>
        <w:t>F</w:t>
      </w:r>
      <w:r w:rsidR="00226CD4" w:rsidRPr="00655264">
        <w:rPr>
          <w:lang w:val="lt-LT"/>
        </w:rPr>
        <w:t xml:space="preserve">unkcinėje </w:t>
      </w:r>
      <w:r>
        <w:rPr>
          <w:lang w:val="lt-LT"/>
        </w:rPr>
        <w:t>zonoje</w:t>
      </w:r>
      <w:r w:rsidR="00226CD4" w:rsidRPr="00655264">
        <w:rPr>
          <w:lang w:val="lt-LT"/>
        </w:rPr>
        <w:t>, atsižvelgiant į poreikį, būtų vieta buitinių atliekų konteineriams</w:t>
      </w:r>
      <w:r w:rsidR="00F71633" w:rsidRPr="00655264">
        <w:rPr>
          <w:lang w:val="lt-LT"/>
        </w:rPr>
        <w:t>, sukurta infrastruktūra leidžianti Naudotojams rūšiuoti atliekas.</w:t>
      </w:r>
      <w:r w:rsidR="00226CD4" w:rsidRPr="00655264">
        <w:rPr>
          <w:lang w:val="lt-LT"/>
        </w:rPr>
        <w:t xml:space="preserve"> </w:t>
      </w:r>
    </w:p>
    <w:p w14:paraId="4CA82CFD" w14:textId="77777777" w:rsidR="00226CD4" w:rsidRPr="00655264" w:rsidRDefault="00226CD4" w:rsidP="002B1EC8">
      <w:pPr>
        <w:spacing w:before="120" w:after="120" w:line="276" w:lineRule="auto"/>
        <w:rPr>
          <w:lang w:val="lt-LT"/>
        </w:rPr>
      </w:pPr>
    </w:p>
    <w:p w14:paraId="6AD2D0FB" w14:textId="77777777" w:rsidR="00226CD4" w:rsidRPr="002B1EC8" w:rsidRDefault="00226CD4" w:rsidP="00965FDA">
      <w:pPr>
        <w:pStyle w:val="Antrat3"/>
        <w:numPr>
          <w:ilvl w:val="2"/>
          <w:numId w:val="44"/>
        </w:numPr>
        <w:spacing w:before="120" w:after="120"/>
        <w:ind w:hanging="657"/>
        <w:rPr>
          <w:b/>
          <w:color w:val="0079C1"/>
          <w:lang w:val="lt-LT"/>
        </w:rPr>
      </w:pPr>
      <w:bookmarkStart w:id="564" w:name="_Toc417399798"/>
      <w:bookmarkStart w:id="565" w:name="_Toc417569236"/>
      <w:bookmarkStart w:id="566" w:name="_Toc441662417"/>
      <w:bookmarkStart w:id="567" w:name="_Toc458894193"/>
      <w:r w:rsidRPr="002B1EC8">
        <w:rPr>
          <w:b/>
          <w:color w:val="0079C1"/>
          <w:lang w:val="lt-LT"/>
        </w:rPr>
        <w:t>Prieiga neįgaliems asmenims</w:t>
      </w:r>
      <w:bookmarkEnd w:id="564"/>
      <w:bookmarkEnd w:id="565"/>
      <w:bookmarkEnd w:id="566"/>
      <w:bookmarkEnd w:id="567"/>
    </w:p>
    <w:p w14:paraId="2B1CD710" w14:textId="77777777" w:rsidR="002B1EC8" w:rsidRDefault="002B1EC8" w:rsidP="00664BD3">
      <w:pPr>
        <w:spacing w:before="260" w:line="276" w:lineRule="auto"/>
        <w:rPr>
          <w:lang w:val="lt-LT"/>
        </w:rPr>
      </w:pPr>
    </w:p>
    <w:p w14:paraId="34A81CAE" w14:textId="53692AA4" w:rsidR="00226CD4" w:rsidRPr="00655264" w:rsidRDefault="00226CD4" w:rsidP="00664BD3">
      <w:pPr>
        <w:spacing w:before="260" w:line="276" w:lineRule="auto"/>
        <w:rPr>
          <w:lang w:val="lt-LT"/>
        </w:rPr>
      </w:pPr>
      <w:r w:rsidRPr="00655264">
        <w:rPr>
          <w:lang w:val="lt-LT"/>
        </w:rPr>
        <w:lastRenderedPageBreak/>
        <w:t xml:space="preserve">Visi konstrukciniai, techniniai ir organizaciniai sprendiniai turi būti priimti numatant galimybę neįgaliems asmenims lengvai patekti į Daugiafunkcio komplekso </w:t>
      </w:r>
      <w:r w:rsidR="00F71633" w:rsidRPr="00655264">
        <w:rPr>
          <w:lang w:val="lt-LT"/>
        </w:rPr>
        <w:t>Objektus</w:t>
      </w:r>
      <w:r w:rsidR="00655264">
        <w:rPr>
          <w:lang w:val="lt-LT"/>
        </w:rPr>
        <w:t>.</w:t>
      </w:r>
    </w:p>
    <w:p w14:paraId="3060FD7A" w14:textId="0245EAF4" w:rsidR="00226CD4" w:rsidRPr="00655264" w:rsidRDefault="00655264" w:rsidP="00664BD3">
      <w:pPr>
        <w:spacing w:before="260" w:after="120" w:line="276" w:lineRule="auto"/>
        <w:rPr>
          <w:lang w:val="lt-LT"/>
        </w:rPr>
      </w:pPr>
      <w:r>
        <w:rPr>
          <w:lang w:val="lt-LT"/>
        </w:rPr>
        <w:t>Projekto bendrovė</w:t>
      </w:r>
      <w:r w:rsidRPr="00655264">
        <w:rPr>
          <w:lang w:val="lt-LT"/>
        </w:rPr>
        <w:t xml:space="preserve"> </w:t>
      </w:r>
      <w:r w:rsidR="00226CD4" w:rsidRPr="00655264">
        <w:rPr>
          <w:lang w:val="lt-LT"/>
        </w:rPr>
        <w:t>turi užtikrinti:</w:t>
      </w:r>
    </w:p>
    <w:p w14:paraId="13E908FD" w14:textId="77777777" w:rsidR="00226CD4" w:rsidRPr="00655264" w:rsidRDefault="00226CD4" w:rsidP="00965FDA">
      <w:pPr>
        <w:pStyle w:val="Sraopastraipa"/>
        <w:numPr>
          <w:ilvl w:val="0"/>
          <w:numId w:val="93"/>
        </w:numPr>
        <w:spacing w:line="276" w:lineRule="auto"/>
        <w:rPr>
          <w:lang w:val="lt-LT"/>
        </w:rPr>
      </w:pPr>
      <w:r w:rsidRPr="00655264">
        <w:rPr>
          <w:lang w:val="lt-LT"/>
        </w:rPr>
        <w:t>galimybes patekti į visus pastatus ir patalpas;</w:t>
      </w:r>
    </w:p>
    <w:p w14:paraId="6E0A9950" w14:textId="77777777" w:rsidR="00226CD4" w:rsidRPr="00221DF0" w:rsidRDefault="00226CD4" w:rsidP="00965FDA">
      <w:pPr>
        <w:pStyle w:val="Sraopastraipa"/>
        <w:numPr>
          <w:ilvl w:val="0"/>
          <w:numId w:val="93"/>
        </w:numPr>
        <w:contextualSpacing w:val="0"/>
        <w:rPr>
          <w:lang w:val="lt-LT"/>
        </w:rPr>
      </w:pPr>
      <w:r w:rsidRPr="00221DF0">
        <w:rPr>
          <w:lang w:val="lt-LT"/>
        </w:rPr>
        <w:t>lengvą judėjimą iš vieno taško į kitą;</w:t>
      </w:r>
    </w:p>
    <w:p w14:paraId="27A8963D" w14:textId="77777777" w:rsidR="00226CD4" w:rsidRPr="00D15FD6" w:rsidRDefault="00226CD4" w:rsidP="00965FDA">
      <w:pPr>
        <w:pStyle w:val="Sraopastraipa"/>
        <w:numPr>
          <w:ilvl w:val="0"/>
          <w:numId w:val="93"/>
        </w:numPr>
        <w:contextualSpacing w:val="0"/>
        <w:rPr>
          <w:lang w:val="lt-LT"/>
        </w:rPr>
      </w:pPr>
      <w:r w:rsidRPr="00D15FD6">
        <w:rPr>
          <w:lang w:val="lt-LT"/>
        </w:rPr>
        <w:t>lengvą komunikaciją ir orientaciją;</w:t>
      </w:r>
    </w:p>
    <w:p w14:paraId="4EADEE1D" w14:textId="2B56D450" w:rsidR="009168E9" w:rsidRPr="00D15FD6" w:rsidRDefault="00226CD4" w:rsidP="00965FDA">
      <w:pPr>
        <w:pStyle w:val="Sraopastraipa"/>
        <w:numPr>
          <w:ilvl w:val="0"/>
          <w:numId w:val="93"/>
        </w:numPr>
        <w:contextualSpacing w:val="0"/>
        <w:rPr>
          <w:lang w:val="lt-LT"/>
        </w:rPr>
      </w:pPr>
      <w:r w:rsidRPr="00D15FD6">
        <w:rPr>
          <w:lang w:val="lt-LT"/>
        </w:rPr>
        <w:t>neįgalių asmenų savarankiškumą.</w:t>
      </w:r>
    </w:p>
    <w:p w14:paraId="367B8478" w14:textId="77777777" w:rsidR="00226CD4" w:rsidRPr="00221DF0" w:rsidRDefault="00226CD4" w:rsidP="00724D19">
      <w:pPr>
        <w:pStyle w:val="Sraopastraipa"/>
        <w:spacing w:before="120" w:after="120"/>
        <w:ind w:left="862"/>
        <w:contextualSpacing w:val="0"/>
        <w:rPr>
          <w:lang w:val="lt-LT"/>
        </w:rPr>
      </w:pPr>
    </w:p>
    <w:p w14:paraId="3B95D1AD" w14:textId="77777777" w:rsidR="00226CD4" w:rsidRPr="00221DF0" w:rsidRDefault="00226CD4" w:rsidP="00965FDA">
      <w:pPr>
        <w:pStyle w:val="Antrat3"/>
        <w:numPr>
          <w:ilvl w:val="2"/>
          <w:numId w:val="44"/>
        </w:numPr>
        <w:spacing w:before="120" w:after="120"/>
        <w:ind w:hanging="657"/>
        <w:rPr>
          <w:b/>
          <w:color w:val="0079C1"/>
          <w:lang w:val="lt-LT"/>
        </w:rPr>
      </w:pPr>
      <w:bookmarkStart w:id="568" w:name="_Toc417399799"/>
      <w:bookmarkStart w:id="569" w:name="_Toc417569237"/>
      <w:bookmarkStart w:id="570" w:name="_Toc441662418"/>
      <w:bookmarkStart w:id="571" w:name="_Toc458894194"/>
      <w:r w:rsidRPr="002B1EC8">
        <w:rPr>
          <w:b/>
          <w:color w:val="0079C1"/>
          <w:lang w:val="lt-LT"/>
        </w:rPr>
        <w:t>Priešgaisrinė sauga</w:t>
      </w:r>
      <w:bookmarkEnd w:id="568"/>
      <w:bookmarkEnd w:id="569"/>
      <w:bookmarkEnd w:id="570"/>
      <w:bookmarkEnd w:id="571"/>
    </w:p>
    <w:p w14:paraId="00D426D4" w14:textId="77777777" w:rsidR="002B1EC8" w:rsidRDefault="002B1EC8" w:rsidP="00724D19">
      <w:pPr>
        <w:spacing w:before="120" w:after="120"/>
        <w:rPr>
          <w:lang w:val="lt-LT"/>
        </w:rPr>
      </w:pPr>
    </w:p>
    <w:p w14:paraId="7D99AAC4" w14:textId="77777777" w:rsidR="00226CD4" w:rsidRPr="00221DF0" w:rsidRDefault="00226CD4" w:rsidP="00724D19">
      <w:pPr>
        <w:spacing w:before="120" w:after="120"/>
        <w:rPr>
          <w:lang w:val="lt-LT"/>
        </w:rPr>
      </w:pPr>
      <w:r w:rsidRPr="00221DF0">
        <w:rPr>
          <w:lang w:val="lt-LT"/>
        </w:rPr>
        <w:t>Visa priešgaisrinės saugos įranga turi griežtai atitikti galiojančius Lietuvos Respublikos teisės aktų reikalavimus.</w:t>
      </w:r>
    </w:p>
    <w:p w14:paraId="0B392801" w14:textId="05154356" w:rsidR="00226CD4" w:rsidRPr="00221DF0" w:rsidRDefault="006E476B" w:rsidP="00724D19">
      <w:pPr>
        <w:spacing w:before="120" w:after="120"/>
        <w:rPr>
          <w:lang w:val="lt-LT"/>
        </w:rPr>
      </w:pPr>
      <w:r>
        <w:rPr>
          <w:lang w:val="lt-LT"/>
        </w:rPr>
        <w:t>Projekto bendrovė</w:t>
      </w:r>
      <w:r w:rsidR="00226CD4" w:rsidRPr="00221DF0">
        <w:rPr>
          <w:lang w:val="lt-LT"/>
        </w:rPr>
        <w:t xml:space="preserve"> turi užtikrinti:</w:t>
      </w:r>
    </w:p>
    <w:p w14:paraId="2AC05926" w14:textId="77777777" w:rsidR="00226CD4" w:rsidRPr="00221DF0" w:rsidRDefault="00226CD4" w:rsidP="00965FDA">
      <w:pPr>
        <w:pStyle w:val="Sraopastraipa"/>
        <w:numPr>
          <w:ilvl w:val="0"/>
          <w:numId w:val="94"/>
        </w:numPr>
        <w:contextualSpacing w:val="0"/>
        <w:rPr>
          <w:lang w:val="lt-LT"/>
        </w:rPr>
      </w:pPr>
      <w:r w:rsidRPr="00221DF0">
        <w:rPr>
          <w:lang w:val="lt-LT"/>
        </w:rPr>
        <w:t>greitą evakuaciją didžiausio saugumo sąlygomis;</w:t>
      </w:r>
    </w:p>
    <w:p w14:paraId="3028D5C8" w14:textId="77777777" w:rsidR="00226CD4" w:rsidRPr="00221DF0" w:rsidRDefault="00226CD4" w:rsidP="00965FDA">
      <w:pPr>
        <w:pStyle w:val="Sraopastraipa"/>
        <w:numPr>
          <w:ilvl w:val="0"/>
          <w:numId w:val="94"/>
        </w:numPr>
        <w:contextualSpacing w:val="0"/>
        <w:rPr>
          <w:lang w:val="lt-LT"/>
        </w:rPr>
      </w:pPr>
      <w:r w:rsidRPr="00221DF0">
        <w:rPr>
          <w:lang w:val="lt-LT"/>
        </w:rPr>
        <w:t>prieigą ugniagesių brigadoms iš išorės;</w:t>
      </w:r>
    </w:p>
    <w:p w14:paraId="299E1E5E" w14:textId="77777777" w:rsidR="00226CD4" w:rsidRPr="00221DF0" w:rsidRDefault="00226CD4" w:rsidP="00965FDA">
      <w:pPr>
        <w:pStyle w:val="Sraopastraipa"/>
        <w:numPr>
          <w:ilvl w:val="0"/>
          <w:numId w:val="94"/>
        </w:numPr>
        <w:contextualSpacing w:val="0"/>
        <w:rPr>
          <w:lang w:val="lt-LT"/>
        </w:rPr>
      </w:pPr>
      <w:r w:rsidRPr="00221DF0">
        <w:rPr>
          <w:lang w:val="lt-LT"/>
        </w:rPr>
        <w:t>liepsnų plitimo apribojimą pastatuose;</w:t>
      </w:r>
    </w:p>
    <w:p w14:paraId="31FFC548" w14:textId="77777777" w:rsidR="00226CD4" w:rsidRPr="00221DF0" w:rsidRDefault="00226CD4" w:rsidP="00965FDA">
      <w:pPr>
        <w:pStyle w:val="Sraopastraipa"/>
        <w:numPr>
          <w:ilvl w:val="0"/>
          <w:numId w:val="94"/>
        </w:numPr>
        <w:contextualSpacing w:val="0"/>
        <w:rPr>
          <w:lang w:val="lt-LT"/>
        </w:rPr>
      </w:pPr>
      <w:r w:rsidRPr="00221DF0">
        <w:rPr>
          <w:lang w:val="lt-LT"/>
        </w:rPr>
        <w:t>tiesioginių ir netiesioginių turtinių nuostolių sumažinimą.</w:t>
      </w:r>
    </w:p>
    <w:p w14:paraId="3C40196C" w14:textId="77777777" w:rsidR="00226CD4" w:rsidRPr="00221DF0" w:rsidRDefault="00226CD4" w:rsidP="00724D19">
      <w:pPr>
        <w:spacing w:before="120" w:after="120"/>
        <w:ind w:left="482"/>
        <w:rPr>
          <w:lang w:val="lt-LT"/>
        </w:rPr>
      </w:pPr>
    </w:p>
    <w:p w14:paraId="4A6EE1CD" w14:textId="77777777" w:rsidR="00FD07CE" w:rsidRPr="00221DF0" w:rsidRDefault="00FD07CE">
      <w:pPr>
        <w:jc w:val="left"/>
        <w:rPr>
          <w:b/>
          <w:iCs/>
          <w:color w:val="0079C1"/>
          <w:lang w:val="lt-LT"/>
        </w:rPr>
      </w:pPr>
      <w:bookmarkStart w:id="572" w:name="_Toc417399800"/>
      <w:bookmarkStart w:id="573" w:name="_Toc441662419"/>
      <w:r w:rsidRPr="00221DF0">
        <w:rPr>
          <w:color w:val="0079C1"/>
          <w:lang w:val="lt-LT"/>
        </w:rPr>
        <w:br w:type="page"/>
      </w:r>
    </w:p>
    <w:p w14:paraId="021C1BE8" w14:textId="17BD0B80" w:rsidR="00226CD4" w:rsidRPr="00221DF0" w:rsidRDefault="00226CD4" w:rsidP="00965FDA">
      <w:pPr>
        <w:pStyle w:val="Antrat2"/>
        <w:numPr>
          <w:ilvl w:val="1"/>
          <w:numId w:val="44"/>
        </w:numPr>
        <w:jc w:val="left"/>
        <w:rPr>
          <w:color w:val="0079C1"/>
          <w:lang w:val="lt-LT"/>
        </w:rPr>
      </w:pPr>
      <w:bookmarkStart w:id="574" w:name="_Toc458894195"/>
      <w:r w:rsidRPr="00221DF0">
        <w:rPr>
          <w:color w:val="0079C1"/>
          <w:lang w:val="lt-LT"/>
        </w:rPr>
        <w:lastRenderedPageBreak/>
        <w:t>Konstrukciniai reikalavimai</w:t>
      </w:r>
      <w:bookmarkEnd w:id="572"/>
      <w:r w:rsidRPr="00221DF0">
        <w:rPr>
          <w:color w:val="0079C1"/>
          <w:lang w:val="lt-LT"/>
        </w:rPr>
        <w:t xml:space="preserve"> Daugiafunkcio komplekso objektams</w:t>
      </w:r>
      <w:bookmarkEnd w:id="573"/>
      <w:bookmarkEnd w:id="574"/>
    </w:p>
    <w:p w14:paraId="6E7FC03C" w14:textId="77777777" w:rsidR="00B6308C" w:rsidRPr="00221DF0" w:rsidRDefault="00B6308C" w:rsidP="005510E4">
      <w:pPr>
        <w:keepNext/>
        <w:numPr>
          <w:ilvl w:val="3"/>
          <w:numId w:val="0"/>
        </w:numPr>
        <w:tabs>
          <w:tab w:val="num" w:pos="850"/>
        </w:tabs>
        <w:spacing w:before="120" w:after="120"/>
        <w:ind w:left="850" w:hanging="850"/>
        <w:outlineLvl w:val="3"/>
        <w:rPr>
          <w:rFonts w:eastAsia="Arial"/>
          <w:color w:val="0079C1"/>
          <w:lang w:val="lt-LT"/>
        </w:rPr>
      </w:pPr>
      <w:bookmarkStart w:id="575" w:name="_Toc456204940"/>
      <w:bookmarkStart w:id="576" w:name="_Toc456205136"/>
      <w:bookmarkEnd w:id="575"/>
      <w:bookmarkEnd w:id="576"/>
    </w:p>
    <w:p w14:paraId="114F31F8" w14:textId="77777777" w:rsidR="00226CD4" w:rsidRPr="00EB4F68" w:rsidRDefault="00226CD4" w:rsidP="00965FDA">
      <w:pPr>
        <w:pStyle w:val="Antrat3"/>
        <w:numPr>
          <w:ilvl w:val="2"/>
          <w:numId w:val="44"/>
        </w:numPr>
        <w:spacing w:before="120" w:after="120"/>
        <w:ind w:hanging="657"/>
        <w:rPr>
          <w:b/>
          <w:color w:val="0079C1"/>
          <w:lang w:val="lt-LT"/>
        </w:rPr>
      </w:pPr>
      <w:bookmarkStart w:id="577" w:name="_Toc458894196"/>
      <w:r w:rsidRPr="00EB4F68">
        <w:rPr>
          <w:b/>
          <w:color w:val="0079C1"/>
          <w:lang w:val="lt-LT"/>
        </w:rPr>
        <w:t>Bendrieji reikalavimai</w:t>
      </w:r>
      <w:bookmarkEnd w:id="577"/>
    </w:p>
    <w:p w14:paraId="2A3F4718" w14:textId="77777777" w:rsidR="002B1EC8" w:rsidRDefault="002B1EC8" w:rsidP="00724D19">
      <w:pPr>
        <w:spacing w:before="120" w:after="120"/>
        <w:rPr>
          <w:lang w:val="lt-LT"/>
        </w:rPr>
      </w:pPr>
    </w:p>
    <w:p w14:paraId="263CAB16" w14:textId="4C733A5B" w:rsidR="00226CD4" w:rsidRPr="00221DF0" w:rsidRDefault="00226CD4" w:rsidP="00724D19">
      <w:pPr>
        <w:spacing w:before="120" w:after="120"/>
        <w:rPr>
          <w:lang w:val="lt-LT"/>
        </w:rPr>
      </w:pPr>
      <w:r w:rsidRPr="00221DF0">
        <w:rPr>
          <w:lang w:val="lt-LT"/>
        </w:rPr>
        <w:t xml:space="preserve">Visų Daugiafunkcio komplekso </w:t>
      </w:r>
      <w:r w:rsidR="00F71633" w:rsidRPr="00221DF0">
        <w:rPr>
          <w:lang w:val="lt-LT"/>
        </w:rPr>
        <w:t xml:space="preserve">Objektų </w:t>
      </w:r>
      <w:r w:rsidRPr="00221DF0">
        <w:rPr>
          <w:lang w:val="lt-LT"/>
        </w:rPr>
        <w:t xml:space="preserve">konstrukcija turi atitikti funkcinius ir programinius poreikius. </w:t>
      </w:r>
      <w:r w:rsidR="00F71633" w:rsidRPr="00221DF0">
        <w:rPr>
          <w:lang w:val="lt-LT"/>
        </w:rPr>
        <w:t>Objektų konstrukcija turi būti pakankamai patvari, kad galėtų atlaikyti</w:t>
      </w:r>
      <w:r w:rsidRPr="00221DF0">
        <w:rPr>
          <w:lang w:val="lt-LT"/>
        </w:rPr>
        <w:t xml:space="preserve">, </w:t>
      </w:r>
      <w:r w:rsidR="00F71633" w:rsidRPr="00221DF0">
        <w:rPr>
          <w:lang w:val="lt-LT"/>
        </w:rPr>
        <w:t>neigiamą poveikį dėl</w:t>
      </w:r>
      <w:r w:rsidRPr="00221DF0">
        <w:rPr>
          <w:lang w:val="lt-LT"/>
        </w:rPr>
        <w:t xml:space="preserve"> retų ir potencialiai pavojingų įvykių.</w:t>
      </w:r>
    </w:p>
    <w:p w14:paraId="3876B77D" w14:textId="3E7896A3" w:rsidR="00226CD4" w:rsidRPr="00D15FD6" w:rsidRDefault="00226CD4" w:rsidP="00724D19">
      <w:pPr>
        <w:spacing w:before="120" w:after="120"/>
        <w:rPr>
          <w:lang w:val="lt-LT"/>
        </w:rPr>
      </w:pPr>
      <w:r w:rsidRPr="00D15FD6">
        <w:rPr>
          <w:lang w:val="lt-LT"/>
        </w:rPr>
        <w:t>Visos statybinės medžiagos turi būti aukštos kokybės, patvarios, patikimos ir nereikalaujančios sudėtingos techninės priežiūros. Pagrindinis kriterijus renkantis statybines medžiagas yra visuomenės sauga ir medžiagų ilgaamžiškumas.</w:t>
      </w:r>
    </w:p>
    <w:p w14:paraId="29B7AC15" w14:textId="3337AF53" w:rsidR="00226CD4" w:rsidRPr="00221DF0" w:rsidRDefault="00226CD4" w:rsidP="00724D19">
      <w:pPr>
        <w:spacing w:before="120" w:after="120"/>
        <w:rPr>
          <w:lang w:val="lt-LT"/>
        </w:rPr>
      </w:pPr>
      <w:r w:rsidRPr="00221DF0">
        <w:rPr>
          <w:lang w:val="lt-LT"/>
        </w:rPr>
        <w:t xml:space="preserve">Šios medžiagos turi būti naudojamos taip, kad atitiktų reikalavimus arba būtų geresnės kokybės, nei nurodyta </w:t>
      </w:r>
      <w:r w:rsidR="003A7E40" w:rsidRPr="00221DF0">
        <w:rPr>
          <w:lang w:val="lt-LT"/>
        </w:rPr>
        <w:t xml:space="preserve">šių Specifikacijų </w:t>
      </w:r>
      <w:r w:rsidRPr="00221DF0">
        <w:rPr>
          <w:lang w:val="lt-LT"/>
        </w:rPr>
        <w:t>techniniuose reikalavimuose.</w:t>
      </w:r>
    </w:p>
    <w:p w14:paraId="06517939" w14:textId="77777777" w:rsidR="00226CD4" w:rsidRPr="00221DF0" w:rsidRDefault="00226CD4" w:rsidP="00724D19">
      <w:pPr>
        <w:spacing w:before="120" w:after="120"/>
        <w:rPr>
          <w:color w:val="0079C1"/>
          <w:lang w:val="lt-LT"/>
        </w:rPr>
      </w:pPr>
    </w:p>
    <w:p w14:paraId="7EA44024" w14:textId="77777777" w:rsidR="00226CD4" w:rsidRPr="00EB4F68" w:rsidRDefault="00226CD4" w:rsidP="00965FDA">
      <w:pPr>
        <w:pStyle w:val="Antrat3"/>
        <w:numPr>
          <w:ilvl w:val="2"/>
          <w:numId w:val="44"/>
        </w:numPr>
        <w:spacing w:before="120" w:after="120"/>
        <w:ind w:hanging="657"/>
        <w:rPr>
          <w:b/>
          <w:color w:val="0079C1"/>
          <w:lang w:val="lt-LT"/>
        </w:rPr>
      </w:pPr>
      <w:bookmarkStart w:id="578" w:name="_Toc458894197"/>
      <w:r w:rsidRPr="00EB4F68">
        <w:rPr>
          <w:b/>
          <w:color w:val="0079C1"/>
          <w:lang w:val="lt-LT"/>
        </w:rPr>
        <w:t>Pamatai</w:t>
      </w:r>
      <w:bookmarkEnd w:id="578"/>
    </w:p>
    <w:p w14:paraId="30CBA873" w14:textId="77777777" w:rsidR="002B1EC8" w:rsidRDefault="002B1EC8" w:rsidP="00724D19">
      <w:pPr>
        <w:spacing w:before="120" w:after="120"/>
        <w:rPr>
          <w:lang w:val="lt-LT"/>
        </w:rPr>
      </w:pPr>
    </w:p>
    <w:p w14:paraId="7E3DAD5F" w14:textId="1C736E35" w:rsidR="00226CD4" w:rsidRPr="00221DF0" w:rsidRDefault="00226CD4" w:rsidP="00724D19">
      <w:pPr>
        <w:spacing w:before="120" w:after="120"/>
        <w:rPr>
          <w:lang w:val="lt-LT"/>
        </w:rPr>
      </w:pPr>
      <w:r w:rsidRPr="00221DF0">
        <w:rPr>
          <w:lang w:val="lt-LT"/>
        </w:rPr>
        <w:t>Pamatai po atraminėmis konstrukcijomis turi būti suprojektuoti atsižvelgiant į apkrovas,</w:t>
      </w:r>
      <w:r w:rsidR="00171C83" w:rsidRPr="00221DF0">
        <w:rPr>
          <w:lang w:val="lt-LT"/>
        </w:rPr>
        <w:t xml:space="preserve"> </w:t>
      </w:r>
      <w:r w:rsidRPr="00221DF0">
        <w:rPr>
          <w:lang w:val="lt-LT"/>
        </w:rPr>
        <w:t>apkrovų padidėjimo pobūdį ir pamatų pagrindo savybes. Galutinis sprendimas dėl pamatų tipo turi būti pagrįstas inžinerinių geologinių tyrimų rezultatais ir skirtingų pamatų tipų kainų palyginimu. Suprojektuoti pamatai turi būti apsaugoti nuo šalčio (renkantis atitinkamą betono klasę, pasirūpinant papildoma šilumos izoliacijos medžiaga, kaip tai numatyta atitinkamuose Lietuvos standartuose).</w:t>
      </w:r>
    </w:p>
    <w:p w14:paraId="1F30FEF0" w14:textId="16B8E0DA" w:rsidR="00226CD4" w:rsidRPr="00221DF0" w:rsidRDefault="00226CD4" w:rsidP="00724D19">
      <w:pPr>
        <w:spacing w:before="120" w:after="120"/>
        <w:rPr>
          <w:lang w:val="lt-LT"/>
        </w:rPr>
      </w:pPr>
      <w:r w:rsidRPr="00221DF0">
        <w:rPr>
          <w:lang w:val="lt-LT"/>
        </w:rPr>
        <w:t>Pamatai turi būti apsaugoti, kad į konstrukciją neprasisunktų vanduo, kaip tai numatyta atitinkamuose Lietuvos Respublikos standartuose.</w:t>
      </w:r>
      <w:r w:rsidR="00171C83" w:rsidRPr="00221DF0">
        <w:rPr>
          <w:lang w:val="lt-LT"/>
        </w:rPr>
        <w:t xml:space="preserve"> </w:t>
      </w:r>
      <w:r w:rsidRPr="00221DF0">
        <w:rPr>
          <w:lang w:val="lt-LT"/>
        </w:rPr>
        <w:t xml:space="preserve">Pamatai arba pirmieji aukštai nuo drėgmės ir vandens prasiskverbimo pavojaus turi būti apsaugoti atitinkamomis medžiagomis. Visų rūšių </w:t>
      </w:r>
      <w:r w:rsidR="003A7E40" w:rsidRPr="00D15FD6">
        <w:rPr>
          <w:lang w:val="lt-LT"/>
        </w:rPr>
        <w:t>inžineriniai</w:t>
      </w:r>
      <w:r w:rsidRPr="00D15FD6">
        <w:rPr>
          <w:lang w:val="lt-LT"/>
        </w:rPr>
        <w:t xml:space="preserve"> tinklai turi būti nutiesti ir kanalizacijos sistemos įrengtos techninės priežiūros </w:t>
      </w:r>
      <w:r w:rsidR="003A7E40" w:rsidRPr="00221DF0">
        <w:rPr>
          <w:lang w:val="lt-LT"/>
        </w:rPr>
        <w:t xml:space="preserve">tuneliuose </w:t>
      </w:r>
      <w:r w:rsidRPr="00221DF0">
        <w:rPr>
          <w:lang w:val="lt-LT"/>
        </w:rPr>
        <w:t xml:space="preserve">po Daugiafunkcio komplekso </w:t>
      </w:r>
      <w:r w:rsidR="003A7E40" w:rsidRPr="00221DF0">
        <w:rPr>
          <w:lang w:val="lt-LT"/>
        </w:rPr>
        <w:t xml:space="preserve">Objektais </w:t>
      </w:r>
      <w:r w:rsidRPr="00221DF0">
        <w:rPr>
          <w:lang w:val="lt-LT"/>
        </w:rPr>
        <w:t>ir konstrukcijomis. Šie tuneliai, kaip ir visos pamatų technin</w:t>
      </w:r>
      <w:r w:rsidR="003A7E40" w:rsidRPr="00221DF0">
        <w:rPr>
          <w:lang w:val="lt-LT"/>
        </w:rPr>
        <w:t>io aptarnavimo erdvės</w:t>
      </w:r>
      <w:r w:rsidRPr="00221DF0">
        <w:rPr>
          <w:lang w:val="lt-LT"/>
        </w:rPr>
        <w:t>, turi būti apšviest</w:t>
      </w:r>
      <w:r w:rsidR="003A7E40" w:rsidRPr="00221DF0">
        <w:rPr>
          <w:lang w:val="lt-LT"/>
        </w:rPr>
        <w:t>os</w:t>
      </w:r>
      <w:r w:rsidRPr="00221DF0">
        <w:rPr>
          <w:lang w:val="lt-LT"/>
        </w:rPr>
        <w:t>, vėdinam</w:t>
      </w:r>
      <w:r w:rsidR="003A7E40" w:rsidRPr="00221DF0">
        <w:rPr>
          <w:lang w:val="lt-LT"/>
        </w:rPr>
        <w:t>os</w:t>
      </w:r>
      <w:r w:rsidRPr="00221DF0">
        <w:rPr>
          <w:lang w:val="lt-LT"/>
        </w:rPr>
        <w:t xml:space="preserve">, jose draudžiama rūkyti. </w:t>
      </w:r>
    </w:p>
    <w:p w14:paraId="6354D5AA" w14:textId="051E85D5" w:rsidR="00226CD4" w:rsidRPr="00221DF0" w:rsidRDefault="00226CD4" w:rsidP="00724D19">
      <w:pPr>
        <w:spacing w:before="120" w:after="120"/>
        <w:rPr>
          <w:color w:val="222222"/>
          <w:lang w:val="lt-LT"/>
        </w:rPr>
      </w:pPr>
      <w:r w:rsidRPr="00D15FD6">
        <w:rPr>
          <w:color w:val="222222"/>
          <w:lang w:val="lt-LT"/>
        </w:rPr>
        <w:t xml:space="preserve">Jei atlikus geologinį tyrimą paaiškėja, kad yra aukštas požeminio vandens lygis, Darbų vykdymo metu </w:t>
      </w:r>
      <w:r w:rsidR="006E476B">
        <w:rPr>
          <w:color w:val="222222"/>
          <w:lang w:val="lt-LT"/>
        </w:rPr>
        <w:t>Projekto bendrovė</w:t>
      </w:r>
      <w:r w:rsidRPr="00D15FD6">
        <w:rPr>
          <w:color w:val="222222"/>
          <w:lang w:val="lt-LT"/>
        </w:rPr>
        <w:t xml:space="preserve"> privalo imtis specialių priemonių, visų pirma statant pamatus ir vykdant grunto darbus, kad Daugiafunkcio komplekso </w:t>
      </w:r>
      <w:r w:rsidR="003A7E40" w:rsidRPr="00D15FD6">
        <w:rPr>
          <w:color w:val="222222"/>
          <w:lang w:val="lt-LT"/>
        </w:rPr>
        <w:t>O</w:t>
      </w:r>
      <w:r w:rsidR="003A7E40" w:rsidRPr="00221DF0">
        <w:rPr>
          <w:color w:val="222222"/>
          <w:lang w:val="lt-LT"/>
        </w:rPr>
        <w:t xml:space="preserve">bjektų </w:t>
      </w:r>
      <w:r w:rsidRPr="00221DF0">
        <w:rPr>
          <w:color w:val="222222"/>
          <w:lang w:val="lt-LT"/>
        </w:rPr>
        <w:t>sienos būtų apsaugotos nuo vandens.</w:t>
      </w:r>
      <w:r w:rsidR="00853031">
        <w:rPr>
          <w:color w:val="222222"/>
          <w:lang w:val="lt-LT"/>
        </w:rPr>
        <w:t xml:space="preserve"> </w:t>
      </w:r>
      <w:r w:rsidRPr="00221DF0">
        <w:rPr>
          <w:color w:val="222222"/>
          <w:lang w:val="lt-LT"/>
        </w:rPr>
        <w:t xml:space="preserve">Tokiu atveju būtina </w:t>
      </w:r>
      <w:r w:rsidR="003A7E40" w:rsidRPr="00221DF0">
        <w:rPr>
          <w:color w:val="222222"/>
          <w:lang w:val="lt-LT"/>
        </w:rPr>
        <w:t xml:space="preserve">įgyvendinti </w:t>
      </w:r>
      <w:r w:rsidRPr="00221DF0">
        <w:rPr>
          <w:color w:val="222222"/>
          <w:lang w:val="lt-LT"/>
        </w:rPr>
        <w:t xml:space="preserve">specialias Daugiafunkcio komplekso </w:t>
      </w:r>
      <w:r w:rsidR="003A7E40" w:rsidRPr="00221DF0">
        <w:rPr>
          <w:color w:val="222222"/>
          <w:lang w:val="lt-LT"/>
        </w:rPr>
        <w:t xml:space="preserve">Objektų </w:t>
      </w:r>
      <w:r w:rsidRPr="00221DF0">
        <w:rPr>
          <w:color w:val="222222"/>
          <w:lang w:val="lt-LT"/>
        </w:rPr>
        <w:t xml:space="preserve">konstrukcijų apsaugos technines </w:t>
      </w:r>
      <w:r w:rsidR="003A7E40" w:rsidRPr="00221DF0">
        <w:rPr>
          <w:color w:val="222222"/>
          <w:lang w:val="lt-LT"/>
        </w:rPr>
        <w:t>priemones</w:t>
      </w:r>
      <w:r w:rsidRPr="00221DF0">
        <w:rPr>
          <w:color w:val="222222"/>
          <w:lang w:val="lt-LT"/>
        </w:rPr>
        <w:t>.</w:t>
      </w:r>
    </w:p>
    <w:p w14:paraId="4895CC6D" w14:textId="77D9D520" w:rsidR="00226CD4" w:rsidRPr="00221DF0" w:rsidRDefault="003A7E40" w:rsidP="00724D19">
      <w:pPr>
        <w:spacing w:before="120" w:after="120"/>
        <w:rPr>
          <w:color w:val="222222"/>
          <w:lang w:val="lt-LT"/>
        </w:rPr>
      </w:pPr>
      <w:r w:rsidRPr="00221DF0">
        <w:rPr>
          <w:lang w:val="lt-LT"/>
        </w:rPr>
        <w:t>Turi būti užtikrintas l</w:t>
      </w:r>
      <w:r w:rsidR="00226CD4" w:rsidRPr="00221DF0">
        <w:rPr>
          <w:lang w:val="lt-LT"/>
        </w:rPr>
        <w:t xml:space="preserve">ietaus vandens </w:t>
      </w:r>
      <w:r w:rsidRPr="00221DF0">
        <w:rPr>
          <w:lang w:val="lt-LT"/>
        </w:rPr>
        <w:t xml:space="preserve">nuvedimas nuo konstrukcijų ir surenkamas, bei kanalizuojamas pagal išduotas nuotekų tinklų prijungimo sąlygas. </w:t>
      </w:r>
      <w:r w:rsidR="00226CD4" w:rsidRPr="00221DF0">
        <w:rPr>
          <w:color w:val="222222"/>
          <w:lang w:val="lt-LT"/>
        </w:rPr>
        <w:t xml:space="preserve">Siekiant neapkrauti Vilniaus miesto kanalizacijos sistemos, būtina </w:t>
      </w:r>
      <w:r w:rsidRPr="00221DF0">
        <w:rPr>
          <w:color w:val="222222"/>
          <w:lang w:val="lt-LT"/>
        </w:rPr>
        <w:t xml:space="preserve">įgyvendinti, jei nuotekų tinklų prisijungimo sąlygose numatyta, </w:t>
      </w:r>
      <w:r w:rsidR="00226CD4" w:rsidRPr="00221DF0">
        <w:rPr>
          <w:color w:val="222222"/>
          <w:lang w:val="lt-LT"/>
        </w:rPr>
        <w:t xml:space="preserve">atitinkamus liūčių vandens </w:t>
      </w:r>
      <w:r w:rsidRPr="00221DF0">
        <w:rPr>
          <w:color w:val="222222"/>
          <w:lang w:val="lt-LT"/>
        </w:rPr>
        <w:t xml:space="preserve">laikinojo </w:t>
      </w:r>
      <w:r w:rsidR="00226CD4" w:rsidRPr="00221DF0">
        <w:rPr>
          <w:color w:val="222222"/>
          <w:lang w:val="lt-LT"/>
        </w:rPr>
        <w:t>sulaikymo techninius sprendinius.</w:t>
      </w:r>
    </w:p>
    <w:p w14:paraId="35D03A21" w14:textId="589F21ED" w:rsidR="00226CD4" w:rsidRPr="00221DF0" w:rsidRDefault="00475774" w:rsidP="00724D19">
      <w:pPr>
        <w:spacing w:before="120" w:after="120"/>
        <w:rPr>
          <w:lang w:val="lt-LT"/>
        </w:rPr>
      </w:pPr>
      <w:r>
        <w:rPr>
          <w:lang w:val="lt-LT"/>
        </w:rPr>
        <w:t>Projekto bendrovė</w:t>
      </w:r>
      <w:r w:rsidRPr="00221DF0">
        <w:rPr>
          <w:lang w:val="lt-LT"/>
        </w:rPr>
        <w:t xml:space="preserve"> </w:t>
      </w:r>
      <w:r>
        <w:rPr>
          <w:lang w:val="lt-LT"/>
        </w:rPr>
        <w:t>turi atlikti visus grunto</w:t>
      </w:r>
      <w:r w:rsidR="00226CD4" w:rsidRPr="00221DF0">
        <w:rPr>
          <w:lang w:val="lt-LT"/>
        </w:rPr>
        <w:t xml:space="preserve"> tyrim</w:t>
      </w:r>
      <w:r>
        <w:rPr>
          <w:lang w:val="lt-LT"/>
        </w:rPr>
        <w:t>us</w:t>
      </w:r>
      <w:r w:rsidR="00226CD4" w:rsidRPr="00221DF0">
        <w:rPr>
          <w:lang w:val="lt-LT"/>
        </w:rPr>
        <w:t xml:space="preserve">, kad būtų galima deramai įvertinti </w:t>
      </w:r>
      <w:r>
        <w:rPr>
          <w:lang w:val="lt-LT"/>
        </w:rPr>
        <w:t>grunto</w:t>
      </w:r>
      <w:r w:rsidRPr="00221DF0">
        <w:rPr>
          <w:lang w:val="lt-LT"/>
        </w:rPr>
        <w:t xml:space="preserve"> </w:t>
      </w:r>
      <w:r w:rsidR="00226CD4" w:rsidRPr="00221DF0">
        <w:rPr>
          <w:lang w:val="lt-LT"/>
        </w:rPr>
        <w:t>sąlygas Darbų vykdymui.</w:t>
      </w:r>
    </w:p>
    <w:p w14:paraId="5517EB11" w14:textId="6BE57083" w:rsidR="00226CD4" w:rsidRDefault="00226CD4" w:rsidP="00724D19">
      <w:pPr>
        <w:spacing w:before="120" w:after="120"/>
        <w:rPr>
          <w:lang w:val="lt-LT"/>
        </w:rPr>
      </w:pPr>
      <w:r w:rsidRPr="00221DF0">
        <w:rPr>
          <w:lang w:val="lt-LT"/>
        </w:rPr>
        <w:t xml:space="preserve">Jei reikia pakeisti dalį Viešųjų kultūros ir sporto renginių infrastruktūros centrinių tribūnų, </w:t>
      </w:r>
      <w:r w:rsidR="00475774">
        <w:rPr>
          <w:lang w:val="lt-LT"/>
        </w:rPr>
        <w:t>grunto</w:t>
      </w:r>
      <w:r w:rsidR="00475774" w:rsidRPr="00221DF0">
        <w:rPr>
          <w:lang w:val="lt-LT"/>
        </w:rPr>
        <w:t xml:space="preserve"> </w:t>
      </w:r>
      <w:r w:rsidRPr="00221DF0">
        <w:rPr>
          <w:lang w:val="lt-LT"/>
        </w:rPr>
        <w:t>struktūra, pažeista vykdant Stadiono centrinių tribūnų išmontavimą, turėtų būti pakeista.</w:t>
      </w:r>
    </w:p>
    <w:p w14:paraId="43519761" w14:textId="77777777" w:rsidR="00EB4F68" w:rsidRPr="00221DF0" w:rsidRDefault="00EB4F68" w:rsidP="00724D19">
      <w:pPr>
        <w:spacing w:before="120" w:after="120"/>
        <w:rPr>
          <w:color w:val="222222"/>
          <w:lang w:val="lt-LT"/>
        </w:rPr>
      </w:pPr>
    </w:p>
    <w:p w14:paraId="11A1D5F4" w14:textId="77777777" w:rsidR="00226CD4" w:rsidRPr="00EB4F68" w:rsidRDefault="00226CD4" w:rsidP="00965FDA">
      <w:pPr>
        <w:pStyle w:val="Antrat3"/>
        <w:numPr>
          <w:ilvl w:val="2"/>
          <w:numId w:val="44"/>
        </w:numPr>
        <w:spacing w:before="120" w:after="120"/>
        <w:ind w:hanging="657"/>
        <w:rPr>
          <w:b/>
          <w:color w:val="0079C1"/>
          <w:lang w:val="lt-LT"/>
        </w:rPr>
      </w:pPr>
      <w:bookmarkStart w:id="579" w:name="_Toc458894198"/>
      <w:r w:rsidRPr="00EB4F68">
        <w:rPr>
          <w:b/>
          <w:color w:val="0079C1"/>
          <w:lang w:val="lt-LT"/>
        </w:rPr>
        <w:t>Daugiafunkcio komplekso konstrukcija</w:t>
      </w:r>
      <w:bookmarkEnd w:id="579"/>
    </w:p>
    <w:p w14:paraId="36BC7886" w14:textId="77777777" w:rsidR="00EB4F68" w:rsidRDefault="00EB4F68" w:rsidP="00724D19">
      <w:pPr>
        <w:spacing w:before="120" w:after="120"/>
        <w:rPr>
          <w:b/>
          <w:color w:val="0079C1"/>
          <w:lang w:val="lt-LT"/>
        </w:rPr>
      </w:pPr>
    </w:p>
    <w:p w14:paraId="0871AC4F" w14:textId="0597A4D3" w:rsidR="00226CD4" w:rsidRPr="00EB4F68" w:rsidRDefault="00EB4F68" w:rsidP="00724D19">
      <w:pPr>
        <w:spacing w:before="120" w:after="120"/>
        <w:rPr>
          <w:b/>
          <w:sz w:val="18"/>
          <w:lang w:val="lt-LT"/>
        </w:rPr>
      </w:pPr>
      <w:r>
        <w:rPr>
          <w:b/>
          <w:sz w:val="18"/>
          <w:lang w:val="lt-LT"/>
        </w:rPr>
        <w:t xml:space="preserve">2 pav. </w:t>
      </w:r>
      <w:r w:rsidR="00226CD4" w:rsidRPr="00EB4F68">
        <w:rPr>
          <w:sz w:val="18"/>
          <w:lang w:val="lt-LT"/>
        </w:rPr>
        <w:t>Esamo Stadiono konstrukcijos vaizdas</w:t>
      </w:r>
    </w:p>
    <w:p w14:paraId="0BEC0282" w14:textId="456432B6" w:rsidR="00226CD4" w:rsidRPr="00221DF0" w:rsidRDefault="00122A27" w:rsidP="00724D19">
      <w:pPr>
        <w:spacing w:before="120" w:after="120"/>
        <w:rPr>
          <w:lang w:val="lt-LT"/>
        </w:rPr>
      </w:pPr>
      <w:r>
        <w:rPr>
          <w:noProof/>
          <w:lang w:val="lt-LT" w:eastAsia="lt-LT"/>
        </w:rPr>
        <w:lastRenderedPageBreak/>
        <w:drawing>
          <wp:inline distT="0" distB="0" distL="0" distR="0" wp14:anchorId="60FE95D1" wp14:editId="69BE5232">
            <wp:extent cx="6010910" cy="2273935"/>
            <wp:effectExtent l="0" t="0" r="889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910" cy="2273935"/>
                    </a:xfrm>
                    <a:prstGeom prst="rect">
                      <a:avLst/>
                    </a:prstGeom>
                    <a:noFill/>
                  </pic:spPr>
                </pic:pic>
              </a:graphicData>
            </a:graphic>
          </wp:inline>
        </w:drawing>
      </w:r>
    </w:p>
    <w:p w14:paraId="7828E45A" w14:textId="77777777" w:rsidR="00226CD4" w:rsidRPr="00221DF0" w:rsidRDefault="00226CD4" w:rsidP="00724D19">
      <w:pPr>
        <w:spacing w:before="120" w:after="120"/>
        <w:rPr>
          <w:sz w:val="16"/>
          <w:lang w:val="lt-LT"/>
        </w:rPr>
      </w:pPr>
      <w:r w:rsidRPr="00D15FD6">
        <w:rPr>
          <w:sz w:val="16"/>
          <w:lang w:val="lt-LT"/>
        </w:rPr>
        <w:t>Šaltinis:</w:t>
      </w:r>
      <w:hyperlink r:id="rId16" w:history="1">
        <w:r w:rsidRPr="00221DF0">
          <w:rPr>
            <w:sz w:val="16"/>
            <w:u w:val="single"/>
            <w:lang w:val="lt-LT"/>
          </w:rPr>
          <w:t>http://www.fotoskrydis.lt/nacionalinis-stadionas-vilniuje/</w:t>
        </w:r>
      </w:hyperlink>
    </w:p>
    <w:p w14:paraId="53CD5A90" w14:textId="6DDA9243" w:rsidR="00226CD4" w:rsidRPr="00221DF0" w:rsidRDefault="006E476B" w:rsidP="00724D19">
      <w:pPr>
        <w:spacing w:before="120" w:after="120"/>
        <w:rPr>
          <w:lang w:val="lt-LT"/>
        </w:rPr>
      </w:pPr>
      <w:r>
        <w:rPr>
          <w:lang w:val="lt-LT"/>
        </w:rPr>
        <w:t>Projekto bendrovė</w:t>
      </w:r>
      <w:r w:rsidR="00226CD4" w:rsidRPr="00D15FD6">
        <w:rPr>
          <w:lang w:val="lt-LT"/>
        </w:rPr>
        <w:t xml:space="preserve"> neprivalo naudoti esamo Stadiono konstrukcijos, tačiau, jei nusprendžia jos nenaudoti, turi pateikti savo Sprendinį pagrindžiančius argumentus. Stadionas nuosavybės teise priklauso Vilniaus miesto savivaldybei, kuri, atsižvelgdama į dalyvio Galutinį pasiūlymą dėl Stadiono konstrukcijos naudojimo, priims atitinkamą sprendimą iki Koncesijos sutarties pasirašymo.</w:t>
      </w:r>
    </w:p>
    <w:p w14:paraId="259AE382" w14:textId="77777777" w:rsidR="00EB4F68" w:rsidRDefault="00EB4F68" w:rsidP="00724D19">
      <w:pPr>
        <w:spacing w:before="120" w:after="120"/>
        <w:rPr>
          <w:color w:val="0079C1"/>
          <w:lang w:val="lt-LT"/>
        </w:rPr>
      </w:pPr>
    </w:p>
    <w:p w14:paraId="0818288C" w14:textId="7F00FBEA" w:rsidR="00226CD4" w:rsidRPr="00EB4F68" w:rsidRDefault="00226CD4" w:rsidP="00965FDA">
      <w:pPr>
        <w:pStyle w:val="Antrat4"/>
        <w:numPr>
          <w:ilvl w:val="3"/>
          <w:numId w:val="44"/>
        </w:numPr>
        <w:rPr>
          <w:rFonts w:ascii="Arial" w:hAnsi="Arial" w:cs="Arial"/>
          <w:i w:val="0"/>
          <w:lang w:val="lt-LT"/>
        </w:rPr>
      </w:pPr>
      <w:bookmarkStart w:id="580" w:name="_Toc458894199"/>
      <w:r w:rsidRPr="00EB4F68">
        <w:rPr>
          <w:rFonts w:ascii="Arial" w:hAnsi="Arial" w:cs="Arial"/>
          <w:i w:val="0"/>
          <w:lang w:val="lt-LT"/>
        </w:rPr>
        <w:t>Bendrieji reikalavimai Daugiafunk</w:t>
      </w:r>
      <w:r w:rsidR="00C0080E" w:rsidRPr="00EB4F68">
        <w:rPr>
          <w:rFonts w:ascii="Arial" w:hAnsi="Arial" w:cs="Arial"/>
          <w:i w:val="0"/>
          <w:lang w:val="lt-LT"/>
        </w:rPr>
        <w:t>c</w:t>
      </w:r>
      <w:r w:rsidRPr="00EB4F68">
        <w:rPr>
          <w:rFonts w:ascii="Arial" w:hAnsi="Arial" w:cs="Arial"/>
          <w:i w:val="0"/>
          <w:lang w:val="lt-LT"/>
        </w:rPr>
        <w:t>io kom</w:t>
      </w:r>
      <w:r w:rsidR="00853031">
        <w:rPr>
          <w:rFonts w:ascii="Arial" w:hAnsi="Arial" w:cs="Arial"/>
          <w:i w:val="0"/>
          <w:lang w:val="lt-LT"/>
        </w:rPr>
        <w:t>p</w:t>
      </w:r>
      <w:r w:rsidRPr="00EB4F68">
        <w:rPr>
          <w:rFonts w:ascii="Arial" w:hAnsi="Arial" w:cs="Arial"/>
          <w:i w:val="0"/>
          <w:lang w:val="lt-LT"/>
        </w:rPr>
        <w:t>lekso konstrukcijai</w:t>
      </w:r>
      <w:bookmarkEnd w:id="580"/>
    </w:p>
    <w:p w14:paraId="5BC18B25" w14:textId="77777777" w:rsidR="00EB4F68" w:rsidRDefault="00EB4F68" w:rsidP="00724D19">
      <w:pPr>
        <w:spacing w:before="120" w:after="120"/>
        <w:rPr>
          <w:color w:val="222222"/>
          <w:lang w:val="lt-LT"/>
        </w:rPr>
      </w:pPr>
    </w:p>
    <w:p w14:paraId="21D83B5C" w14:textId="5453274B" w:rsidR="00226CD4" w:rsidRPr="00221DF0" w:rsidRDefault="00853031" w:rsidP="00724D19">
      <w:pPr>
        <w:spacing w:before="120" w:after="120"/>
        <w:rPr>
          <w:color w:val="222222"/>
          <w:lang w:val="lt-LT"/>
        </w:rPr>
      </w:pPr>
      <w:r>
        <w:rPr>
          <w:color w:val="222222"/>
          <w:lang w:val="lt-LT"/>
        </w:rPr>
        <w:t>Daugia</w:t>
      </w:r>
      <w:r w:rsidR="00226CD4" w:rsidRPr="00221DF0">
        <w:rPr>
          <w:color w:val="222222"/>
          <w:lang w:val="lt-LT"/>
        </w:rPr>
        <w:t xml:space="preserve">funkcio komplekso konstrukciją sudaro paprastais metodais grįsti sprendiniai ir tvirtos medžiagos, pritaikytos vietos klimatui ir užtikrinančios pastatų ilgaamžiškumą bei kuo mažesnes techninės priežiūros ir </w:t>
      </w:r>
      <w:r w:rsidR="00450AFD" w:rsidRPr="00221DF0">
        <w:rPr>
          <w:color w:val="222222"/>
          <w:lang w:val="lt-LT"/>
        </w:rPr>
        <w:t xml:space="preserve">remonto </w:t>
      </w:r>
      <w:r w:rsidR="00226CD4" w:rsidRPr="00221DF0">
        <w:rPr>
          <w:color w:val="222222"/>
          <w:lang w:val="lt-LT"/>
        </w:rPr>
        <w:t>išlaidas.</w:t>
      </w:r>
    </w:p>
    <w:p w14:paraId="7F69EA3F" w14:textId="77777777" w:rsidR="00226CD4" w:rsidRPr="00221DF0" w:rsidRDefault="00226CD4" w:rsidP="00724D19">
      <w:pPr>
        <w:spacing w:before="120" w:after="120"/>
        <w:rPr>
          <w:color w:val="222222"/>
          <w:lang w:val="lt-LT"/>
        </w:rPr>
      </w:pPr>
      <w:r w:rsidRPr="00221DF0">
        <w:rPr>
          <w:color w:val="222222"/>
          <w:lang w:val="lt-LT"/>
        </w:rPr>
        <w:t>Daugiafunkcio komplekso atraminės konstrukcijos turi būti ilgaamžės ir atsparios progresinei griuvimo jėgai, jei būtų pažeistas vienas ar daugiau atraminių konstrukcijų elementų.</w:t>
      </w:r>
    </w:p>
    <w:p w14:paraId="1D4C6B13" w14:textId="3AE719CA" w:rsidR="00226CD4" w:rsidRDefault="00853031" w:rsidP="00724D19">
      <w:pPr>
        <w:spacing w:before="120" w:after="120"/>
        <w:rPr>
          <w:lang w:val="lt-LT"/>
        </w:rPr>
      </w:pPr>
      <w:r>
        <w:rPr>
          <w:color w:val="222222"/>
          <w:lang w:val="lt-LT"/>
        </w:rPr>
        <w:t>Daugia</w:t>
      </w:r>
      <w:r w:rsidR="00226CD4" w:rsidRPr="00221DF0">
        <w:rPr>
          <w:color w:val="222222"/>
          <w:lang w:val="lt-LT"/>
        </w:rPr>
        <w:t>funkcio komplekso</w:t>
      </w:r>
      <w:r w:rsidR="00226CD4" w:rsidRPr="00221DF0">
        <w:rPr>
          <w:lang w:val="lt-LT"/>
        </w:rPr>
        <w:t xml:space="preserve"> konstrukcija turi būti įspūdingos ir modernios architektūros, vykdant Darbus (projektavimo) turi būti atsižvelgiama į ypatingą Daugiafunkcio komplekso aplinkos planavimo svarbą. Dalyvis Daugiafunkcio komplekso architektūrinę koncepciją turi pateikti kartu su Preliminariu, Išsamiu ir Galutiniu (jeigu Dalyvis kviečiamas pateikti) pasiūlymu. Šiai koncepcijai turi būti gautas Suteikiančiųjų institucijų pritarimas.</w:t>
      </w:r>
    </w:p>
    <w:p w14:paraId="288375F4" w14:textId="77777777" w:rsidR="00EB4F68" w:rsidRPr="00221DF0" w:rsidRDefault="00EB4F68" w:rsidP="00724D19">
      <w:pPr>
        <w:spacing w:before="120" w:after="120"/>
        <w:rPr>
          <w:lang w:val="lt-LT"/>
        </w:rPr>
      </w:pPr>
    </w:p>
    <w:p w14:paraId="17B478DE" w14:textId="68430A64" w:rsidR="00226CD4" w:rsidRDefault="00226CD4" w:rsidP="00965FDA">
      <w:pPr>
        <w:pStyle w:val="Antrat4"/>
        <w:numPr>
          <w:ilvl w:val="3"/>
          <w:numId w:val="44"/>
        </w:numPr>
        <w:rPr>
          <w:rFonts w:ascii="Arial" w:hAnsi="Arial" w:cs="Arial"/>
          <w:i w:val="0"/>
          <w:lang w:val="lt-LT"/>
        </w:rPr>
      </w:pPr>
      <w:bookmarkStart w:id="581" w:name="_Toc458894200"/>
      <w:r w:rsidRPr="00EB4F68">
        <w:rPr>
          <w:rFonts w:ascii="Arial" w:hAnsi="Arial" w:cs="Arial"/>
          <w:i w:val="0"/>
          <w:lang w:val="lt-LT"/>
        </w:rPr>
        <w:t xml:space="preserve">Viešųjų kultūros ir sporto renginių infrastruktūra ir Neformaliojo ugdymo </w:t>
      </w:r>
      <w:r w:rsidR="004E098D" w:rsidRPr="00EB4F68">
        <w:rPr>
          <w:rFonts w:ascii="Arial" w:hAnsi="Arial" w:cs="Arial"/>
          <w:i w:val="0"/>
          <w:lang w:val="lt-LT"/>
        </w:rPr>
        <w:t xml:space="preserve">veiklai skirta </w:t>
      </w:r>
      <w:r w:rsidRPr="00EB4F68">
        <w:rPr>
          <w:rFonts w:ascii="Arial" w:hAnsi="Arial" w:cs="Arial"/>
          <w:i w:val="0"/>
          <w:lang w:val="lt-LT"/>
        </w:rPr>
        <w:t>sporto infrastruktūra (sporto infrastruktūra, įskaitant sporto sales)</w:t>
      </w:r>
      <w:bookmarkEnd w:id="581"/>
    </w:p>
    <w:p w14:paraId="5650E902" w14:textId="77777777" w:rsidR="00EB4F68" w:rsidRPr="00EB4F68" w:rsidRDefault="00EB4F68" w:rsidP="00EB4F68">
      <w:pPr>
        <w:rPr>
          <w:lang w:val="lt-LT"/>
        </w:rPr>
      </w:pPr>
    </w:p>
    <w:p w14:paraId="018DA2A3" w14:textId="6EF298AF" w:rsidR="00226CD4" w:rsidRPr="00221DF0" w:rsidRDefault="00226CD4" w:rsidP="00724D19">
      <w:pPr>
        <w:spacing w:before="120" w:after="120"/>
        <w:rPr>
          <w:lang w:val="lt-LT"/>
        </w:rPr>
      </w:pPr>
      <w:r w:rsidRPr="00221DF0">
        <w:rPr>
          <w:lang w:val="lt-LT"/>
        </w:rPr>
        <w:t>Viešųjų kultūros ir sporto renginių infrastruktūros bei Neformaliojo ugdymo</w:t>
      </w:r>
      <w:r w:rsidR="004E098D" w:rsidRPr="00221DF0">
        <w:rPr>
          <w:lang w:val="lt-LT"/>
        </w:rPr>
        <w:t xml:space="preserve"> veiklai skirtos</w:t>
      </w:r>
      <w:r w:rsidRPr="00221DF0">
        <w:rPr>
          <w:lang w:val="lt-LT"/>
        </w:rPr>
        <w:t xml:space="preserve"> sporto infrastruktūros konstrukcija turi būti patogi </w:t>
      </w:r>
      <w:r w:rsidR="004E098D" w:rsidRPr="00221DF0">
        <w:rPr>
          <w:lang w:val="lt-LT"/>
        </w:rPr>
        <w:t xml:space="preserve">Naudotojams </w:t>
      </w:r>
      <w:r w:rsidRPr="00221DF0">
        <w:rPr>
          <w:lang w:val="lt-LT"/>
        </w:rPr>
        <w:t>taip pat turi būti užtikrintas konstrukcijos vientisumas, laikantis šių kriterijų:</w:t>
      </w:r>
    </w:p>
    <w:p w14:paraId="31A4ED5B" w14:textId="6BD8632A" w:rsidR="00226CD4" w:rsidRPr="00221DF0" w:rsidRDefault="004E098D" w:rsidP="00965FDA">
      <w:pPr>
        <w:pStyle w:val="Sraopastraipa"/>
        <w:numPr>
          <w:ilvl w:val="0"/>
          <w:numId w:val="95"/>
        </w:numPr>
        <w:contextualSpacing w:val="0"/>
        <w:rPr>
          <w:lang w:val="lt-LT"/>
        </w:rPr>
      </w:pPr>
      <w:r w:rsidRPr="00221DF0">
        <w:rPr>
          <w:lang w:val="lt-LT"/>
        </w:rPr>
        <w:t xml:space="preserve">Naudotojai </w:t>
      </w:r>
      <w:r w:rsidR="00226CD4" w:rsidRPr="00221DF0">
        <w:rPr>
          <w:lang w:val="lt-LT"/>
        </w:rPr>
        <w:t>turi jaustis patogiai, neturi būti juntama vibracija ir rezonansas;</w:t>
      </w:r>
    </w:p>
    <w:p w14:paraId="1F3280FF" w14:textId="67612A2E" w:rsidR="00226CD4" w:rsidRPr="00221DF0" w:rsidRDefault="00226CD4" w:rsidP="00965FDA">
      <w:pPr>
        <w:pStyle w:val="Sraopastraipa"/>
        <w:numPr>
          <w:ilvl w:val="0"/>
          <w:numId w:val="95"/>
        </w:numPr>
        <w:contextualSpacing w:val="0"/>
        <w:rPr>
          <w:lang w:val="lt-LT"/>
        </w:rPr>
      </w:pPr>
      <w:r w:rsidRPr="00221DF0">
        <w:rPr>
          <w:lang w:val="lt-LT"/>
        </w:rPr>
        <w:t xml:space="preserve">užtikrinama </w:t>
      </w:r>
      <w:r w:rsidR="004E098D" w:rsidRPr="00221DF0">
        <w:rPr>
          <w:lang w:val="lt-LT"/>
        </w:rPr>
        <w:t xml:space="preserve">pakankama ir ne mažesnė už norminę </w:t>
      </w:r>
      <w:r w:rsidRPr="00221DF0">
        <w:rPr>
          <w:lang w:val="lt-LT"/>
        </w:rPr>
        <w:t xml:space="preserve">apsauga nuo triukšmo ir vibracijos, efektyvus energijos vartojimas ir </w:t>
      </w:r>
      <w:r w:rsidR="004E098D" w:rsidRPr="00221DF0">
        <w:rPr>
          <w:lang w:val="lt-LT"/>
        </w:rPr>
        <w:t xml:space="preserve">pakankama, bei nemažesnė už norminę </w:t>
      </w:r>
      <w:r w:rsidRPr="00221DF0">
        <w:rPr>
          <w:lang w:val="lt-LT"/>
        </w:rPr>
        <w:t>šilumos izoliacija;</w:t>
      </w:r>
    </w:p>
    <w:p w14:paraId="6F8B79CF" w14:textId="77777777" w:rsidR="00226CD4" w:rsidRPr="00221DF0" w:rsidRDefault="00226CD4" w:rsidP="00965FDA">
      <w:pPr>
        <w:pStyle w:val="Sraopastraipa"/>
        <w:numPr>
          <w:ilvl w:val="0"/>
          <w:numId w:val="95"/>
        </w:numPr>
        <w:contextualSpacing w:val="0"/>
        <w:rPr>
          <w:lang w:val="lt-LT"/>
        </w:rPr>
      </w:pPr>
      <w:r w:rsidRPr="00221DF0">
        <w:rPr>
          <w:lang w:val="lt-LT"/>
        </w:rPr>
        <w:t>konstrukcijų aukštis ribojamas, kad būtų užtikrinti techniniai ir architektūriniai projekto apribojimai;</w:t>
      </w:r>
    </w:p>
    <w:p w14:paraId="54CCE11D" w14:textId="2231B4D2" w:rsidR="00226CD4" w:rsidRPr="00221DF0" w:rsidRDefault="00226CD4" w:rsidP="00965FDA">
      <w:pPr>
        <w:pStyle w:val="Sraopastraipa"/>
        <w:numPr>
          <w:ilvl w:val="0"/>
          <w:numId w:val="95"/>
        </w:numPr>
        <w:contextualSpacing w:val="0"/>
        <w:rPr>
          <w:lang w:val="lt-LT"/>
        </w:rPr>
      </w:pPr>
      <w:r w:rsidRPr="00221DF0">
        <w:rPr>
          <w:lang w:val="lt-LT"/>
        </w:rPr>
        <w:t>užtikrinamas pakankamas tvirtumas</w:t>
      </w:r>
      <w:r w:rsidR="004E098D" w:rsidRPr="00221DF0">
        <w:rPr>
          <w:lang w:val="lt-LT"/>
        </w:rPr>
        <w:t xml:space="preserve"> ir stabilumas saugantis nuo progresinės konstrukcijų griūties</w:t>
      </w:r>
      <w:r w:rsidRPr="00221DF0">
        <w:rPr>
          <w:lang w:val="lt-LT"/>
        </w:rPr>
        <w:t>, .</w:t>
      </w:r>
    </w:p>
    <w:p w14:paraId="52E4EEC6" w14:textId="4ED53AE4" w:rsidR="00226CD4" w:rsidRPr="00221DF0" w:rsidRDefault="00226CD4" w:rsidP="00724D19">
      <w:pPr>
        <w:spacing w:before="120" w:after="120"/>
        <w:rPr>
          <w:lang w:val="lt-LT"/>
        </w:rPr>
      </w:pPr>
      <w:r w:rsidRPr="00221DF0">
        <w:rPr>
          <w:lang w:val="lt-LT"/>
        </w:rPr>
        <w:t xml:space="preserve">Rekomenduojama konstrukcinį karkasą pritaikyti siūlomoms </w:t>
      </w:r>
      <w:r w:rsidR="004E098D" w:rsidRPr="00221DF0">
        <w:rPr>
          <w:lang w:val="lt-LT"/>
        </w:rPr>
        <w:t xml:space="preserve">Funkcinėms </w:t>
      </w:r>
      <w:r w:rsidRPr="00221DF0">
        <w:rPr>
          <w:lang w:val="lt-LT"/>
        </w:rPr>
        <w:t>zonoms. Siekiant užtikrinti saugą, stabilumą, lankstumą ir keliamąją galią, vertikalios konstrukcijos turi būti kuo vientisesnės.</w:t>
      </w:r>
      <w:r w:rsidR="00853031">
        <w:rPr>
          <w:lang w:val="lt-LT"/>
        </w:rPr>
        <w:t xml:space="preserve"> </w:t>
      </w:r>
      <w:r w:rsidRPr="00221DF0">
        <w:rPr>
          <w:lang w:val="lt-LT"/>
        </w:rPr>
        <w:t>Todėl turi būti suprojektuoti identiški skirtingų vienas ant kito esančių lygių karkasai, kad būtų apribotas apkrovos perdavimas ir padidėtų skirtingų lygių aukštis. Tačiau Dalyvis</w:t>
      </w:r>
      <w:r w:rsidRPr="00221DF0">
        <w:rPr>
          <w:color w:val="000000"/>
          <w:lang w:val="lt-LT"/>
        </w:rPr>
        <w:t xml:space="preserve"> gali pasiūlyti kitokį Sprendinį, leidžiantį pasiekti tą patį tikslą, – sumažinti nepertraukiamą apkrovos perdavimą ir padidinti aukštį pageidaujamose vietose (sporto infrastruktūroje, įskaitant sporto sales).</w:t>
      </w:r>
    </w:p>
    <w:p w14:paraId="33A90895" w14:textId="77777777" w:rsidR="00226CD4" w:rsidRPr="00221DF0" w:rsidRDefault="00226CD4" w:rsidP="00724D19">
      <w:pPr>
        <w:spacing w:before="120" w:after="120"/>
        <w:rPr>
          <w:lang w:val="lt-LT"/>
        </w:rPr>
      </w:pPr>
      <w:r w:rsidRPr="00221DF0">
        <w:rPr>
          <w:lang w:val="lt-LT"/>
        </w:rPr>
        <w:lastRenderedPageBreak/>
        <w:t>Dėl aukštų, turi būti vengiama išsikišusių vietų standartizuojant kiekvieno lygio aukštį ir taip palengvinant horizontalų judėjimą. Joks vertikalus arba horizontalus elementas (pvz., stulpas arba sija) negali riboti matomumo iš tribūnų ar priėmimo vietų, kai reikalingas tose vietose vykstančių renginių vaizdas, arba trukdyti funkcinį stadiono arba sporto salės naudojimą.</w:t>
      </w:r>
    </w:p>
    <w:p w14:paraId="76BB101F" w14:textId="6D4D985A" w:rsidR="00226CD4" w:rsidRPr="00221DF0" w:rsidRDefault="00226CD4" w:rsidP="00724D19">
      <w:pPr>
        <w:spacing w:before="120" w:after="120"/>
        <w:rPr>
          <w:lang w:val="lt-LT"/>
        </w:rPr>
      </w:pPr>
      <w:r w:rsidRPr="00221DF0">
        <w:rPr>
          <w:lang w:val="lt-LT"/>
        </w:rPr>
        <w:t>Konstrukciją siūloma dengti lengvu stogu.</w:t>
      </w:r>
      <w:r w:rsidR="00853031">
        <w:rPr>
          <w:lang w:val="lt-LT"/>
        </w:rPr>
        <w:t xml:space="preserve"> </w:t>
      </w:r>
      <w:r w:rsidRPr="00221DF0">
        <w:rPr>
          <w:lang w:val="lt-LT"/>
        </w:rPr>
        <w:t>Visos sporto infrastruktūros, įskaitant sporto sales, konstrukcijai naudojamos medžiagos turi būti nedegios ir atsparios gaisrui</w:t>
      </w:r>
      <w:r w:rsidR="004E098D" w:rsidRPr="00221DF0">
        <w:rPr>
          <w:lang w:val="lt-LT"/>
        </w:rPr>
        <w:t xml:space="preserve"> tiek, kiek to reikalauja statybą reglamentuojantys teisės aktai ir normos</w:t>
      </w:r>
      <w:r w:rsidRPr="00221DF0">
        <w:rPr>
          <w:lang w:val="lt-LT"/>
        </w:rPr>
        <w:t>.</w:t>
      </w:r>
      <w:r w:rsidR="004E098D" w:rsidRPr="00221DF0">
        <w:rPr>
          <w:lang w:val="lt-LT"/>
        </w:rPr>
        <w:t xml:space="preserve"> </w:t>
      </w:r>
      <w:r w:rsidRPr="00221DF0">
        <w:rPr>
          <w:lang w:val="lt-LT"/>
        </w:rPr>
        <w:t>Jos turi atitikti viso sporto infrastruktūros komplekso atsparumo ugniai reikalavimus.</w:t>
      </w:r>
      <w:r w:rsidR="00853031">
        <w:rPr>
          <w:lang w:val="lt-LT"/>
        </w:rPr>
        <w:t xml:space="preserve"> </w:t>
      </w:r>
      <w:r w:rsidRPr="00221DF0">
        <w:rPr>
          <w:lang w:val="lt-LT"/>
        </w:rPr>
        <w:t xml:space="preserve">Tai taikoma ir Viešųjų kultūros ir sporto renginių </w:t>
      </w:r>
      <w:r w:rsidR="004E098D" w:rsidRPr="00221DF0">
        <w:rPr>
          <w:lang w:val="lt-LT"/>
        </w:rPr>
        <w:t xml:space="preserve">organizavimo </w:t>
      </w:r>
      <w:r w:rsidRPr="00221DF0">
        <w:rPr>
          <w:lang w:val="lt-LT"/>
        </w:rPr>
        <w:t xml:space="preserve">infrastruktūros bei Neformaliojo ugdymo </w:t>
      </w:r>
      <w:r w:rsidR="004E098D" w:rsidRPr="00221DF0">
        <w:rPr>
          <w:lang w:val="lt-LT"/>
        </w:rPr>
        <w:t xml:space="preserve">veiklai skirtos </w:t>
      </w:r>
      <w:r w:rsidRPr="00221DF0">
        <w:rPr>
          <w:lang w:val="lt-LT"/>
        </w:rPr>
        <w:t>sporto infrastruktūros vidaus bei išorės apdailos elementams.</w:t>
      </w:r>
      <w:r w:rsidR="00853031">
        <w:rPr>
          <w:lang w:val="lt-LT"/>
        </w:rPr>
        <w:t xml:space="preserve"> </w:t>
      </w:r>
      <w:r w:rsidRPr="00221DF0">
        <w:rPr>
          <w:lang w:val="lt-LT"/>
        </w:rPr>
        <w:t xml:space="preserve">Turi būti užtikrinta galimybė dengiamojoje Viešųjų kultūros ir sporto renginių </w:t>
      </w:r>
      <w:r w:rsidR="00ED2A1A" w:rsidRPr="00221DF0">
        <w:rPr>
          <w:lang w:val="lt-LT"/>
        </w:rPr>
        <w:t xml:space="preserve">organizavimo </w:t>
      </w:r>
      <w:r w:rsidRPr="00221DF0">
        <w:rPr>
          <w:lang w:val="lt-LT"/>
        </w:rPr>
        <w:t>infrastruktūros konstrukcijoje įrengti (pakabinti) pagalbines struktūras garso stiprinimo, apšvietimo ir specialiųjų efektų sistemoms, taip pat atitinkamoms techninėms platformoms.</w:t>
      </w:r>
    </w:p>
    <w:p w14:paraId="016666DB" w14:textId="77777777" w:rsidR="00226CD4" w:rsidRPr="00221DF0" w:rsidRDefault="00226CD4" w:rsidP="00724D19">
      <w:pPr>
        <w:spacing w:before="120" w:after="120"/>
        <w:rPr>
          <w:lang w:val="lt-LT"/>
        </w:rPr>
      </w:pPr>
      <w:r w:rsidRPr="00221DF0">
        <w:rPr>
          <w:lang w:val="lt-LT"/>
        </w:rPr>
        <w:t>Lubos tarp atitinkamų aukštų turi būti pagamintos iš gelžbetonio arba panašaus stiprumo ir ilgaamžiškumo medžiagos. Vidiniai laiptai – iš gelžbetonio, kuris išliejamas vietoje arba pagaminamas iš anksto. Nuožulnių plokščių atraminės konstrukcijos turi būti pagamintos iš gelžbetonio arba iš panašaus stiprumo ir ilgaamžiškumo medžiagos.</w:t>
      </w:r>
    </w:p>
    <w:p w14:paraId="5084A11F" w14:textId="77777777" w:rsidR="00226CD4" w:rsidRDefault="00226CD4" w:rsidP="00724D19">
      <w:pPr>
        <w:spacing w:before="120" w:after="120"/>
        <w:rPr>
          <w:lang w:val="lt-LT"/>
        </w:rPr>
      </w:pPr>
      <w:r w:rsidRPr="00221DF0">
        <w:rPr>
          <w:lang w:val="lt-LT"/>
        </w:rPr>
        <w:t>Sandėliavimo ir komercinės paskirties patalpoms (speciali įranga, viešasis maitinimas ir kt.) skirtas konstrukcinis karkasas turi būti optimaliai pritaikytas komerciniam šių patalpų panaudojimui. Konstrukcija turi būti tinkamo stiprumo, kad, smarkiai pažeidus vieną struktūrinį elementą, būtų išvengta grandininės reakcijos. Šiam tikslui turi būti pasirinkti tinkamiausi techniniai Sprendiniai, kad būtų užtikrintas tinkamas konstrukcijų stiprumas visais lygmenimis (visuomenės priėmimo ir aptarnavimo) ir tarpinio naudojimo reikmėms (parodoms, ložėms ir kt.).</w:t>
      </w:r>
    </w:p>
    <w:p w14:paraId="33740E10" w14:textId="77777777" w:rsidR="00EB4F68" w:rsidRPr="00221DF0" w:rsidRDefault="00EB4F68" w:rsidP="00724D19">
      <w:pPr>
        <w:spacing w:before="120" w:after="120"/>
        <w:rPr>
          <w:lang w:val="lt-LT"/>
        </w:rPr>
      </w:pPr>
    </w:p>
    <w:p w14:paraId="0B25F9A2" w14:textId="61F4C7AE" w:rsidR="00226CD4" w:rsidRDefault="00226CD4" w:rsidP="00965FDA">
      <w:pPr>
        <w:pStyle w:val="Antrat4"/>
        <w:numPr>
          <w:ilvl w:val="3"/>
          <w:numId w:val="44"/>
        </w:numPr>
        <w:rPr>
          <w:rFonts w:ascii="Arial" w:hAnsi="Arial" w:cs="Arial"/>
          <w:i w:val="0"/>
          <w:lang w:val="lt-LT"/>
        </w:rPr>
      </w:pPr>
      <w:bookmarkStart w:id="582" w:name="_Toc458894201"/>
      <w:r w:rsidRPr="00EB4F68">
        <w:rPr>
          <w:rFonts w:ascii="Arial" w:hAnsi="Arial" w:cs="Arial"/>
          <w:i w:val="0"/>
          <w:lang w:val="lt-LT"/>
        </w:rPr>
        <w:t>Viešųjų kultūros ir sporto renginių infrastruktūros centrinės tribūnos su stacionariu stogu</w:t>
      </w:r>
      <w:bookmarkEnd w:id="582"/>
    </w:p>
    <w:p w14:paraId="3BBA5650" w14:textId="77777777" w:rsidR="00EB4F68" w:rsidRPr="00EB4F68" w:rsidRDefault="00EB4F68" w:rsidP="00EB4F68">
      <w:pPr>
        <w:rPr>
          <w:lang w:val="lt-LT"/>
        </w:rPr>
      </w:pPr>
    </w:p>
    <w:p w14:paraId="4AE672D9" w14:textId="17F647CF" w:rsidR="00226CD4" w:rsidRDefault="00226CD4" w:rsidP="00724D19">
      <w:pPr>
        <w:spacing w:before="120" w:after="120"/>
        <w:rPr>
          <w:lang w:val="lt-LT"/>
        </w:rPr>
      </w:pPr>
      <w:r w:rsidRPr="00D15FD6">
        <w:rPr>
          <w:lang w:val="lt-LT"/>
        </w:rPr>
        <w:t>Siūloma, kad konstrukcijų patiriama apkrova būtų perduodama pamatams lubas laikančiais poliais ir sienomis iš gelžbetonio ar panašaus stiprumo ir ilgaamžiškumo medžiagos. Taikant tokį Sprendinį, elektros instaliaciją galima įrengti zonose šalia lubų,</w:t>
      </w:r>
      <w:r w:rsidR="00ED2A1A" w:rsidRPr="00D15FD6">
        <w:rPr>
          <w:lang w:val="lt-LT"/>
        </w:rPr>
        <w:t xml:space="preserve"> </w:t>
      </w:r>
      <w:r w:rsidRPr="00D15FD6">
        <w:rPr>
          <w:lang w:val="lt-LT"/>
        </w:rPr>
        <w:t>tokiu atveju nereikės naudoti rišamųjų medžiagų. Konstrukciją siūloma dengti sijomis su lengvu stogu, kuris atlaikytų vėjo, sniego ir kt. apkrovą, kaip nustatyta atitinkamuose standartuose.</w:t>
      </w:r>
      <w:r w:rsidR="00ED2A1A" w:rsidRPr="00221DF0">
        <w:rPr>
          <w:lang w:val="lt-LT"/>
        </w:rPr>
        <w:t xml:space="preserve"> </w:t>
      </w:r>
      <w:r w:rsidRPr="00221DF0">
        <w:rPr>
          <w:lang w:val="lt-LT"/>
        </w:rPr>
        <w:t xml:space="preserve">Tačiau Dalyvis gali pasiūlyti kitą tinkamą techninį Sprendinį. Ant stogo konstrukcijos bus galima kabinti apšvietimo, garso stiprinimo ir kitą reikalingą įrangą. </w:t>
      </w:r>
    </w:p>
    <w:p w14:paraId="662B8E2F" w14:textId="77777777" w:rsidR="00EB4F68" w:rsidRPr="00221DF0" w:rsidRDefault="00EB4F68" w:rsidP="00724D19">
      <w:pPr>
        <w:spacing w:before="120" w:after="120"/>
        <w:rPr>
          <w:lang w:val="lt-LT"/>
        </w:rPr>
      </w:pPr>
    </w:p>
    <w:p w14:paraId="05D0D51D" w14:textId="77777777" w:rsidR="00226CD4" w:rsidRDefault="00226CD4" w:rsidP="00965FDA">
      <w:pPr>
        <w:pStyle w:val="Antrat4"/>
        <w:numPr>
          <w:ilvl w:val="3"/>
          <w:numId w:val="44"/>
        </w:numPr>
        <w:rPr>
          <w:rFonts w:ascii="Arial" w:hAnsi="Arial" w:cs="Arial"/>
          <w:i w:val="0"/>
          <w:lang w:val="lt-LT"/>
        </w:rPr>
      </w:pPr>
      <w:bookmarkStart w:id="583" w:name="_Toc458894202"/>
      <w:r w:rsidRPr="00EB4F68">
        <w:rPr>
          <w:rFonts w:ascii="Arial" w:hAnsi="Arial" w:cs="Arial"/>
          <w:i w:val="0"/>
          <w:lang w:val="lt-LT"/>
        </w:rPr>
        <w:t>Biurų / administracijos plotai su pagalbinėmis patalpomis</w:t>
      </w:r>
      <w:bookmarkEnd w:id="583"/>
    </w:p>
    <w:p w14:paraId="5B299AFC" w14:textId="77777777" w:rsidR="00EB4F68" w:rsidRPr="00EB4F68" w:rsidRDefault="00EB4F68" w:rsidP="00EB4F68">
      <w:pPr>
        <w:rPr>
          <w:lang w:val="lt-LT"/>
        </w:rPr>
      </w:pPr>
    </w:p>
    <w:p w14:paraId="378C6AB0" w14:textId="77777777" w:rsidR="00226CD4" w:rsidRPr="00221DF0" w:rsidRDefault="00226CD4" w:rsidP="00724D19">
      <w:pPr>
        <w:spacing w:before="120" w:after="120"/>
        <w:rPr>
          <w:lang w:val="lt-LT"/>
        </w:rPr>
      </w:pPr>
      <w:r w:rsidRPr="00221DF0">
        <w:rPr>
          <w:lang w:val="lt-LT"/>
        </w:rPr>
        <w:t>Bendrasis administracinių pastatų ir jų formos planas turi būti gautas optimaliai pritaikius išdėstymą ir aplinkinę komunikacijos sistemą.</w:t>
      </w:r>
    </w:p>
    <w:p w14:paraId="20E5C1C6" w14:textId="6E77EF9A" w:rsidR="00226CD4" w:rsidRDefault="00226CD4" w:rsidP="00724D19">
      <w:pPr>
        <w:spacing w:before="120" w:after="120"/>
        <w:rPr>
          <w:lang w:val="lt-LT"/>
        </w:rPr>
      </w:pPr>
      <w:r w:rsidRPr="00221DF0">
        <w:rPr>
          <w:lang w:val="lt-LT"/>
        </w:rPr>
        <w:t xml:space="preserve">Reikia atsižvelgti į paskirties ir aukščio apribojimus dėl Daugiafunkcio komplekso </w:t>
      </w:r>
      <w:r w:rsidR="00475774">
        <w:rPr>
          <w:lang w:val="lt-LT"/>
        </w:rPr>
        <w:t>O</w:t>
      </w:r>
      <w:r w:rsidR="00475774" w:rsidRPr="00221DF0">
        <w:rPr>
          <w:lang w:val="lt-LT"/>
        </w:rPr>
        <w:t xml:space="preserve">bjektų </w:t>
      </w:r>
      <w:r w:rsidRPr="00221DF0">
        <w:rPr>
          <w:lang w:val="lt-LT"/>
        </w:rPr>
        <w:t>ir vietos reikalavimų. Kad stulpai netrukdytų mokomosiose patalpose, biuruose ir biurų pagalbinėse patalpose, reikia naudoti vertikalius laikančiuosius elementus.</w:t>
      </w:r>
    </w:p>
    <w:p w14:paraId="3503503A" w14:textId="77777777" w:rsidR="00EB4F68" w:rsidRPr="00221DF0" w:rsidRDefault="00EB4F68" w:rsidP="00724D19">
      <w:pPr>
        <w:spacing w:before="120" w:after="120"/>
        <w:rPr>
          <w:lang w:val="lt-LT"/>
        </w:rPr>
      </w:pPr>
    </w:p>
    <w:p w14:paraId="2947889F" w14:textId="77777777" w:rsidR="00226CD4" w:rsidRDefault="00226CD4" w:rsidP="00965FDA">
      <w:pPr>
        <w:pStyle w:val="Antrat4"/>
        <w:numPr>
          <w:ilvl w:val="3"/>
          <w:numId w:val="44"/>
        </w:numPr>
        <w:rPr>
          <w:rFonts w:ascii="Arial" w:hAnsi="Arial" w:cs="Arial"/>
          <w:i w:val="0"/>
          <w:lang w:val="lt-LT"/>
        </w:rPr>
      </w:pPr>
      <w:bookmarkStart w:id="584" w:name="_Toc458894203"/>
      <w:r w:rsidRPr="00EB4F68">
        <w:rPr>
          <w:rFonts w:ascii="Arial" w:hAnsi="Arial" w:cs="Arial"/>
          <w:i w:val="0"/>
          <w:lang w:val="lt-LT"/>
        </w:rPr>
        <w:t>Konferencijų salė</w:t>
      </w:r>
      <w:bookmarkEnd w:id="584"/>
    </w:p>
    <w:p w14:paraId="5F1B4A6E" w14:textId="77777777" w:rsidR="00EB4F68" w:rsidRPr="00EB4F68" w:rsidRDefault="00EB4F68" w:rsidP="00EB4F68">
      <w:pPr>
        <w:rPr>
          <w:lang w:val="lt-LT"/>
        </w:rPr>
      </w:pPr>
    </w:p>
    <w:p w14:paraId="3850FE60" w14:textId="77777777" w:rsidR="00226CD4" w:rsidRDefault="00226CD4" w:rsidP="00724D19">
      <w:pPr>
        <w:spacing w:before="120" w:after="120"/>
        <w:rPr>
          <w:color w:val="222222"/>
          <w:lang w:val="lt-LT"/>
        </w:rPr>
      </w:pPr>
      <w:r w:rsidRPr="00221DF0">
        <w:rPr>
          <w:color w:val="222222"/>
          <w:lang w:val="lt-LT"/>
        </w:rPr>
        <w:t>Kad konferencijų salėje netrukdytų stulpai, reikia naudoti vertikalius laikančiuosius elementus.</w:t>
      </w:r>
      <w:r w:rsidR="007B4396" w:rsidRPr="00221DF0">
        <w:rPr>
          <w:color w:val="222222"/>
          <w:lang w:val="lt-LT"/>
        </w:rPr>
        <w:t xml:space="preserve"> </w:t>
      </w:r>
      <w:r w:rsidRPr="00221DF0">
        <w:rPr>
          <w:color w:val="222222"/>
          <w:lang w:val="lt-LT"/>
        </w:rPr>
        <w:t>Konferencijų salė turi būti suprojektuota taip, kad aukščio iki lubų pakaktų komforto ir erdvės pojūčiui. Lubos ir sienos turi būti tokios konstrukcijos, kuri atlaikytų įrangos, pvz., apšvietimo ir garso įrenginių, apkrovą.</w:t>
      </w:r>
    </w:p>
    <w:p w14:paraId="42FF8197" w14:textId="77777777" w:rsidR="00EB4F68" w:rsidRPr="00221DF0" w:rsidRDefault="00EB4F68" w:rsidP="00724D19">
      <w:pPr>
        <w:spacing w:before="120" w:after="120"/>
        <w:rPr>
          <w:color w:val="222222"/>
          <w:lang w:val="lt-LT"/>
        </w:rPr>
      </w:pPr>
    </w:p>
    <w:p w14:paraId="163B6EB6" w14:textId="77777777" w:rsidR="00226CD4" w:rsidRDefault="00226CD4" w:rsidP="00965FDA">
      <w:pPr>
        <w:pStyle w:val="Antrat4"/>
        <w:numPr>
          <w:ilvl w:val="3"/>
          <w:numId w:val="44"/>
        </w:numPr>
        <w:rPr>
          <w:rFonts w:ascii="Arial" w:hAnsi="Arial" w:cs="Arial"/>
          <w:i w:val="0"/>
          <w:lang w:val="lt-LT"/>
        </w:rPr>
      </w:pPr>
      <w:bookmarkStart w:id="585" w:name="_Toc458894204"/>
      <w:r w:rsidRPr="00EB4F68">
        <w:rPr>
          <w:rFonts w:ascii="Arial" w:hAnsi="Arial" w:cs="Arial"/>
          <w:i w:val="0"/>
          <w:lang w:val="lt-LT"/>
        </w:rPr>
        <w:t>Vaikų darželis</w:t>
      </w:r>
      <w:bookmarkEnd w:id="585"/>
    </w:p>
    <w:p w14:paraId="0EA74B46" w14:textId="77777777" w:rsidR="00EB4F68" w:rsidRPr="00EB4F68" w:rsidRDefault="00EB4F68" w:rsidP="00EB4F68">
      <w:pPr>
        <w:rPr>
          <w:lang w:val="lt-LT"/>
        </w:rPr>
      </w:pPr>
    </w:p>
    <w:p w14:paraId="0112FAB0" w14:textId="4C190355" w:rsidR="00226CD4" w:rsidRDefault="00226CD4" w:rsidP="00724D19">
      <w:pPr>
        <w:spacing w:before="120" w:after="120"/>
        <w:rPr>
          <w:color w:val="222222"/>
          <w:lang w:val="lt-LT"/>
        </w:rPr>
      </w:pPr>
      <w:r w:rsidRPr="00221DF0">
        <w:rPr>
          <w:color w:val="222222"/>
          <w:lang w:val="lt-LT"/>
        </w:rPr>
        <w:t xml:space="preserve">Vadovaujantis Lietuvos higienos norma HN 75:2010 „Įstaiga, vykdanti ikimokyklinio ir (ar) priešmokyklinio ugdymo programą. Bendrieji sveikatos saugos reikalavimai“, naujai statomų įstaigų sklypo / teritorijos dydis nustatomas atsižvelgiant į planuojamą vaikų skaičių. </w:t>
      </w:r>
    </w:p>
    <w:p w14:paraId="6F9A5477" w14:textId="77777777" w:rsidR="00EB4F68" w:rsidRPr="00221DF0" w:rsidRDefault="00EB4F68" w:rsidP="00724D19">
      <w:pPr>
        <w:spacing w:before="120" w:after="120"/>
        <w:rPr>
          <w:color w:val="222222"/>
          <w:lang w:val="lt-LT"/>
        </w:rPr>
      </w:pPr>
    </w:p>
    <w:p w14:paraId="2921130B" w14:textId="77777777" w:rsidR="00226CD4" w:rsidRDefault="00226CD4" w:rsidP="00965FDA">
      <w:pPr>
        <w:pStyle w:val="Antrat4"/>
        <w:numPr>
          <w:ilvl w:val="3"/>
          <w:numId w:val="44"/>
        </w:numPr>
        <w:rPr>
          <w:rFonts w:ascii="Arial" w:hAnsi="Arial" w:cs="Arial"/>
          <w:i w:val="0"/>
          <w:lang w:val="lt-LT"/>
        </w:rPr>
      </w:pPr>
      <w:bookmarkStart w:id="586" w:name="_Toc458894205"/>
      <w:r w:rsidRPr="00EB4F68">
        <w:rPr>
          <w:rFonts w:ascii="Arial" w:hAnsi="Arial" w:cs="Arial"/>
          <w:i w:val="0"/>
          <w:lang w:val="lt-LT"/>
        </w:rPr>
        <w:t>Nacionalinis sporto muziejus</w:t>
      </w:r>
      <w:bookmarkEnd w:id="586"/>
    </w:p>
    <w:p w14:paraId="0BA90E68" w14:textId="77777777" w:rsidR="00EB4F68" w:rsidRPr="00EB4F68" w:rsidRDefault="00EB4F68" w:rsidP="00EB4F68">
      <w:pPr>
        <w:rPr>
          <w:lang w:val="lt-LT"/>
        </w:rPr>
      </w:pPr>
    </w:p>
    <w:p w14:paraId="74E4609D" w14:textId="62A30C99" w:rsidR="00226CD4" w:rsidRDefault="00226CD4" w:rsidP="00724D19">
      <w:pPr>
        <w:spacing w:before="120" w:after="120"/>
        <w:rPr>
          <w:color w:val="222222"/>
          <w:lang w:val="lt-LT"/>
        </w:rPr>
      </w:pPr>
      <w:r w:rsidRPr="00D15FD6">
        <w:rPr>
          <w:color w:val="222222"/>
          <w:lang w:val="lt-LT"/>
        </w:rPr>
        <w:t>Kad nacionaliniame sporto muziejuje neužimtų vietos stulpai, reikia naudoti vertikalius laikančiuosiu</w:t>
      </w:r>
      <w:r w:rsidR="00853031">
        <w:rPr>
          <w:color w:val="222222"/>
          <w:lang w:val="lt-LT"/>
        </w:rPr>
        <w:t xml:space="preserve">s elementus. Nacionalinio </w:t>
      </w:r>
      <w:proofErr w:type="spellStart"/>
      <w:r w:rsidR="00853031">
        <w:rPr>
          <w:color w:val="222222"/>
          <w:lang w:val="lt-LT"/>
        </w:rPr>
        <w:t>sporo</w:t>
      </w:r>
      <w:proofErr w:type="spellEnd"/>
      <w:r w:rsidRPr="00D15FD6">
        <w:rPr>
          <w:color w:val="222222"/>
          <w:lang w:val="lt-LT"/>
        </w:rPr>
        <w:t xml:space="preserve"> muziejaus plotas turi būti suprojektuotas taip, kad aukščio iki lubų pakaktų komforto ir erdvės pojūčiui. Nacionalinio sporto muziejaus aukštis turi atitikti tokioms patalpoms taikomus Lietuvos respublikos standartus. Lubos ir sienos turi būti tokios konstrukcijos, kad atlaikytų įvairią, pvz., baldų, parodų ir apšvietimo įrenginių, apkrovą. </w:t>
      </w:r>
    </w:p>
    <w:p w14:paraId="6C5ECB45" w14:textId="77777777" w:rsidR="00EB4F68" w:rsidRPr="00D15FD6" w:rsidRDefault="00EB4F68" w:rsidP="00724D19">
      <w:pPr>
        <w:spacing w:before="120" w:after="120"/>
        <w:rPr>
          <w:lang w:val="lt-LT"/>
        </w:rPr>
      </w:pPr>
    </w:p>
    <w:p w14:paraId="785B5C25" w14:textId="242729CB" w:rsidR="00226CD4" w:rsidRDefault="00226CD4" w:rsidP="00965FDA">
      <w:pPr>
        <w:pStyle w:val="Antrat4"/>
        <w:numPr>
          <w:ilvl w:val="3"/>
          <w:numId w:val="44"/>
        </w:numPr>
        <w:rPr>
          <w:rFonts w:ascii="Arial" w:hAnsi="Arial" w:cs="Arial"/>
          <w:i w:val="0"/>
          <w:lang w:val="lt-LT"/>
        </w:rPr>
      </w:pPr>
      <w:bookmarkStart w:id="587" w:name="_Toc458894206"/>
      <w:r w:rsidRPr="00EB4F68">
        <w:rPr>
          <w:rFonts w:ascii="Arial" w:hAnsi="Arial" w:cs="Arial"/>
          <w:i w:val="0"/>
          <w:lang w:val="lt-LT"/>
        </w:rPr>
        <w:t>Kultūros ir ugdymo centras</w:t>
      </w:r>
      <w:r w:rsidR="00453304" w:rsidRPr="00EB4F68">
        <w:rPr>
          <w:rFonts w:ascii="Arial" w:hAnsi="Arial" w:cs="Arial"/>
          <w:i w:val="0"/>
          <w:lang w:val="lt-LT"/>
        </w:rPr>
        <w:t xml:space="preserve"> ir bi</w:t>
      </w:r>
      <w:r w:rsidR="00853031">
        <w:rPr>
          <w:rFonts w:ascii="Arial" w:hAnsi="Arial" w:cs="Arial"/>
          <w:i w:val="0"/>
          <w:lang w:val="lt-LT"/>
        </w:rPr>
        <w:t>b</w:t>
      </w:r>
      <w:r w:rsidR="00453304" w:rsidRPr="00EB4F68">
        <w:rPr>
          <w:rFonts w:ascii="Arial" w:hAnsi="Arial" w:cs="Arial"/>
          <w:i w:val="0"/>
          <w:lang w:val="lt-LT"/>
        </w:rPr>
        <w:t>lioteka</w:t>
      </w:r>
      <w:bookmarkEnd w:id="587"/>
    </w:p>
    <w:p w14:paraId="4D0FA5F7" w14:textId="77777777" w:rsidR="00EB4F68" w:rsidRPr="00EB4F68" w:rsidRDefault="00EB4F68" w:rsidP="00EB4F68">
      <w:pPr>
        <w:rPr>
          <w:lang w:val="lt-LT"/>
        </w:rPr>
      </w:pPr>
    </w:p>
    <w:p w14:paraId="63EAF40C" w14:textId="3AED7BF2" w:rsidR="00226CD4" w:rsidRDefault="00226CD4" w:rsidP="00724D19">
      <w:pPr>
        <w:spacing w:before="120" w:after="120"/>
        <w:rPr>
          <w:color w:val="222222"/>
          <w:lang w:val="lt-LT"/>
        </w:rPr>
      </w:pPr>
      <w:r w:rsidRPr="00221DF0">
        <w:rPr>
          <w:lang w:val="lt-LT"/>
        </w:rPr>
        <w:t xml:space="preserve">Kad Kultūros ir ugdymo centro </w:t>
      </w:r>
      <w:r w:rsidR="00453304" w:rsidRPr="00221DF0">
        <w:rPr>
          <w:lang w:val="lt-LT"/>
        </w:rPr>
        <w:t xml:space="preserve">ir bibliotekos </w:t>
      </w:r>
      <w:r w:rsidRPr="00221DF0">
        <w:rPr>
          <w:lang w:val="lt-LT"/>
        </w:rPr>
        <w:t>patalpose neužimtų vietos stulpai, reikia naudoti vertikalius laikančiuosius elementus.</w:t>
      </w:r>
      <w:r w:rsidR="00463E5C" w:rsidRPr="00221DF0">
        <w:rPr>
          <w:lang w:val="lt-LT"/>
        </w:rPr>
        <w:t xml:space="preserve"> </w:t>
      </w:r>
      <w:r w:rsidRPr="00221DF0">
        <w:rPr>
          <w:color w:val="222222"/>
          <w:lang w:val="lt-LT"/>
        </w:rPr>
        <w:t>Šios erdvės turi būti suprojektuotos taip, kad aukščio iki lubų pakaktų komforto ir erdvės pojūčiui. Šių patalpų aukštis turi atitikti Lietuvos Respublikos standartus.</w:t>
      </w:r>
      <w:r w:rsidRPr="00221DF0">
        <w:rPr>
          <w:color w:val="222222"/>
          <w:lang w:val="lt-LT"/>
        </w:rPr>
        <w:br/>
        <w:t xml:space="preserve">Lubos ir sienos turi būti tokios konstrukcijos, kurios atlaikytų įrangos, pvz., apšvietimo ir garso įrenginių, apkrovą. Kultūros ir ugdymo centre </w:t>
      </w:r>
      <w:r w:rsidR="00453304" w:rsidRPr="00221DF0">
        <w:rPr>
          <w:color w:val="222222"/>
          <w:lang w:val="lt-LT"/>
        </w:rPr>
        <w:t xml:space="preserve">ir bibliotekoje </w:t>
      </w:r>
      <w:r w:rsidRPr="00221DF0">
        <w:rPr>
          <w:color w:val="222222"/>
          <w:lang w:val="lt-LT"/>
        </w:rPr>
        <w:t>turi būti 160 (viena šimtas šešiasdešimt) kv. m.</w:t>
      </w:r>
      <w:r w:rsidR="00453304" w:rsidRPr="00221DF0">
        <w:rPr>
          <w:color w:val="222222"/>
          <w:lang w:val="lt-LT"/>
        </w:rPr>
        <w:t xml:space="preserve"> </w:t>
      </w:r>
      <w:r w:rsidRPr="00221DF0">
        <w:rPr>
          <w:lang w:val="lt-LT"/>
        </w:rPr>
        <w:t>profesionalaus scenos meno rūšims skirta sandėlio zona (gali būti tamsi patalpa).</w:t>
      </w:r>
      <w:r w:rsidR="009908AA" w:rsidRPr="00475774">
        <w:rPr>
          <w:rStyle w:val="Komentaronuoroda"/>
          <w:lang w:val="lt-LT"/>
        </w:rPr>
        <w:t xml:space="preserve"> </w:t>
      </w:r>
      <w:r w:rsidR="009908AA" w:rsidRPr="00221DF0">
        <w:rPr>
          <w:color w:val="222222"/>
          <w:lang w:val="lt-LT"/>
        </w:rPr>
        <w:t xml:space="preserve"> </w:t>
      </w:r>
      <w:r w:rsidR="009908AA" w:rsidRPr="00D15FD6">
        <w:rPr>
          <w:color w:val="222222"/>
          <w:lang w:val="lt-LT"/>
        </w:rPr>
        <w:t>Ypač turi būti atsižvelgta į bibliotekai reikalingo natūralaus ir dirbtinio apšvietimo užtikrinimą.</w:t>
      </w:r>
    </w:p>
    <w:p w14:paraId="7CAB274D" w14:textId="77777777" w:rsidR="00EB4F68" w:rsidRPr="00D15FD6" w:rsidRDefault="00EB4F68" w:rsidP="00724D19">
      <w:pPr>
        <w:spacing w:before="120" w:after="120"/>
        <w:rPr>
          <w:color w:val="222222"/>
          <w:lang w:val="lt-LT"/>
        </w:rPr>
      </w:pPr>
    </w:p>
    <w:p w14:paraId="47A14CE5" w14:textId="77777777" w:rsidR="00226CD4" w:rsidRDefault="00226CD4" w:rsidP="00965FDA">
      <w:pPr>
        <w:pStyle w:val="Antrat4"/>
        <w:numPr>
          <w:ilvl w:val="3"/>
          <w:numId w:val="44"/>
        </w:numPr>
        <w:rPr>
          <w:rFonts w:ascii="Arial" w:hAnsi="Arial" w:cs="Arial"/>
          <w:i w:val="0"/>
          <w:lang w:val="lt-LT"/>
        </w:rPr>
      </w:pPr>
      <w:bookmarkStart w:id="588" w:name="_Toc458894207"/>
      <w:r w:rsidRPr="00EB4F68">
        <w:rPr>
          <w:rFonts w:ascii="Arial" w:hAnsi="Arial" w:cs="Arial"/>
          <w:i w:val="0"/>
          <w:lang w:val="lt-LT"/>
        </w:rPr>
        <w:t>Komunalinės, administracinės ir pagalbinės patalpos</w:t>
      </w:r>
      <w:bookmarkEnd w:id="588"/>
    </w:p>
    <w:p w14:paraId="56906623" w14:textId="77777777" w:rsidR="00EB4F68" w:rsidRPr="00EB4F68" w:rsidRDefault="00EB4F68" w:rsidP="00EB4F68">
      <w:pPr>
        <w:rPr>
          <w:lang w:val="lt-LT"/>
        </w:rPr>
      </w:pPr>
    </w:p>
    <w:p w14:paraId="043359FC" w14:textId="70071104" w:rsidR="00226CD4" w:rsidRDefault="00226CD4" w:rsidP="00724D19">
      <w:pPr>
        <w:spacing w:before="120" w:after="120"/>
        <w:rPr>
          <w:color w:val="0079C1"/>
          <w:lang w:val="lt-LT"/>
        </w:rPr>
      </w:pPr>
      <w:r w:rsidRPr="00221DF0">
        <w:rPr>
          <w:color w:val="222222"/>
          <w:lang w:val="lt-LT"/>
        </w:rPr>
        <w:t>Komunalinės, administracinės ir pagalbinės patalpos turi būti šalia kultūros ir ugdymo centro, kad būtų lengvai pasiekiamos ir netoli. Šių patalpų matmenys (pvz., erdvė vienam asmeniui) turi atitikti atitinkamus Lietuvos Respublikos standartus</w:t>
      </w:r>
      <w:r w:rsidRPr="00221DF0">
        <w:rPr>
          <w:color w:val="0079C1"/>
          <w:lang w:val="lt-LT"/>
        </w:rPr>
        <w:t>.</w:t>
      </w:r>
    </w:p>
    <w:p w14:paraId="504DDFD2" w14:textId="77777777" w:rsidR="00EB4F68" w:rsidRPr="00221DF0" w:rsidRDefault="00EB4F68" w:rsidP="00724D19">
      <w:pPr>
        <w:spacing w:before="120" w:after="120"/>
        <w:rPr>
          <w:color w:val="0079C1"/>
          <w:lang w:val="lt-LT"/>
        </w:rPr>
      </w:pPr>
    </w:p>
    <w:p w14:paraId="410FCDE5" w14:textId="77777777" w:rsidR="00226CD4" w:rsidRDefault="00226CD4" w:rsidP="00965FDA">
      <w:pPr>
        <w:pStyle w:val="Antrat4"/>
        <w:numPr>
          <w:ilvl w:val="3"/>
          <w:numId w:val="44"/>
        </w:numPr>
        <w:rPr>
          <w:rFonts w:ascii="Arial" w:hAnsi="Arial" w:cs="Arial"/>
          <w:i w:val="0"/>
          <w:lang w:val="lt-LT"/>
        </w:rPr>
      </w:pPr>
      <w:bookmarkStart w:id="589" w:name="_Toc458894208"/>
      <w:r w:rsidRPr="00EB4F68">
        <w:rPr>
          <w:rFonts w:ascii="Arial" w:hAnsi="Arial" w:cs="Arial"/>
          <w:i w:val="0"/>
          <w:lang w:val="lt-LT"/>
        </w:rPr>
        <w:t>Transporto priemonių stovėjimo aikštelės</w:t>
      </w:r>
      <w:bookmarkEnd w:id="589"/>
    </w:p>
    <w:p w14:paraId="630BA1DF" w14:textId="77777777" w:rsidR="00EB4F68" w:rsidRPr="00EB4F68" w:rsidRDefault="00EB4F68" w:rsidP="00EB4F68">
      <w:pPr>
        <w:rPr>
          <w:lang w:val="lt-LT"/>
        </w:rPr>
      </w:pPr>
    </w:p>
    <w:p w14:paraId="165AB09F" w14:textId="0D7B0CEB" w:rsidR="00226CD4" w:rsidRDefault="00226CD4" w:rsidP="00724D19">
      <w:pPr>
        <w:spacing w:before="120" w:after="120"/>
        <w:rPr>
          <w:color w:val="222222"/>
          <w:lang w:val="lt-LT"/>
        </w:rPr>
      </w:pPr>
      <w:r w:rsidRPr="00221DF0">
        <w:rPr>
          <w:color w:val="222222"/>
          <w:lang w:val="lt-LT"/>
        </w:rPr>
        <w:t>Dalyvis turi parinkti transport</w:t>
      </w:r>
      <w:r w:rsidR="00853031">
        <w:rPr>
          <w:color w:val="222222"/>
          <w:lang w:val="lt-LT"/>
        </w:rPr>
        <w:t>o</w:t>
      </w:r>
      <w:r w:rsidRPr="00221DF0">
        <w:rPr>
          <w:color w:val="222222"/>
          <w:lang w:val="lt-LT"/>
        </w:rPr>
        <w:t xml:space="preserve"> priemonių stovėjimo aikštelės tipą (požeminės, daugiaaukštės ar antžeminės). Stovėjimo aikštelių konstrukcija turi būti suprojektuota laikantis galiojančių Lietuvos Respublikos standartų reikalavimų. Transporto priemonių stovėjimo vietų konstrukcija turi suteikti galimybę statyti sunkiasvores transporto priemones (sunkiasvorius sunkvežimius ir autobusus). Kelio danga turi būti iš betono trinkelių, kurių matmenys atitinka apkrovos reikalavimus pagal atitinkamų transporto priemonių tipams (įskaitant sunkiasvorius sunkvežimius ir autobusus) taikomus Lietuvos Respublikos standartus.</w:t>
      </w:r>
    </w:p>
    <w:p w14:paraId="421497E7" w14:textId="77777777" w:rsidR="00EB4F68" w:rsidRPr="00221DF0" w:rsidRDefault="00EB4F68" w:rsidP="00724D19">
      <w:pPr>
        <w:spacing w:before="120" w:after="120"/>
        <w:rPr>
          <w:color w:val="222222"/>
          <w:lang w:val="lt-LT"/>
        </w:rPr>
      </w:pPr>
    </w:p>
    <w:p w14:paraId="303682DA" w14:textId="77777777" w:rsidR="00226CD4" w:rsidRDefault="00226CD4" w:rsidP="00965FDA">
      <w:pPr>
        <w:pStyle w:val="Antrat3"/>
        <w:numPr>
          <w:ilvl w:val="2"/>
          <w:numId w:val="44"/>
        </w:numPr>
        <w:spacing w:before="120" w:after="120"/>
        <w:ind w:hanging="657"/>
        <w:rPr>
          <w:b/>
          <w:color w:val="0079C1"/>
          <w:lang w:val="lt-LT"/>
        </w:rPr>
      </w:pPr>
      <w:bookmarkStart w:id="590" w:name="_Toc458894209"/>
      <w:r w:rsidRPr="00EB4F68">
        <w:rPr>
          <w:b/>
          <w:color w:val="0079C1"/>
          <w:lang w:val="lt-LT"/>
        </w:rPr>
        <w:t>Daugiafunkcio komplekso objektų stogo danga</w:t>
      </w:r>
      <w:bookmarkEnd w:id="590"/>
    </w:p>
    <w:p w14:paraId="411DAFDC" w14:textId="77777777" w:rsidR="00EB4F68" w:rsidRPr="00EB4F68" w:rsidRDefault="00EB4F68" w:rsidP="00EB4F68">
      <w:pPr>
        <w:rPr>
          <w:lang w:val="lt-LT"/>
        </w:rPr>
      </w:pPr>
    </w:p>
    <w:p w14:paraId="3646BCCA" w14:textId="77777777" w:rsidR="00226CD4" w:rsidRDefault="00226CD4" w:rsidP="00965FDA">
      <w:pPr>
        <w:pStyle w:val="Antrat4"/>
        <w:numPr>
          <w:ilvl w:val="3"/>
          <w:numId w:val="44"/>
        </w:numPr>
        <w:rPr>
          <w:rFonts w:ascii="Arial" w:hAnsi="Arial" w:cs="Arial"/>
          <w:i w:val="0"/>
          <w:lang w:val="lt-LT"/>
        </w:rPr>
      </w:pPr>
      <w:bookmarkStart w:id="591" w:name="_Toc458894210"/>
      <w:r w:rsidRPr="00EB4F68">
        <w:rPr>
          <w:rFonts w:ascii="Arial" w:hAnsi="Arial" w:cs="Arial"/>
          <w:i w:val="0"/>
          <w:lang w:val="lt-LT"/>
        </w:rPr>
        <w:t>Bendrieji reikalavimai</w:t>
      </w:r>
      <w:bookmarkEnd w:id="591"/>
    </w:p>
    <w:p w14:paraId="2AF062D0" w14:textId="77777777" w:rsidR="00EB4F68" w:rsidRPr="00EB4F68" w:rsidRDefault="00EB4F68" w:rsidP="00EB4F68">
      <w:pPr>
        <w:rPr>
          <w:lang w:val="lt-LT"/>
        </w:rPr>
      </w:pPr>
    </w:p>
    <w:p w14:paraId="52C551D2" w14:textId="44AB4161" w:rsidR="00226CD4" w:rsidRPr="00221DF0" w:rsidRDefault="00226CD4" w:rsidP="00724D19">
      <w:pPr>
        <w:spacing w:before="120" w:after="120"/>
        <w:rPr>
          <w:lang w:val="lt-LT"/>
        </w:rPr>
      </w:pPr>
      <w:r w:rsidRPr="00221DF0">
        <w:rPr>
          <w:lang w:val="lt-LT"/>
        </w:rPr>
        <w:t>Visus Daugiafunkcio komplekso ob</w:t>
      </w:r>
      <w:r w:rsidR="00853031">
        <w:rPr>
          <w:lang w:val="lt-LT"/>
        </w:rPr>
        <w:t>j</w:t>
      </w:r>
      <w:r w:rsidRPr="00221DF0">
        <w:rPr>
          <w:lang w:val="lt-LT"/>
        </w:rPr>
        <w:t>ektus dengiantys stogai turi būti atsparūs</w:t>
      </w:r>
      <w:r w:rsidRPr="00221DF0">
        <w:rPr>
          <w:color w:val="222222"/>
          <w:lang w:val="lt-LT"/>
        </w:rPr>
        <w:t xml:space="preserve"> vėjams ir nepralaidūs vandeniui, o šilumos izoliacija, atsparumas garsui ir ilgaamžiškumas atitiks tvaraus vystymosi reikalavimus ir Lietuvos Respublikos standartus. Jie taip pat turi atitikti žmonėms ir pastatams taikomus saugos ir saugumo reikalavimus. Stogus turi būti patogu prižiūrėti, ant jų turi būti įrengti techninės priežiūros takai ir platformos. Prieiga prie stogo turi būti lengva, bet apribota saugumo priemonėmis, kad ant jo negalėtų patekti leidimo neturintys asmenys.</w:t>
      </w:r>
    </w:p>
    <w:p w14:paraId="284798B2" w14:textId="77777777" w:rsidR="00226CD4" w:rsidRPr="00221DF0" w:rsidRDefault="00226CD4" w:rsidP="00724D19">
      <w:pPr>
        <w:spacing w:before="120" w:after="120"/>
        <w:rPr>
          <w:color w:val="222222"/>
          <w:lang w:val="lt-LT"/>
        </w:rPr>
      </w:pPr>
      <w:r w:rsidRPr="00221DF0">
        <w:rPr>
          <w:color w:val="222222"/>
          <w:lang w:val="lt-LT"/>
        </w:rPr>
        <w:t>Daugiafunkcio komplekso objektai turi turėti organizuotą nuo pastato stogo tekančio lietaus vandens surinkimo sistemą, o lietvamzdžiai turi būti apsaugoti nuo užšalimo (pvz., šildymo kabeliais). Be to, rekomenduojama įrengti elektros gaminimo įrangą (pvz., integruotas saulės plokštes).</w:t>
      </w:r>
    </w:p>
    <w:p w14:paraId="364D54E3" w14:textId="77777777" w:rsidR="00226CD4" w:rsidRPr="00221DF0" w:rsidRDefault="00226CD4" w:rsidP="00724D19">
      <w:pPr>
        <w:spacing w:before="120" w:after="120"/>
        <w:rPr>
          <w:color w:val="222222"/>
          <w:lang w:val="lt-LT"/>
        </w:rPr>
      </w:pPr>
      <w:r w:rsidRPr="00221DF0">
        <w:rPr>
          <w:color w:val="222222"/>
          <w:lang w:val="lt-LT"/>
        </w:rPr>
        <w:t>Remiantis architektūriniais Sprendiniais ir standartiniais reikalavimais, įvairūs stogo konstrukcijoje naudojami tvirtinimo elementai turi būti padengti cinku ar kita oro poveikiui atsparia danga.</w:t>
      </w:r>
    </w:p>
    <w:p w14:paraId="4FBE4F45" w14:textId="71AD89DA" w:rsidR="00226CD4" w:rsidRPr="00221DF0" w:rsidRDefault="00226CD4" w:rsidP="00724D19">
      <w:pPr>
        <w:spacing w:before="120" w:after="120"/>
        <w:rPr>
          <w:color w:val="222222"/>
          <w:lang w:val="lt-LT"/>
        </w:rPr>
      </w:pPr>
      <w:r w:rsidRPr="00221DF0">
        <w:rPr>
          <w:color w:val="222222"/>
          <w:lang w:val="lt-LT"/>
        </w:rPr>
        <w:lastRenderedPageBreak/>
        <w:t xml:space="preserve">Stogas turi būti atsparus orų poveikiui ir eksploatavimo veiksmams. Daugiafunkcio komplekso  konstrukcija ir naudojimas turi atitikti pagrindinius </w:t>
      </w:r>
      <w:r w:rsidR="009908AA" w:rsidRPr="00221DF0">
        <w:rPr>
          <w:color w:val="222222"/>
          <w:lang w:val="lt-LT"/>
        </w:rPr>
        <w:t xml:space="preserve">pastatams </w:t>
      </w:r>
      <w:r w:rsidRPr="00221DF0">
        <w:rPr>
          <w:color w:val="222222"/>
          <w:lang w:val="lt-LT"/>
        </w:rPr>
        <w:t>keliamus reikalavimus. Stogo konstrukcijos garso izoliacijos savybės turi atitikti Lietuvos Respublikos standartų reikalavimus.</w:t>
      </w:r>
    </w:p>
    <w:p w14:paraId="52F3FCDB" w14:textId="77777777" w:rsidR="00226CD4" w:rsidRPr="00221DF0" w:rsidRDefault="00226CD4" w:rsidP="00724D19">
      <w:pPr>
        <w:spacing w:before="120" w:after="120"/>
        <w:rPr>
          <w:color w:val="222222"/>
          <w:lang w:val="lt-LT"/>
        </w:rPr>
      </w:pPr>
      <w:r w:rsidRPr="00221DF0">
        <w:rPr>
          <w:color w:val="222222"/>
          <w:lang w:val="lt-LT"/>
        </w:rPr>
        <w:t>Stogo nuolydis turi atitikti stogo ir stogo dangos medžiagų tipą, kad nutekėtų lietaus ir tirpstančio sniego vanduo. Nuo pastato stogo tekantis lietaus ir tirpstančio sniego vanduo neturi</w:t>
      </w:r>
      <w:r w:rsidR="00463E5C" w:rsidRPr="00221DF0">
        <w:rPr>
          <w:color w:val="222222"/>
          <w:lang w:val="lt-LT"/>
        </w:rPr>
        <w:t xml:space="preserve"> </w:t>
      </w:r>
      <w:r w:rsidRPr="00221DF0">
        <w:rPr>
          <w:color w:val="222222"/>
          <w:lang w:val="lt-LT"/>
        </w:rPr>
        <w:t>veikti pastato konstrukcijų ir aplinkos.</w:t>
      </w:r>
    </w:p>
    <w:p w14:paraId="753841E2" w14:textId="77777777" w:rsidR="00226CD4" w:rsidRDefault="00226CD4" w:rsidP="00724D19">
      <w:pPr>
        <w:spacing w:before="120" w:after="120"/>
        <w:rPr>
          <w:color w:val="222222"/>
          <w:lang w:val="lt-LT"/>
        </w:rPr>
      </w:pPr>
      <w:r w:rsidRPr="00221DF0">
        <w:rPr>
          <w:color w:val="222222"/>
          <w:lang w:val="lt-LT"/>
        </w:rPr>
        <w:t>Ant stogo turi būti įrengti visi reikalingi konstrukciniai ir inžineriniai elementai.</w:t>
      </w:r>
    </w:p>
    <w:p w14:paraId="795DA826" w14:textId="77777777" w:rsidR="00EB4F68" w:rsidRPr="00221DF0" w:rsidRDefault="00EB4F68" w:rsidP="00724D19">
      <w:pPr>
        <w:spacing w:before="120" w:after="120"/>
        <w:rPr>
          <w:color w:val="222222"/>
          <w:lang w:val="lt-LT"/>
        </w:rPr>
      </w:pPr>
    </w:p>
    <w:p w14:paraId="0A4483A0" w14:textId="298E57F9" w:rsidR="00226CD4" w:rsidRDefault="00226CD4" w:rsidP="00965FDA">
      <w:pPr>
        <w:pStyle w:val="Antrat4"/>
        <w:numPr>
          <w:ilvl w:val="3"/>
          <w:numId w:val="44"/>
        </w:numPr>
        <w:rPr>
          <w:rFonts w:ascii="Arial" w:hAnsi="Arial" w:cs="Arial"/>
          <w:i w:val="0"/>
          <w:lang w:val="lt-LT"/>
        </w:rPr>
      </w:pPr>
      <w:bookmarkStart w:id="592" w:name="_Toc458894211"/>
      <w:r w:rsidRPr="00EB4F68">
        <w:rPr>
          <w:rFonts w:ascii="Arial" w:hAnsi="Arial" w:cs="Arial"/>
          <w:i w:val="0"/>
          <w:lang w:val="lt-LT"/>
        </w:rPr>
        <w:t xml:space="preserve">Viešųjų kultūros ir sporto renginių infrastruktūra ir Neformaliojo ugdymo </w:t>
      </w:r>
      <w:r w:rsidR="009908AA" w:rsidRPr="00EB4F68">
        <w:rPr>
          <w:rFonts w:ascii="Arial" w:hAnsi="Arial" w:cs="Arial"/>
          <w:i w:val="0"/>
          <w:lang w:val="lt-LT"/>
        </w:rPr>
        <w:t xml:space="preserve">veiklai skirta </w:t>
      </w:r>
      <w:r w:rsidRPr="00EB4F68">
        <w:rPr>
          <w:rFonts w:ascii="Arial" w:hAnsi="Arial" w:cs="Arial"/>
          <w:i w:val="0"/>
          <w:lang w:val="lt-LT"/>
        </w:rPr>
        <w:t>sporto infrastruktūra</w:t>
      </w:r>
      <w:bookmarkEnd w:id="592"/>
    </w:p>
    <w:p w14:paraId="1908A28F" w14:textId="77777777" w:rsidR="00EB4F68" w:rsidRPr="00EB4F68" w:rsidRDefault="00EB4F68" w:rsidP="00EB4F68">
      <w:pPr>
        <w:rPr>
          <w:lang w:val="lt-LT"/>
        </w:rPr>
      </w:pPr>
    </w:p>
    <w:p w14:paraId="017A42CE" w14:textId="77777777" w:rsidR="00226CD4" w:rsidRPr="00221DF0" w:rsidRDefault="00226CD4" w:rsidP="00724D19">
      <w:pPr>
        <w:spacing w:before="120" w:after="120"/>
        <w:rPr>
          <w:lang w:val="lt-LT"/>
        </w:rPr>
      </w:pPr>
      <w:r w:rsidRPr="00221DF0">
        <w:rPr>
          <w:lang w:val="lt-LT"/>
        </w:rPr>
        <w:t xml:space="preserve">Kad renginių lankytojai būtų apsaugoti nuo nepalankių oro sąlygų, sporto infrastruktūros konstrukcija turi būti uždengta stacionariu stogu. Stacionari stogo danga turi apsaugoti visą </w:t>
      </w:r>
      <w:r w:rsidRPr="00475774">
        <w:rPr>
          <w:lang w:val="lt-LT"/>
        </w:rPr>
        <w:t>Viešųjų kultūros ir sporto renginių infrastruktūros</w:t>
      </w:r>
      <w:r w:rsidRPr="00221DF0">
        <w:rPr>
          <w:lang w:val="lt-LT"/>
        </w:rPr>
        <w:t xml:space="preserve"> centrinių tribūnų zoną.</w:t>
      </w:r>
    </w:p>
    <w:p w14:paraId="4A619CB8" w14:textId="0202B96E" w:rsidR="00226CD4" w:rsidRPr="00221DF0" w:rsidRDefault="00226CD4" w:rsidP="00724D19">
      <w:pPr>
        <w:spacing w:before="120" w:after="120"/>
        <w:rPr>
          <w:color w:val="222222"/>
          <w:lang w:val="lt-LT"/>
        </w:rPr>
      </w:pPr>
      <w:r w:rsidRPr="00475774">
        <w:rPr>
          <w:lang w:val="lt-LT"/>
        </w:rPr>
        <w:t xml:space="preserve">Stacionarus stogas virš Viešųjų kultūros ir sporto renginių infrastruktūros centrinių tribūnų turi būti vientisa </w:t>
      </w:r>
      <w:r w:rsidR="00CA1249">
        <w:rPr>
          <w:lang w:val="lt-LT"/>
        </w:rPr>
        <w:t>Projekto bendrovės</w:t>
      </w:r>
      <w:r w:rsidR="00CA1249" w:rsidRPr="00475774">
        <w:rPr>
          <w:lang w:val="lt-LT"/>
        </w:rPr>
        <w:t xml:space="preserve"> </w:t>
      </w:r>
      <w:r w:rsidRPr="00475774">
        <w:rPr>
          <w:lang w:val="lt-LT"/>
        </w:rPr>
        <w:t>pasirinktos architektūrinės koncepcijos dalis. Jis taip pat turi dengti</w:t>
      </w:r>
      <w:r w:rsidRPr="00221DF0">
        <w:rPr>
          <w:color w:val="222222"/>
          <w:lang w:val="lt-LT"/>
        </w:rPr>
        <w:t xml:space="preserve"> kitokias erdves, pvz., televizijos komentatorių būdeles.</w:t>
      </w:r>
    </w:p>
    <w:p w14:paraId="1DC62E6A" w14:textId="0C18227A" w:rsidR="00226CD4" w:rsidRPr="00221DF0" w:rsidRDefault="00226CD4" w:rsidP="00724D19">
      <w:pPr>
        <w:spacing w:before="120" w:after="120"/>
        <w:rPr>
          <w:lang w:val="lt-LT"/>
        </w:rPr>
      </w:pPr>
      <w:r w:rsidRPr="00D15FD6">
        <w:rPr>
          <w:lang w:val="lt-LT"/>
        </w:rPr>
        <w:t xml:space="preserve">Be pirmiau minėtų </w:t>
      </w:r>
      <w:r w:rsidR="00FF6CC5" w:rsidRPr="00D15FD6">
        <w:rPr>
          <w:lang w:val="lt-LT"/>
        </w:rPr>
        <w:t>reikalavimų</w:t>
      </w:r>
      <w:r w:rsidRPr="00221DF0">
        <w:rPr>
          <w:lang w:val="lt-LT"/>
        </w:rPr>
        <w:t xml:space="preserve">, stogas turi tenkinti šiuos </w:t>
      </w:r>
      <w:r w:rsidR="00FF6CC5" w:rsidRPr="00221DF0">
        <w:rPr>
          <w:lang w:val="lt-LT"/>
        </w:rPr>
        <w:t>reikalavimus</w:t>
      </w:r>
      <w:r w:rsidRPr="00221DF0">
        <w:rPr>
          <w:lang w:val="lt-LT"/>
        </w:rPr>
        <w:t>:</w:t>
      </w:r>
    </w:p>
    <w:p w14:paraId="56EF6934" w14:textId="0C21FE2E" w:rsidR="00226CD4" w:rsidRPr="00221DF0" w:rsidRDefault="00226CD4" w:rsidP="00965FDA">
      <w:pPr>
        <w:pStyle w:val="Sraopastraipa"/>
        <w:numPr>
          <w:ilvl w:val="0"/>
          <w:numId w:val="96"/>
        </w:numPr>
        <w:ind w:hanging="357"/>
        <w:contextualSpacing w:val="0"/>
        <w:rPr>
          <w:lang w:val="lt-LT"/>
        </w:rPr>
      </w:pPr>
      <w:r w:rsidRPr="00221DF0">
        <w:rPr>
          <w:lang w:val="lt-LT"/>
        </w:rPr>
        <w:t>turi būti atveriamas ir</w:t>
      </w:r>
      <w:r w:rsidR="00FF6CC5" w:rsidRPr="00221DF0">
        <w:rPr>
          <w:lang w:val="lt-LT"/>
        </w:rPr>
        <w:t xml:space="preserve"> </w:t>
      </w:r>
      <w:r w:rsidRPr="00221DF0">
        <w:rPr>
          <w:lang w:val="lt-LT"/>
        </w:rPr>
        <w:t>/</w:t>
      </w:r>
      <w:r w:rsidR="00FF6CC5" w:rsidRPr="00221DF0">
        <w:rPr>
          <w:lang w:val="lt-LT"/>
        </w:rPr>
        <w:t xml:space="preserve"> </w:t>
      </w:r>
      <w:r w:rsidRPr="00221DF0">
        <w:rPr>
          <w:lang w:val="lt-LT"/>
        </w:rPr>
        <w:t>arba peršviečiamas (laidus šviesai), kad viduje būtų kuo daugiau natūralaus apšvietimo;</w:t>
      </w:r>
    </w:p>
    <w:p w14:paraId="39A3E1C8" w14:textId="77777777" w:rsidR="00226CD4" w:rsidRPr="00221DF0" w:rsidRDefault="00226CD4" w:rsidP="00965FDA">
      <w:pPr>
        <w:pStyle w:val="Sraopastraipa"/>
        <w:numPr>
          <w:ilvl w:val="0"/>
          <w:numId w:val="96"/>
        </w:numPr>
        <w:ind w:hanging="357"/>
        <w:contextualSpacing w:val="0"/>
        <w:rPr>
          <w:lang w:val="lt-LT"/>
        </w:rPr>
      </w:pPr>
      <w:r w:rsidRPr="00221DF0">
        <w:rPr>
          <w:lang w:val="lt-LT"/>
        </w:rPr>
        <w:t>turi būti nuolat prieinamas techninės priežiūros komandoms;</w:t>
      </w:r>
    </w:p>
    <w:p w14:paraId="5F199317" w14:textId="77777777" w:rsidR="00226CD4" w:rsidRPr="00221DF0" w:rsidRDefault="00226CD4" w:rsidP="00965FDA">
      <w:pPr>
        <w:pStyle w:val="Sraopastraipa"/>
        <w:numPr>
          <w:ilvl w:val="0"/>
          <w:numId w:val="96"/>
        </w:numPr>
        <w:ind w:hanging="357"/>
        <w:contextualSpacing w:val="0"/>
        <w:rPr>
          <w:lang w:val="lt-LT"/>
        </w:rPr>
      </w:pPr>
      <w:r w:rsidRPr="00221DF0">
        <w:rPr>
          <w:lang w:val="lt-LT"/>
        </w:rPr>
        <w:t>dangos sistema turi užtikrinti su triukšmu susijusį akustinį veiksmingumą, kai organizuojami tokie renginiai kaip roko koncertai; tai bus barjeras, trukdantis tokiam triukšmui pasiekti šalia Daugiafunkcio komplekso esančią gyvenamąją zoną;</w:t>
      </w:r>
    </w:p>
    <w:p w14:paraId="732CC699" w14:textId="14EF6562" w:rsidR="00226CD4" w:rsidRPr="00221DF0" w:rsidRDefault="00226CD4" w:rsidP="00965FDA">
      <w:pPr>
        <w:pStyle w:val="Sraopastraipa"/>
        <w:numPr>
          <w:ilvl w:val="0"/>
          <w:numId w:val="96"/>
        </w:numPr>
        <w:ind w:hanging="357"/>
        <w:contextualSpacing w:val="0"/>
        <w:rPr>
          <w:lang w:val="lt-LT"/>
        </w:rPr>
      </w:pPr>
      <w:r w:rsidRPr="00221DF0">
        <w:rPr>
          <w:lang w:val="lt-LT"/>
        </w:rPr>
        <w:t xml:space="preserve">turi būti </w:t>
      </w:r>
      <w:r w:rsidR="00FF6CC5" w:rsidRPr="00221DF0">
        <w:rPr>
          <w:lang w:val="lt-LT"/>
        </w:rPr>
        <w:t xml:space="preserve">įvertintos </w:t>
      </w:r>
      <w:r w:rsidRPr="00221DF0">
        <w:rPr>
          <w:lang w:val="lt-LT"/>
        </w:rPr>
        <w:t>galimybės pakartotinai panaudoti lietaus vandenį (tualetams, laistymo reikmėms ir pan.);</w:t>
      </w:r>
    </w:p>
    <w:p w14:paraId="01C44AE4" w14:textId="5A24CAC6" w:rsidR="00226CD4" w:rsidRPr="00221DF0" w:rsidRDefault="00226CD4" w:rsidP="00965FDA">
      <w:pPr>
        <w:pStyle w:val="Sraopastraipa"/>
        <w:numPr>
          <w:ilvl w:val="0"/>
          <w:numId w:val="96"/>
        </w:numPr>
        <w:ind w:hanging="357"/>
        <w:contextualSpacing w:val="0"/>
        <w:rPr>
          <w:lang w:val="lt-LT"/>
        </w:rPr>
      </w:pPr>
      <w:r w:rsidRPr="00221DF0">
        <w:rPr>
          <w:lang w:val="lt-LT"/>
        </w:rPr>
        <w:t>stogo danga turi būti pasirinkta atsižvelgiant į priežiūros lengvumą ilgalaikiškumo požiūriu.</w:t>
      </w:r>
    </w:p>
    <w:p w14:paraId="3DD4DFE0" w14:textId="77777777" w:rsidR="00226CD4" w:rsidRPr="00221DF0" w:rsidRDefault="00226CD4" w:rsidP="00724D19">
      <w:pPr>
        <w:spacing w:before="120" w:after="120"/>
        <w:rPr>
          <w:lang w:val="lt-LT"/>
        </w:rPr>
      </w:pPr>
    </w:p>
    <w:p w14:paraId="2A9D60CE" w14:textId="10808F4F" w:rsidR="00226CD4" w:rsidRDefault="00226CD4" w:rsidP="00965FDA">
      <w:pPr>
        <w:pStyle w:val="Antrat3"/>
        <w:numPr>
          <w:ilvl w:val="2"/>
          <w:numId w:val="44"/>
        </w:numPr>
        <w:spacing w:before="120" w:after="120"/>
        <w:ind w:hanging="657"/>
        <w:rPr>
          <w:b/>
          <w:color w:val="0079C1"/>
          <w:lang w:val="lt-LT"/>
        </w:rPr>
      </w:pPr>
      <w:bookmarkStart w:id="593" w:name="_Toc417399802"/>
      <w:bookmarkStart w:id="594" w:name="_Toc417569240"/>
      <w:bookmarkStart w:id="595" w:name="_Toc441662421"/>
      <w:bookmarkStart w:id="596" w:name="_Toc458894212"/>
      <w:r w:rsidRPr="00EB4F68">
        <w:rPr>
          <w:b/>
          <w:color w:val="0079C1"/>
          <w:lang w:val="lt-LT"/>
        </w:rPr>
        <w:t xml:space="preserve">Daugiafunkcio komplekso </w:t>
      </w:r>
      <w:r w:rsidR="00FA46C3" w:rsidRPr="00EB4F68">
        <w:rPr>
          <w:b/>
          <w:color w:val="0079C1"/>
          <w:lang w:val="lt-LT"/>
        </w:rPr>
        <w:t>i</w:t>
      </w:r>
      <w:r w:rsidRPr="00EB4F68">
        <w:rPr>
          <w:b/>
          <w:color w:val="0079C1"/>
          <w:lang w:val="lt-LT"/>
        </w:rPr>
        <w:t xml:space="preserve">šorinės </w:t>
      </w:r>
      <w:bookmarkEnd w:id="593"/>
      <w:bookmarkEnd w:id="594"/>
      <w:bookmarkEnd w:id="595"/>
      <w:proofErr w:type="spellStart"/>
      <w:r w:rsidR="00FF6CC5" w:rsidRPr="00EB4F68">
        <w:rPr>
          <w:b/>
          <w:color w:val="0079C1"/>
          <w:lang w:val="lt-LT"/>
        </w:rPr>
        <w:t>atitvaros</w:t>
      </w:r>
      <w:bookmarkEnd w:id="596"/>
      <w:proofErr w:type="spellEnd"/>
    </w:p>
    <w:p w14:paraId="756187FB" w14:textId="77777777" w:rsidR="00EB4F68" w:rsidRPr="00EB4F68" w:rsidRDefault="00EB4F68" w:rsidP="00EB4F68">
      <w:pPr>
        <w:rPr>
          <w:lang w:val="lt-LT"/>
        </w:rPr>
      </w:pPr>
    </w:p>
    <w:p w14:paraId="72977CCD" w14:textId="77777777" w:rsidR="00226CD4" w:rsidRDefault="00226CD4" w:rsidP="00965FDA">
      <w:pPr>
        <w:pStyle w:val="Antrat4"/>
        <w:numPr>
          <w:ilvl w:val="3"/>
          <w:numId w:val="44"/>
        </w:numPr>
        <w:rPr>
          <w:rFonts w:ascii="Arial" w:hAnsi="Arial" w:cs="Arial"/>
          <w:i w:val="0"/>
          <w:lang w:val="lt-LT"/>
        </w:rPr>
      </w:pPr>
      <w:bookmarkStart w:id="597" w:name="_Toc458894213"/>
      <w:r w:rsidRPr="00EB4F68">
        <w:rPr>
          <w:rFonts w:ascii="Arial" w:hAnsi="Arial" w:cs="Arial"/>
          <w:i w:val="0"/>
          <w:lang w:val="lt-LT"/>
        </w:rPr>
        <w:t>Bendrieji reikalavimai</w:t>
      </w:r>
      <w:bookmarkEnd w:id="597"/>
    </w:p>
    <w:p w14:paraId="39AA97C1" w14:textId="77777777" w:rsidR="00EB4F68" w:rsidRPr="00EB4F68" w:rsidRDefault="00EB4F68" w:rsidP="00EB4F68">
      <w:pPr>
        <w:rPr>
          <w:lang w:val="lt-LT"/>
        </w:rPr>
      </w:pPr>
    </w:p>
    <w:p w14:paraId="389BA6A1" w14:textId="7BC8AB38" w:rsidR="00226CD4" w:rsidRPr="00221DF0" w:rsidRDefault="00226CD4" w:rsidP="00724D19">
      <w:pPr>
        <w:spacing w:before="120" w:after="120"/>
        <w:rPr>
          <w:lang w:val="lt-LT"/>
        </w:rPr>
      </w:pPr>
      <w:r w:rsidRPr="00221DF0">
        <w:rPr>
          <w:lang w:val="lt-LT"/>
        </w:rPr>
        <w:t xml:space="preserve">Esant poreikiui, turi būti naudojama išorinė sienų danga, taip pat užtikrinamos jos akustinės savybės. Spalvos ir medžiagos turi būti pasirinktos atsižvelgiant į atsparumą </w:t>
      </w:r>
      <w:r w:rsidR="00FF6CC5" w:rsidRPr="00221DF0">
        <w:rPr>
          <w:lang w:val="lt-LT"/>
        </w:rPr>
        <w:t>nešvarumams</w:t>
      </w:r>
      <w:r w:rsidRPr="00221DF0">
        <w:rPr>
          <w:lang w:val="lt-LT"/>
        </w:rPr>
        <w:t>, valym</w:t>
      </w:r>
      <w:r w:rsidR="00FF6CC5" w:rsidRPr="00221DF0">
        <w:rPr>
          <w:lang w:val="lt-LT"/>
        </w:rPr>
        <w:t>o patogumą</w:t>
      </w:r>
      <w:r w:rsidRPr="00221DF0">
        <w:rPr>
          <w:lang w:val="lt-LT"/>
        </w:rPr>
        <w:t xml:space="preserve">, į </w:t>
      </w:r>
      <w:r w:rsidR="00FF6CC5" w:rsidRPr="00221DF0">
        <w:rPr>
          <w:lang w:val="lt-LT"/>
        </w:rPr>
        <w:t>medžiagų</w:t>
      </w:r>
      <w:r w:rsidRPr="00221DF0">
        <w:rPr>
          <w:lang w:val="lt-LT"/>
        </w:rPr>
        <w:t xml:space="preserve"> senėjimą, nusidėvėjimą ir į priežiūros paprastumą. Ieškant atitinkamų Sprendinių, būtina  suderinti malonią akiai išvaizdą ir atsparumą laiko ir aplinkos poveikiui. Siekiant ilgaamžiškumo ir originalios išvaizdos, būtina rasti novatorišką Sprendinį.</w:t>
      </w:r>
    </w:p>
    <w:p w14:paraId="46544687" w14:textId="078CE611" w:rsidR="00226CD4" w:rsidRDefault="00897769" w:rsidP="00724D19">
      <w:pPr>
        <w:spacing w:before="120" w:after="120"/>
        <w:rPr>
          <w:lang w:val="lt-LT"/>
        </w:rPr>
      </w:pPr>
      <w:r w:rsidRPr="00221DF0">
        <w:rPr>
          <w:lang w:val="lt-LT"/>
        </w:rPr>
        <w:t>V</w:t>
      </w:r>
      <w:r w:rsidR="00226CD4" w:rsidRPr="00221DF0">
        <w:rPr>
          <w:lang w:val="lt-LT"/>
        </w:rPr>
        <w:t xml:space="preserve">iešosiose erdvėse (didelės auditorijos, VIP, žiniasklaidos, komercinės sritys) sienų danga turi atitikti pagrindinį vaidmenį subalansuojant garsą ir išskiriant tam tikras </w:t>
      </w:r>
      <w:r w:rsidRPr="00221DF0">
        <w:rPr>
          <w:lang w:val="lt-LT"/>
        </w:rPr>
        <w:t xml:space="preserve">Funkcines </w:t>
      </w:r>
      <w:r w:rsidR="00226CD4" w:rsidRPr="00221DF0">
        <w:rPr>
          <w:lang w:val="lt-LT"/>
        </w:rPr>
        <w:t>zonas. Viešosiose erdvėse sienų danga turi būti tokia, kad žmonėms būtų lengviau judėti. Būtini apdailos elementai turi padėti paprastai ir intuityviai suvokti erdvės pobūdį, taip pat jie turi kokybiškai papildyti vietos architektūros savitumą.</w:t>
      </w:r>
    </w:p>
    <w:p w14:paraId="281928CF" w14:textId="77777777" w:rsidR="00EB4F68" w:rsidRPr="00221DF0" w:rsidRDefault="00EB4F68" w:rsidP="00724D19">
      <w:pPr>
        <w:spacing w:before="120" w:after="120"/>
        <w:rPr>
          <w:lang w:val="lt-LT"/>
        </w:rPr>
      </w:pPr>
    </w:p>
    <w:p w14:paraId="3424A3E1" w14:textId="77777777" w:rsidR="00226CD4" w:rsidRPr="00EB4F68" w:rsidRDefault="00226CD4" w:rsidP="00965FDA">
      <w:pPr>
        <w:pStyle w:val="Antrat4"/>
        <w:numPr>
          <w:ilvl w:val="3"/>
          <w:numId w:val="44"/>
        </w:numPr>
        <w:rPr>
          <w:rFonts w:ascii="Arial" w:hAnsi="Arial" w:cs="Arial"/>
          <w:i w:val="0"/>
          <w:lang w:val="lt-LT"/>
        </w:rPr>
      </w:pPr>
      <w:bookmarkStart w:id="598" w:name="_Toc458894214"/>
      <w:r w:rsidRPr="00EB4F68">
        <w:rPr>
          <w:rFonts w:ascii="Arial" w:hAnsi="Arial" w:cs="Arial"/>
          <w:i w:val="0"/>
          <w:lang w:val="lt-LT"/>
        </w:rPr>
        <w:t>Sienos</w:t>
      </w:r>
      <w:bookmarkEnd w:id="598"/>
    </w:p>
    <w:p w14:paraId="49C1BA69" w14:textId="77777777" w:rsidR="00EB4F68" w:rsidRDefault="00EB4F68" w:rsidP="00724D19">
      <w:pPr>
        <w:spacing w:before="120" w:after="120"/>
        <w:rPr>
          <w:lang w:val="lt-LT"/>
        </w:rPr>
      </w:pPr>
    </w:p>
    <w:p w14:paraId="7CAFB47E" w14:textId="77777777" w:rsidR="00226CD4" w:rsidRPr="00D15FD6" w:rsidRDefault="00226CD4" w:rsidP="00724D19">
      <w:pPr>
        <w:spacing w:before="120" w:after="120"/>
        <w:rPr>
          <w:lang w:val="lt-LT"/>
        </w:rPr>
      </w:pPr>
      <w:r w:rsidRPr="00D15FD6">
        <w:rPr>
          <w:lang w:val="lt-LT"/>
        </w:rPr>
        <w:t>Išorinės Daugiafunkcio komplekso pamato ir pirmojo aukšto sienų konstrukcijos turi būti sustiprintos apsaugos nuo chuliganizmo priemonėmis.</w:t>
      </w:r>
    </w:p>
    <w:p w14:paraId="7BAC4A18" w14:textId="77777777" w:rsidR="00226CD4" w:rsidRPr="00D15FD6" w:rsidRDefault="00226CD4" w:rsidP="00724D19">
      <w:pPr>
        <w:spacing w:before="120" w:after="120"/>
        <w:rPr>
          <w:lang w:val="lt-LT"/>
        </w:rPr>
      </w:pPr>
      <w:r w:rsidRPr="00D15FD6">
        <w:rPr>
          <w:lang w:val="lt-LT"/>
        </w:rPr>
        <w:t xml:space="preserve">Išorinių sienų šilumos perdavimo koeficientas neturi viršyti viešiesiems pastatams taikomų standartinių šilumos perdavimo koeficiento verčių.  </w:t>
      </w:r>
    </w:p>
    <w:p w14:paraId="1BA37288" w14:textId="1ACE1A77" w:rsidR="00226CD4" w:rsidRPr="00221DF0" w:rsidRDefault="00226CD4" w:rsidP="00724D19">
      <w:pPr>
        <w:spacing w:before="120" w:after="120"/>
        <w:rPr>
          <w:lang w:val="lt-LT"/>
        </w:rPr>
      </w:pPr>
      <w:r w:rsidRPr="00D15FD6">
        <w:rPr>
          <w:lang w:val="lt-LT"/>
        </w:rPr>
        <w:t>Visi išorinių sienų elementai turi būti funkcionalūs</w:t>
      </w:r>
      <w:r w:rsidRPr="00221DF0">
        <w:rPr>
          <w:lang w:val="lt-LT"/>
        </w:rPr>
        <w:t>.</w:t>
      </w:r>
    </w:p>
    <w:p w14:paraId="686D8FF7" w14:textId="6FD9F695" w:rsidR="00226CD4" w:rsidRPr="00221DF0" w:rsidRDefault="00226CD4" w:rsidP="00724D19">
      <w:pPr>
        <w:spacing w:before="120" w:after="120"/>
        <w:rPr>
          <w:lang w:val="lt-LT"/>
        </w:rPr>
      </w:pPr>
      <w:r w:rsidRPr="00221DF0">
        <w:rPr>
          <w:lang w:val="lt-LT"/>
        </w:rPr>
        <w:lastRenderedPageBreak/>
        <w:t xml:space="preserve">Išorinės sienos turi atitikti standartinius priešgaisrinės izoliacijos ir saugos reikalavimus. Vietose, kuriose Daugiafunkcio komplekso </w:t>
      </w:r>
      <w:r w:rsidR="00897769" w:rsidRPr="00221DF0">
        <w:rPr>
          <w:lang w:val="lt-LT"/>
        </w:rPr>
        <w:t xml:space="preserve">Objektams </w:t>
      </w:r>
      <w:r w:rsidRPr="00221DF0">
        <w:rPr>
          <w:lang w:val="lt-LT"/>
        </w:rPr>
        <w:t xml:space="preserve">taikomi griežtesni saugumo reikalavimai, išorinės sienos turi būti iš gelžbetonio. </w:t>
      </w:r>
    </w:p>
    <w:p w14:paraId="4E38D849" w14:textId="7AFC4613" w:rsidR="00226CD4" w:rsidRDefault="00226CD4" w:rsidP="00724D19">
      <w:pPr>
        <w:spacing w:before="120" w:after="120"/>
        <w:rPr>
          <w:lang w:val="lt-LT"/>
        </w:rPr>
      </w:pPr>
      <w:r w:rsidRPr="00221DF0">
        <w:rPr>
          <w:lang w:val="lt-LT"/>
        </w:rPr>
        <w:t xml:space="preserve">Išorinių pamato ir pirmojo aukšto sienų apdaila turi būti </w:t>
      </w:r>
      <w:r w:rsidR="00897769" w:rsidRPr="00221DF0">
        <w:rPr>
          <w:lang w:val="lt-LT"/>
        </w:rPr>
        <w:t xml:space="preserve">su apsauginėmis priemonėmis padedančiomis nuplauti </w:t>
      </w:r>
      <w:proofErr w:type="spellStart"/>
      <w:r w:rsidRPr="00221DF0">
        <w:rPr>
          <w:lang w:val="lt-LT"/>
        </w:rPr>
        <w:t>grafiči</w:t>
      </w:r>
      <w:r w:rsidR="00897769" w:rsidRPr="00221DF0">
        <w:rPr>
          <w:lang w:val="lt-LT"/>
        </w:rPr>
        <w:t>us</w:t>
      </w:r>
      <w:proofErr w:type="spellEnd"/>
      <w:r w:rsidRPr="00221DF0">
        <w:rPr>
          <w:lang w:val="lt-LT"/>
        </w:rPr>
        <w:t>.</w:t>
      </w:r>
    </w:p>
    <w:p w14:paraId="683F5ECB" w14:textId="77777777" w:rsidR="00EB4F68" w:rsidRPr="00221DF0" w:rsidRDefault="00EB4F68" w:rsidP="00724D19">
      <w:pPr>
        <w:spacing w:before="120" w:after="120"/>
        <w:rPr>
          <w:lang w:val="lt-LT"/>
        </w:rPr>
      </w:pPr>
    </w:p>
    <w:p w14:paraId="75CE5563" w14:textId="0F32054E" w:rsidR="00226CD4" w:rsidRPr="00EB4F68" w:rsidRDefault="00EB4F68" w:rsidP="00965FDA">
      <w:pPr>
        <w:pStyle w:val="Antrat4"/>
        <w:numPr>
          <w:ilvl w:val="3"/>
          <w:numId w:val="44"/>
        </w:numPr>
        <w:rPr>
          <w:rFonts w:ascii="Arial" w:hAnsi="Arial" w:cs="Arial"/>
          <w:i w:val="0"/>
          <w:lang w:val="lt-LT"/>
        </w:rPr>
      </w:pPr>
      <w:bookmarkStart w:id="599" w:name="_Toc458894215"/>
      <w:r>
        <w:rPr>
          <w:rFonts w:ascii="Arial" w:hAnsi="Arial" w:cs="Arial"/>
          <w:i w:val="0"/>
          <w:lang w:val="lt-LT"/>
        </w:rPr>
        <w:t>Perdangos</w:t>
      </w:r>
      <w:bookmarkEnd w:id="599"/>
    </w:p>
    <w:p w14:paraId="625D987D" w14:textId="77777777" w:rsidR="00EB4F68" w:rsidRPr="00221DF0" w:rsidRDefault="00EB4F68" w:rsidP="00724D19">
      <w:pPr>
        <w:keepNext/>
        <w:numPr>
          <w:ilvl w:val="3"/>
          <w:numId w:val="0"/>
        </w:numPr>
        <w:tabs>
          <w:tab w:val="num" w:pos="850"/>
        </w:tabs>
        <w:spacing w:before="120" w:after="120"/>
        <w:ind w:left="850" w:hanging="850"/>
        <w:outlineLvl w:val="3"/>
        <w:rPr>
          <w:color w:val="0079C1"/>
          <w:lang w:val="lt-LT"/>
        </w:rPr>
      </w:pPr>
    </w:p>
    <w:p w14:paraId="07AEB440" w14:textId="3B192DDB" w:rsidR="00226CD4" w:rsidRDefault="00226CD4" w:rsidP="00724D19">
      <w:pPr>
        <w:spacing w:before="120" w:after="120"/>
        <w:rPr>
          <w:lang w:val="lt-LT"/>
        </w:rPr>
      </w:pPr>
      <w:r w:rsidRPr="00221DF0">
        <w:rPr>
          <w:lang w:val="lt-LT"/>
        </w:rPr>
        <w:t>Funkcinės zonos turi būti vienodo aukščio. Kitose specialių poreikių srityse (VIP, ložės, auditorija su konferencijų sale), dėl kurių tūrio ir galimybių pasiekti daug žemesnius lygius gali būti taikomi skirtingi Sprendiniai, šis reikalavimas netaikomas</w:t>
      </w:r>
      <w:r w:rsidR="005A0AAD" w:rsidRPr="00221DF0">
        <w:rPr>
          <w:lang w:val="lt-LT"/>
        </w:rPr>
        <w:t xml:space="preserve">. Šie </w:t>
      </w:r>
      <w:r w:rsidRPr="00221DF0">
        <w:rPr>
          <w:lang w:val="lt-LT"/>
        </w:rPr>
        <w:t>apribojimai nebūtų taikomi apatiniam ir viršutiniam lygiui.</w:t>
      </w:r>
    </w:p>
    <w:p w14:paraId="7B03A73B" w14:textId="77777777" w:rsidR="00EB4F68" w:rsidRPr="00221DF0" w:rsidRDefault="00EB4F68" w:rsidP="00724D19">
      <w:pPr>
        <w:spacing w:before="120" w:after="120"/>
        <w:rPr>
          <w:lang w:val="lt-LT"/>
        </w:rPr>
      </w:pPr>
    </w:p>
    <w:p w14:paraId="5445A356" w14:textId="77777777" w:rsidR="00226CD4" w:rsidRPr="00EB4F68" w:rsidRDefault="00226CD4" w:rsidP="00965FDA">
      <w:pPr>
        <w:pStyle w:val="Antrat4"/>
        <w:numPr>
          <w:ilvl w:val="3"/>
          <w:numId w:val="44"/>
        </w:numPr>
        <w:rPr>
          <w:rFonts w:ascii="Arial" w:hAnsi="Arial" w:cs="Arial"/>
          <w:i w:val="0"/>
          <w:lang w:val="lt-LT"/>
        </w:rPr>
      </w:pPr>
      <w:bookmarkStart w:id="600" w:name="_Toc458894216"/>
      <w:r w:rsidRPr="00EB4F68">
        <w:rPr>
          <w:rFonts w:ascii="Arial" w:hAnsi="Arial" w:cs="Arial"/>
          <w:i w:val="0"/>
          <w:lang w:val="lt-LT"/>
        </w:rPr>
        <w:t>Grindys</w:t>
      </w:r>
      <w:bookmarkEnd w:id="600"/>
    </w:p>
    <w:p w14:paraId="0E97FAE7" w14:textId="77777777" w:rsidR="00226CD4" w:rsidRPr="00221DF0" w:rsidRDefault="00226CD4" w:rsidP="00724D19">
      <w:pPr>
        <w:spacing w:before="120" w:after="120"/>
        <w:rPr>
          <w:lang w:val="lt-LT"/>
        </w:rPr>
      </w:pPr>
    </w:p>
    <w:p w14:paraId="77812F87" w14:textId="77777777" w:rsidR="00226CD4" w:rsidRPr="00221DF0" w:rsidRDefault="00226CD4" w:rsidP="00724D19">
      <w:pPr>
        <w:spacing w:before="120" w:after="120"/>
        <w:rPr>
          <w:lang w:val="lt-LT"/>
        </w:rPr>
      </w:pPr>
      <w:r w:rsidRPr="00221DF0">
        <w:rPr>
          <w:lang w:val="lt-LT"/>
        </w:rPr>
        <w:t xml:space="preserve">Grindų konstrukcijoje turi būti įrengtas šilumos, vandens ir garų izoliacijos sluoksnis. </w:t>
      </w:r>
    </w:p>
    <w:p w14:paraId="2B44EA77" w14:textId="4FA5AAA9" w:rsidR="00226CD4" w:rsidRPr="00221DF0" w:rsidRDefault="00226CD4" w:rsidP="00724D19">
      <w:pPr>
        <w:spacing w:before="120" w:after="120"/>
        <w:rPr>
          <w:lang w:val="lt-LT"/>
        </w:rPr>
      </w:pPr>
      <w:r w:rsidRPr="00221DF0">
        <w:rPr>
          <w:lang w:val="lt-LT"/>
        </w:rPr>
        <w:t xml:space="preserve">Projektuojant grindis ant </w:t>
      </w:r>
      <w:r w:rsidR="005A0AAD" w:rsidRPr="00221DF0">
        <w:rPr>
          <w:lang w:val="lt-LT"/>
        </w:rPr>
        <w:t>grunto</w:t>
      </w:r>
      <w:r w:rsidRPr="00221DF0">
        <w:rPr>
          <w:lang w:val="lt-LT"/>
        </w:rPr>
        <w:t xml:space="preserve">, būtina </w:t>
      </w:r>
      <w:r w:rsidR="005A0AAD" w:rsidRPr="00221DF0">
        <w:rPr>
          <w:lang w:val="lt-LT"/>
        </w:rPr>
        <w:t xml:space="preserve">suformuoti </w:t>
      </w:r>
      <w:r w:rsidRPr="00221DF0">
        <w:rPr>
          <w:lang w:val="lt-LT"/>
        </w:rPr>
        <w:t xml:space="preserve">reikalingą pagrindą. Jei grindys rengiamos ant plokščių, grindyse turi būti suprojektuotas garso izoliacijos sluoksnis. </w:t>
      </w:r>
    </w:p>
    <w:p w14:paraId="0DE3956D" w14:textId="515055CB" w:rsidR="00226CD4" w:rsidRPr="00221DF0" w:rsidRDefault="00226CD4" w:rsidP="00724D19">
      <w:pPr>
        <w:spacing w:before="120" w:after="120"/>
        <w:rPr>
          <w:lang w:val="lt-LT"/>
        </w:rPr>
      </w:pPr>
      <w:r w:rsidRPr="00221DF0">
        <w:rPr>
          <w:lang w:val="lt-LT"/>
        </w:rPr>
        <w:t xml:space="preserve">Turi būti suprojektuotos </w:t>
      </w:r>
      <w:r w:rsidR="005A0AAD" w:rsidRPr="00221DF0">
        <w:rPr>
          <w:lang w:val="lt-LT"/>
        </w:rPr>
        <w:t>ir įrengtos deformacinės siūlės. Jos turi būti tokios konstrukcijos, kad</w:t>
      </w:r>
      <w:r w:rsidRPr="00221DF0">
        <w:rPr>
          <w:lang w:val="lt-LT"/>
        </w:rPr>
        <w:t>, , kad praėjimo vietose (visų pirma koridoriuose ir didelėse viešosiose erdvėse) stumiama įranga į juos nesitrankytų.</w:t>
      </w:r>
    </w:p>
    <w:p w14:paraId="5A443C5A" w14:textId="77777777" w:rsidR="00226CD4" w:rsidRPr="00221DF0" w:rsidRDefault="00226CD4" w:rsidP="00724D19">
      <w:pPr>
        <w:spacing w:before="120" w:after="120"/>
        <w:rPr>
          <w:lang w:val="lt-LT"/>
        </w:rPr>
      </w:pPr>
      <w:r w:rsidRPr="00221DF0">
        <w:rPr>
          <w:lang w:val="lt-LT"/>
        </w:rPr>
        <w:t xml:space="preserve">Sanitarinėse patalpose, valytojų sandėliukuose, techninės priežiūros ir kitose didesnės drėgmės patalpose grindų konstrukcija turi turėti vandeniui atsparią dangą. </w:t>
      </w:r>
    </w:p>
    <w:p w14:paraId="60DFAD3B" w14:textId="77777777" w:rsidR="00226CD4" w:rsidRPr="00221DF0" w:rsidRDefault="00226CD4" w:rsidP="00724D19">
      <w:pPr>
        <w:spacing w:before="120" w:after="120"/>
        <w:rPr>
          <w:lang w:val="lt-LT"/>
        </w:rPr>
      </w:pPr>
      <w:r w:rsidRPr="00221DF0">
        <w:rPr>
          <w:lang w:val="lt-LT"/>
        </w:rPr>
        <w:t xml:space="preserve">Renkantis grindų konstrukcijos tipus būtina atsižvelgti į galimybes įrengti šildomas grindis, papildomą izoliaciją, garso įrašymo įrangos laidų kanalus ir kt. </w:t>
      </w:r>
    </w:p>
    <w:p w14:paraId="0005AA32" w14:textId="77777777" w:rsidR="00226CD4" w:rsidRPr="00221DF0" w:rsidRDefault="00226CD4" w:rsidP="00724D19">
      <w:pPr>
        <w:spacing w:before="120" w:after="120"/>
        <w:rPr>
          <w:lang w:val="lt-LT"/>
        </w:rPr>
      </w:pPr>
    </w:p>
    <w:p w14:paraId="745EFA01" w14:textId="77777777" w:rsidR="00226CD4" w:rsidRPr="00EB4F68" w:rsidRDefault="00226CD4" w:rsidP="00965FDA">
      <w:pPr>
        <w:pStyle w:val="Antrat4"/>
        <w:numPr>
          <w:ilvl w:val="3"/>
          <w:numId w:val="44"/>
        </w:numPr>
        <w:rPr>
          <w:rFonts w:ascii="Arial" w:hAnsi="Arial" w:cs="Arial"/>
          <w:i w:val="0"/>
          <w:lang w:val="lt-LT"/>
        </w:rPr>
      </w:pPr>
      <w:bookmarkStart w:id="601" w:name="_Toc458894217"/>
      <w:r w:rsidRPr="00EB4F68">
        <w:rPr>
          <w:rFonts w:ascii="Arial" w:hAnsi="Arial" w:cs="Arial"/>
          <w:i w:val="0"/>
          <w:lang w:val="lt-LT"/>
        </w:rPr>
        <w:t>Viešųjų kultūros ir sporto renginių infrastruktūros centrinės tribūnos</w:t>
      </w:r>
      <w:bookmarkEnd w:id="601"/>
    </w:p>
    <w:p w14:paraId="563369AF" w14:textId="77777777" w:rsidR="00EB4F68" w:rsidRPr="00221DF0" w:rsidRDefault="00EB4F68" w:rsidP="00724D19">
      <w:pPr>
        <w:spacing w:before="120" w:after="120"/>
        <w:rPr>
          <w:color w:val="0079C1"/>
          <w:lang w:val="lt-LT"/>
        </w:rPr>
      </w:pPr>
    </w:p>
    <w:p w14:paraId="7AAA0141" w14:textId="11F83845" w:rsidR="00226CD4" w:rsidRPr="00221DF0" w:rsidRDefault="00226CD4" w:rsidP="00724D19">
      <w:pPr>
        <w:spacing w:before="120" w:after="120"/>
        <w:rPr>
          <w:lang w:val="lt-LT"/>
        </w:rPr>
      </w:pPr>
      <w:r w:rsidRPr="00221DF0">
        <w:rPr>
          <w:lang w:val="lt-LT"/>
        </w:rPr>
        <w:t xml:space="preserve">Tam tikri </w:t>
      </w:r>
      <w:r w:rsidRPr="00475774">
        <w:rPr>
          <w:lang w:val="lt-LT"/>
        </w:rPr>
        <w:t>Viešųjų kultūros ir sporto renginių infrastruktūros</w:t>
      </w:r>
      <w:r w:rsidRPr="00221DF0">
        <w:rPr>
          <w:lang w:val="lt-LT"/>
        </w:rPr>
        <w:t xml:space="preserve"> centrinių tribūnų segmentai turi būti atskirti </w:t>
      </w:r>
      <w:r w:rsidR="005A0AAD" w:rsidRPr="00D15FD6">
        <w:rPr>
          <w:lang w:val="lt-LT"/>
        </w:rPr>
        <w:t>deformacinėmis siūlėmis</w:t>
      </w:r>
      <w:r w:rsidRPr="00D15FD6">
        <w:rPr>
          <w:lang w:val="lt-LT"/>
        </w:rPr>
        <w:t>. Jungt</w:t>
      </w:r>
      <w:r w:rsidRPr="00221DF0">
        <w:rPr>
          <w:lang w:val="lt-LT"/>
        </w:rPr>
        <w:t>ys turi būti užsandarintos stabilia plastiška medžiaga.</w:t>
      </w:r>
    </w:p>
    <w:p w14:paraId="66FF2335" w14:textId="77777777" w:rsidR="00226CD4" w:rsidRPr="00221DF0" w:rsidRDefault="00226CD4" w:rsidP="00724D19">
      <w:pPr>
        <w:spacing w:before="120" w:after="120"/>
        <w:rPr>
          <w:lang w:val="lt-LT"/>
        </w:rPr>
      </w:pPr>
    </w:p>
    <w:p w14:paraId="64F68730" w14:textId="78F7EDF1" w:rsidR="00226CD4" w:rsidRPr="00EB4F68" w:rsidRDefault="00226CD4" w:rsidP="00965FDA">
      <w:pPr>
        <w:pStyle w:val="Antrat4"/>
        <w:numPr>
          <w:ilvl w:val="3"/>
          <w:numId w:val="44"/>
        </w:numPr>
        <w:rPr>
          <w:rFonts w:ascii="Arial" w:hAnsi="Arial" w:cs="Arial"/>
          <w:i w:val="0"/>
          <w:lang w:val="lt-LT"/>
        </w:rPr>
      </w:pPr>
      <w:bookmarkStart w:id="602" w:name="_Toc458894218"/>
      <w:r w:rsidRPr="00EB4F68">
        <w:rPr>
          <w:rFonts w:ascii="Arial" w:hAnsi="Arial" w:cs="Arial"/>
          <w:i w:val="0"/>
          <w:lang w:val="lt-LT"/>
        </w:rPr>
        <w:t>Kultūros ir ugdymo centras</w:t>
      </w:r>
      <w:r w:rsidR="00453304" w:rsidRPr="00EB4F68">
        <w:rPr>
          <w:rFonts w:ascii="Arial" w:hAnsi="Arial" w:cs="Arial"/>
          <w:i w:val="0"/>
          <w:lang w:val="lt-LT"/>
        </w:rPr>
        <w:t xml:space="preserve"> ir bi</w:t>
      </w:r>
      <w:r w:rsidR="00853031">
        <w:rPr>
          <w:rFonts w:ascii="Arial" w:hAnsi="Arial" w:cs="Arial"/>
          <w:i w:val="0"/>
          <w:lang w:val="lt-LT"/>
        </w:rPr>
        <w:t>b</w:t>
      </w:r>
      <w:r w:rsidR="00453304" w:rsidRPr="00EB4F68">
        <w:rPr>
          <w:rFonts w:ascii="Arial" w:hAnsi="Arial" w:cs="Arial"/>
          <w:i w:val="0"/>
          <w:lang w:val="lt-LT"/>
        </w:rPr>
        <w:t>lioteka</w:t>
      </w:r>
      <w:bookmarkEnd w:id="602"/>
    </w:p>
    <w:p w14:paraId="60AD1B98" w14:textId="77777777" w:rsidR="00226CD4" w:rsidRPr="00221DF0" w:rsidRDefault="00226CD4" w:rsidP="00724D19">
      <w:pPr>
        <w:spacing w:before="120" w:after="120"/>
        <w:rPr>
          <w:lang w:val="lt-LT"/>
        </w:rPr>
      </w:pPr>
    </w:p>
    <w:p w14:paraId="70FA0463" w14:textId="25F59809" w:rsidR="00500707" w:rsidRPr="00221DF0" w:rsidRDefault="00226CD4" w:rsidP="00724D19">
      <w:pPr>
        <w:spacing w:before="120" w:after="120"/>
        <w:rPr>
          <w:lang w:val="lt-LT"/>
        </w:rPr>
      </w:pPr>
      <w:r w:rsidRPr="00221DF0">
        <w:rPr>
          <w:lang w:val="lt-LT"/>
        </w:rPr>
        <w:t xml:space="preserve">Kultūros ir ugdymo centro </w:t>
      </w:r>
      <w:r w:rsidR="00453304" w:rsidRPr="00221DF0">
        <w:rPr>
          <w:lang w:val="lt-LT"/>
        </w:rPr>
        <w:t xml:space="preserve">ir bibliotekos </w:t>
      </w:r>
      <w:r w:rsidRPr="00221DF0">
        <w:rPr>
          <w:lang w:val="lt-LT"/>
        </w:rPr>
        <w:t xml:space="preserve">modulių grindys turi būti lanksčios, o jų keliamoji galia turi atitikti atitinkamus Lietuvos Respublikos standartus. Jos turi būti pagamintos iš bent 5 cm storio džiovintų pušinių lentų, suklotų ant sijų. Grindys turi būti apsaugotos nuo gaisro ir turi būti poliruotos.  </w:t>
      </w:r>
    </w:p>
    <w:p w14:paraId="1EADD3DC" w14:textId="77777777" w:rsidR="00226CD4" w:rsidRPr="00221DF0" w:rsidRDefault="00226CD4" w:rsidP="00724D19">
      <w:pPr>
        <w:spacing w:before="120" w:after="120"/>
        <w:rPr>
          <w:lang w:val="lt-LT"/>
        </w:rPr>
      </w:pPr>
    </w:p>
    <w:p w14:paraId="0DA56163" w14:textId="77777777" w:rsidR="00226CD4" w:rsidRDefault="00226CD4" w:rsidP="00965FDA">
      <w:pPr>
        <w:pStyle w:val="Antrat3"/>
        <w:numPr>
          <w:ilvl w:val="2"/>
          <w:numId w:val="44"/>
        </w:numPr>
        <w:spacing w:before="120" w:after="120"/>
        <w:ind w:hanging="657"/>
        <w:rPr>
          <w:b/>
          <w:color w:val="0079C1"/>
          <w:lang w:val="lt-LT"/>
        </w:rPr>
      </w:pPr>
      <w:bookmarkStart w:id="603" w:name="_Toc417399803"/>
      <w:bookmarkStart w:id="604" w:name="_Toc417569241"/>
      <w:bookmarkStart w:id="605" w:name="_Toc441662422"/>
      <w:bookmarkStart w:id="606" w:name="_Toc458894219"/>
      <w:r w:rsidRPr="00EB4F68">
        <w:rPr>
          <w:b/>
          <w:color w:val="0079C1"/>
          <w:lang w:val="lt-LT"/>
        </w:rPr>
        <w:t>Daugiafunkcio komplekso išorinė apdaila</w:t>
      </w:r>
      <w:bookmarkEnd w:id="603"/>
      <w:bookmarkEnd w:id="604"/>
      <w:bookmarkEnd w:id="605"/>
      <w:bookmarkEnd w:id="606"/>
    </w:p>
    <w:p w14:paraId="3F5FFAC3" w14:textId="77777777" w:rsidR="00EB4F68" w:rsidRPr="00EB4F68" w:rsidRDefault="00EB4F68" w:rsidP="00EB4F68">
      <w:pPr>
        <w:rPr>
          <w:lang w:val="lt-LT"/>
        </w:rPr>
      </w:pPr>
    </w:p>
    <w:p w14:paraId="1C95CADD" w14:textId="77777777" w:rsidR="00226CD4" w:rsidRPr="00EB4F68" w:rsidRDefault="00226CD4" w:rsidP="00965FDA">
      <w:pPr>
        <w:pStyle w:val="Antrat4"/>
        <w:numPr>
          <w:ilvl w:val="3"/>
          <w:numId w:val="44"/>
        </w:numPr>
        <w:rPr>
          <w:rFonts w:ascii="Arial" w:hAnsi="Arial" w:cs="Arial"/>
          <w:i w:val="0"/>
          <w:lang w:val="lt-LT"/>
        </w:rPr>
      </w:pPr>
      <w:bookmarkStart w:id="607" w:name="_Toc458894220"/>
      <w:r w:rsidRPr="00EB4F68">
        <w:rPr>
          <w:rFonts w:ascii="Arial" w:hAnsi="Arial" w:cs="Arial"/>
          <w:i w:val="0"/>
          <w:lang w:val="lt-LT"/>
        </w:rPr>
        <w:t>Bendrieji reikalavimai</w:t>
      </w:r>
      <w:bookmarkEnd w:id="607"/>
    </w:p>
    <w:p w14:paraId="6023D431" w14:textId="77777777" w:rsidR="00EB4F68" w:rsidRPr="00221DF0" w:rsidRDefault="00EB4F68" w:rsidP="00724D19">
      <w:pPr>
        <w:spacing w:before="120" w:after="120"/>
        <w:rPr>
          <w:color w:val="0079C1"/>
          <w:lang w:val="lt-LT"/>
        </w:rPr>
      </w:pPr>
    </w:p>
    <w:p w14:paraId="39944718" w14:textId="1AC421A0" w:rsidR="00226CD4" w:rsidRPr="00221DF0" w:rsidRDefault="00226CD4" w:rsidP="00724D19">
      <w:pPr>
        <w:spacing w:before="120" w:after="120"/>
        <w:rPr>
          <w:color w:val="222222"/>
          <w:lang w:val="lt-LT"/>
        </w:rPr>
      </w:pPr>
      <w:r w:rsidRPr="00221DF0">
        <w:rPr>
          <w:color w:val="222222"/>
          <w:lang w:val="lt-LT"/>
        </w:rPr>
        <w:t xml:space="preserve">Visas </w:t>
      </w:r>
      <w:r w:rsidR="007D5951" w:rsidRPr="00221DF0">
        <w:rPr>
          <w:color w:val="222222"/>
          <w:lang w:val="lt-LT"/>
        </w:rPr>
        <w:t xml:space="preserve">Funkcines </w:t>
      </w:r>
      <w:r w:rsidRPr="00221DF0">
        <w:rPr>
          <w:color w:val="222222"/>
          <w:lang w:val="lt-LT"/>
        </w:rPr>
        <w:t xml:space="preserve">zonas apimančių Daugiafunkcio komplekso </w:t>
      </w:r>
      <w:r w:rsidR="007D5951" w:rsidRPr="00221DF0">
        <w:rPr>
          <w:color w:val="222222"/>
          <w:lang w:val="lt-LT"/>
        </w:rPr>
        <w:t xml:space="preserve">Objektų </w:t>
      </w:r>
      <w:r w:rsidRPr="00221DF0">
        <w:rPr>
          <w:color w:val="222222"/>
          <w:lang w:val="lt-LT"/>
        </w:rPr>
        <w:t xml:space="preserve">danga ir fasadai turėtų būti lengvai prižiūrimi ir ilgaamžiai. </w:t>
      </w:r>
      <w:r w:rsidR="007D5951" w:rsidRPr="00221DF0">
        <w:rPr>
          <w:color w:val="222222"/>
          <w:lang w:val="lt-LT"/>
        </w:rPr>
        <w:t xml:space="preserve">Atsižvelgiant į tai, kad Daugiafunkciame komplekse numatomi dideli Naudotojų srautai, fasadų </w:t>
      </w:r>
      <w:r w:rsidRPr="00221DF0">
        <w:rPr>
          <w:color w:val="222222"/>
          <w:lang w:val="lt-LT"/>
        </w:rPr>
        <w:t xml:space="preserve">medžiaga turi pasižymėti didesniu atsparumu </w:t>
      </w:r>
      <w:r w:rsidR="007D5951" w:rsidRPr="00221DF0">
        <w:rPr>
          <w:color w:val="222222"/>
          <w:lang w:val="lt-LT"/>
        </w:rPr>
        <w:t xml:space="preserve">nešvarumams </w:t>
      </w:r>
      <w:r w:rsidRPr="00221DF0">
        <w:rPr>
          <w:color w:val="222222"/>
          <w:lang w:val="lt-LT"/>
        </w:rPr>
        <w:t>ir pažeidimams.</w:t>
      </w:r>
    </w:p>
    <w:p w14:paraId="08783026" w14:textId="77777777" w:rsidR="00226CD4" w:rsidRDefault="00226CD4" w:rsidP="00724D19">
      <w:pPr>
        <w:spacing w:before="120" w:after="120"/>
        <w:rPr>
          <w:color w:val="222222"/>
          <w:lang w:val="lt-LT"/>
        </w:rPr>
      </w:pPr>
      <w:r w:rsidRPr="00221DF0">
        <w:rPr>
          <w:color w:val="222222"/>
          <w:lang w:val="lt-LT"/>
        </w:rPr>
        <w:t>Renkantis išorines apdailos medžiagas, būtina vengti degių medžiagų. Pagrindiniam fasadui ir dekoro elementams galima rinktis plytas ar kitas orų sąlygoms atsparias medžiagas.</w:t>
      </w:r>
    </w:p>
    <w:p w14:paraId="1EE8F2AD" w14:textId="77777777" w:rsidR="00EB4F68" w:rsidRPr="00221DF0" w:rsidRDefault="00EB4F68" w:rsidP="00724D19">
      <w:pPr>
        <w:spacing w:before="120" w:after="120"/>
        <w:rPr>
          <w:color w:val="222222"/>
          <w:lang w:val="lt-LT"/>
        </w:rPr>
      </w:pPr>
    </w:p>
    <w:p w14:paraId="05DBDFC6" w14:textId="77777777" w:rsidR="00226CD4" w:rsidRDefault="00226CD4" w:rsidP="00965FDA">
      <w:pPr>
        <w:pStyle w:val="Antrat4"/>
        <w:numPr>
          <w:ilvl w:val="3"/>
          <w:numId w:val="44"/>
        </w:numPr>
        <w:rPr>
          <w:rFonts w:ascii="Arial" w:hAnsi="Arial" w:cs="Arial"/>
          <w:i w:val="0"/>
          <w:lang w:val="lt-LT"/>
        </w:rPr>
      </w:pPr>
      <w:bookmarkStart w:id="608" w:name="_Toc458894221"/>
      <w:r w:rsidRPr="00EB4F68">
        <w:rPr>
          <w:rFonts w:ascii="Arial" w:hAnsi="Arial" w:cs="Arial"/>
          <w:i w:val="0"/>
          <w:lang w:val="lt-LT"/>
        </w:rPr>
        <w:lastRenderedPageBreak/>
        <w:t>Fasadai</w:t>
      </w:r>
      <w:bookmarkEnd w:id="608"/>
    </w:p>
    <w:p w14:paraId="3282950C" w14:textId="77777777" w:rsidR="00EB4F68" w:rsidRPr="00EB4F68" w:rsidRDefault="00EB4F68" w:rsidP="00EB4F68">
      <w:pPr>
        <w:rPr>
          <w:lang w:val="lt-LT"/>
        </w:rPr>
      </w:pPr>
    </w:p>
    <w:p w14:paraId="5F246AB9" w14:textId="7201FB10" w:rsidR="00226CD4" w:rsidRPr="00221DF0" w:rsidRDefault="00226CD4" w:rsidP="00724D19">
      <w:pPr>
        <w:spacing w:before="120" w:after="120"/>
        <w:rPr>
          <w:lang w:val="lt-LT"/>
        </w:rPr>
      </w:pPr>
      <w:r w:rsidRPr="00221DF0">
        <w:rPr>
          <w:lang w:val="lt-LT"/>
        </w:rPr>
        <w:t xml:space="preserve">Daugiafunkcio komplekso </w:t>
      </w:r>
      <w:r w:rsidR="007D5951" w:rsidRPr="00221DF0">
        <w:rPr>
          <w:lang w:val="lt-LT"/>
        </w:rPr>
        <w:t xml:space="preserve">Objektų </w:t>
      </w:r>
      <w:r w:rsidRPr="00221DF0">
        <w:rPr>
          <w:lang w:val="lt-LT"/>
        </w:rPr>
        <w:t xml:space="preserve">fasadai turi būti suprojektuoti taip, kad </w:t>
      </w:r>
      <w:r w:rsidR="007D5951" w:rsidRPr="00221DF0">
        <w:rPr>
          <w:lang w:val="lt-LT"/>
        </w:rPr>
        <w:t>padėtų su</w:t>
      </w:r>
      <w:r w:rsidRPr="00221DF0">
        <w:rPr>
          <w:lang w:val="lt-LT"/>
        </w:rPr>
        <w:t>mažint</w:t>
      </w:r>
      <w:r w:rsidR="007D5951" w:rsidRPr="00221DF0">
        <w:rPr>
          <w:lang w:val="lt-LT"/>
        </w:rPr>
        <w:t>i</w:t>
      </w:r>
      <w:r w:rsidRPr="00221DF0">
        <w:rPr>
          <w:lang w:val="lt-LT"/>
        </w:rPr>
        <w:t xml:space="preserve"> energijos sąnaudas</w:t>
      </w:r>
      <w:r w:rsidR="007D5951" w:rsidRPr="00221DF0">
        <w:rPr>
          <w:lang w:val="lt-LT"/>
        </w:rPr>
        <w:t xml:space="preserve">, </w:t>
      </w:r>
      <w:proofErr w:type="spellStart"/>
      <w:r w:rsidR="007D5951" w:rsidRPr="00221DF0">
        <w:rPr>
          <w:lang w:val="lt-LT"/>
        </w:rPr>
        <w:t>t.y</w:t>
      </w:r>
      <w:proofErr w:type="spellEnd"/>
      <w:r w:rsidR="007D5951" w:rsidRPr="00221DF0">
        <w:rPr>
          <w:lang w:val="lt-LT"/>
        </w:rPr>
        <w:t xml:space="preserve">. būtų ne tik su šilumos izoliacija, bet būtų įdiegtos ir saulės </w:t>
      </w:r>
      <w:proofErr w:type="spellStart"/>
      <w:r w:rsidR="007D5951" w:rsidRPr="00221DF0">
        <w:rPr>
          <w:lang w:val="lt-LT"/>
        </w:rPr>
        <w:t>pritekius</w:t>
      </w:r>
      <w:proofErr w:type="spellEnd"/>
      <w:r w:rsidR="007D5951" w:rsidRPr="00221DF0">
        <w:rPr>
          <w:lang w:val="lt-LT"/>
        </w:rPr>
        <w:t xml:space="preserve"> reguliuojantys sprendimai.</w:t>
      </w:r>
      <w:r w:rsidRPr="00221DF0">
        <w:rPr>
          <w:lang w:val="lt-LT"/>
        </w:rPr>
        <w:t xml:space="preserve"> (</w:t>
      </w:r>
      <w:r w:rsidR="007D5951" w:rsidRPr="00221DF0">
        <w:rPr>
          <w:lang w:val="lt-LT"/>
        </w:rPr>
        <w:t xml:space="preserve">Fasadų medžiagos </w:t>
      </w:r>
      <w:r w:rsidRPr="00221DF0">
        <w:rPr>
          <w:lang w:val="lt-LT"/>
        </w:rPr>
        <w:t>turi būti atspar</w:t>
      </w:r>
      <w:r w:rsidR="007D5951" w:rsidRPr="00221DF0">
        <w:rPr>
          <w:lang w:val="lt-LT"/>
        </w:rPr>
        <w:t>io</w:t>
      </w:r>
      <w:r w:rsidRPr="00221DF0">
        <w:rPr>
          <w:lang w:val="lt-LT"/>
        </w:rPr>
        <w:t xml:space="preserve">s klimato </w:t>
      </w:r>
      <w:r w:rsidR="007D5951" w:rsidRPr="00221DF0">
        <w:rPr>
          <w:lang w:val="lt-LT"/>
        </w:rPr>
        <w:t>neigiamam poveikiui</w:t>
      </w:r>
      <w:r w:rsidRPr="00221DF0">
        <w:rPr>
          <w:lang w:val="lt-LT"/>
        </w:rPr>
        <w:t xml:space="preserve"> ir miesto taršai </w:t>
      </w:r>
      <w:r w:rsidR="007D5951" w:rsidRPr="00221DF0">
        <w:rPr>
          <w:lang w:val="lt-LT"/>
        </w:rPr>
        <w:t xml:space="preserve">ir / </w:t>
      </w:r>
      <w:r w:rsidRPr="00221DF0">
        <w:rPr>
          <w:lang w:val="lt-LT"/>
        </w:rPr>
        <w:t xml:space="preserve">arba biologinės kilmės medžiagoms (samanoms, pelėsiui, vabzdžiams, graužikams, paukščių išmatoms ir kt.). Turi būti </w:t>
      </w:r>
      <w:r w:rsidR="007D5951" w:rsidRPr="00221DF0">
        <w:rPr>
          <w:lang w:val="lt-LT"/>
        </w:rPr>
        <w:t>įgyvendinti sprendimai</w:t>
      </w:r>
      <w:r w:rsidRPr="00221DF0">
        <w:rPr>
          <w:lang w:val="lt-LT"/>
        </w:rPr>
        <w:t xml:space="preserve">, kad </w:t>
      </w:r>
      <w:r w:rsidR="007D5951" w:rsidRPr="00221DF0">
        <w:rPr>
          <w:lang w:val="lt-LT"/>
        </w:rPr>
        <w:t>nebūtų</w:t>
      </w:r>
      <w:r w:rsidRPr="00221DF0">
        <w:rPr>
          <w:lang w:val="lt-LT"/>
        </w:rPr>
        <w:t xml:space="preserve"> prastai nuvestų vandens srautų, </w:t>
      </w:r>
      <w:r w:rsidR="007D5951" w:rsidRPr="00221DF0">
        <w:rPr>
          <w:lang w:val="lt-LT"/>
        </w:rPr>
        <w:t>nuolatinio kondensato</w:t>
      </w:r>
      <w:r w:rsidRPr="00221DF0">
        <w:rPr>
          <w:lang w:val="lt-LT"/>
        </w:rPr>
        <w:t xml:space="preserve">, mikroorganizmų formavimosi ir purvo telkinių ant fasadų. Fasadus ir papuošimus turi būti lengva prižiūrėti, jie turi nusiplauti </w:t>
      </w:r>
      <w:r w:rsidR="007D5951" w:rsidRPr="00221DF0">
        <w:rPr>
          <w:lang w:val="lt-LT"/>
        </w:rPr>
        <w:t xml:space="preserve">kritulių vandeniu </w:t>
      </w:r>
      <w:r w:rsidRPr="00221DF0">
        <w:rPr>
          <w:lang w:val="lt-LT"/>
        </w:rPr>
        <w:t xml:space="preserve">patys ir būti patvarūs. Projektuojant Daugiafunkcio komplekso </w:t>
      </w:r>
      <w:r w:rsidR="007D5951" w:rsidRPr="00221DF0">
        <w:rPr>
          <w:lang w:val="lt-LT"/>
        </w:rPr>
        <w:t xml:space="preserve">Objektų </w:t>
      </w:r>
      <w:r w:rsidRPr="00221DF0">
        <w:rPr>
          <w:lang w:val="lt-LT"/>
        </w:rPr>
        <w:t>fasadus reikėtų atsižvelgti į toliau nurodytus reikalavimus:</w:t>
      </w:r>
    </w:p>
    <w:p w14:paraId="131F131A" w14:textId="77777777" w:rsidR="00226CD4" w:rsidRPr="00221DF0" w:rsidRDefault="00226CD4" w:rsidP="00965FDA">
      <w:pPr>
        <w:pStyle w:val="Sraopastraipa"/>
        <w:numPr>
          <w:ilvl w:val="0"/>
          <w:numId w:val="97"/>
        </w:numPr>
        <w:ind w:hanging="357"/>
        <w:contextualSpacing w:val="0"/>
        <w:rPr>
          <w:lang w:val="lt-LT"/>
        </w:rPr>
      </w:pPr>
      <w:r w:rsidRPr="00221DF0">
        <w:rPr>
          <w:lang w:val="lt-LT"/>
        </w:rPr>
        <w:t>fasadai turi būti pakankamai glotnūs, kad jais būtų neįmanoma užlipti;</w:t>
      </w:r>
    </w:p>
    <w:p w14:paraId="2A2C8265" w14:textId="77777777" w:rsidR="00226CD4" w:rsidRPr="00221DF0" w:rsidRDefault="00226CD4" w:rsidP="00965FDA">
      <w:pPr>
        <w:pStyle w:val="Sraopastraipa"/>
        <w:numPr>
          <w:ilvl w:val="0"/>
          <w:numId w:val="97"/>
        </w:numPr>
        <w:ind w:hanging="357"/>
        <w:contextualSpacing w:val="0"/>
        <w:rPr>
          <w:lang w:val="lt-LT"/>
        </w:rPr>
      </w:pPr>
      <w:r w:rsidRPr="00221DF0">
        <w:rPr>
          <w:lang w:val="lt-LT"/>
        </w:rPr>
        <w:t xml:space="preserve">fasaduose negali būti </w:t>
      </w:r>
      <w:r w:rsidRPr="00221DF0">
        <w:rPr>
          <w:color w:val="222222"/>
          <w:lang w:val="lt-LT"/>
        </w:rPr>
        <w:t xml:space="preserve">nišų, iškyšų ar nematomų kampų, už kurių </w:t>
      </w:r>
      <w:r w:rsidRPr="00221DF0">
        <w:rPr>
          <w:lang w:val="lt-LT"/>
        </w:rPr>
        <w:t xml:space="preserve">būtų galima pasislėpti arba išvengti vaizdo stebėjimo kamerų; </w:t>
      </w:r>
    </w:p>
    <w:p w14:paraId="08932E24" w14:textId="51099683" w:rsidR="00226CD4" w:rsidRPr="00221DF0" w:rsidRDefault="00226CD4" w:rsidP="00965FDA">
      <w:pPr>
        <w:pStyle w:val="Sraopastraipa"/>
        <w:numPr>
          <w:ilvl w:val="0"/>
          <w:numId w:val="97"/>
        </w:numPr>
        <w:ind w:hanging="357"/>
        <w:contextualSpacing w:val="0"/>
        <w:rPr>
          <w:lang w:val="lt-LT"/>
        </w:rPr>
      </w:pPr>
      <w:r w:rsidRPr="00221DF0">
        <w:rPr>
          <w:lang w:val="lt-LT"/>
        </w:rPr>
        <w:t xml:space="preserve">turi būti pasirinktos tokios fasadų sistemos, kurias būtų lengva ir </w:t>
      </w:r>
      <w:r w:rsidR="00AB5B54" w:rsidRPr="00221DF0">
        <w:rPr>
          <w:lang w:val="lt-LT"/>
        </w:rPr>
        <w:t xml:space="preserve">ekonomiška </w:t>
      </w:r>
      <w:r w:rsidRPr="00221DF0">
        <w:rPr>
          <w:lang w:val="lt-LT"/>
        </w:rPr>
        <w:t>prižiūrėti;</w:t>
      </w:r>
    </w:p>
    <w:p w14:paraId="115DDF91" w14:textId="77E0099C" w:rsidR="00226CD4" w:rsidRPr="00221DF0" w:rsidRDefault="00226CD4" w:rsidP="00965FDA">
      <w:pPr>
        <w:pStyle w:val="Sraopastraipa"/>
        <w:numPr>
          <w:ilvl w:val="0"/>
          <w:numId w:val="97"/>
        </w:numPr>
        <w:ind w:hanging="357"/>
        <w:contextualSpacing w:val="0"/>
        <w:rPr>
          <w:lang w:val="lt-LT"/>
        </w:rPr>
      </w:pPr>
      <w:r w:rsidRPr="00221DF0">
        <w:rPr>
          <w:lang w:val="lt-LT"/>
        </w:rPr>
        <w:t xml:space="preserve">pasiekiamos fasadų dalys </w:t>
      </w:r>
      <w:r w:rsidR="00AB5B54" w:rsidRPr="00221DF0">
        <w:rPr>
          <w:lang w:val="lt-LT"/>
        </w:rPr>
        <w:t xml:space="preserve">būtų </w:t>
      </w:r>
      <w:r w:rsidRPr="00221DF0">
        <w:rPr>
          <w:lang w:val="lt-LT"/>
        </w:rPr>
        <w:t xml:space="preserve">padengtos </w:t>
      </w:r>
      <w:proofErr w:type="spellStart"/>
      <w:r w:rsidRPr="00221DF0">
        <w:rPr>
          <w:lang w:val="lt-LT"/>
        </w:rPr>
        <w:t>grafičiams</w:t>
      </w:r>
      <w:proofErr w:type="spellEnd"/>
      <w:r w:rsidRPr="00221DF0">
        <w:rPr>
          <w:lang w:val="lt-LT"/>
        </w:rPr>
        <w:t xml:space="preserve"> atsparia danga; </w:t>
      </w:r>
    </w:p>
    <w:p w14:paraId="595671E6" w14:textId="68DDA6B2" w:rsidR="00226CD4" w:rsidRPr="00221DF0" w:rsidRDefault="00226CD4" w:rsidP="00965FDA">
      <w:pPr>
        <w:pStyle w:val="Sraopastraipa"/>
        <w:numPr>
          <w:ilvl w:val="0"/>
          <w:numId w:val="97"/>
        </w:numPr>
        <w:ind w:hanging="357"/>
        <w:contextualSpacing w:val="0"/>
        <w:rPr>
          <w:lang w:val="lt-LT"/>
        </w:rPr>
      </w:pPr>
      <w:r w:rsidRPr="00221DF0">
        <w:rPr>
          <w:lang w:val="lt-LT"/>
        </w:rPr>
        <w:t xml:space="preserve">dangų įvairovė </w:t>
      </w:r>
      <w:r w:rsidR="00AB5B54" w:rsidRPr="00221DF0">
        <w:rPr>
          <w:lang w:val="lt-LT"/>
        </w:rPr>
        <w:t xml:space="preserve">turi būti </w:t>
      </w:r>
      <w:r w:rsidRPr="00221DF0">
        <w:rPr>
          <w:lang w:val="lt-LT"/>
        </w:rPr>
        <w:t>ribota;</w:t>
      </w:r>
    </w:p>
    <w:p w14:paraId="7A15CA39" w14:textId="084F02A3" w:rsidR="00226CD4" w:rsidRPr="00221DF0" w:rsidRDefault="00226CD4" w:rsidP="00965FDA">
      <w:pPr>
        <w:pStyle w:val="Sraopastraipa"/>
        <w:numPr>
          <w:ilvl w:val="0"/>
          <w:numId w:val="97"/>
        </w:numPr>
        <w:ind w:hanging="357"/>
        <w:contextualSpacing w:val="0"/>
        <w:rPr>
          <w:lang w:val="lt-LT"/>
        </w:rPr>
      </w:pPr>
      <w:r w:rsidRPr="00221DF0">
        <w:rPr>
          <w:color w:val="222222"/>
          <w:lang w:val="lt-LT"/>
        </w:rPr>
        <w:t xml:space="preserve">fasadai turi atitikti tvaraus vystymosi </w:t>
      </w:r>
      <w:r w:rsidR="00AB5B54" w:rsidRPr="00221DF0">
        <w:rPr>
          <w:color w:val="222222"/>
          <w:lang w:val="lt-LT"/>
        </w:rPr>
        <w:t>nuostatose keliamus akustinius, šilumos apsaugos</w:t>
      </w:r>
      <w:r w:rsidRPr="00221DF0">
        <w:rPr>
          <w:color w:val="222222"/>
          <w:lang w:val="lt-LT"/>
        </w:rPr>
        <w:t xml:space="preserve"> reikalavimus;</w:t>
      </w:r>
    </w:p>
    <w:p w14:paraId="30FBF72D" w14:textId="5A24D73E" w:rsidR="00226CD4" w:rsidRPr="00221DF0" w:rsidRDefault="00226CD4" w:rsidP="00965FDA">
      <w:pPr>
        <w:pStyle w:val="Sraopastraipa"/>
        <w:numPr>
          <w:ilvl w:val="0"/>
          <w:numId w:val="97"/>
        </w:numPr>
        <w:ind w:hanging="357"/>
        <w:contextualSpacing w:val="0"/>
        <w:rPr>
          <w:lang w:val="lt-LT"/>
        </w:rPr>
      </w:pPr>
      <w:r w:rsidRPr="00221DF0">
        <w:rPr>
          <w:lang w:val="lt-LT"/>
        </w:rPr>
        <w:t>fasadai turi būti atsparūs chuliganizmo (draskymo, lipimo, smūgių</w:t>
      </w:r>
      <w:r w:rsidR="0054624B" w:rsidRPr="00221DF0">
        <w:rPr>
          <w:lang w:val="lt-LT"/>
        </w:rPr>
        <w:t xml:space="preserve"> </w:t>
      </w:r>
      <w:r w:rsidRPr="00221DF0">
        <w:rPr>
          <w:lang w:val="lt-LT"/>
        </w:rPr>
        <w:t>ginklu, įbrėžimų) veiksmams;</w:t>
      </w:r>
    </w:p>
    <w:p w14:paraId="4D464699" w14:textId="77777777" w:rsidR="00226CD4" w:rsidRPr="00221DF0" w:rsidRDefault="00226CD4" w:rsidP="00965FDA">
      <w:pPr>
        <w:pStyle w:val="Sraopastraipa"/>
        <w:numPr>
          <w:ilvl w:val="0"/>
          <w:numId w:val="97"/>
        </w:numPr>
        <w:ind w:hanging="357"/>
        <w:contextualSpacing w:val="0"/>
        <w:rPr>
          <w:lang w:val="lt-LT"/>
        </w:rPr>
      </w:pPr>
      <w:r w:rsidRPr="00221DF0">
        <w:rPr>
          <w:lang w:val="lt-LT"/>
        </w:rPr>
        <w:t>fasadai turi būti apsaugoti nuo įsibrovimo ir užpuolimo pavojų pagal viešųjų vietų saugos reikalavimus.</w:t>
      </w:r>
    </w:p>
    <w:p w14:paraId="0466B26A" w14:textId="7EF1E98C" w:rsidR="00AB5B54" w:rsidRPr="00221DF0" w:rsidRDefault="00AB5B54" w:rsidP="00724D19">
      <w:pPr>
        <w:spacing w:before="120" w:after="120"/>
        <w:rPr>
          <w:color w:val="222222"/>
          <w:lang w:val="lt-LT"/>
        </w:rPr>
      </w:pPr>
    </w:p>
    <w:p w14:paraId="26A932E5" w14:textId="77777777" w:rsidR="00226CD4" w:rsidRPr="00D15FD6" w:rsidRDefault="00226CD4" w:rsidP="00965FDA">
      <w:pPr>
        <w:pStyle w:val="Antrat3"/>
        <w:numPr>
          <w:ilvl w:val="2"/>
          <w:numId w:val="44"/>
        </w:numPr>
        <w:spacing w:before="120" w:after="120"/>
        <w:ind w:hanging="657"/>
        <w:rPr>
          <w:b/>
          <w:color w:val="0079C1"/>
          <w:lang w:val="lt-LT"/>
        </w:rPr>
      </w:pPr>
      <w:bookmarkStart w:id="609" w:name="_Toc456204944"/>
      <w:bookmarkStart w:id="610" w:name="_Toc456205140"/>
      <w:bookmarkStart w:id="611" w:name="_Toc417399804"/>
      <w:bookmarkStart w:id="612" w:name="_Toc417569242"/>
      <w:bookmarkStart w:id="613" w:name="_Toc441662423"/>
      <w:bookmarkStart w:id="614" w:name="_Toc458894222"/>
      <w:bookmarkEnd w:id="609"/>
      <w:bookmarkEnd w:id="610"/>
      <w:r w:rsidRPr="00EB4F68">
        <w:rPr>
          <w:b/>
          <w:color w:val="0079C1"/>
          <w:lang w:val="lt-LT"/>
        </w:rPr>
        <w:t>Daugiafunkcio komplekso objektų vidinė apdaila</w:t>
      </w:r>
      <w:bookmarkEnd w:id="611"/>
      <w:bookmarkEnd w:id="612"/>
      <w:bookmarkEnd w:id="613"/>
      <w:bookmarkEnd w:id="614"/>
    </w:p>
    <w:p w14:paraId="77AD78D1" w14:textId="77777777" w:rsidR="00EB4F68" w:rsidRDefault="00EB4F68" w:rsidP="00724D19">
      <w:pPr>
        <w:keepNext/>
        <w:numPr>
          <w:ilvl w:val="3"/>
          <w:numId w:val="0"/>
        </w:numPr>
        <w:tabs>
          <w:tab w:val="num" w:pos="850"/>
        </w:tabs>
        <w:spacing w:before="120" w:after="120"/>
        <w:ind w:left="850" w:hanging="850"/>
        <w:outlineLvl w:val="3"/>
        <w:rPr>
          <w:color w:val="0079C1"/>
          <w:lang w:val="lt-LT"/>
        </w:rPr>
      </w:pPr>
    </w:p>
    <w:p w14:paraId="4412503C" w14:textId="77777777" w:rsidR="00226CD4" w:rsidRPr="00EB4F68" w:rsidRDefault="00226CD4" w:rsidP="00965FDA">
      <w:pPr>
        <w:pStyle w:val="Antrat4"/>
        <w:numPr>
          <w:ilvl w:val="3"/>
          <w:numId w:val="44"/>
        </w:numPr>
        <w:rPr>
          <w:rFonts w:ascii="Arial" w:hAnsi="Arial" w:cs="Arial"/>
          <w:i w:val="0"/>
          <w:lang w:val="lt-LT"/>
        </w:rPr>
      </w:pPr>
      <w:bookmarkStart w:id="615" w:name="_Toc458894223"/>
      <w:r w:rsidRPr="00EB4F68">
        <w:rPr>
          <w:rFonts w:ascii="Arial" w:hAnsi="Arial" w:cs="Arial"/>
          <w:i w:val="0"/>
          <w:lang w:val="lt-LT"/>
        </w:rPr>
        <w:t>Grindys</w:t>
      </w:r>
      <w:bookmarkEnd w:id="615"/>
      <w:r w:rsidRPr="00EB4F68">
        <w:rPr>
          <w:rFonts w:ascii="Arial" w:hAnsi="Arial" w:cs="Arial"/>
          <w:i w:val="0"/>
          <w:lang w:val="lt-LT"/>
        </w:rPr>
        <w:t xml:space="preserve"> </w:t>
      </w:r>
    </w:p>
    <w:p w14:paraId="48AB88D7" w14:textId="77777777" w:rsidR="00EB4F68" w:rsidRDefault="00EB4F68" w:rsidP="00724D19">
      <w:pPr>
        <w:spacing w:before="120" w:after="120"/>
        <w:rPr>
          <w:lang w:val="lt-LT"/>
        </w:rPr>
      </w:pPr>
    </w:p>
    <w:p w14:paraId="585DBF27" w14:textId="7882A134" w:rsidR="00226CD4" w:rsidRPr="00221DF0" w:rsidRDefault="00226CD4" w:rsidP="00724D19">
      <w:pPr>
        <w:spacing w:before="120" w:after="120"/>
        <w:rPr>
          <w:lang w:val="lt-LT"/>
        </w:rPr>
      </w:pPr>
      <w:r w:rsidRPr="00221DF0">
        <w:rPr>
          <w:lang w:val="lt-LT"/>
        </w:rPr>
        <w:t>Esant būtinumui, grindys turi būti pasirinktos atsižvelgiant į atitinkamas akustines savybes. Grindys turėtų būti neslidžios ir lengvai valomos bei prižiūrimos</w:t>
      </w:r>
      <w:r w:rsidR="00AB5B54" w:rsidRPr="00221DF0">
        <w:rPr>
          <w:lang w:val="lt-LT"/>
        </w:rPr>
        <w:t>, turi būti atsparios šlapio valymo veiksmams bei dezinfekuojamiesiems chemikalams.</w:t>
      </w:r>
      <w:r w:rsidRPr="00221DF0">
        <w:rPr>
          <w:lang w:val="lt-LT"/>
        </w:rPr>
        <w:t xml:space="preserve"> </w:t>
      </w:r>
    </w:p>
    <w:p w14:paraId="504C1A9D" w14:textId="35199EE2" w:rsidR="00226CD4" w:rsidRPr="00221DF0" w:rsidRDefault="00226CD4" w:rsidP="00724D19">
      <w:pPr>
        <w:spacing w:before="120" w:after="120"/>
        <w:rPr>
          <w:lang w:val="lt-LT"/>
        </w:rPr>
      </w:pPr>
      <w:r w:rsidRPr="00221DF0">
        <w:rPr>
          <w:lang w:val="lt-LT"/>
        </w:rPr>
        <w:t xml:space="preserve">Grindų danga turi optimaliai tikti kėdėms su ratukais, taip pat neįgaliems žmonėms ir visų kitų tipų </w:t>
      </w:r>
      <w:r w:rsidR="00AB5B54" w:rsidRPr="00221DF0">
        <w:rPr>
          <w:lang w:val="lt-LT"/>
        </w:rPr>
        <w:t>Naudotojams</w:t>
      </w:r>
      <w:r w:rsidRPr="00221DF0">
        <w:rPr>
          <w:lang w:val="lt-LT"/>
        </w:rPr>
        <w:t>. Grindis, taip pat slenksčius, paminas ir kliūtis turi būti lengva atpažinti regos negalią turintiems asmenims. Tuo tikslu į grindis reikia įmontuoti juntamas juosteles, atitinkamai parenkant spalvas ir pan.</w:t>
      </w:r>
    </w:p>
    <w:p w14:paraId="12A5D367" w14:textId="641CBA7E" w:rsidR="00226CD4" w:rsidRPr="00221DF0" w:rsidRDefault="00226CD4" w:rsidP="00724D19">
      <w:pPr>
        <w:spacing w:before="120" w:after="120"/>
        <w:rPr>
          <w:lang w:val="lt-LT"/>
        </w:rPr>
      </w:pPr>
      <w:r w:rsidRPr="00221DF0">
        <w:rPr>
          <w:lang w:val="lt-LT"/>
        </w:rPr>
        <w:t xml:space="preserve">Atskiruose Daugiafunkcio komplekso </w:t>
      </w:r>
      <w:r w:rsidR="00987F36" w:rsidRPr="00221DF0">
        <w:rPr>
          <w:lang w:val="lt-LT"/>
        </w:rPr>
        <w:t>Objektuose</w:t>
      </w:r>
      <w:r w:rsidRPr="00221DF0">
        <w:rPr>
          <w:lang w:val="lt-LT"/>
        </w:rPr>
        <w:t xml:space="preserve">, kuriuose, tikėtina, lankysis tam tikro tipo </w:t>
      </w:r>
      <w:r w:rsidR="00987F36" w:rsidRPr="00221DF0">
        <w:rPr>
          <w:lang w:val="lt-LT"/>
        </w:rPr>
        <w:t>Naudotojai</w:t>
      </w:r>
      <w:r w:rsidRPr="00221DF0">
        <w:rPr>
          <w:lang w:val="lt-LT"/>
        </w:rPr>
        <w:t>, pvz., su sporto įranga, grindys turi būti reikiamų mechaninių savybių (danga turi nebanguoti, būti atspari dūriams ir kt.).</w:t>
      </w:r>
    </w:p>
    <w:p w14:paraId="7EABCC23" w14:textId="77777777" w:rsidR="00226CD4" w:rsidRPr="00221DF0" w:rsidRDefault="00226CD4" w:rsidP="00724D19">
      <w:pPr>
        <w:spacing w:before="120" w:after="120"/>
        <w:rPr>
          <w:lang w:val="lt-LT"/>
        </w:rPr>
      </w:pPr>
      <w:r w:rsidRPr="00221DF0">
        <w:rPr>
          <w:lang w:val="lt-LT"/>
        </w:rPr>
        <w:t>Reikalinga gerai garsą slopinanti danga, visų pirma koridoriuose ir didelio tūrio patalpose (kavinėse, konferencijų salėje, muziejuje, bibliotekoje ir kt.).</w:t>
      </w:r>
    </w:p>
    <w:p w14:paraId="1FC363FC" w14:textId="5A70303C" w:rsidR="00226CD4" w:rsidRPr="00221DF0" w:rsidRDefault="00226CD4" w:rsidP="00724D19">
      <w:pPr>
        <w:spacing w:before="120" w:after="120"/>
        <w:rPr>
          <w:lang w:val="lt-LT"/>
        </w:rPr>
      </w:pPr>
      <w:r w:rsidRPr="00221DF0">
        <w:rPr>
          <w:lang w:val="lt-LT"/>
        </w:rPr>
        <w:t xml:space="preserve">Smūgio garso perdavimas tarp skirtingų </w:t>
      </w:r>
      <w:r w:rsidR="00987F36" w:rsidRPr="00221DF0">
        <w:rPr>
          <w:lang w:val="lt-LT"/>
        </w:rPr>
        <w:t xml:space="preserve">aukštų </w:t>
      </w:r>
      <w:r w:rsidRPr="00221DF0">
        <w:rPr>
          <w:lang w:val="lt-LT"/>
        </w:rPr>
        <w:t xml:space="preserve">turi būti apribotas atitinkamai išdėstant </w:t>
      </w:r>
      <w:r w:rsidR="00987F36" w:rsidRPr="00221DF0">
        <w:rPr>
          <w:lang w:val="lt-LT"/>
        </w:rPr>
        <w:t xml:space="preserve">Funkcines </w:t>
      </w:r>
      <w:r w:rsidRPr="00221DF0">
        <w:rPr>
          <w:lang w:val="lt-LT"/>
        </w:rPr>
        <w:t>zonas (sporto sales ir kultūros ir ugdymo centrą</w:t>
      </w:r>
      <w:r w:rsidR="00453304" w:rsidRPr="00221DF0">
        <w:rPr>
          <w:lang w:val="lt-LT"/>
        </w:rPr>
        <w:t xml:space="preserve"> ir bi</w:t>
      </w:r>
      <w:r w:rsidR="00853031">
        <w:rPr>
          <w:lang w:val="lt-LT"/>
        </w:rPr>
        <w:t>b</w:t>
      </w:r>
      <w:r w:rsidR="00453304" w:rsidRPr="00221DF0">
        <w:rPr>
          <w:lang w:val="lt-LT"/>
        </w:rPr>
        <w:t>lioteką</w:t>
      </w:r>
      <w:r w:rsidRPr="00221DF0">
        <w:rPr>
          <w:lang w:val="lt-LT"/>
        </w:rPr>
        <w:t>). Jei reikalingas tam tikras smūgio triukšmo slopinimas, turi būti panaudotas triukšmą slopinantis paklotas</w:t>
      </w:r>
      <w:r w:rsidR="00987F36" w:rsidRPr="00221DF0">
        <w:rPr>
          <w:lang w:val="lt-LT"/>
        </w:rPr>
        <w:t xml:space="preserve"> ar kitos garsą slopinančios priemonės</w:t>
      </w:r>
    </w:p>
    <w:p w14:paraId="0BF37B29" w14:textId="4E3B008D" w:rsidR="00226CD4" w:rsidRPr="00221DF0" w:rsidRDefault="00226CD4" w:rsidP="00724D19">
      <w:pPr>
        <w:spacing w:before="120" w:after="120"/>
        <w:rPr>
          <w:lang w:val="lt-LT"/>
        </w:rPr>
      </w:pPr>
    </w:p>
    <w:p w14:paraId="254BE134" w14:textId="77777777" w:rsidR="00226CD4" w:rsidRPr="00EB4F68" w:rsidRDefault="00226CD4" w:rsidP="00965FDA">
      <w:pPr>
        <w:pStyle w:val="Antrat4"/>
        <w:numPr>
          <w:ilvl w:val="3"/>
          <w:numId w:val="44"/>
        </w:numPr>
        <w:rPr>
          <w:rFonts w:ascii="Arial" w:hAnsi="Arial" w:cs="Arial"/>
          <w:i w:val="0"/>
          <w:lang w:val="lt-LT"/>
        </w:rPr>
      </w:pPr>
      <w:bookmarkStart w:id="616" w:name="_Toc458894224"/>
      <w:r w:rsidRPr="00EB4F68">
        <w:rPr>
          <w:rFonts w:ascii="Arial" w:hAnsi="Arial" w:cs="Arial"/>
          <w:i w:val="0"/>
          <w:lang w:val="lt-LT"/>
        </w:rPr>
        <w:t>Sienų danga</w:t>
      </w:r>
      <w:bookmarkEnd w:id="616"/>
    </w:p>
    <w:p w14:paraId="5E56F2C0" w14:textId="77777777" w:rsidR="00EB4F68" w:rsidRDefault="00EB4F68" w:rsidP="00724D19">
      <w:pPr>
        <w:spacing w:before="120" w:after="120"/>
        <w:rPr>
          <w:lang w:val="lt-LT"/>
        </w:rPr>
      </w:pPr>
    </w:p>
    <w:p w14:paraId="50EDE387" w14:textId="1AE5330F" w:rsidR="00226CD4" w:rsidRPr="00221DF0" w:rsidRDefault="00226CD4" w:rsidP="00724D19">
      <w:pPr>
        <w:spacing w:before="120" w:after="120"/>
        <w:rPr>
          <w:lang w:val="lt-LT"/>
        </w:rPr>
      </w:pPr>
      <w:r w:rsidRPr="00D15FD6">
        <w:rPr>
          <w:lang w:val="lt-LT"/>
        </w:rPr>
        <w:t xml:space="preserve">Viešosiose erdvėse (didelės auditorijos, VIP, žiniasklaidos, komercinės sritys) sienų danga turi atitikti pagrindinį vaidmenį subalansuojant garsą ir išskiriant tam tikras </w:t>
      </w:r>
      <w:r w:rsidR="00987F36" w:rsidRPr="00D15FD6">
        <w:rPr>
          <w:lang w:val="lt-LT"/>
        </w:rPr>
        <w:t>F</w:t>
      </w:r>
      <w:r w:rsidR="00987F36" w:rsidRPr="00221DF0">
        <w:rPr>
          <w:lang w:val="lt-LT"/>
        </w:rPr>
        <w:t xml:space="preserve">unkcines </w:t>
      </w:r>
      <w:r w:rsidRPr="00221DF0">
        <w:rPr>
          <w:lang w:val="lt-LT"/>
        </w:rPr>
        <w:t>zonas. Viešosiose erdvėse sienų danga turi būti tokia, kad naudotojams būtų lengviau judėti. Būtini apdailos elementai turi padėti paprastai ir intuityviai suvokti erdvės pobūdį, taip pat jie turi kokybiškai papildyti vietos architektūros savitumą.</w:t>
      </w:r>
    </w:p>
    <w:p w14:paraId="513E977F" w14:textId="65E48D1B" w:rsidR="00226CD4" w:rsidRPr="00221DF0" w:rsidRDefault="00226CD4" w:rsidP="00724D19">
      <w:pPr>
        <w:spacing w:before="120" w:after="120"/>
        <w:rPr>
          <w:lang w:val="lt-LT"/>
        </w:rPr>
      </w:pPr>
      <w:r w:rsidRPr="00221DF0">
        <w:rPr>
          <w:lang w:val="lt-LT"/>
        </w:rPr>
        <w:t xml:space="preserve">Toliau nurodyti </w:t>
      </w:r>
      <w:r w:rsidR="00987F36" w:rsidRPr="00221DF0">
        <w:rPr>
          <w:lang w:val="lt-LT"/>
        </w:rPr>
        <w:t>kiti sienoms keliami</w:t>
      </w:r>
      <w:r w:rsidRPr="00221DF0">
        <w:rPr>
          <w:lang w:val="lt-LT"/>
        </w:rPr>
        <w:t xml:space="preserve"> reikalavimai:</w:t>
      </w:r>
    </w:p>
    <w:p w14:paraId="6946BABA" w14:textId="77777777" w:rsidR="00226CD4" w:rsidRPr="00221DF0" w:rsidRDefault="00226CD4" w:rsidP="00965FDA">
      <w:pPr>
        <w:pStyle w:val="Sraopastraipa"/>
        <w:numPr>
          <w:ilvl w:val="0"/>
          <w:numId w:val="98"/>
        </w:numPr>
        <w:contextualSpacing w:val="0"/>
        <w:rPr>
          <w:lang w:val="lt-LT"/>
        </w:rPr>
      </w:pPr>
      <w:r w:rsidRPr="00221DF0">
        <w:rPr>
          <w:lang w:val="lt-LT"/>
        </w:rPr>
        <w:t>medinių elementų ilgaamžiškumas turi atitikti aplinkosaugos reikalavimus;</w:t>
      </w:r>
    </w:p>
    <w:p w14:paraId="5976585F" w14:textId="77777777" w:rsidR="00226CD4" w:rsidRPr="00221DF0" w:rsidRDefault="00226CD4" w:rsidP="00965FDA">
      <w:pPr>
        <w:pStyle w:val="Sraopastraipa"/>
        <w:numPr>
          <w:ilvl w:val="0"/>
          <w:numId w:val="98"/>
        </w:numPr>
        <w:contextualSpacing w:val="0"/>
        <w:rPr>
          <w:lang w:val="lt-LT"/>
        </w:rPr>
      </w:pPr>
      <w:r w:rsidRPr="00221DF0">
        <w:rPr>
          <w:lang w:val="lt-LT"/>
        </w:rPr>
        <w:t>draudžiama naudoti chemikalais apdorotą medieną;</w:t>
      </w:r>
    </w:p>
    <w:p w14:paraId="306C2A05" w14:textId="0C06380D" w:rsidR="00987F36" w:rsidRPr="00221DF0" w:rsidRDefault="00226CD4" w:rsidP="00965FDA">
      <w:pPr>
        <w:pStyle w:val="Sraopastraipa"/>
        <w:numPr>
          <w:ilvl w:val="0"/>
          <w:numId w:val="98"/>
        </w:numPr>
        <w:contextualSpacing w:val="0"/>
        <w:rPr>
          <w:lang w:val="lt-LT"/>
        </w:rPr>
      </w:pPr>
      <w:r w:rsidRPr="00221DF0">
        <w:rPr>
          <w:lang w:val="lt-LT"/>
        </w:rPr>
        <w:t xml:space="preserve">dažytiems paviršiams būtina naudoti aplinkai </w:t>
      </w:r>
      <w:r w:rsidR="00987F36" w:rsidRPr="00221DF0">
        <w:rPr>
          <w:lang w:val="lt-LT"/>
        </w:rPr>
        <w:t xml:space="preserve">draugiškus </w:t>
      </w:r>
      <w:r w:rsidRPr="00221DF0">
        <w:rPr>
          <w:lang w:val="lt-LT"/>
        </w:rPr>
        <w:t xml:space="preserve">gaminius; </w:t>
      </w:r>
    </w:p>
    <w:p w14:paraId="2C291672" w14:textId="4094CB40" w:rsidR="00226CD4" w:rsidRPr="00221DF0" w:rsidRDefault="00226CD4" w:rsidP="00965FDA">
      <w:pPr>
        <w:pStyle w:val="Sraopastraipa"/>
        <w:numPr>
          <w:ilvl w:val="0"/>
          <w:numId w:val="98"/>
        </w:numPr>
        <w:contextualSpacing w:val="0"/>
        <w:rPr>
          <w:lang w:val="lt-LT"/>
        </w:rPr>
      </w:pPr>
      <w:r w:rsidRPr="00221DF0">
        <w:rPr>
          <w:lang w:val="lt-LT"/>
        </w:rPr>
        <w:lastRenderedPageBreak/>
        <w:t>pageidautina rinktis vandeninius tirpiklius;</w:t>
      </w:r>
    </w:p>
    <w:p w14:paraId="3F4ED666" w14:textId="65A10C22" w:rsidR="00226CD4" w:rsidRPr="00221DF0" w:rsidRDefault="00226CD4" w:rsidP="00965FDA">
      <w:pPr>
        <w:pStyle w:val="Sraopastraipa"/>
        <w:numPr>
          <w:ilvl w:val="0"/>
          <w:numId w:val="98"/>
        </w:numPr>
        <w:contextualSpacing w:val="0"/>
        <w:rPr>
          <w:lang w:val="lt-LT"/>
        </w:rPr>
      </w:pPr>
      <w:r w:rsidRPr="00221DF0">
        <w:rPr>
          <w:lang w:val="lt-LT"/>
        </w:rPr>
        <w:t xml:space="preserve">jei šlapiose vietose (dušuose ir persirengimo kambariuose) reikalinga kieta danga, turi būti naudojamos plytelės su </w:t>
      </w:r>
      <w:r w:rsidR="00987F36" w:rsidRPr="00221DF0">
        <w:rPr>
          <w:lang w:val="lt-LT"/>
        </w:rPr>
        <w:t>įrengta hidroizoliacija</w:t>
      </w:r>
      <w:r w:rsidRPr="00221DF0">
        <w:rPr>
          <w:lang w:val="lt-LT"/>
        </w:rPr>
        <w:t>;</w:t>
      </w:r>
    </w:p>
    <w:p w14:paraId="4E83EFBB" w14:textId="6E5B6424" w:rsidR="00226CD4" w:rsidRPr="00221DF0" w:rsidRDefault="00987F36" w:rsidP="00965FDA">
      <w:pPr>
        <w:pStyle w:val="Sraopastraipa"/>
        <w:numPr>
          <w:ilvl w:val="0"/>
          <w:numId w:val="98"/>
        </w:numPr>
        <w:contextualSpacing w:val="0"/>
        <w:rPr>
          <w:lang w:val="lt-LT"/>
        </w:rPr>
      </w:pPr>
      <w:r w:rsidRPr="00221DF0">
        <w:rPr>
          <w:lang w:val="lt-LT"/>
        </w:rPr>
        <w:t xml:space="preserve">šilumos izoliavimui </w:t>
      </w:r>
      <w:r w:rsidR="00226CD4" w:rsidRPr="00221DF0">
        <w:rPr>
          <w:lang w:val="lt-LT"/>
        </w:rPr>
        <w:t>turi būti naudojama mineralinė vata;</w:t>
      </w:r>
    </w:p>
    <w:p w14:paraId="3690A942" w14:textId="431DB995" w:rsidR="00226CD4" w:rsidRPr="00221DF0" w:rsidRDefault="00226CD4" w:rsidP="00965FDA">
      <w:pPr>
        <w:pStyle w:val="Sraopastraipa"/>
        <w:numPr>
          <w:ilvl w:val="0"/>
          <w:numId w:val="98"/>
        </w:numPr>
        <w:contextualSpacing w:val="0"/>
        <w:rPr>
          <w:lang w:val="lt-LT"/>
        </w:rPr>
      </w:pPr>
      <w:r w:rsidRPr="00221DF0">
        <w:rPr>
          <w:lang w:val="lt-LT"/>
        </w:rPr>
        <w:t xml:space="preserve">turi būti imtasi visų praktinių priemonių, kad būtų išvengta netyčinių </w:t>
      </w:r>
      <w:r w:rsidR="00987F36" w:rsidRPr="00221DF0">
        <w:rPr>
          <w:lang w:val="lt-LT"/>
        </w:rPr>
        <w:t xml:space="preserve">Naudotojų </w:t>
      </w:r>
      <w:r w:rsidRPr="00221DF0">
        <w:rPr>
          <w:lang w:val="lt-LT"/>
        </w:rPr>
        <w:t>susižalojimų (vengiama aštrių kampų, neprisuktų dangos elementų jungčių, trapių arba per plačių sklendžių ir kt.);</w:t>
      </w:r>
    </w:p>
    <w:p w14:paraId="66BA1806" w14:textId="77777777" w:rsidR="00226CD4" w:rsidRPr="00221DF0" w:rsidRDefault="00226CD4" w:rsidP="00965FDA">
      <w:pPr>
        <w:pStyle w:val="Sraopastraipa"/>
        <w:numPr>
          <w:ilvl w:val="0"/>
          <w:numId w:val="98"/>
        </w:numPr>
        <w:contextualSpacing w:val="0"/>
        <w:rPr>
          <w:lang w:val="lt-LT"/>
        </w:rPr>
      </w:pPr>
      <w:r w:rsidRPr="00221DF0">
        <w:rPr>
          <w:lang w:val="lt-LT"/>
        </w:rPr>
        <w:t xml:space="preserve">konferencijų ir mokomosiose patalpose, turi būti parengta vaizdo projektoriaus projekcijai skirta siena (balta siena); </w:t>
      </w:r>
    </w:p>
    <w:p w14:paraId="0C389039" w14:textId="77777777" w:rsidR="00226CD4" w:rsidRDefault="00226CD4" w:rsidP="00965FDA">
      <w:pPr>
        <w:pStyle w:val="Sraopastraipa"/>
        <w:numPr>
          <w:ilvl w:val="0"/>
          <w:numId w:val="98"/>
        </w:numPr>
        <w:contextualSpacing w:val="0"/>
        <w:rPr>
          <w:lang w:val="lt-LT"/>
        </w:rPr>
      </w:pPr>
      <w:r w:rsidRPr="00221DF0">
        <w:rPr>
          <w:lang w:val="lt-LT"/>
        </w:rPr>
        <w:t>sienų dangos turi būti valomos nenaudojant kenksmingų ar nuodingų medžiagų ir laikantis vietos aplinkosaugos reikalavimų.</w:t>
      </w:r>
    </w:p>
    <w:p w14:paraId="46A11291" w14:textId="77777777" w:rsidR="00EB4F68" w:rsidRPr="00221DF0" w:rsidRDefault="00EB4F68" w:rsidP="00EB4F68">
      <w:pPr>
        <w:pStyle w:val="Sraopastraipa"/>
        <w:ind w:left="1080"/>
        <w:contextualSpacing w:val="0"/>
        <w:rPr>
          <w:lang w:val="lt-LT"/>
        </w:rPr>
      </w:pPr>
    </w:p>
    <w:p w14:paraId="6659147B" w14:textId="77777777" w:rsidR="00226CD4" w:rsidRDefault="00226CD4" w:rsidP="00965FDA">
      <w:pPr>
        <w:pStyle w:val="Antrat4"/>
        <w:numPr>
          <w:ilvl w:val="3"/>
          <w:numId w:val="44"/>
        </w:numPr>
        <w:rPr>
          <w:rFonts w:ascii="Arial" w:hAnsi="Arial" w:cs="Arial"/>
          <w:i w:val="0"/>
          <w:lang w:val="lt-LT"/>
        </w:rPr>
      </w:pPr>
      <w:bookmarkStart w:id="617" w:name="_Toc458894225"/>
      <w:r w:rsidRPr="00EB4F68">
        <w:rPr>
          <w:rFonts w:ascii="Arial" w:hAnsi="Arial" w:cs="Arial"/>
          <w:i w:val="0"/>
          <w:lang w:val="lt-LT"/>
        </w:rPr>
        <w:t>Lubos</w:t>
      </w:r>
      <w:bookmarkEnd w:id="617"/>
    </w:p>
    <w:p w14:paraId="19741B0A" w14:textId="77777777" w:rsidR="00EB4F68" w:rsidRPr="00EB4F68" w:rsidRDefault="00EB4F68" w:rsidP="00EB4F68">
      <w:pPr>
        <w:rPr>
          <w:lang w:val="lt-LT"/>
        </w:rPr>
      </w:pPr>
    </w:p>
    <w:p w14:paraId="0273AD32" w14:textId="66655062" w:rsidR="00226CD4" w:rsidRPr="00221DF0" w:rsidRDefault="00226CD4" w:rsidP="00724D19">
      <w:pPr>
        <w:spacing w:before="120" w:after="120"/>
        <w:rPr>
          <w:lang w:val="lt-LT"/>
        </w:rPr>
      </w:pPr>
      <w:r w:rsidRPr="00221DF0">
        <w:rPr>
          <w:lang w:val="lt-LT"/>
        </w:rPr>
        <w:t xml:space="preserve">Esant būtinumui, turi būti naudojamos atitinkamų akustinių savybių </w:t>
      </w:r>
      <w:r w:rsidR="00987F36" w:rsidRPr="00221DF0">
        <w:rPr>
          <w:lang w:val="lt-LT"/>
        </w:rPr>
        <w:t xml:space="preserve">pakabinamos </w:t>
      </w:r>
      <w:r w:rsidRPr="00221DF0">
        <w:rPr>
          <w:lang w:val="lt-LT"/>
        </w:rPr>
        <w:t>lubos. Jos turi atitikti žemiau nurodytus reikalavimus:</w:t>
      </w:r>
    </w:p>
    <w:p w14:paraId="2AC809F8" w14:textId="77777777" w:rsidR="00226CD4" w:rsidRPr="00221DF0" w:rsidRDefault="00226CD4" w:rsidP="00965FDA">
      <w:pPr>
        <w:pStyle w:val="Sraopastraipa"/>
        <w:numPr>
          <w:ilvl w:val="0"/>
          <w:numId w:val="99"/>
        </w:numPr>
        <w:ind w:hanging="357"/>
        <w:contextualSpacing w:val="0"/>
        <w:rPr>
          <w:lang w:val="lt-LT"/>
        </w:rPr>
      </w:pPr>
      <w:r w:rsidRPr="00221DF0">
        <w:rPr>
          <w:lang w:val="lt-LT"/>
        </w:rPr>
        <w:t>prireikus į jas turi būti integruoti apšvietimo elementai;</w:t>
      </w:r>
    </w:p>
    <w:p w14:paraId="5733286A" w14:textId="57C9B5D6" w:rsidR="00226CD4" w:rsidRPr="00221DF0" w:rsidRDefault="00226CD4" w:rsidP="00965FDA">
      <w:pPr>
        <w:pStyle w:val="Sraopastraipa"/>
        <w:numPr>
          <w:ilvl w:val="0"/>
          <w:numId w:val="99"/>
        </w:numPr>
        <w:ind w:hanging="357"/>
        <w:contextualSpacing w:val="0"/>
        <w:rPr>
          <w:lang w:val="lt-LT"/>
        </w:rPr>
      </w:pPr>
      <w:r w:rsidRPr="00221DF0">
        <w:rPr>
          <w:lang w:val="lt-LT"/>
        </w:rPr>
        <w:t xml:space="preserve">turi būti pateiktas </w:t>
      </w:r>
      <w:r w:rsidR="00207908" w:rsidRPr="00221DF0">
        <w:rPr>
          <w:lang w:val="lt-LT"/>
        </w:rPr>
        <w:t xml:space="preserve">pakabinamų </w:t>
      </w:r>
      <w:r w:rsidRPr="00221DF0">
        <w:rPr>
          <w:lang w:val="lt-LT"/>
        </w:rPr>
        <w:t>lubų išdėstymo planas, atitinkantis architektūrinį rėmą, kad vėliau jį būtų galima pakeisti;</w:t>
      </w:r>
    </w:p>
    <w:p w14:paraId="60A259A0" w14:textId="7051C4B5" w:rsidR="00226CD4" w:rsidRPr="00221DF0" w:rsidRDefault="00226CD4" w:rsidP="00965FDA">
      <w:pPr>
        <w:pStyle w:val="Sraopastraipa"/>
        <w:numPr>
          <w:ilvl w:val="0"/>
          <w:numId w:val="99"/>
        </w:numPr>
        <w:ind w:hanging="357"/>
        <w:contextualSpacing w:val="0"/>
        <w:rPr>
          <w:lang w:val="lt-LT"/>
        </w:rPr>
      </w:pPr>
      <w:r w:rsidRPr="00221DF0">
        <w:rPr>
          <w:lang w:val="lt-LT"/>
        </w:rPr>
        <w:t xml:space="preserve">jei </w:t>
      </w:r>
      <w:r w:rsidR="00207908" w:rsidRPr="00221DF0">
        <w:rPr>
          <w:lang w:val="lt-LT"/>
        </w:rPr>
        <w:t xml:space="preserve">pakabinamos </w:t>
      </w:r>
      <w:r w:rsidRPr="00221DF0">
        <w:rPr>
          <w:lang w:val="lt-LT"/>
        </w:rPr>
        <w:t xml:space="preserve">lubos pagamintos iš klijuoto medžio pluošto, naudojama rišamoji medžiaga turi būti be itin lakių organinių medžiagų, ypač </w:t>
      </w:r>
      <w:proofErr w:type="spellStart"/>
      <w:r w:rsidRPr="00221DF0">
        <w:rPr>
          <w:lang w:val="lt-LT"/>
        </w:rPr>
        <w:t>formaldehido</w:t>
      </w:r>
      <w:proofErr w:type="spellEnd"/>
      <w:r w:rsidRPr="00221DF0">
        <w:rPr>
          <w:lang w:val="lt-LT"/>
        </w:rPr>
        <w:t>;</w:t>
      </w:r>
    </w:p>
    <w:p w14:paraId="4F553746" w14:textId="77777777" w:rsidR="00226CD4" w:rsidRPr="00221DF0" w:rsidRDefault="00226CD4" w:rsidP="00965FDA">
      <w:pPr>
        <w:pStyle w:val="Sraopastraipa"/>
        <w:numPr>
          <w:ilvl w:val="0"/>
          <w:numId w:val="99"/>
        </w:numPr>
        <w:ind w:hanging="357"/>
        <w:contextualSpacing w:val="0"/>
        <w:rPr>
          <w:lang w:val="lt-LT"/>
        </w:rPr>
      </w:pPr>
      <w:r w:rsidRPr="00221DF0">
        <w:rPr>
          <w:lang w:val="lt-LT"/>
        </w:rPr>
        <w:t>jei garsui slopinti naudojama mineralinė arba stiklo vata, sudėta už perforuotų plokščių, patiriančių tiesioginę sąveiką su atmosfera, izoliacinė medžiaga turi būti supakuota arba apsaugota specialia plėvele, kad nesklistų sveikatai pavojingi plaušai.</w:t>
      </w:r>
    </w:p>
    <w:p w14:paraId="46078D36" w14:textId="5AE10C28" w:rsidR="009F136D" w:rsidRPr="00221DF0" w:rsidRDefault="00226CD4" w:rsidP="00724D19">
      <w:pPr>
        <w:spacing w:before="120" w:after="120"/>
        <w:rPr>
          <w:lang w:val="lt-LT"/>
        </w:rPr>
      </w:pPr>
      <w:r w:rsidRPr="00221DF0">
        <w:rPr>
          <w:lang w:val="lt-LT"/>
        </w:rPr>
        <w:t xml:space="preserve">Techninę įrangą, kuri bus įtaisyta virš kabamųjų lubų, turi būti galima remontuoti arba pakeisti naudojant integruotas prieigos priemones (pvz., su lubų dekoro elementais integruotus liukus). Įranga turi būti pasiekiama tiesiogiai ir lengvai. </w:t>
      </w:r>
      <w:r w:rsidR="00207908" w:rsidRPr="00221DF0">
        <w:rPr>
          <w:lang w:val="lt-LT"/>
        </w:rPr>
        <w:t xml:space="preserve">Pakabinamos </w:t>
      </w:r>
      <w:r w:rsidRPr="00221DF0">
        <w:rPr>
          <w:lang w:val="lt-LT"/>
        </w:rPr>
        <w:t>lubos turi būti prikabintos ilgam laikui</w:t>
      </w:r>
      <w:r w:rsidR="00207908" w:rsidRPr="00221DF0">
        <w:rPr>
          <w:lang w:val="lt-LT"/>
        </w:rPr>
        <w:t>.</w:t>
      </w:r>
      <w:r w:rsidRPr="00221DF0">
        <w:rPr>
          <w:lang w:val="lt-LT"/>
        </w:rPr>
        <w:t xml:space="preserve"> Visuomenei prieinamos </w:t>
      </w:r>
      <w:r w:rsidR="00207908" w:rsidRPr="00D15FD6">
        <w:rPr>
          <w:lang w:val="lt-LT"/>
        </w:rPr>
        <w:t>pakabinamos</w:t>
      </w:r>
      <w:r w:rsidRPr="00D15FD6">
        <w:rPr>
          <w:lang w:val="lt-LT"/>
        </w:rPr>
        <w:t xml:space="preserve"> lubos turi būti apsaugotos nuo </w:t>
      </w:r>
      <w:r w:rsidR="00207908" w:rsidRPr="00D15FD6">
        <w:rPr>
          <w:lang w:val="lt-LT"/>
        </w:rPr>
        <w:t>tyčinio elementų demontavimo / panaudojimo ne pagal paskirtį</w:t>
      </w:r>
      <w:r w:rsidRPr="00221DF0">
        <w:rPr>
          <w:lang w:val="lt-LT"/>
        </w:rPr>
        <w:t>.</w:t>
      </w:r>
    </w:p>
    <w:p w14:paraId="28C212ED" w14:textId="77777777" w:rsidR="00226CD4" w:rsidRPr="00221DF0" w:rsidRDefault="00226CD4" w:rsidP="00724D19">
      <w:pPr>
        <w:spacing w:before="120" w:after="120"/>
        <w:rPr>
          <w:lang w:val="lt-LT"/>
        </w:rPr>
      </w:pPr>
    </w:p>
    <w:p w14:paraId="385CD727" w14:textId="77777777" w:rsidR="00226CD4" w:rsidRPr="00221DF0" w:rsidRDefault="00226CD4" w:rsidP="00965FDA">
      <w:pPr>
        <w:pStyle w:val="Antrat3"/>
        <w:numPr>
          <w:ilvl w:val="2"/>
          <w:numId w:val="44"/>
        </w:numPr>
        <w:spacing w:before="120" w:after="120"/>
        <w:ind w:hanging="657"/>
        <w:rPr>
          <w:b/>
          <w:color w:val="0079C1"/>
          <w:lang w:val="lt-LT"/>
        </w:rPr>
      </w:pPr>
      <w:bookmarkStart w:id="618" w:name="_Toc417399805"/>
      <w:bookmarkStart w:id="619" w:name="_Toc417569243"/>
      <w:bookmarkStart w:id="620" w:name="_Toc441662424"/>
      <w:bookmarkStart w:id="621" w:name="_Toc458894226"/>
      <w:r w:rsidRPr="00B54DC3">
        <w:rPr>
          <w:b/>
          <w:color w:val="0079C1"/>
          <w:lang w:val="lt-LT"/>
        </w:rPr>
        <w:t xml:space="preserve">Daugiafunkcio komplekso objektų išoriniai </w:t>
      </w:r>
      <w:bookmarkEnd w:id="618"/>
      <w:bookmarkEnd w:id="619"/>
      <w:r w:rsidRPr="00B54DC3">
        <w:rPr>
          <w:b/>
          <w:color w:val="0079C1"/>
          <w:lang w:val="lt-LT"/>
        </w:rPr>
        <w:t>langai ir durys</w:t>
      </w:r>
      <w:bookmarkEnd w:id="620"/>
      <w:bookmarkEnd w:id="621"/>
    </w:p>
    <w:p w14:paraId="1E2EE417" w14:textId="77777777" w:rsidR="00B54DC3" w:rsidRDefault="00B54DC3" w:rsidP="00724D19">
      <w:pPr>
        <w:spacing w:before="120" w:after="120"/>
        <w:rPr>
          <w:color w:val="0079C1"/>
          <w:lang w:val="lt-LT"/>
        </w:rPr>
      </w:pPr>
    </w:p>
    <w:p w14:paraId="6C7630CD" w14:textId="77777777" w:rsidR="00226CD4" w:rsidRPr="00B54DC3" w:rsidRDefault="00226CD4" w:rsidP="00965FDA">
      <w:pPr>
        <w:pStyle w:val="Antrat4"/>
        <w:numPr>
          <w:ilvl w:val="3"/>
          <w:numId w:val="44"/>
        </w:numPr>
        <w:rPr>
          <w:rFonts w:ascii="Arial" w:hAnsi="Arial" w:cs="Arial"/>
          <w:i w:val="0"/>
          <w:lang w:val="lt-LT"/>
        </w:rPr>
      </w:pPr>
      <w:bookmarkStart w:id="622" w:name="_Toc458894227"/>
      <w:r w:rsidRPr="00B54DC3">
        <w:rPr>
          <w:rFonts w:ascii="Arial" w:hAnsi="Arial" w:cs="Arial"/>
          <w:i w:val="0"/>
          <w:lang w:val="lt-LT"/>
        </w:rPr>
        <w:t>Bendrieji reikalavimai</w:t>
      </w:r>
      <w:bookmarkEnd w:id="622"/>
    </w:p>
    <w:p w14:paraId="07F10539" w14:textId="77777777" w:rsidR="00B54DC3" w:rsidRDefault="00B54DC3" w:rsidP="00724D19">
      <w:pPr>
        <w:spacing w:before="120" w:after="120"/>
        <w:rPr>
          <w:lang w:val="lt-LT"/>
        </w:rPr>
      </w:pPr>
    </w:p>
    <w:p w14:paraId="0D3B15DF" w14:textId="77777777" w:rsidR="00226CD4" w:rsidRPr="00221DF0" w:rsidRDefault="00226CD4" w:rsidP="00724D19">
      <w:pPr>
        <w:spacing w:before="120" w:after="120"/>
        <w:rPr>
          <w:lang w:val="lt-LT"/>
        </w:rPr>
      </w:pPr>
      <w:r w:rsidRPr="00221DF0">
        <w:rPr>
          <w:lang w:val="lt-LT"/>
        </w:rPr>
        <w:t>Išoriniai langai ir durys turi užtikrinti:</w:t>
      </w:r>
    </w:p>
    <w:p w14:paraId="2EC2C6FB" w14:textId="3588A488" w:rsidR="00226CD4" w:rsidRPr="00221DF0" w:rsidRDefault="00207908" w:rsidP="00965FDA">
      <w:pPr>
        <w:pStyle w:val="Sraopastraipa"/>
        <w:numPr>
          <w:ilvl w:val="0"/>
          <w:numId w:val="100"/>
        </w:numPr>
        <w:contextualSpacing w:val="0"/>
        <w:rPr>
          <w:lang w:val="lt-LT"/>
        </w:rPr>
      </w:pPr>
      <w:r w:rsidRPr="00221DF0">
        <w:rPr>
          <w:lang w:val="lt-LT"/>
        </w:rPr>
        <w:t>pakankamą ir statybos techninius reglamentus atitinkančią šilumos izoliaciją</w:t>
      </w:r>
      <w:r w:rsidR="00226CD4" w:rsidRPr="00221DF0">
        <w:rPr>
          <w:lang w:val="lt-LT"/>
        </w:rPr>
        <w:t>;</w:t>
      </w:r>
    </w:p>
    <w:p w14:paraId="01586327" w14:textId="77777777" w:rsidR="00226CD4" w:rsidRPr="00221DF0" w:rsidRDefault="00226CD4" w:rsidP="00965FDA">
      <w:pPr>
        <w:pStyle w:val="Sraopastraipa"/>
        <w:numPr>
          <w:ilvl w:val="0"/>
          <w:numId w:val="100"/>
        </w:numPr>
        <w:contextualSpacing w:val="0"/>
        <w:rPr>
          <w:lang w:val="lt-LT"/>
        </w:rPr>
      </w:pPr>
      <w:r w:rsidRPr="00221DF0">
        <w:rPr>
          <w:lang w:val="lt-LT"/>
        </w:rPr>
        <w:t>atitinkamuose standartuose nurodytą natūralų apšvietimą patalpose;</w:t>
      </w:r>
    </w:p>
    <w:p w14:paraId="36E08C16" w14:textId="0610BE32" w:rsidR="00226CD4" w:rsidRPr="00221DF0" w:rsidRDefault="00226CD4" w:rsidP="00965FDA">
      <w:pPr>
        <w:pStyle w:val="Sraopastraipa"/>
        <w:numPr>
          <w:ilvl w:val="0"/>
          <w:numId w:val="100"/>
        </w:numPr>
        <w:contextualSpacing w:val="0"/>
        <w:rPr>
          <w:lang w:val="lt-LT"/>
        </w:rPr>
      </w:pPr>
      <w:r w:rsidRPr="00221DF0">
        <w:rPr>
          <w:lang w:val="lt-LT"/>
        </w:rPr>
        <w:t>pastatų erdvių vėdinimą</w:t>
      </w:r>
      <w:r w:rsidR="00207908" w:rsidRPr="00221DF0">
        <w:rPr>
          <w:lang w:val="lt-LT"/>
        </w:rPr>
        <w:t xml:space="preserve">, ten kur numatytas natūralus vėdinimas per langus </w:t>
      </w:r>
      <w:r w:rsidRPr="00221DF0">
        <w:rPr>
          <w:lang w:val="lt-LT"/>
        </w:rPr>
        <w:t>;</w:t>
      </w:r>
    </w:p>
    <w:p w14:paraId="5F6AF551" w14:textId="561CD1DE" w:rsidR="00226CD4" w:rsidRPr="00221DF0" w:rsidRDefault="00226CD4" w:rsidP="00965FDA">
      <w:pPr>
        <w:pStyle w:val="Sraopastraipa"/>
        <w:numPr>
          <w:ilvl w:val="0"/>
          <w:numId w:val="100"/>
        </w:numPr>
        <w:contextualSpacing w:val="0"/>
        <w:rPr>
          <w:lang w:val="lt-LT"/>
        </w:rPr>
      </w:pPr>
      <w:r w:rsidRPr="00221DF0">
        <w:rPr>
          <w:lang w:val="lt-LT"/>
        </w:rPr>
        <w:t xml:space="preserve">priešgaisrinę </w:t>
      </w:r>
      <w:r w:rsidR="00207908" w:rsidRPr="00221DF0">
        <w:rPr>
          <w:lang w:val="lt-LT"/>
        </w:rPr>
        <w:t>saugą</w:t>
      </w:r>
      <w:r w:rsidRPr="00221DF0">
        <w:rPr>
          <w:lang w:val="lt-LT"/>
        </w:rPr>
        <w:t>;</w:t>
      </w:r>
    </w:p>
    <w:p w14:paraId="59E6F695" w14:textId="542F6159" w:rsidR="00226CD4" w:rsidRPr="00221DF0" w:rsidRDefault="00207908" w:rsidP="00965FDA">
      <w:pPr>
        <w:pStyle w:val="Sraopastraipa"/>
        <w:numPr>
          <w:ilvl w:val="0"/>
          <w:numId w:val="100"/>
        </w:numPr>
        <w:contextualSpacing w:val="0"/>
        <w:rPr>
          <w:lang w:val="lt-LT"/>
        </w:rPr>
      </w:pPr>
      <w:r w:rsidRPr="00221DF0">
        <w:rPr>
          <w:lang w:val="lt-LT"/>
        </w:rPr>
        <w:t xml:space="preserve">pakankamą </w:t>
      </w:r>
      <w:r w:rsidR="00226CD4" w:rsidRPr="00221DF0">
        <w:rPr>
          <w:lang w:val="lt-LT"/>
        </w:rPr>
        <w:t>garso izoliaciją.</w:t>
      </w:r>
    </w:p>
    <w:p w14:paraId="0C8EA42C" w14:textId="77777777" w:rsidR="00226CD4" w:rsidRPr="00D15FD6" w:rsidRDefault="00226CD4" w:rsidP="00724D19">
      <w:pPr>
        <w:spacing w:before="120" w:after="120"/>
        <w:rPr>
          <w:color w:val="0079C1"/>
          <w:lang w:val="lt-LT"/>
        </w:rPr>
      </w:pPr>
      <w:r w:rsidRPr="00221DF0">
        <w:rPr>
          <w:lang w:val="lt-LT"/>
        </w:rPr>
        <w:t>Išorinių langų ir durų formos turi būti standartizuotos ir turi atitikti Lietuvos Respublikos standartus.</w:t>
      </w:r>
    </w:p>
    <w:p w14:paraId="44621E65" w14:textId="77777777" w:rsidR="00B54DC3" w:rsidRDefault="00B54DC3" w:rsidP="00724D19">
      <w:pPr>
        <w:spacing w:before="120" w:after="120"/>
        <w:rPr>
          <w:color w:val="0079C1"/>
          <w:lang w:val="lt-LT"/>
        </w:rPr>
      </w:pPr>
    </w:p>
    <w:p w14:paraId="573CF0FE" w14:textId="77777777" w:rsidR="00226CD4" w:rsidRPr="00B54DC3" w:rsidRDefault="00226CD4" w:rsidP="00965FDA">
      <w:pPr>
        <w:pStyle w:val="Antrat4"/>
        <w:numPr>
          <w:ilvl w:val="3"/>
          <w:numId w:val="44"/>
        </w:numPr>
        <w:rPr>
          <w:rFonts w:ascii="Arial" w:hAnsi="Arial" w:cs="Arial"/>
          <w:i w:val="0"/>
          <w:lang w:val="lt-LT"/>
        </w:rPr>
      </w:pPr>
      <w:bookmarkStart w:id="623" w:name="_Toc458894228"/>
      <w:r w:rsidRPr="00B54DC3">
        <w:rPr>
          <w:rFonts w:ascii="Arial" w:hAnsi="Arial" w:cs="Arial"/>
          <w:i w:val="0"/>
          <w:lang w:val="lt-LT"/>
        </w:rPr>
        <w:t>Išoriniai langai</w:t>
      </w:r>
      <w:bookmarkEnd w:id="623"/>
    </w:p>
    <w:p w14:paraId="0334D57F" w14:textId="77777777" w:rsidR="00B54DC3" w:rsidRDefault="00B54DC3" w:rsidP="00724D19">
      <w:pPr>
        <w:spacing w:before="120" w:after="120"/>
        <w:rPr>
          <w:lang w:val="lt-LT"/>
        </w:rPr>
      </w:pPr>
    </w:p>
    <w:p w14:paraId="57F62547" w14:textId="3F0276EE" w:rsidR="00226CD4" w:rsidRPr="00221DF0" w:rsidRDefault="00226CD4" w:rsidP="00724D19">
      <w:pPr>
        <w:spacing w:before="120" w:after="120"/>
        <w:rPr>
          <w:lang w:val="lt-LT"/>
        </w:rPr>
      </w:pPr>
      <w:r w:rsidRPr="00D15FD6">
        <w:rPr>
          <w:lang w:val="lt-LT"/>
        </w:rPr>
        <w:t xml:space="preserve">Langai turi </w:t>
      </w:r>
      <w:r w:rsidR="00207908" w:rsidRPr="00D15FD6">
        <w:rPr>
          <w:lang w:val="lt-LT"/>
        </w:rPr>
        <w:t>užtikrinti apsaugą nuo neigiamo aplinkos poveikio</w:t>
      </w:r>
    </w:p>
    <w:p w14:paraId="1900E8F1" w14:textId="6EE7B732" w:rsidR="00226CD4" w:rsidRPr="00221DF0" w:rsidRDefault="00226CD4" w:rsidP="00724D19">
      <w:pPr>
        <w:spacing w:before="120" w:after="120"/>
        <w:rPr>
          <w:lang w:val="lt-LT"/>
        </w:rPr>
      </w:pPr>
      <w:r w:rsidRPr="00221DF0">
        <w:rPr>
          <w:lang w:val="lt-LT"/>
        </w:rPr>
        <w:t>Visi langai</w:t>
      </w:r>
      <w:r w:rsidR="00207908" w:rsidRPr="00221DF0">
        <w:rPr>
          <w:lang w:val="lt-LT"/>
        </w:rPr>
        <w:t>, ten kur numatyti varstomi,</w:t>
      </w:r>
      <w:r w:rsidRPr="00221DF0">
        <w:rPr>
          <w:lang w:val="lt-LT"/>
        </w:rPr>
        <w:t xml:space="preserve"> turi būti atveriami bent dviem lygiais:</w:t>
      </w:r>
    </w:p>
    <w:p w14:paraId="52F5185A" w14:textId="77777777" w:rsidR="00226CD4" w:rsidRPr="00221DF0" w:rsidRDefault="00226CD4" w:rsidP="00965FDA">
      <w:pPr>
        <w:pStyle w:val="Sraopastraipa"/>
        <w:numPr>
          <w:ilvl w:val="0"/>
          <w:numId w:val="101"/>
        </w:numPr>
        <w:contextualSpacing w:val="0"/>
        <w:rPr>
          <w:lang w:val="lt-LT"/>
        </w:rPr>
      </w:pPr>
      <w:r w:rsidRPr="00221DF0">
        <w:rPr>
          <w:lang w:val="lt-LT"/>
        </w:rPr>
        <w:t>ribotai atidaromi patalpoms išvėdinti;</w:t>
      </w:r>
    </w:p>
    <w:p w14:paraId="1FB41462" w14:textId="77777777" w:rsidR="00226CD4" w:rsidRPr="00221DF0" w:rsidRDefault="00226CD4" w:rsidP="00965FDA">
      <w:pPr>
        <w:pStyle w:val="Sraopastraipa"/>
        <w:numPr>
          <w:ilvl w:val="0"/>
          <w:numId w:val="101"/>
        </w:numPr>
        <w:contextualSpacing w:val="0"/>
        <w:rPr>
          <w:lang w:val="lt-LT"/>
        </w:rPr>
      </w:pPr>
      <w:r w:rsidRPr="00221DF0">
        <w:rPr>
          <w:lang w:val="lt-LT"/>
        </w:rPr>
        <w:t>plačiai atidaromi, kad būtų galima išvalyti stiklą.</w:t>
      </w:r>
    </w:p>
    <w:p w14:paraId="5A7EA55A" w14:textId="77777777" w:rsidR="00226CD4" w:rsidRPr="00221DF0" w:rsidRDefault="00226CD4" w:rsidP="00724D19">
      <w:pPr>
        <w:spacing w:before="120" w:after="120"/>
        <w:rPr>
          <w:lang w:val="lt-LT"/>
        </w:rPr>
      </w:pPr>
      <w:r w:rsidRPr="00221DF0">
        <w:rPr>
          <w:lang w:val="lt-LT"/>
        </w:rPr>
        <w:t>Langai turi būti atveriami laikantis šių sąlygų:</w:t>
      </w:r>
    </w:p>
    <w:p w14:paraId="479A5EE9" w14:textId="3D907239" w:rsidR="00226CD4" w:rsidRPr="00221DF0" w:rsidRDefault="00226CD4" w:rsidP="00965FDA">
      <w:pPr>
        <w:pStyle w:val="Sraopastraipa"/>
        <w:numPr>
          <w:ilvl w:val="0"/>
          <w:numId w:val="101"/>
        </w:numPr>
        <w:contextualSpacing w:val="0"/>
        <w:rPr>
          <w:lang w:val="lt-LT"/>
        </w:rPr>
      </w:pPr>
      <w:r w:rsidRPr="00221DF0">
        <w:rPr>
          <w:lang w:val="lt-LT"/>
        </w:rPr>
        <w:lastRenderedPageBreak/>
        <w:t xml:space="preserve">Visuomenei atvirose erdvėse (vestibiulyje, VIP ložėse ir žiniasklaidos kambaryje, bibliotekoje, muziejuje ir kt.) langus galės atverti tik </w:t>
      </w:r>
      <w:r w:rsidR="00CA1249">
        <w:rPr>
          <w:lang w:val="lt-LT"/>
        </w:rPr>
        <w:t>Projekto bendrovės</w:t>
      </w:r>
      <w:r w:rsidR="00CA1249" w:rsidRPr="00221DF0">
        <w:rPr>
          <w:lang w:val="lt-LT"/>
        </w:rPr>
        <w:t xml:space="preserve"> </w:t>
      </w:r>
      <w:r w:rsidRPr="00221DF0">
        <w:rPr>
          <w:lang w:val="lt-LT"/>
        </w:rPr>
        <w:t>paskirti darbuotojai ir tik esant priežiūrai.</w:t>
      </w:r>
    </w:p>
    <w:p w14:paraId="0837FC18" w14:textId="752A06D4" w:rsidR="00226CD4" w:rsidRPr="00D15FD6" w:rsidRDefault="00226CD4" w:rsidP="00965FDA">
      <w:pPr>
        <w:pStyle w:val="Sraopastraipa"/>
        <w:numPr>
          <w:ilvl w:val="0"/>
          <w:numId w:val="101"/>
        </w:numPr>
        <w:contextualSpacing w:val="0"/>
        <w:rPr>
          <w:lang w:val="lt-LT"/>
        </w:rPr>
      </w:pPr>
      <w:r w:rsidRPr="00221DF0">
        <w:rPr>
          <w:lang w:val="lt-LT"/>
        </w:rPr>
        <w:t xml:space="preserve">Kitose vietose (biuruose ir pan.) langus galės atverti Suteikiančiųjų institucijų ir Eksploatuotojų darbuotojai. </w:t>
      </w:r>
      <w:r w:rsidR="006E476B">
        <w:rPr>
          <w:lang w:val="lt-LT"/>
        </w:rPr>
        <w:t>Projekto bendrovė</w:t>
      </w:r>
      <w:r w:rsidRPr="00221DF0">
        <w:rPr>
          <w:lang w:val="lt-LT"/>
        </w:rPr>
        <w:t xml:space="preserve"> turi numatyti galimybę </w:t>
      </w:r>
      <w:r w:rsidRPr="00475774">
        <w:rPr>
          <w:lang w:val="lt-LT"/>
        </w:rPr>
        <w:t>Viešųjų kultūros ir sporto renginių infrastruktūros</w:t>
      </w:r>
      <w:r w:rsidRPr="00221DF0">
        <w:rPr>
          <w:lang w:val="lt-LT"/>
        </w:rPr>
        <w:t xml:space="preserve"> VIP ložės naudotojams atsiverti langus</w:t>
      </w:r>
      <w:r w:rsidRPr="00D15FD6">
        <w:rPr>
          <w:lang w:val="lt-LT"/>
        </w:rPr>
        <w:t xml:space="preserve"> (rekomenduojama slankiųjų durų sistema ar kitas Sprendinys).</w:t>
      </w:r>
    </w:p>
    <w:p w14:paraId="66CEEA53" w14:textId="02DC90A8" w:rsidR="00226CD4" w:rsidRPr="00221DF0" w:rsidRDefault="00226CD4" w:rsidP="00965FDA">
      <w:pPr>
        <w:pStyle w:val="Sraopastraipa"/>
        <w:numPr>
          <w:ilvl w:val="0"/>
          <w:numId w:val="101"/>
        </w:numPr>
        <w:contextualSpacing w:val="0"/>
        <w:rPr>
          <w:lang w:val="lt-LT"/>
        </w:rPr>
      </w:pPr>
      <w:r w:rsidRPr="00D15FD6">
        <w:rPr>
          <w:lang w:val="lt-LT"/>
        </w:rPr>
        <w:t xml:space="preserve">Automatizuotai valdomus langus turi valdyti tik </w:t>
      </w:r>
      <w:r w:rsidR="00475774">
        <w:rPr>
          <w:lang w:val="lt-LT"/>
        </w:rPr>
        <w:t>Projekto bendrovės</w:t>
      </w:r>
      <w:r w:rsidR="00475774" w:rsidRPr="00D15FD6">
        <w:rPr>
          <w:lang w:val="lt-LT"/>
        </w:rPr>
        <w:t xml:space="preserve"> </w:t>
      </w:r>
      <w:r w:rsidRPr="00D15FD6">
        <w:rPr>
          <w:lang w:val="lt-LT"/>
        </w:rPr>
        <w:t xml:space="preserve">paskirti darbuotojai, o kilus elektros tiekimo </w:t>
      </w:r>
      <w:r w:rsidR="00207908" w:rsidRPr="00221DF0">
        <w:rPr>
          <w:lang w:val="lt-LT"/>
        </w:rPr>
        <w:t>trikdžiams</w:t>
      </w:r>
      <w:r w:rsidRPr="00221DF0">
        <w:rPr>
          <w:lang w:val="lt-LT"/>
        </w:rPr>
        <w:t>, turi būti ga</w:t>
      </w:r>
      <w:r w:rsidR="00C35EF9" w:rsidRPr="00221DF0">
        <w:rPr>
          <w:lang w:val="lt-LT"/>
        </w:rPr>
        <w:t>l</w:t>
      </w:r>
      <w:r w:rsidRPr="00221DF0">
        <w:rPr>
          <w:lang w:val="lt-LT"/>
        </w:rPr>
        <w:t xml:space="preserve">imybė juos valdyti rankiniu būdu. </w:t>
      </w:r>
    </w:p>
    <w:p w14:paraId="2B00688A" w14:textId="62A62C76" w:rsidR="00226CD4" w:rsidRPr="00221DF0" w:rsidRDefault="00226CD4" w:rsidP="00724D19">
      <w:pPr>
        <w:spacing w:before="120" w:after="120"/>
        <w:rPr>
          <w:lang w:val="lt-LT"/>
        </w:rPr>
      </w:pPr>
      <w:r w:rsidRPr="00221DF0">
        <w:rPr>
          <w:lang w:val="lt-LT"/>
        </w:rPr>
        <w:t xml:space="preserve">Langų rėmai ir stiklo fasadai turi būti suprojektuoti taip, kad atitiktų ne tik šiluminius ir garso, bet ir saugos reikalavimus ir būtų apsaugoti nuo chuliganizmo ir bandymų įsilaužti veiksmų. </w:t>
      </w:r>
    </w:p>
    <w:p w14:paraId="49B74FAC" w14:textId="77777777" w:rsidR="00226CD4" w:rsidRPr="00221DF0" w:rsidRDefault="00226CD4" w:rsidP="00724D19">
      <w:pPr>
        <w:spacing w:before="120" w:after="120"/>
        <w:rPr>
          <w:lang w:val="lt-LT"/>
        </w:rPr>
      </w:pPr>
      <w:r w:rsidRPr="00221DF0">
        <w:rPr>
          <w:lang w:val="lt-LT"/>
        </w:rPr>
        <w:t>Priežiūros atžvilgiu būtina užtikrinti:</w:t>
      </w:r>
    </w:p>
    <w:p w14:paraId="187855A6" w14:textId="77777777" w:rsidR="00226CD4" w:rsidRPr="00221DF0" w:rsidRDefault="00226CD4" w:rsidP="00965FDA">
      <w:pPr>
        <w:pStyle w:val="Sraopastraipa"/>
        <w:numPr>
          <w:ilvl w:val="0"/>
          <w:numId w:val="101"/>
        </w:numPr>
        <w:contextualSpacing w:val="0"/>
        <w:rPr>
          <w:lang w:val="lt-LT"/>
        </w:rPr>
      </w:pPr>
      <w:r w:rsidRPr="00221DF0">
        <w:rPr>
          <w:lang w:val="lt-LT"/>
        </w:rPr>
        <w:t>standartizuotą langų sistemos įrangą ir užraktus;</w:t>
      </w:r>
    </w:p>
    <w:p w14:paraId="5B7A84D0" w14:textId="1C0483E3" w:rsidR="00226CD4" w:rsidRPr="00221DF0" w:rsidRDefault="00226CD4" w:rsidP="00965FDA">
      <w:pPr>
        <w:pStyle w:val="Sraopastraipa"/>
        <w:numPr>
          <w:ilvl w:val="0"/>
          <w:numId w:val="101"/>
        </w:numPr>
        <w:contextualSpacing w:val="0"/>
        <w:rPr>
          <w:lang w:val="lt-LT"/>
        </w:rPr>
      </w:pPr>
      <w:r w:rsidRPr="00221DF0">
        <w:rPr>
          <w:lang w:val="lt-LT"/>
        </w:rPr>
        <w:t xml:space="preserve">standartizuotas </w:t>
      </w:r>
      <w:r w:rsidR="00207908" w:rsidRPr="00221DF0">
        <w:rPr>
          <w:lang w:val="lt-LT"/>
        </w:rPr>
        <w:t>apdailos medžiagų</w:t>
      </w:r>
      <w:r w:rsidRPr="00221DF0">
        <w:rPr>
          <w:lang w:val="lt-LT"/>
        </w:rPr>
        <w:t xml:space="preserve"> formas ir matmenis;</w:t>
      </w:r>
    </w:p>
    <w:p w14:paraId="064612A8" w14:textId="77777777" w:rsidR="00226CD4" w:rsidRPr="00221DF0" w:rsidRDefault="00226CD4" w:rsidP="00965FDA">
      <w:pPr>
        <w:pStyle w:val="Sraopastraipa"/>
        <w:numPr>
          <w:ilvl w:val="0"/>
          <w:numId w:val="101"/>
        </w:numPr>
        <w:contextualSpacing w:val="0"/>
        <w:rPr>
          <w:lang w:val="lt-LT"/>
        </w:rPr>
      </w:pPr>
      <w:r w:rsidRPr="00221DF0">
        <w:rPr>
          <w:lang w:val="lt-LT"/>
        </w:rPr>
        <w:t>esant galimybei, palengvintą stiklo valymą iš pastatų vidaus.</w:t>
      </w:r>
    </w:p>
    <w:p w14:paraId="49466A82" w14:textId="54D706F0" w:rsidR="00226CD4" w:rsidRPr="00221DF0" w:rsidRDefault="00226CD4" w:rsidP="00724D19">
      <w:pPr>
        <w:spacing w:before="120" w:after="120"/>
        <w:rPr>
          <w:lang w:val="lt-LT"/>
        </w:rPr>
      </w:pPr>
      <w:r w:rsidRPr="00221DF0">
        <w:rPr>
          <w:lang w:val="lt-LT"/>
        </w:rPr>
        <w:t xml:space="preserve">Saulės šviesos kontrolės ir užsklandų specifikacijos pateiktos Specifikacijų </w:t>
      </w:r>
      <w:r w:rsidR="00CE0DCC">
        <w:rPr>
          <w:lang w:val="lt-LT"/>
        </w:rPr>
        <w:t>6.2.11.</w:t>
      </w:r>
      <w:r w:rsidRPr="00221DF0">
        <w:rPr>
          <w:lang w:val="lt-LT"/>
        </w:rPr>
        <w:t xml:space="preserve"> skyriuje.</w:t>
      </w:r>
    </w:p>
    <w:p w14:paraId="1CEF2395" w14:textId="77777777" w:rsidR="00B54DC3" w:rsidRDefault="00B54DC3" w:rsidP="00724D19">
      <w:pPr>
        <w:spacing w:before="120" w:after="120"/>
        <w:rPr>
          <w:color w:val="0079C1"/>
          <w:lang w:val="lt-LT"/>
        </w:rPr>
      </w:pPr>
    </w:p>
    <w:p w14:paraId="2D70CEE6" w14:textId="77777777" w:rsidR="00226CD4" w:rsidRPr="00B54DC3" w:rsidRDefault="00226CD4" w:rsidP="00965FDA">
      <w:pPr>
        <w:pStyle w:val="Antrat4"/>
        <w:numPr>
          <w:ilvl w:val="3"/>
          <w:numId w:val="44"/>
        </w:numPr>
        <w:rPr>
          <w:rFonts w:ascii="Arial" w:hAnsi="Arial" w:cs="Arial"/>
          <w:i w:val="0"/>
          <w:lang w:val="lt-LT"/>
        </w:rPr>
      </w:pPr>
      <w:bookmarkStart w:id="624" w:name="_Toc458894229"/>
      <w:r w:rsidRPr="00B54DC3">
        <w:rPr>
          <w:rFonts w:ascii="Arial" w:hAnsi="Arial" w:cs="Arial"/>
          <w:i w:val="0"/>
          <w:lang w:val="lt-LT"/>
        </w:rPr>
        <w:t>Išorinės durys</w:t>
      </w:r>
      <w:bookmarkEnd w:id="624"/>
    </w:p>
    <w:p w14:paraId="1D34D8AF" w14:textId="77777777" w:rsidR="00B54DC3" w:rsidRDefault="00B54DC3" w:rsidP="00724D19">
      <w:pPr>
        <w:spacing w:before="120" w:after="120"/>
        <w:rPr>
          <w:lang w:val="lt-LT"/>
        </w:rPr>
      </w:pPr>
    </w:p>
    <w:p w14:paraId="5BBE26F1" w14:textId="74445DD9" w:rsidR="00226CD4" w:rsidRPr="00221DF0" w:rsidRDefault="00226CD4" w:rsidP="00724D19">
      <w:pPr>
        <w:spacing w:before="120" w:after="120"/>
        <w:rPr>
          <w:lang w:val="lt-LT"/>
        </w:rPr>
      </w:pPr>
      <w:r w:rsidRPr="00D15FD6">
        <w:rPr>
          <w:lang w:val="lt-LT"/>
        </w:rPr>
        <w:t xml:space="preserve">Įėjimo į Daugiafunkcio komplekso </w:t>
      </w:r>
      <w:r w:rsidR="008D7A25" w:rsidRPr="00D15FD6">
        <w:rPr>
          <w:lang w:val="lt-LT"/>
        </w:rPr>
        <w:t xml:space="preserve">Objektus </w:t>
      </w:r>
      <w:r w:rsidRPr="00221DF0">
        <w:rPr>
          <w:lang w:val="lt-LT"/>
        </w:rPr>
        <w:t>durys turi būti patogios, pritaikytos ir neįgaliems asmenims. Įėjimo durų matmenys turi atitikti Lietuvos Respublikos standartus.</w:t>
      </w:r>
    </w:p>
    <w:p w14:paraId="28E8E024" w14:textId="77777777" w:rsidR="00226CD4" w:rsidRPr="00221DF0" w:rsidRDefault="00226CD4" w:rsidP="00724D19">
      <w:pPr>
        <w:spacing w:before="120" w:after="120"/>
        <w:rPr>
          <w:lang w:val="lt-LT"/>
        </w:rPr>
      </w:pPr>
      <w:r w:rsidRPr="00221DF0">
        <w:rPr>
          <w:lang w:val="lt-LT"/>
        </w:rPr>
        <w:t>Durys turi užtikrinti:</w:t>
      </w:r>
    </w:p>
    <w:p w14:paraId="08EB90D6" w14:textId="7DD14B7C" w:rsidR="00226CD4" w:rsidRPr="00221DF0" w:rsidRDefault="00226CD4" w:rsidP="00965FDA">
      <w:pPr>
        <w:pStyle w:val="Sraopastraipa"/>
        <w:numPr>
          <w:ilvl w:val="0"/>
          <w:numId w:val="102"/>
        </w:numPr>
        <w:contextualSpacing w:val="0"/>
        <w:rPr>
          <w:lang w:val="lt-LT"/>
        </w:rPr>
      </w:pPr>
      <w:r w:rsidRPr="00221DF0">
        <w:rPr>
          <w:lang w:val="lt-LT"/>
        </w:rPr>
        <w:t xml:space="preserve">atsparumą vėjo </w:t>
      </w:r>
      <w:r w:rsidR="008D7A25" w:rsidRPr="00221DF0">
        <w:rPr>
          <w:lang w:val="lt-LT"/>
        </w:rPr>
        <w:t>apkrovai</w:t>
      </w:r>
      <w:r w:rsidRPr="00221DF0">
        <w:rPr>
          <w:lang w:val="lt-LT"/>
        </w:rPr>
        <w:t>;</w:t>
      </w:r>
    </w:p>
    <w:p w14:paraId="5020075B" w14:textId="77777777" w:rsidR="00226CD4" w:rsidRPr="00221DF0" w:rsidRDefault="00226CD4" w:rsidP="00965FDA">
      <w:pPr>
        <w:pStyle w:val="Sraopastraipa"/>
        <w:numPr>
          <w:ilvl w:val="0"/>
          <w:numId w:val="102"/>
        </w:numPr>
        <w:contextualSpacing w:val="0"/>
        <w:rPr>
          <w:lang w:val="lt-LT"/>
        </w:rPr>
      </w:pPr>
      <w:r w:rsidRPr="00221DF0">
        <w:rPr>
          <w:lang w:val="lt-LT"/>
        </w:rPr>
        <w:t>atsparumą vandeniui, taip pat turi būti apsaugotos stogu virš įėjimo;</w:t>
      </w:r>
    </w:p>
    <w:p w14:paraId="77C70EF0" w14:textId="77777777" w:rsidR="00226CD4" w:rsidRPr="00221DF0" w:rsidRDefault="00226CD4" w:rsidP="00965FDA">
      <w:pPr>
        <w:pStyle w:val="Sraopastraipa"/>
        <w:numPr>
          <w:ilvl w:val="0"/>
          <w:numId w:val="102"/>
        </w:numPr>
        <w:contextualSpacing w:val="0"/>
        <w:rPr>
          <w:lang w:val="lt-LT"/>
        </w:rPr>
      </w:pPr>
      <w:r w:rsidRPr="00221DF0">
        <w:rPr>
          <w:lang w:val="lt-LT"/>
        </w:rPr>
        <w:t>atsparumą smūgiams;</w:t>
      </w:r>
    </w:p>
    <w:p w14:paraId="2A950812" w14:textId="6627469A" w:rsidR="00226CD4" w:rsidRPr="00221DF0" w:rsidRDefault="008D7A25" w:rsidP="00965FDA">
      <w:pPr>
        <w:pStyle w:val="Sraopastraipa"/>
        <w:numPr>
          <w:ilvl w:val="0"/>
          <w:numId w:val="102"/>
        </w:numPr>
        <w:contextualSpacing w:val="0"/>
        <w:rPr>
          <w:lang w:val="lt-LT"/>
        </w:rPr>
      </w:pPr>
      <w:r w:rsidRPr="00221DF0">
        <w:rPr>
          <w:lang w:val="lt-LT"/>
        </w:rPr>
        <w:t>ne mažesnę už norminę šilumos apsaugą</w:t>
      </w:r>
      <w:r w:rsidR="00226CD4" w:rsidRPr="00221DF0">
        <w:rPr>
          <w:lang w:val="lt-LT"/>
        </w:rPr>
        <w:t>;</w:t>
      </w:r>
    </w:p>
    <w:p w14:paraId="3263702F" w14:textId="77777777" w:rsidR="00226CD4" w:rsidRPr="00221DF0" w:rsidRDefault="00226CD4" w:rsidP="00965FDA">
      <w:pPr>
        <w:pStyle w:val="Sraopastraipa"/>
        <w:numPr>
          <w:ilvl w:val="0"/>
          <w:numId w:val="102"/>
        </w:numPr>
        <w:contextualSpacing w:val="0"/>
        <w:rPr>
          <w:lang w:val="lt-LT"/>
        </w:rPr>
      </w:pPr>
      <w:r w:rsidRPr="00221DF0">
        <w:rPr>
          <w:lang w:val="lt-LT"/>
        </w:rPr>
        <w:t>mechaninį stiprumą.</w:t>
      </w:r>
    </w:p>
    <w:p w14:paraId="2BD38627" w14:textId="6A735809" w:rsidR="00226CD4" w:rsidRPr="00221DF0" w:rsidRDefault="00226CD4" w:rsidP="00724D19">
      <w:pPr>
        <w:spacing w:before="120" w:after="120"/>
        <w:rPr>
          <w:lang w:val="lt-LT"/>
        </w:rPr>
      </w:pPr>
      <w:r w:rsidRPr="00221DF0">
        <w:rPr>
          <w:lang w:val="lt-LT"/>
        </w:rPr>
        <w:t xml:space="preserve">Durys turi būti atsparios daugkartinio atvėrimo ir užvėrimo, taip pat įsilaužimo veiksmams, </w:t>
      </w:r>
      <w:r w:rsidR="008D7A25" w:rsidRPr="00221DF0">
        <w:rPr>
          <w:lang w:val="lt-LT"/>
        </w:rPr>
        <w:t xml:space="preserve">turi turėti tai </w:t>
      </w:r>
      <w:r w:rsidRPr="00221DF0">
        <w:rPr>
          <w:lang w:val="lt-LT"/>
        </w:rPr>
        <w:t xml:space="preserve"> įrod</w:t>
      </w:r>
      <w:r w:rsidR="008D7A25" w:rsidRPr="00221DF0">
        <w:rPr>
          <w:lang w:val="lt-LT"/>
        </w:rPr>
        <w:t>ančius</w:t>
      </w:r>
      <w:r w:rsidRPr="00221DF0">
        <w:rPr>
          <w:lang w:val="lt-LT"/>
        </w:rPr>
        <w:t xml:space="preserve"> atitinkam</w:t>
      </w:r>
      <w:r w:rsidR="008D7A25" w:rsidRPr="00221DF0">
        <w:rPr>
          <w:lang w:val="lt-LT"/>
        </w:rPr>
        <w:t>u</w:t>
      </w:r>
      <w:r w:rsidRPr="00221DF0">
        <w:rPr>
          <w:lang w:val="lt-LT"/>
        </w:rPr>
        <w:t>s Lietuvoje reikalaujam</w:t>
      </w:r>
      <w:r w:rsidR="008D7A25" w:rsidRPr="00221DF0">
        <w:rPr>
          <w:lang w:val="lt-LT"/>
        </w:rPr>
        <w:t>u</w:t>
      </w:r>
      <w:r w:rsidRPr="00221DF0">
        <w:rPr>
          <w:lang w:val="lt-LT"/>
        </w:rPr>
        <w:t>s sertifikat</w:t>
      </w:r>
      <w:r w:rsidR="008D7A25" w:rsidRPr="00221DF0">
        <w:rPr>
          <w:lang w:val="lt-LT"/>
        </w:rPr>
        <w:t>u</w:t>
      </w:r>
      <w:r w:rsidRPr="00221DF0">
        <w:rPr>
          <w:lang w:val="lt-LT"/>
        </w:rPr>
        <w:t>s.</w:t>
      </w:r>
    </w:p>
    <w:p w14:paraId="6CCE6028" w14:textId="35D583B9" w:rsidR="00226CD4" w:rsidRPr="00221DF0" w:rsidRDefault="00226CD4" w:rsidP="00724D19">
      <w:pPr>
        <w:spacing w:before="120" w:after="120"/>
        <w:rPr>
          <w:lang w:val="lt-LT"/>
        </w:rPr>
      </w:pPr>
      <w:r w:rsidRPr="00221DF0">
        <w:rPr>
          <w:lang w:val="lt-LT"/>
        </w:rPr>
        <w:t>Įėjimai į pastatus turi būti apsaugoti taip, kad nepatektų šaltas oras, įrengiant vestibiulius, oro užsklandas ar kitus patekimo į pastatus neblokuojančius sprendinius.</w:t>
      </w:r>
      <w:r w:rsidR="008D7A25" w:rsidRPr="00221DF0">
        <w:rPr>
          <w:lang w:val="lt-LT"/>
        </w:rPr>
        <w:t xml:space="preserve"> </w:t>
      </w:r>
      <w:r w:rsidRPr="00221DF0">
        <w:rPr>
          <w:lang w:val="lt-LT"/>
        </w:rPr>
        <w:t>Įėjimai turi būti apšviesti iš lauko.</w:t>
      </w:r>
    </w:p>
    <w:p w14:paraId="0F697BFB" w14:textId="77777777" w:rsidR="00B54DC3" w:rsidRDefault="00B54DC3" w:rsidP="00724D19">
      <w:pPr>
        <w:spacing w:before="120" w:after="120"/>
        <w:rPr>
          <w:color w:val="0079C1"/>
          <w:lang w:val="lt-LT"/>
        </w:rPr>
      </w:pPr>
    </w:p>
    <w:p w14:paraId="444BBE24" w14:textId="77777777" w:rsidR="00226CD4" w:rsidRPr="00B54DC3" w:rsidRDefault="00226CD4" w:rsidP="00965FDA">
      <w:pPr>
        <w:pStyle w:val="Antrat4"/>
        <w:numPr>
          <w:ilvl w:val="3"/>
          <w:numId w:val="44"/>
        </w:numPr>
        <w:rPr>
          <w:rFonts w:ascii="Arial" w:hAnsi="Arial" w:cs="Arial"/>
          <w:i w:val="0"/>
          <w:lang w:val="lt-LT"/>
        </w:rPr>
      </w:pPr>
      <w:bookmarkStart w:id="625" w:name="_Toc458894230"/>
      <w:r w:rsidRPr="00B54DC3">
        <w:rPr>
          <w:rFonts w:ascii="Arial" w:hAnsi="Arial" w:cs="Arial"/>
          <w:i w:val="0"/>
          <w:lang w:val="lt-LT"/>
        </w:rPr>
        <w:t>Durų ir langų įranga</w:t>
      </w:r>
      <w:bookmarkEnd w:id="625"/>
      <w:r w:rsidRPr="00B54DC3">
        <w:rPr>
          <w:rFonts w:ascii="Arial" w:hAnsi="Arial" w:cs="Arial"/>
          <w:i w:val="0"/>
          <w:lang w:val="lt-LT"/>
        </w:rPr>
        <w:t xml:space="preserve"> </w:t>
      </w:r>
    </w:p>
    <w:p w14:paraId="5CC60DD2" w14:textId="77777777" w:rsidR="00B54DC3" w:rsidRDefault="00B54DC3" w:rsidP="00724D19">
      <w:pPr>
        <w:spacing w:before="120" w:after="120"/>
        <w:rPr>
          <w:lang w:val="lt-LT"/>
        </w:rPr>
      </w:pPr>
    </w:p>
    <w:p w14:paraId="28CA3C3A" w14:textId="54F834C9" w:rsidR="00226CD4" w:rsidRPr="00221DF0" w:rsidRDefault="00226CD4" w:rsidP="00724D19">
      <w:pPr>
        <w:spacing w:before="120" w:after="120"/>
        <w:rPr>
          <w:lang w:val="lt-LT"/>
        </w:rPr>
      </w:pPr>
      <w:r w:rsidRPr="00221DF0">
        <w:rPr>
          <w:lang w:val="lt-LT"/>
        </w:rPr>
        <w:t>Turi būti standartizuot</w:t>
      </w:r>
      <w:r w:rsidRPr="00D15FD6">
        <w:rPr>
          <w:lang w:val="lt-LT"/>
        </w:rPr>
        <w:t xml:space="preserve">a </w:t>
      </w:r>
      <w:r w:rsidR="008D7A25" w:rsidRPr="00D15FD6">
        <w:rPr>
          <w:lang w:val="lt-LT"/>
        </w:rPr>
        <w:t>visų</w:t>
      </w:r>
      <w:r w:rsidR="008D7A25" w:rsidRPr="00221DF0">
        <w:rPr>
          <w:lang w:val="lt-LT"/>
        </w:rPr>
        <w:t xml:space="preserve"> </w:t>
      </w:r>
      <w:r w:rsidRPr="00221DF0">
        <w:rPr>
          <w:lang w:val="lt-LT"/>
        </w:rPr>
        <w:t xml:space="preserve">Daugiafunkcio komplekso </w:t>
      </w:r>
      <w:r w:rsidR="008D7A25" w:rsidRPr="00221DF0">
        <w:rPr>
          <w:lang w:val="lt-LT"/>
        </w:rPr>
        <w:t xml:space="preserve">Objektų </w:t>
      </w:r>
      <w:r w:rsidRPr="00221DF0">
        <w:rPr>
          <w:lang w:val="lt-LT"/>
        </w:rPr>
        <w:t>durų ir langų įranga</w:t>
      </w:r>
      <w:r w:rsidR="008D7A25" w:rsidRPr="00221DF0">
        <w:rPr>
          <w:lang w:val="lt-LT"/>
        </w:rPr>
        <w:t>.</w:t>
      </w:r>
      <w:r w:rsidRPr="00221DF0">
        <w:rPr>
          <w:lang w:val="lt-LT"/>
        </w:rPr>
        <w:t xml:space="preserve"> </w:t>
      </w:r>
      <w:r w:rsidR="008D7A25" w:rsidRPr="00221DF0">
        <w:rPr>
          <w:lang w:val="lt-LT"/>
        </w:rPr>
        <w:t>J</w:t>
      </w:r>
      <w:r w:rsidRPr="00221DF0">
        <w:rPr>
          <w:lang w:val="lt-LT"/>
        </w:rPr>
        <w:t xml:space="preserve">i turi būti pritaikyta prie atvertų durų / langų svorio, eksploatavimo apkrovų ir atitinkamos atsparumo </w:t>
      </w:r>
      <w:proofErr w:type="spellStart"/>
      <w:r w:rsidRPr="00221DF0">
        <w:rPr>
          <w:lang w:val="lt-LT"/>
        </w:rPr>
        <w:t>įsilaužimams</w:t>
      </w:r>
      <w:proofErr w:type="spellEnd"/>
      <w:r w:rsidRPr="00221DF0">
        <w:rPr>
          <w:lang w:val="lt-LT"/>
        </w:rPr>
        <w:t xml:space="preserve"> klasės.</w:t>
      </w:r>
    </w:p>
    <w:p w14:paraId="71754C0B" w14:textId="77777777" w:rsidR="00226CD4" w:rsidRPr="00221DF0" w:rsidRDefault="00226CD4" w:rsidP="00724D19">
      <w:pPr>
        <w:spacing w:before="120" w:after="120"/>
        <w:rPr>
          <w:lang w:val="lt-LT"/>
        </w:rPr>
      </w:pPr>
      <w:r w:rsidRPr="00221DF0">
        <w:rPr>
          <w:lang w:val="lt-LT"/>
        </w:rPr>
        <w:t>Įranga turi atitikti Lietuvos Respublikos standartus arba jai turi būti išduotas įgaliotos patvirtinimo institucijos techninis patvirtinimas.</w:t>
      </w:r>
    </w:p>
    <w:p w14:paraId="350D0FA0" w14:textId="77777777" w:rsidR="00B54DC3" w:rsidRDefault="00B54DC3" w:rsidP="00724D19">
      <w:pPr>
        <w:spacing w:before="120" w:after="120"/>
        <w:rPr>
          <w:color w:val="0079C1"/>
          <w:lang w:val="lt-LT"/>
        </w:rPr>
      </w:pPr>
    </w:p>
    <w:p w14:paraId="3BF32D12" w14:textId="77777777" w:rsidR="00226CD4" w:rsidRPr="00B54DC3" w:rsidRDefault="00226CD4" w:rsidP="00965FDA">
      <w:pPr>
        <w:pStyle w:val="Antrat4"/>
        <w:numPr>
          <w:ilvl w:val="3"/>
          <w:numId w:val="44"/>
        </w:numPr>
        <w:rPr>
          <w:rFonts w:ascii="Arial" w:hAnsi="Arial" w:cs="Arial"/>
          <w:i w:val="0"/>
          <w:lang w:val="lt-LT"/>
        </w:rPr>
      </w:pPr>
      <w:bookmarkStart w:id="626" w:name="_Toc458894231"/>
      <w:r w:rsidRPr="00B54DC3">
        <w:rPr>
          <w:rFonts w:ascii="Arial" w:hAnsi="Arial" w:cs="Arial"/>
          <w:i w:val="0"/>
          <w:lang w:val="lt-LT"/>
        </w:rPr>
        <w:t>Durų valdymo sistema</w:t>
      </w:r>
      <w:bookmarkEnd w:id="626"/>
    </w:p>
    <w:p w14:paraId="511D3AE6" w14:textId="77777777" w:rsidR="00B54DC3" w:rsidRDefault="00B54DC3" w:rsidP="00724D19">
      <w:pPr>
        <w:spacing w:before="120" w:after="120"/>
        <w:rPr>
          <w:lang w:val="lt-LT"/>
        </w:rPr>
      </w:pPr>
    </w:p>
    <w:p w14:paraId="7B14D4BE" w14:textId="556D0AEC" w:rsidR="00226CD4" w:rsidRPr="00D15FD6" w:rsidRDefault="00226CD4" w:rsidP="00724D19">
      <w:pPr>
        <w:spacing w:before="120" w:after="120"/>
        <w:rPr>
          <w:lang w:val="lt-LT"/>
        </w:rPr>
      </w:pPr>
      <w:r w:rsidRPr="00221DF0">
        <w:rPr>
          <w:lang w:val="lt-LT"/>
        </w:rPr>
        <w:t>Išorės durys turi turėti mechaninės ir skaitmeninės prieigos kontrolę.</w:t>
      </w:r>
      <w:r w:rsidR="00853031">
        <w:rPr>
          <w:lang w:val="lt-LT"/>
        </w:rPr>
        <w:t xml:space="preserve"> </w:t>
      </w:r>
      <w:r w:rsidRPr="00221DF0">
        <w:rPr>
          <w:lang w:val="lt-LT"/>
        </w:rPr>
        <w:t>Turi būti kontroliuojamo durų atvėrimo galimybė ir raktas avariniu atveju.</w:t>
      </w:r>
      <w:r w:rsidR="00853031">
        <w:rPr>
          <w:lang w:val="lt-LT"/>
        </w:rPr>
        <w:t xml:space="preserve"> </w:t>
      </w:r>
      <w:r w:rsidRPr="00221DF0">
        <w:rPr>
          <w:lang w:val="lt-LT"/>
        </w:rPr>
        <w:t>Jei</w:t>
      </w:r>
      <w:r w:rsidRPr="00D15FD6">
        <w:rPr>
          <w:lang w:val="lt-LT"/>
        </w:rPr>
        <w:t xml:space="preserve"> atjungtas savaiminio atsidarymo mechanizmas, turi būti galimybė duris atverti arba užverti ranka.</w:t>
      </w:r>
    </w:p>
    <w:p w14:paraId="6932689E" w14:textId="77777777" w:rsidR="00226CD4" w:rsidRDefault="00226CD4" w:rsidP="00724D19">
      <w:pPr>
        <w:spacing w:before="120" w:after="120"/>
        <w:rPr>
          <w:lang w:val="lt-LT"/>
        </w:rPr>
      </w:pPr>
      <w:r w:rsidRPr="00D15FD6">
        <w:rPr>
          <w:lang w:val="lt-LT"/>
        </w:rPr>
        <w:t>Riboto judėjimo patalpose ir zonose išorinių durų atidarymas ir uždarymas turi būti valdomas kompiuteriu. Durų atidarymas turi atitikti priešgaisrinės apsaugos sistemos veikimą.</w:t>
      </w:r>
    </w:p>
    <w:p w14:paraId="69697839" w14:textId="77777777" w:rsidR="00B54DC3" w:rsidRPr="00D15FD6" w:rsidRDefault="00B54DC3" w:rsidP="00724D19">
      <w:pPr>
        <w:spacing w:before="120" w:after="120"/>
        <w:rPr>
          <w:lang w:val="lt-LT"/>
        </w:rPr>
      </w:pPr>
    </w:p>
    <w:p w14:paraId="4F8EF17B" w14:textId="77777777" w:rsidR="00226CD4" w:rsidRDefault="00226CD4" w:rsidP="00965FDA">
      <w:pPr>
        <w:pStyle w:val="Antrat3"/>
        <w:numPr>
          <w:ilvl w:val="2"/>
          <w:numId w:val="44"/>
        </w:numPr>
        <w:spacing w:before="120" w:after="120"/>
        <w:ind w:hanging="657"/>
        <w:rPr>
          <w:b/>
          <w:color w:val="0079C1"/>
          <w:lang w:val="lt-LT"/>
        </w:rPr>
      </w:pPr>
      <w:bookmarkStart w:id="627" w:name="_Toc456204947"/>
      <w:bookmarkStart w:id="628" w:name="_Toc456205143"/>
      <w:bookmarkStart w:id="629" w:name="_Toc456194489"/>
      <w:bookmarkStart w:id="630" w:name="_Toc425786061"/>
      <w:bookmarkStart w:id="631" w:name="_Toc414032015"/>
      <w:bookmarkStart w:id="632" w:name="_Toc417399806"/>
      <w:bookmarkStart w:id="633" w:name="_Toc417569244"/>
      <w:bookmarkStart w:id="634" w:name="_Toc441662425"/>
      <w:bookmarkStart w:id="635" w:name="_Toc458894232"/>
      <w:bookmarkEnd w:id="627"/>
      <w:bookmarkEnd w:id="628"/>
      <w:bookmarkEnd w:id="629"/>
      <w:bookmarkEnd w:id="630"/>
      <w:r w:rsidRPr="00B54DC3">
        <w:rPr>
          <w:b/>
          <w:color w:val="0079C1"/>
          <w:lang w:val="lt-LT"/>
        </w:rPr>
        <w:lastRenderedPageBreak/>
        <w:t xml:space="preserve">Daugiafunkcio komplekso vidiniai </w:t>
      </w:r>
      <w:bookmarkEnd w:id="631"/>
      <w:bookmarkEnd w:id="632"/>
      <w:bookmarkEnd w:id="633"/>
      <w:r w:rsidRPr="00B54DC3">
        <w:rPr>
          <w:b/>
          <w:color w:val="0079C1"/>
          <w:lang w:val="lt-LT"/>
        </w:rPr>
        <w:t>langai ir durys</w:t>
      </w:r>
      <w:bookmarkEnd w:id="634"/>
      <w:bookmarkEnd w:id="635"/>
    </w:p>
    <w:p w14:paraId="16D3B840" w14:textId="77777777" w:rsidR="00B54DC3" w:rsidRPr="00B54DC3" w:rsidRDefault="00B54DC3" w:rsidP="00B54DC3">
      <w:pPr>
        <w:rPr>
          <w:lang w:val="lt-LT"/>
        </w:rPr>
      </w:pPr>
    </w:p>
    <w:p w14:paraId="39D2D5F9" w14:textId="77777777" w:rsidR="00226CD4" w:rsidRPr="00B54DC3" w:rsidRDefault="00226CD4" w:rsidP="00965FDA">
      <w:pPr>
        <w:pStyle w:val="Antrat4"/>
        <w:numPr>
          <w:ilvl w:val="3"/>
          <w:numId w:val="44"/>
        </w:numPr>
        <w:rPr>
          <w:rFonts w:ascii="Arial" w:hAnsi="Arial" w:cs="Arial"/>
          <w:i w:val="0"/>
          <w:lang w:val="lt-LT"/>
        </w:rPr>
      </w:pPr>
      <w:bookmarkStart w:id="636" w:name="_Toc458894233"/>
      <w:r w:rsidRPr="00B54DC3">
        <w:rPr>
          <w:rFonts w:ascii="Arial" w:hAnsi="Arial" w:cs="Arial"/>
          <w:i w:val="0"/>
          <w:lang w:val="lt-LT"/>
        </w:rPr>
        <w:t>Bendrieji reikalavimai</w:t>
      </w:r>
      <w:bookmarkEnd w:id="636"/>
    </w:p>
    <w:p w14:paraId="725956A8" w14:textId="77777777" w:rsidR="00B54DC3" w:rsidRDefault="00B54DC3" w:rsidP="00724D19">
      <w:pPr>
        <w:spacing w:before="120" w:after="120"/>
        <w:rPr>
          <w:lang w:val="lt-LT"/>
        </w:rPr>
      </w:pPr>
    </w:p>
    <w:p w14:paraId="68678693" w14:textId="77777777" w:rsidR="00226CD4" w:rsidRPr="00221DF0" w:rsidRDefault="00226CD4" w:rsidP="00724D19">
      <w:pPr>
        <w:spacing w:before="120" w:after="120"/>
        <w:rPr>
          <w:lang w:val="lt-LT"/>
        </w:rPr>
      </w:pPr>
      <w:r w:rsidRPr="00221DF0">
        <w:rPr>
          <w:lang w:val="lt-LT"/>
        </w:rPr>
        <w:t>Vidiniai langai ir durys turi pasižymėti tinkamomis akustinėmis savybėmis. Pagrindinio patekimo į vidų zonos langai turi turėti automatinio atidarymo funkciją.</w:t>
      </w:r>
    </w:p>
    <w:p w14:paraId="66A29C6D" w14:textId="77777777" w:rsidR="00226CD4" w:rsidRPr="00D15FD6" w:rsidRDefault="00226CD4" w:rsidP="00724D19">
      <w:pPr>
        <w:spacing w:before="120" w:after="120"/>
        <w:rPr>
          <w:lang w:val="lt-LT"/>
        </w:rPr>
      </w:pPr>
      <w:r w:rsidRPr="00D15FD6">
        <w:rPr>
          <w:lang w:val="lt-LT"/>
        </w:rPr>
        <w:t>Priešgaisrinės saugos durys intensyvaus judėjimo koridoriuose turi turėti durų uždarymo įrenginius, kuriuos galima būtų palikti atvirus ir kurie būtų prijungti prie priešgaisrinės signalizacijos sistemos. Naudojamos medžiagos turi būti atsparios ugniai ir pažeidimams. Visi vidinių durų staktų kampai turi būti apsaugoti, kad nesusižalotų žmonės.</w:t>
      </w:r>
    </w:p>
    <w:p w14:paraId="0757F870" w14:textId="77777777" w:rsidR="00226CD4" w:rsidRPr="00221DF0" w:rsidRDefault="00226CD4" w:rsidP="00724D19">
      <w:pPr>
        <w:spacing w:before="120" w:after="120"/>
        <w:rPr>
          <w:lang w:val="lt-LT"/>
        </w:rPr>
      </w:pPr>
      <w:r w:rsidRPr="00D15FD6">
        <w:rPr>
          <w:lang w:val="lt-LT"/>
        </w:rPr>
        <w:t>Įėjimo į sanitarines patalpas durys (neskirtos visuomenei) turi būti standartus atitinkančio aukščio ir pločio. Viešųjų tualetų durys turi būti konfigūruotos taip, kad</w:t>
      </w:r>
      <w:r w:rsidRPr="00221DF0">
        <w:rPr>
          <w:lang w:val="lt-LT"/>
        </w:rPr>
        <w:t xml:space="preserve"> būtų neįmanoma užtverti prieigos ir būtų optimizuotas žmonių srautas esant dideliam žmonių skaičiui.</w:t>
      </w:r>
    </w:p>
    <w:p w14:paraId="54E2974F" w14:textId="77777777" w:rsidR="00226CD4" w:rsidRPr="00221DF0" w:rsidRDefault="00226CD4" w:rsidP="00724D19">
      <w:pPr>
        <w:spacing w:before="120" w:after="120"/>
        <w:rPr>
          <w:lang w:val="lt-LT"/>
        </w:rPr>
      </w:pPr>
      <w:r w:rsidRPr="00221DF0">
        <w:rPr>
          <w:lang w:val="lt-LT"/>
        </w:rPr>
        <w:t>Visos vidinės durys turi būti su raktu valdomais užraktais (vienas raktas, jei yra elektroninis programavimas). Šie įrenginiai taikomi papildomai kartu su prieigos valdymo įranga.</w:t>
      </w:r>
    </w:p>
    <w:p w14:paraId="13D39B80" w14:textId="5515787C" w:rsidR="00226CD4" w:rsidRDefault="00226CD4" w:rsidP="00724D19">
      <w:pPr>
        <w:spacing w:before="120" w:after="120"/>
        <w:rPr>
          <w:lang w:val="lt-LT"/>
        </w:rPr>
      </w:pPr>
      <w:r w:rsidRPr="00221DF0">
        <w:rPr>
          <w:lang w:val="lt-LT"/>
        </w:rPr>
        <w:t xml:space="preserve">Visos prieigos valdymo sistemoje užregistruotos vidinės durys turi turėti elektroniniu kortelių skaitytuvu ir nuotoliniu valdikliu valdomus užraktus. Turi būti galimybė elektrines velkes atidaryti rankiniu būdu, naudojant raktą, jei jos neveiktų. Vidinės stiklinės sienos, kurios bus visuomenei prieinamose vietose, turi būti pagamintos iš atsparaus </w:t>
      </w:r>
      <w:r w:rsidR="0078130F" w:rsidRPr="00221DF0">
        <w:rPr>
          <w:lang w:val="lt-LT"/>
        </w:rPr>
        <w:t xml:space="preserve">smūgiams </w:t>
      </w:r>
      <w:r w:rsidRPr="00221DF0">
        <w:rPr>
          <w:lang w:val="lt-LT"/>
        </w:rPr>
        <w:t>stiklo (ypač esant chuliganizmo pavojui). Automatinės durys įėjimo vestibiuliuose turi turėti kokybiškas</w:t>
      </w:r>
      <w:r w:rsidR="00B209A8" w:rsidRPr="00221DF0">
        <w:rPr>
          <w:lang w:val="lt-LT"/>
        </w:rPr>
        <w:t xml:space="preserve"> </w:t>
      </w:r>
      <w:r w:rsidRPr="00221DF0">
        <w:rPr>
          <w:lang w:val="lt-LT"/>
        </w:rPr>
        <w:t xml:space="preserve">atidarymo savybes ir </w:t>
      </w:r>
      <w:r w:rsidR="0078130F" w:rsidRPr="00221DF0">
        <w:rPr>
          <w:lang w:val="lt-LT"/>
        </w:rPr>
        <w:t xml:space="preserve">turi būti </w:t>
      </w:r>
      <w:r w:rsidRPr="00221DF0">
        <w:rPr>
          <w:lang w:val="lt-LT"/>
        </w:rPr>
        <w:t>optimaliai pritaikytos atidarymo ir uždarymo spartai.</w:t>
      </w:r>
    </w:p>
    <w:p w14:paraId="1E5A18FE" w14:textId="77777777" w:rsidR="00B54DC3" w:rsidRPr="00221DF0" w:rsidRDefault="00B54DC3" w:rsidP="00724D19">
      <w:pPr>
        <w:spacing w:before="120" w:after="120"/>
        <w:rPr>
          <w:lang w:val="lt-LT"/>
        </w:rPr>
      </w:pPr>
    </w:p>
    <w:p w14:paraId="38014342" w14:textId="510DF5BC" w:rsidR="00226CD4" w:rsidRPr="00B54DC3" w:rsidRDefault="00226CD4" w:rsidP="00965FDA">
      <w:pPr>
        <w:pStyle w:val="Antrat4"/>
        <w:numPr>
          <w:ilvl w:val="3"/>
          <w:numId w:val="44"/>
        </w:numPr>
        <w:rPr>
          <w:rFonts w:ascii="Arial" w:hAnsi="Arial" w:cs="Arial"/>
          <w:i w:val="0"/>
          <w:lang w:val="lt-LT"/>
        </w:rPr>
      </w:pPr>
      <w:bookmarkStart w:id="637" w:name="_Toc458894234"/>
      <w:r w:rsidRPr="00B54DC3">
        <w:rPr>
          <w:rFonts w:ascii="Arial" w:hAnsi="Arial" w:cs="Arial"/>
          <w:i w:val="0"/>
          <w:lang w:val="lt-LT"/>
        </w:rPr>
        <w:t>Kultūros ir ugdymo centras</w:t>
      </w:r>
      <w:bookmarkEnd w:id="637"/>
    </w:p>
    <w:p w14:paraId="46DCC40E" w14:textId="77777777" w:rsidR="00B54DC3" w:rsidRDefault="00B54DC3" w:rsidP="00724D19">
      <w:pPr>
        <w:spacing w:before="120" w:after="120"/>
        <w:rPr>
          <w:lang w:val="lt-LT"/>
        </w:rPr>
      </w:pPr>
    </w:p>
    <w:p w14:paraId="237E18F0" w14:textId="5348D3BA" w:rsidR="00226CD4" w:rsidRPr="00221DF0" w:rsidRDefault="00226CD4" w:rsidP="00724D19">
      <w:pPr>
        <w:spacing w:before="120" w:after="120"/>
        <w:rPr>
          <w:lang w:val="lt-LT"/>
        </w:rPr>
      </w:pPr>
      <w:r w:rsidRPr="00221DF0">
        <w:rPr>
          <w:lang w:val="lt-LT"/>
        </w:rPr>
        <w:t>Kultūros ir ugdymo centro 4 moduliai turi būti lengvai sujungti į didesnės erdvės, kad juos būtų galima naudoti įvairioms profesionaliojo scenos meno rūšims, pritaikant saugias mobilias slankiąsias sienas / pertvaras. Kultūros ir ugdymo centre turi būti dvivėrės durys, per kurias iš šalia pastato stovinčios transport</w:t>
      </w:r>
      <w:r w:rsidR="00853031">
        <w:rPr>
          <w:lang w:val="lt-LT"/>
        </w:rPr>
        <w:t>o</w:t>
      </w:r>
      <w:r w:rsidRPr="00221DF0">
        <w:rPr>
          <w:lang w:val="lt-LT"/>
        </w:rPr>
        <w:t xml:space="preserve"> priemonės būtų galima įnešti dekoracijas arba įrangą.</w:t>
      </w:r>
    </w:p>
    <w:p w14:paraId="03D18A11" w14:textId="77777777" w:rsidR="009F136D" w:rsidRPr="00221DF0" w:rsidRDefault="009F136D" w:rsidP="005510E4">
      <w:pPr>
        <w:spacing w:before="120" w:after="120"/>
        <w:rPr>
          <w:rFonts w:eastAsia="Arial"/>
          <w:lang w:val="lt-LT"/>
        </w:rPr>
      </w:pPr>
    </w:p>
    <w:p w14:paraId="378F807C" w14:textId="77777777" w:rsidR="00226CD4" w:rsidRDefault="00226CD4" w:rsidP="00965FDA">
      <w:pPr>
        <w:pStyle w:val="Antrat3"/>
        <w:numPr>
          <w:ilvl w:val="2"/>
          <w:numId w:val="44"/>
        </w:numPr>
        <w:spacing w:before="120" w:after="120"/>
        <w:ind w:hanging="657"/>
        <w:rPr>
          <w:b/>
          <w:color w:val="0079C1"/>
          <w:lang w:val="lt-LT"/>
        </w:rPr>
      </w:pPr>
      <w:bookmarkStart w:id="638" w:name="_Toc414032011"/>
      <w:bookmarkStart w:id="639" w:name="_Toc417399807"/>
      <w:bookmarkStart w:id="640" w:name="_Toc417569245"/>
      <w:bookmarkStart w:id="641" w:name="_Toc441662426"/>
      <w:bookmarkStart w:id="642" w:name="_Toc458894235"/>
      <w:r w:rsidRPr="00B54DC3">
        <w:rPr>
          <w:b/>
          <w:color w:val="0079C1"/>
          <w:lang w:val="lt-LT"/>
        </w:rPr>
        <w:t>Daugiafunkcio komplekso vidinės erdvės</w:t>
      </w:r>
      <w:bookmarkEnd w:id="638"/>
      <w:bookmarkEnd w:id="639"/>
      <w:bookmarkEnd w:id="640"/>
      <w:bookmarkEnd w:id="641"/>
      <w:bookmarkEnd w:id="642"/>
    </w:p>
    <w:p w14:paraId="34E93A08" w14:textId="77777777" w:rsidR="00B54DC3" w:rsidRPr="00B54DC3" w:rsidRDefault="00B54DC3" w:rsidP="00B54DC3">
      <w:pPr>
        <w:rPr>
          <w:lang w:val="lt-LT"/>
        </w:rPr>
      </w:pPr>
    </w:p>
    <w:p w14:paraId="318F26D6" w14:textId="77777777" w:rsidR="00226CD4" w:rsidRPr="00B54DC3" w:rsidRDefault="00226CD4" w:rsidP="00965FDA">
      <w:pPr>
        <w:pStyle w:val="Antrat4"/>
        <w:numPr>
          <w:ilvl w:val="3"/>
          <w:numId w:val="44"/>
        </w:numPr>
        <w:rPr>
          <w:rFonts w:ascii="Arial" w:hAnsi="Arial" w:cs="Arial"/>
          <w:i w:val="0"/>
          <w:lang w:val="lt-LT"/>
        </w:rPr>
      </w:pPr>
      <w:bookmarkStart w:id="643" w:name="_Toc458894236"/>
      <w:r w:rsidRPr="00B54DC3">
        <w:rPr>
          <w:rFonts w:ascii="Arial" w:hAnsi="Arial" w:cs="Arial"/>
          <w:i w:val="0"/>
          <w:lang w:val="lt-LT"/>
        </w:rPr>
        <w:t>Bendrieji reikalavimai</w:t>
      </w:r>
      <w:bookmarkEnd w:id="643"/>
    </w:p>
    <w:p w14:paraId="726411EE" w14:textId="77777777" w:rsidR="00B54DC3" w:rsidRDefault="00B54DC3" w:rsidP="00724D19">
      <w:pPr>
        <w:spacing w:before="120" w:after="120"/>
        <w:rPr>
          <w:lang w:val="lt-LT"/>
        </w:rPr>
      </w:pPr>
    </w:p>
    <w:p w14:paraId="5BD1A99F" w14:textId="406EBD9B" w:rsidR="00226CD4" w:rsidRPr="00221DF0" w:rsidRDefault="00226CD4" w:rsidP="00724D19">
      <w:pPr>
        <w:spacing w:before="120" w:after="120"/>
        <w:rPr>
          <w:lang w:val="lt-LT"/>
        </w:rPr>
      </w:pPr>
      <w:r w:rsidRPr="00221DF0">
        <w:rPr>
          <w:lang w:val="lt-LT"/>
        </w:rPr>
        <w:t xml:space="preserve">Visas judėjimas turi vykti užtikrinant fizinį žmonių, kuriems gali būti sunku judėti, saugumą. Rekomenduojama vengti </w:t>
      </w:r>
      <w:r w:rsidR="0078130F" w:rsidRPr="00221DF0">
        <w:rPr>
          <w:lang w:val="lt-LT"/>
        </w:rPr>
        <w:t xml:space="preserve">vizualių </w:t>
      </w:r>
      <w:r w:rsidRPr="00221DF0">
        <w:rPr>
          <w:lang w:val="lt-LT"/>
        </w:rPr>
        <w:t>efektų, kuriuos sunkiai pakelia galvos svaigulį jaučiantys žmonės.</w:t>
      </w:r>
    </w:p>
    <w:p w14:paraId="1565165A" w14:textId="77777777" w:rsidR="00226CD4" w:rsidRPr="00221DF0" w:rsidRDefault="00226CD4" w:rsidP="00724D19">
      <w:pPr>
        <w:spacing w:before="120" w:after="120"/>
        <w:rPr>
          <w:lang w:val="lt-LT"/>
        </w:rPr>
      </w:pPr>
      <w:r w:rsidRPr="00221DF0">
        <w:rPr>
          <w:lang w:val="lt-LT"/>
        </w:rPr>
        <w:t>Būtinos žemiau nurodytos priemonės:</w:t>
      </w:r>
    </w:p>
    <w:p w14:paraId="62172926" w14:textId="77777777" w:rsidR="00226CD4" w:rsidRPr="00221DF0" w:rsidRDefault="00226CD4" w:rsidP="00965FDA">
      <w:pPr>
        <w:pStyle w:val="Sraopastraipa"/>
        <w:numPr>
          <w:ilvl w:val="0"/>
          <w:numId w:val="103"/>
        </w:numPr>
        <w:contextualSpacing w:val="0"/>
        <w:rPr>
          <w:lang w:val="lt-LT"/>
        </w:rPr>
      </w:pPr>
      <w:r w:rsidRPr="00221DF0">
        <w:rPr>
          <w:lang w:val="lt-LT"/>
        </w:rPr>
        <w:t>lygūs turėklai, apsauginiai turėklai ir rankenos, kur jų reikia;</w:t>
      </w:r>
    </w:p>
    <w:p w14:paraId="2D928853" w14:textId="77777777" w:rsidR="00226CD4" w:rsidRPr="00221DF0" w:rsidRDefault="00226CD4" w:rsidP="00965FDA">
      <w:pPr>
        <w:pStyle w:val="Sraopastraipa"/>
        <w:numPr>
          <w:ilvl w:val="0"/>
          <w:numId w:val="103"/>
        </w:numPr>
        <w:contextualSpacing w:val="0"/>
        <w:rPr>
          <w:lang w:val="lt-LT"/>
        </w:rPr>
      </w:pPr>
      <w:r w:rsidRPr="00221DF0">
        <w:rPr>
          <w:lang w:val="lt-LT"/>
        </w:rPr>
        <w:t>lanksčios ir nešiurkščios dangos;</w:t>
      </w:r>
    </w:p>
    <w:p w14:paraId="698492BE" w14:textId="77777777" w:rsidR="00226CD4" w:rsidRPr="00221DF0" w:rsidRDefault="00226CD4" w:rsidP="00965FDA">
      <w:pPr>
        <w:pStyle w:val="Sraopastraipa"/>
        <w:numPr>
          <w:ilvl w:val="0"/>
          <w:numId w:val="103"/>
        </w:numPr>
        <w:contextualSpacing w:val="0"/>
        <w:rPr>
          <w:lang w:val="lt-LT"/>
        </w:rPr>
      </w:pPr>
      <w:r w:rsidRPr="00221DF0">
        <w:rPr>
          <w:lang w:val="lt-LT"/>
        </w:rPr>
        <w:t xml:space="preserve">dangos be </w:t>
      </w:r>
      <w:proofErr w:type="spellStart"/>
      <w:r w:rsidRPr="00221DF0">
        <w:rPr>
          <w:lang w:val="lt-LT"/>
        </w:rPr>
        <w:t>sandariklių</w:t>
      </w:r>
      <w:proofErr w:type="spellEnd"/>
      <w:r w:rsidRPr="00221DF0">
        <w:rPr>
          <w:lang w:val="lt-LT"/>
        </w:rPr>
        <w:t xml:space="preserve"> ir be iškyšų ar mažų kliūčių, už kurių būtų galima užkliūti;</w:t>
      </w:r>
    </w:p>
    <w:p w14:paraId="1DFE84E0" w14:textId="77777777" w:rsidR="00226CD4" w:rsidRPr="00221DF0" w:rsidRDefault="00226CD4" w:rsidP="00965FDA">
      <w:pPr>
        <w:pStyle w:val="Sraopastraipa"/>
        <w:numPr>
          <w:ilvl w:val="0"/>
          <w:numId w:val="103"/>
        </w:numPr>
        <w:contextualSpacing w:val="0"/>
        <w:rPr>
          <w:lang w:val="lt-LT"/>
        </w:rPr>
      </w:pPr>
      <w:r w:rsidRPr="00221DF0">
        <w:rPr>
          <w:lang w:val="lt-LT"/>
        </w:rPr>
        <w:t>ant laiptų ir laiptų aikštelėse įrengti neslystantys profiliai;</w:t>
      </w:r>
    </w:p>
    <w:p w14:paraId="483C56E6" w14:textId="77777777" w:rsidR="00226CD4" w:rsidRPr="00221DF0" w:rsidRDefault="00226CD4" w:rsidP="00965FDA">
      <w:pPr>
        <w:pStyle w:val="Sraopastraipa"/>
        <w:numPr>
          <w:ilvl w:val="0"/>
          <w:numId w:val="103"/>
        </w:numPr>
        <w:contextualSpacing w:val="0"/>
        <w:rPr>
          <w:lang w:val="lt-LT"/>
        </w:rPr>
      </w:pPr>
      <w:r w:rsidRPr="00221DF0">
        <w:rPr>
          <w:lang w:val="lt-LT"/>
        </w:rPr>
        <w:t>mažesnio slidumo grindys (viduje ir išorėje), net kai yra šlapios;</w:t>
      </w:r>
    </w:p>
    <w:p w14:paraId="4DDE8102" w14:textId="77777777" w:rsidR="00226CD4" w:rsidRPr="00221DF0" w:rsidRDefault="00226CD4" w:rsidP="00965FDA">
      <w:pPr>
        <w:pStyle w:val="Sraopastraipa"/>
        <w:numPr>
          <w:ilvl w:val="0"/>
          <w:numId w:val="103"/>
        </w:numPr>
        <w:contextualSpacing w:val="0"/>
        <w:rPr>
          <w:lang w:val="lt-LT"/>
        </w:rPr>
      </w:pPr>
      <w:r w:rsidRPr="00221DF0">
        <w:rPr>
          <w:lang w:val="lt-LT"/>
        </w:rPr>
        <w:t xml:space="preserve">medžiagos be aštrių ar pjaunančių kraštų, į kuriuos būtų galima susižeisti; </w:t>
      </w:r>
    </w:p>
    <w:p w14:paraId="6C080031" w14:textId="4D3AB54F" w:rsidR="00226CD4" w:rsidRPr="00221DF0" w:rsidRDefault="00226CD4" w:rsidP="00965FDA">
      <w:pPr>
        <w:pStyle w:val="Sraopastraipa"/>
        <w:numPr>
          <w:ilvl w:val="0"/>
          <w:numId w:val="103"/>
        </w:numPr>
        <w:contextualSpacing w:val="0"/>
        <w:rPr>
          <w:lang w:val="lt-LT"/>
        </w:rPr>
      </w:pPr>
      <w:r w:rsidRPr="00221DF0">
        <w:rPr>
          <w:lang w:val="lt-LT"/>
        </w:rPr>
        <w:t xml:space="preserve">judėjimo zonose bet kokia judinama ir nejudinama įranga </w:t>
      </w:r>
      <w:r w:rsidR="0078130F" w:rsidRPr="00221DF0">
        <w:rPr>
          <w:lang w:val="lt-LT"/>
        </w:rPr>
        <w:t xml:space="preserve">turi būti įrengta </w:t>
      </w:r>
      <w:r w:rsidRPr="00221DF0">
        <w:rPr>
          <w:lang w:val="lt-LT"/>
        </w:rPr>
        <w:t>su ryškiais elementais.</w:t>
      </w:r>
    </w:p>
    <w:p w14:paraId="09FC492C" w14:textId="77777777" w:rsidR="00226CD4" w:rsidRDefault="00226CD4" w:rsidP="00724D19">
      <w:pPr>
        <w:spacing w:before="120" w:after="120"/>
        <w:rPr>
          <w:lang w:val="lt-LT"/>
        </w:rPr>
      </w:pPr>
      <w:r w:rsidRPr="00221DF0">
        <w:rPr>
          <w:lang w:val="lt-LT"/>
        </w:rPr>
        <w:t>Draudžiama naudoti įrangą, kuri degdama išskiria nuodingus dūmus.</w:t>
      </w:r>
    </w:p>
    <w:p w14:paraId="5D3A5C2D" w14:textId="229970D1" w:rsidR="00226CD4" w:rsidRDefault="00226CD4" w:rsidP="00724D19">
      <w:pPr>
        <w:spacing w:before="120" w:after="120"/>
        <w:rPr>
          <w:lang w:val="lt-LT"/>
        </w:rPr>
      </w:pPr>
      <w:r w:rsidRPr="00221DF0">
        <w:rPr>
          <w:lang w:val="lt-LT"/>
        </w:rPr>
        <w:t>Įvairioms varžyboms ir renginiams reikalinga</w:t>
      </w:r>
      <w:r w:rsidR="00B209A8" w:rsidRPr="00221DF0">
        <w:rPr>
          <w:lang w:val="lt-LT"/>
        </w:rPr>
        <w:t xml:space="preserve"> </w:t>
      </w:r>
      <w:r w:rsidRPr="00221DF0">
        <w:rPr>
          <w:lang w:val="lt-LT"/>
        </w:rPr>
        <w:t>sporto įranga turi atitikti Lietuvoje galiojančius sporto ir saugos reglamentus, nebent Suteikiančiosios institucijos reikalauja laikytis UEFA, FIFA, IAAF ar kitos</w:t>
      </w:r>
      <w:r w:rsidR="00B209A8" w:rsidRPr="00221DF0">
        <w:rPr>
          <w:lang w:val="lt-LT"/>
        </w:rPr>
        <w:t xml:space="preserve">, su daugiafunkcio komplekso </w:t>
      </w:r>
      <w:r w:rsidR="0078130F" w:rsidRPr="00221DF0">
        <w:rPr>
          <w:lang w:val="lt-LT"/>
        </w:rPr>
        <w:t xml:space="preserve">Objektuose </w:t>
      </w:r>
      <w:r w:rsidR="00B209A8" w:rsidRPr="00221DF0">
        <w:rPr>
          <w:lang w:val="lt-LT"/>
        </w:rPr>
        <w:t>vystoma sporto šaka</w:t>
      </w:r>
      <w:r w:rsidRPr="00221DF0">
        <w:rPr>
          <w:lang w:val="lt-LT"/>
        </w:rPr>
        <w:t xml:space="preserve"> susijusios tarptautinės sporto organizacijos reikalavimų.</w:t>
      </w:r>
      <w:r w:rsidR="00B209A8" w:rsidRPr="00221DF0">
        <w:rPr>
          <w:lang w:val="lt-LT"/>
        </w:rPr>
        <w:t xml:space="preserve"> </w:t>
      </w:r>
      <w:r w:rsidRPr="00221DF0">
        <w:rPr>
          <w:lang w:val="lt-LT"/>
        </w:rPr>
        <w:t>Tada privaloma laikytis pastarųjų.</w:t>
      </w:r>
    </w:p>
    <w:p w14:paraId="3AF5D791" w14:textId="77777777" w:rsidR="00B54DC3" w:rsidRPr="00221DF0" w:rsidRDefault="00B54DC3" w:rsidP="00724D19">
      <w:pPr>
        <w:spacing w:before="120" w:after="120"/>
        <w:rPr>
          <w:lang w:val="lt-LT"/>
        </w:rPr>
      </w:pPr>
    </w:p>
    <w:p w14:paraId="4A464BA8" w14:textId="77777777" w:rsidR="00226CD4" w:rsidRPr="00221DF0" w:rsidRDefault="00226CD4" w:rsidP="00724D19">
      <w:pPr>
        <w:spacing w:before="120" w:after="120"/>
        <w:rPr>
          <w:lang w:val="lt-LT"/>
        </w:rPr>
      </w:pPr>
      <w:r w:rsidRPr="00221DF0">
        <w:rPr>
          <w:lang w:val="lt-LT"/>
        </w:rPr>
        <w:lastRenderedPageBreak/>
        <w:t>Visa vaikų darželyje naudojama įranga arba statybinės medžiagos turi atitikti saugos reikalavimus, nustatytus pastatams ir zonoms, kuriose paliekami vaikai.</w:t>
      </w:r>
    </w:p>
    <w:p w14:paraId="05D141D4" w14:textId="7389C19D" w:rsidR="00226CD4" w:rsidRDefault="00226CD4" w:rsidP="00724D19">
      <w:pPr>
        <w:spacing w:before="120" w:after="120"/>
        <w:rPr>
          <w:lang w:val="lt-LT"/>
        </w:rPr>
      </w:pPr>
      <w:r w:rsidRPr="00221DF0">
        <w:rPr>
          <w:lang w:val="lt-LT"/>
        </w:rPr>
        <w:t>Vaikų darželis turi būti statomas šalia pagrindinio Daugiafunkcio komplekso pastato</w:t>
      </w:r>
      <w:r w:rsidR="0078130F" w:rsidRPr="00221DF0">
        <w:rPr>
          <w:lang w:val="lt-LT"/>
        </w:rPr>
        <w:t xml:space="preserve"> ar pastatų grupės</w:t>
      </w:r>
      <w:r w:rsidRPr="00221DF0">
        <w:rPr>
          <w:lang w:val="lt-LT"/>
        </w:rPr>
        <w:t xml:space="preserve">, </w:t>
      </w:r>
    </w:p>
    <w:p w14:paraId="4AF93D2E" w14:textId="77777777" w:rsidR="00B54DC3" w:rsidRPr="00221DF0" w:rsidRDefault="00B54DC3" w:rsidP="00724D19">
      <w:pPr>
        <w:spacing w:before="120" w:after="120"/>
        <w:rPr>
          <w:lang w:val="lt-LT"/>
        </w:rPr>
      </w:pPr>
    </w:p>
    <w:p w14:paraId="4A8DE602" w14:textId="77777777" w:rsidR="00226CD4" w:rsidRPr="00B54DC3" w:rsidRDefault="00226CD4" w:rsidP="00965FDA">
      <w:pPr>
        <w:pStyle w:val="Antrat4"/>
        <w:numPr>
          <w:ilvl w:val="3"/>
          <w:numId w:val="44"/>
        </w:numPr>
        <w:rPr>
          <w:rFonts w:ascii="Arial" w:hAnsi="Arial" w:cs="Arial"/>
          <w:i w:val="0"/>
          <w:lang w:val="lt-LT"/>
        </w:rPr>
      </w:pPr>
      <w:bookmarkStart w:id="644" w:name="_Toc458894237"/>
      <w:r w:rsidRPr="00B54DC3">
        <w:rPr>
          <w:rFonts w:ascii="Arial" w:hAnsi="Arial" w:cs="Arial"/>
          <w:i w:val="0"/>
          <w:lang w:val="lt-LT"/>
        </w:rPr>
        <w:t>Naudotojų horizontalus judėjimas Daugiafunkcio komplekso objektuose</w:t>
      </w:r>
      <w:bookmarkEnd w:id="644"/>
    </w:p>
    <w:p w14:paraId="28974ABA" w14:textId="77777777" w:rsidR="00B54DC3" w:rsidRDefault="00B54DC3" w:rsidP="00724D19">
      <w:pPr>
        <w:spacing w:before="120" w:after="120"/>
        <w:rPr>
          <w:color w:val="222222"/>
          <w:lang w:val="lt-LT"/>
        </w:rPr>
      </w:pPr>
    </w:p>
    <w:p w14:paraId="46694B82" w14:textId="0F039FDA" w:rsidR="00226CD4" w:rsidRPr="00221DF0" w:rsidRDefault="00226CD4" w:rsidP="00724D19">
      <w:pPr>
        <w:spacing w:before="120" w:after="120"/>
        <w:rPr>
          <w:color w:val="222222"/>
          <w:lang w:val="lt-LT"/>
        </w:rPr>
      </w:pPr>
      <w:r w:rsidRPr="00D15FD6">
        <w:rPr>
          <w:color w:val="222222"/>
          <w:lang w:val="lt-LT"/>
        </w:rPr>
        <w:t xml:space="preserve">Daugiafunkcio komplekso </w:t>
      </w:r>
      <w:r w:rsidR="00633CDE" w:rsidRPr="00221DF0">
        <w:rPr>
          <w:color w:val="222222"/>
          <w:lang w:val="lt-LT"/>
        </w:rPr>
        <w:t xml:space="preserve">Objektai </w:t>
      </w:r>
      <w:r w:rsidRPr="00221DF0">
        <w:rPr>
          <w:color w:val="222222"/>
          <w:lang w:val="lt-LT"/>
        </w:rPr>
        <w:t xml:space="preserve">ir jų atskiros patalpos turi būti įrengtos tokiu būdu, kad atitiktų įvairių </w:t>
      </w:r>
      <w:r w:rsidR="00633CDE" w:rsidRPr="00221DF0">
        <w:rPr>
          <w:color w:val="222222"/>
          <w:lang w:val="lt-LT"/>
        </w:rPr>
        <w:t xml:space="preserve">Naudotojų </w:t>
      </w:r>
      <w:r w:rsidRPr="00221DF0">
        <w:rPr>
          <w:color w:val="222222"/>
          <w:lang w:val="lt-LT"/>
        </w:rPr>
        <w:t>grupių judėjimo poreikius (</w:t>
      </w:r>
      <w:r w:rsidR="00633CDE" w:rsidRPr="00221DF0">
        <w:rPr>
          <w:color w:val="222222"/>
          <w:lang w:val="lt-LT"/>
        </w:rPr>
        <w:t xml:space="preserve">Naudotojų </w:t>
      </w:r>
      <w:r w:rsidRPr="00221DF0">
        <w:rPr>
          <w:color w:val="222222"/>
          <w:lang w:val="lt-LT"/>
        </w:rPr>
        <w:t>ir Eksploatuotojų darbuotojų), kad būtų užtikrintas sklandus:</w:t>
      </w:r>
    </w:p>
    <w:p w14:paraId="508282AE" w14:textId="2BEF782A" w:rsidR="00226CD4" w:rsidRPr="00221DF0" w:rsidRDefault="00226CD4" w:rsidP="00965FDA">
      <w:pPr>
        <w:pStyle w:val="Sraopastraipa"/>
        <w:numPr>
          <w:ilvl w:val="0"/>
          <w:numId w:val="18"/>
        </w:numPr>
        <w:tabs>
          <w:tab w:val="num" w:pos="482"/>
        </w:tabs>
        <w:spacing w:before="120" w:after="120"/>
        <w:contextualSpacing w:val="0"/>
        <w:rPr>
          <w:lang w:val="lt-LT"/>
        </w:rPr>
      </w:pPr>
      <w:r w:rsidRPr="00221DF0">
        <w:rPr>
          <w:lang w:val="lt-LT"/>
        </w:rPr>
        <w:t>riboto jud</w:t>
      </w:r>
      <w:r w:rsidR="00853031">
        <w:rPr>
          <w:lang w:val="lt-LT"/>
        </w:rPr>
        <w:t>r</w:t>
      </w:r>
      <w:r w:rsidRPr="00221DF0">
        <w:rPr>
          <w:lang w:val="lt-LT"/>
        </w:rPr>
        <w:t>umo asmenų judėjimas;</w:t>
      </w:r>
    </w:p>
    <w:p w14:paraId="39DC3FDA" w14:textId="77777777" w:rsidR="00226CD4" w:rsidRPr="00221DF0" w:rsidRDefault="00226CD4" w:rsidP="00965FDA">
      <w:pPr>
        <w:pStyle w:val="Sraopastraipa"/>
        <w:numPr>
          <w:ilvl w:val="0"/>
          <w:numId w:val="18"/>
        </w:numPr>
        <w:tabs>
          <w:tab w:val="num" w:pos="482"/>
        </w:tabs>
        <w:spacing w:before="120" w:after="120"/>
        <w:contextualSpacing w:val="0"/>
        <w:rPr>
          <w:lang w:val="lt-LT"/>
        </w:rPr>
      </w:pPr>
      <w:r w:rsidRPr="00221DF0">
        <w:rPr>
          <w:lang w:val="lt-LT"/>
        </w:rPr>
        <w:t>asmenų, kuriems reikalingos ambulatorinės arba pusiau ambulatorinės paslaugos, judėjimas;</w:t>
      </w:r>
    </w:p>
    <w:p w14:paraId="518A6496" w14:textId="77777777" w:rsidR="00226CD4" w:rsidRPr="00221DF0" w:rsidRDefault="00226CD4" w:rsidP="00965FDA">
      <w:pPr>
        <w:pStyle w:val="Sraopastraipa"/>
        <w:numPr>
          <w:ilvl w:val="0"/>
          <w:numId w:val="18"/>
        </w:numPr>
        <w:tabs>
          <w:tab w:val="num" w:pos="482"/>
        </w:tabs>
        <w:spacing w:before="120" w:after="120"/>
        <w:contextualSpacing w:val="0"/>
        <w:rPr>
          <w:lang w:val="lt-LT"/>
        </w:rPr>
      </w:pPr>
      <w:r w:rsidRPr="00221DF0">
        <w:rPr>
          <w:lang w:val="lt-LT"/>
        </w:rPr>
        <w:t>senyvų asmenų ir vaikų judėjimas.</w:t>
      </w:r>
    </w:p>
    <w:p w14:paraId="4541B8E4" w14:textId="50BED367" w:rsidR="00226CD4" w:rsidRPr="00221DF0" w:rsidRDefault="00226CD4" w:rsidP="00724D19">
      <w:pPr>
        <w:spacing w:before="120" w:after="120"/>
        <w:rPr>
          <w:lang w:val="lt-LT"/>
        </w:rPr>
      </w:pPr>
      <w:r w:rsidRPr="00221DF0">
        <w:rPr>
          <w:lang w:val="lt-LT"/>
        </w:rPr>
        <w:t xml:space="preserve">Daugiafunkcio komplekso </w:t>
      </w:r>
      <w:r w:rsidR="00633CDE" w:rsidRPr="00221DF0">
        <w:rPr>
          <w:lang w:val="lt-LT"/>
        </w:rPr>
        <w:t xml:space="preserve">Objektuose </w:t>
      </w:r>
      <w:r w:rsidRPr="00221DF0">
        <w:rPr>
          <w:lang w:val="lt-LT"/>
        </w:rPr>
        <w:t>ir jų atskirose patalpose esančių koridorių plotis turi atitikti:</w:t>
      </w:r>
    </w:p>
    <w:p w14:paraId="055ED9F9" w14:textId="3097A7D2" w:rsidR="00226CD4" w:rsidRPr="00221DF0" w:rsidRDefault="00226CD4" w:rsidP="00965FDA">
      <w:pPr>
        <w:pStyle w:val="Sraopastraipa"/>
        <w:numPr>
          <w:ilvl w:val="0"/>
          <w:numId w:val="19"/>
        </w:numPr>
        <w:tabs>
          <w:tab w:val="num" w:pos="482"/>
        </w:tabs>
        <w:spacing w:before="120" w:after="120"/>
        <w:contextualSpacing w:val="0"/>
        <w:rPr>
          <w:lang w:val="lt-LT"/>
        </w:rPr>
      </w:pPr>
      <w:r w:rsidRPr="00221DF0">
        <w:rPr>
          <w:lang w:val="lt-LT"/>
        </w:rPr>
        <w:t xml:space="preserve">bendrus tam tikrose </w:t>
      </w:r>
      <w:r w:rsidR="00633CDE" w:rsidRPr="00221DF0">
        <w:rPr>
          <w:lang w:val="lt-LT"/>
        </w:rPr>
        <w:t xml:space="preserve">Funkcinėse </w:t>
      </w:r>
      <w:r w:rsidRPr="00221DF0">
        <w:rPr>
          <w:lang w:val="lt-LT"/>
        </w:rPr>
        <w:t xml:space="preserve">zonose numatytus </w:t>
      </w:r>
      <w:r w:rsidR="00633CDE" w:rsidRPr="00221DF0">
        <w:rPr>
          <w:lang w:val="lt-LT"/>
        </w:rPr>
        <w:t>reikalavimus</w:t>
      </w:r>
      <w:r w:rsidRPr="00221DF0">
        <w:rPr>
          <w:lang w:val="lt-LT"/>
        </w:rPr>
        <w:t>;</w:t>
      </w:r>
    </w:p>
    <w:p w14:paraId="22DCE273" w14:textId="444A5172" w:rsidR="00226CD4" w:rsidRPr="00221DF0" w:rsidRDefault="00226CD4" w:rsidP="00965FDA">
      <w:pPr>
        <w:pStyle w:val="Sraopastraipa"/>
        <w:numPr>
          <w:ilvl w:val="0"/>
          <w:numId w:val="19"/>
        </w:numPr>
        <w:tabs>
          <w:tab w:val="num" w:pos="482"/>
        </w:tabs>
        <w:spacing w:before="120" w:after="120"/>
        <w:contextualSpacing w:val="0"/>
        <w:rPr>
          <w:lang w:val="lt-LT"/>
        </w:rPr>
      </w:pPr>
      <w:r w:rsidRPr="00221DF0">
        <w:rPr>
          <w:lang w:val="lt-LT"/>
        </w:rPr>
        <w:t xml:space="preserve">logistinius </w:t>
      </w:r>
      <w:r w:rsidR="00633CDE" w:rsidRPr="00221DF0">
        <w:rPr>
          <w:lang w:val="lt-LT"/>
        </w:rPr>
        <w:t xml:space="preserve">reikalavimus </w:t>
      </w:r>
      <w:r w:rsidRPr="00221DF0">
        <w:rPr>
          <w:lang w:val="lt-LT"/>
        </w:rPr>
        <w:t xml:space="preserve">koridoriuose, kurie skirti transporto priemonėms ir (arba) Daugiafunkcio komplekso </w:t>
      </w:r>
      <w:r w:rsidR="00633CDE" w:rsidRPr="00221DF0">
        <w:rPr>
          <w:lang w:val="lt-LT"/>
        </w:rPr>
        <w:t xml:space="preserve">Objektų </w:t>
      </w:r>
      <w:r w:rsidRPr="00221DF0">
        <w:rPr>
          <w:lang w:val="lt-LT"/>
        </w:rPr>
        <w:t>remonto poreikiams.</w:t>
      </w:r>
    </w:p>
    <w:p w14:paraId="0EE82A13" w14:textId="51605DBE" w:rsidR="00226CD4" w:rsidRPr="00D15FD6" w:rsidRDefault="00226CD4" w:rsidP="00724D19">
      <w:pPr>
        <w:spacing w:before="120" w:after="120"/>
        <w:rPr>
          <w:lang w:val="lt-LT"/>
        </w:rPr>
      </w:pPr>
      <w:r w:rsidRPr="00221DF0">
        <w:rPr>
          <w:lang w:val="lt-LT"/>
        </w:rPr>
        <w:t xml:space="preserve">Judėjimo zonos plotis ir aukštis turi atitikti teisės aktuose nustatytus reikalavimus. </w:t>
      </w:r>
      <w:r w:rsidR="00633CDE" w:rsidRPr="00221DF0">
        <w:rPr>
          <w:lang w:val="lt-LT"/>
        </w:rPr>
        <w:t xml:space="preserve">Didelio judėjimo zonose </w:t>
      </w:r>
      <w:r w:rsidR="00633CDE" w:rsidRPr="00D15FD6">
        <w:rPr>
          <w:lang w:val="lt-LT"/>
        </w:rPr>
        <w:t>d</w:t>
      </w:r>
      <w:r w:rsidRPr="00D15FD6">
        <w:rPr>
          <w:lang w:val="lt-LT"/>
        </w:rPr>
        <w:t xml:space="preserve">urys taip pat turi būti apsaugotos cinkuoto plieno plokštėmis, kuriomis turi būti uždengtos iki pusės. </w:t>
      </w:r>
      <w:r w:rsidRPr="00221DF0">
        <w:rPr>
          <w:lang w:val="lt-LT"/>
        </w:rPr>
        <w:t>Zonose, kuriose vidaus įrangai reikalingi tam tikro standarto architektūriniai sprendiniai, gali būti pasiūlyta ir kitų apsaugos priemonių. Prieiga prie durų ir judėjimo zonos turi būti apsaugotos nuo žalos ir pagreitėjusio medžiagų nusid</w:t>
      </w:r>
      <w:r w:rsidRPr="00D15FD6">
        <w:rPr>
          <w:lang w:val="lt-LT"/>
        </w:rPr>
        <w:t>ėvėjimo.</w:t>
      </w:r>
    </w:p>
    <w:p w14:paraId="39146AC2" w14:textId="1CE1A4D3" w:rsidR="00226CD4" w:rsidRDefault="00226CD4" w:rsidP="00B54DC3">
      <w:pPr>
        <w:keepNext/>
        <w:spacing w:before="120" w:after="120"/>
        <w:outlineLvl w:val="3"/>
        <w:rPr>
          <w:lang w:val="lt-LT"/>
        </w:rPr>
      </w:pPr>
      <w:bookmarkStart w:id="645" w:name="_Toc458894238"/>
      <w:r w:rsidRPr="00B54DC3">
        <w:rPr>
          <w:lang w:val="lt-LT"/>
        </w:rPr>
        <w:t>Viešųjų kultūros ir spor</w:t>
      </w:r>
      <w:r w:rsidR="00B54DC3" w:rsidRPr="00B54DC3">
        <w:rPr>
          <w:lang w:val="lt-LT"/>
        </w:rPr>
        <w:t>to renginių infrastruktūroje</w:t>
      </w:r>
      <w:r w:rsidRPr="00B54DC3">
        <w:rPr>
          <w:lang w:val="lt-LT"/>
        </w:rPr>
        <w:t xml:space="preserve"> ir Neformaliojo ugdymo </w:t>
      </w:r>
      <w:r w:rsidR="00B54DC3" w:rsidRPr="00B54DC3">
        <w:rPr>
          <w:lang w:val="lt-LT"/>
        </w:rPr>
        <w:t>veiklai skirtoje</w:t>
      </w:r>
      <w:r w:rsidR="00633CDE" w:rsidRPr="00B54DC3">
        <w:rPr>
          <w:lang w:val="lt-LT"/>
        </w:rPr>
        <w:t xml:space="preserve"> </w:t>
      </w:r>
      <w:r w:rsidR="00B54DC3" w:rsidRPr="00B54DC3">
        <w:rPr>
          <w:lang w:val="lt-LT"/>
        </w:rPr>
        <w:t>sporto infrastruktūroje</w:t>
      </w:r>
      <w:r w:rsidRPr="00B54DC3">
        <w:rPr>
          <w:lang w:val="lt-LT"/>
        </w:rPr>
        <w:t xml:space="preserve"> (sporto infrastruktūra ir sporto salės)</w:t>
      </w:r>
      <w:r w:rsidR="00B54DC3" w:rsidRPr="00B54DC3">
        <w:rPr>
          <w:lang w:val="lt-LT"/>
        </w:rPr>
        <w:t xml:space="preserve"> j</w:t>
      </w:r>
      <w:r w:rsidRPr="00221DF0">
        <w:rPr>
          <w:lang w:val="lt-LT"/>
        </w:rPr>
        <w:t>udėjimo koridoriai turi atitikti Lietuvoje galiojančius sporto ir saugos reglamentus, nebent Suteikiančiosios institucijos reikalauja laikytis FIFA, IAAF ar kitos susijusios tarptautinės sporto organizacijos reikalavimų.</w:t>
      </w:r>
      <w:r w:rsidR="00853031">
        <w:rPr>
          <w:lang w:val="lt-LT"/>
        </w:rPr>
        <w:t xml:space="preserve"> </w:t>
      </w:r>
      <w:r w:rsidRPr="00221DF0">
        <w:rPr>
          <w:lang w:val="lt-LT"/>
        </w:rPr>
        <w:t>Tada privaloma laikytis pastarųjų.</w:t>
      </w:r>
      <w:bookmarkEnd w:id="645"/>
    </w:p>
    <w:p w14:paraId="2BA316A0" w14:textId="77777777" w:rsidR="007F0298" w:rsidRPr="00221DF0" w:rsidRDefault="007F0298" w:rsidP="00B54DC3">
      <w:pPr>
        <w:keepNext/>
        <w:spacing w:before="120" w:after="120"/>
        <w:outlineLvl w:val="3"/>
        <w:rPr>
          <w:lang w:val="lt-LT"/>
        </w:rPr>
      </w:pPr>
    </w:p>
    <w:p w14:paraId="5F505F41" w14:textId="7AA23C3B" w:rsidR="00226CD4" w:rsidRPr="00B54DC3" w:rsidRDefault="00226CD4" w:rsidP="00965FDA">
      <w:pPr>
        <w:pStyle w:val="Antrat4"/>
        <w:numPr>
          <w:ilvl w:val="3"/>
          <w:numId w:val="44"/>
        </w:numPr>
        <w:rPr>
          <w:rFonts w:ascii="Arial" w:hAnsi="Arial" w:cs="Arial"/>
          <w:i w:val="0"/>
          <w:lang w:val="lt-LT"/>
        </w:rPr>
      </w:pPr>
      <w:bookmarkStart w:id="646" w:name="_Toc458894239"/>
      <w:r w:rsidRPr="00B54DC3">
        <w:rPr>
          <w:rFonts w:ascii="Arial" w:hAnsi="Arial" w:cs="Arial"/>
          <w:i w:val="0"/>
          <w:lang w:val="lt-LT"/>
        </w:rPr>
        <w:t>Naudotojų vertikalusis judėjimas Daugiafunkcio komplekso objektuose</w:t>
      </w:r>
      <w:bookmarkEnd w:id="646"/>
    </w:p>
    <w:p w14:paraId="5BA4A0A2" w14:textId="77777777" w:rsidR="007F0298" w:rsidRDefault="007F0298" w:rsidP="00724D19">
      <w:pPr>
        <w:spacing w:before="120" w:after="120"/>
        <w:rPr>
          <w:color w:val="0079C1"/>
          <w:lang w:val="lt-LT"/>
        </w:rPr>
      </w:pPr>
    </w:p>
    <w:p w14:paraId="5B92D372" w14:textId="713D66FB" w:rsidR="00226CD4" w:rsidRPr="00221DF0" w:rsidRDefault="007F0298" w:rsidP="00724D19">
      <w:pPr>
        <w:spacing w:before="120" w:after="120"/>
        <w:rPr>
          <w:lang w:val="lt-LT"/>
        </w:rPr>
      </w:pPr>
      <w:r>
        <w:rPr>
          <w:lang w:val="lt-LT"/>
        </w:rPr>
        <w:t>Viešuosiuose laiptuose v</w:t>
      </w:r>
      <w:r w:rsidR="00226CD4" w:rsidRPr="00221DF0">
        <w:rPr>
          <w:lang w:val="lt-LT"/>
        </w:rPr>
        <w:t>ertikaliojo judėjimo vietos turi būti apšviestos natūralia šviesa, pažymėtos ženklais</w:t>
      </w:r>
      <w:r w:rsidR="00633CDE" w:rsidRPr="00221DF0">
        <w:rPr>
          <w:lang w:val="lt-LT"/>
        </w:rPr>
        <w:t>. Jos turi</w:t>
      </w:r>
      <w:r w:rsidR="00226CD4" w:rsidRPr="00221DF0">
        <w:rPr>
          <w:lang w:val="lt-LT"/>
        </w:rPr>
        <w:t xml:space="preserve"> pasižymė</w:t>
      </w:r>
      <w:r w:rsidR="00633CDE" w:rsidRPr="00221DF0">
        <w:rPr>
          <w:lang w:val="lt-LT"/>
        </w:rPr>
        <w:t>ti</w:t>
      </w:r>
      <w:r w:rsidR="00226CD4" w:rsidRPr="00221DF0">
        <w:rPr>
          <w:lang w:val="lt-LT"/>
        </w:rPr>
        <w:t xml:space="preserve"> estetiškomis jungiamosiomis detalėmis, turi būti ilgaamžės ir lengvai prižiūrimos. Laiptų plotis turi atitikti </w:t>
      </w:r>
      <w:r w:rsidR="00633CDE" w:rsidRPr="00221DF0">
        <w:rPr>
          <w:lang w:val="lt-LT"/>
        </w:rPr>
        <w:t xml:space="preserve">techninius </w:t>
      </w:r>
      <w:r w:rsidR="00226CD4" w:rsidRPr="00221DF0">
        <w:rPr>
          <w:lang w:val="lt-LT"/>
        </w:rPr>
        <w:t>reglamentus. Prieiga prie laiptų, visų pirma funkcinėse ir logistikos vietose, turi būti kontroliuojama.</w:t>
      </w:r>
    </w:p>
    <w:p w14:paraId="23B7DCA9" w14:textId="2BC42B8E" w:rsidR="00226CD4" w:rsidRPr="00221DF0" w:rsidRDefault="00226CD4" w:rsidP="00724D19">
      <w:pPr>
        <w:spacing w:before="120" w:after="120"/>
        <w:rPr>
          <w:lang w:val="lt-LT"/>
        </w:rPr>
      </w:pPr>
      <w:r w:rsidRPr="00221DF0">
        <w:rPr>
          <w:lang w:val="lt-LT"/>
        </w:rPr>
        <w:t xml:space="preserve">Dalyvis privalo </w:t>
      </w:r>
      <w:r w:rsidRPr="00221DF0">
        <w:rPr>
          <w:color w:val="000000"/>
          <w:lang w:val="lt-LT"/>
        </w:rPr>
        <w:t xml:space="preserve">apsvarstyti ir įvertinti praktinę galimybę įrengti eskalatorius. Tokių svarstymų rezultatus ir Sprendinius galimo palyginimo reikmėms būtina pateikti </w:t>
      </w:r>
      <w:r w:rsidRPr="00221DF0">
        <w:rPr>
          <w:lang w:val="lt-LT"/>
        </w:rPr>
        <w:t>Preliminariuose, Išsamiuose ir Galutiniuose (jeigu Dalyvis kviečiamas pateikti) pasiūlymuose</w:t>
      </w:r>
      <w:r w:rsidRPr="00221DF0">
        <w:rPr>
          <w:color w:val="000000"/>
          <w:lang w:val="lt-LT"/>
        </w:rPr>
        <w:t>.</w:t>
      </w:r>
      <w:r w:rsidRPr="00221DF0">
        <w:rPr>
          <w:lang w:val="lt-LT"/>
        </w:rPr>
        <w:t xml:space="preserve"> Jeigu bus įrengti, eskalatoriai turės būti bent du įrenginiai abiem kryptim</w:t>
      </w:r>
      <w:r w:rsidR="00853031">
        <w:rPr>
          <w:lang w:val="lt-LT"/>
        </w:rPr>
        <w:t>is, kad gedimo ar techninės prie</w:t>
      </w:r>
      <w:r w:rsidRPr="00221DF0">
        <w:rPr>
          <w:lang w:val="lt-LT"/>
        </w:rPr>
        <w:t xml:space="preserve">žiūros atveju jie visada veiktų. Jie turi būti įjungiami automatiškai </w:t>
      </w:r>
      <w:proofErr w:type="spellStart"/>
      <w:r w:rsidRPr="00221DF0">
        <w:rPr>
          <w:lang w:val="lt-LT"/>
        </w:rPr>
        <w:t>fotoelementais</w:t>
      </w:r>
      <w:proofErr w:type="spellEnd"/>
      <w:r w:rsidRPr="00221DF0">
        <w:rPr>
          <w:lang w:val="lt-LT"/>
        </w:rPr>
        <w:t xml:space="preserve"> arba kontaktiniais kilimėliais. Turi būti pasirinkta kuo tylesnė ir mažiau energijos vartojanti įranga. Prieigos plotis ir darbinis greitis turi atitikti</w:t>
      </w:r>
      <w:r w:rsidR="00B209A8" w:rsidRPr="00221DF0">
        <w:rPr>
          <w:lang w:val="lt-LT"/>
        </w:rPr>
        <w:t xml:space="preserve"> </w:t>
      </w:r>
      <w:r w:rsidRPr="00221DF0">
        <w:rPr>
          <w:lang w:val="lt-LT"/>
        </w:rPr>
        <w:t>teisės aktų reikalavimus.</w:t>
      </w:r>
    </w:p>
    <w:p w14:paraId="0D19BF1D" w14:textId="58C131E7" w:rsidR="00226CD4" w:rsidRPr="00221DF0" w:rsidRDefault="00226CD4" w:rsidP="00724D19">
      <w:pPr>
        <w:spacing w:before="120" w:after="120"/>
        <w:rPr>
          <w:lang w:val="lt-LT"/>
        </w:rPr>
      </w:pPr>
      <w:r w:rsidRPr="00221DF0">
        <w:rPr>
          <w:lang w:val="lt-LT"/>
        </w:rPr>
        <w:t>Dalyvis turi parengti srautų tyrimą, kad būtų nustatytas liftų kiekybinis pore</w:t>
      </w:r>
      <w:r w:rsidR="00B209A8" w:rsidRPr="00221DF0">
        <w:rPr>
          <w:lang w:val="lt-LT"/>
        </w:rPr>
        <w:t>i</w:t>
      </w:r>
      <w:r w:rsidRPr="00221DF0">
        <w:rPr>
          <w:lang w:val="lt-LT"/>
        </w:rPr>
        <w:t xml:space="preserve">kis. Vertikalusis judėjimas turi būti pritaikytas įvairiems Daugiafunkcio komplekso </w:t>
      </w:r>
      <w:r w:rsidR="00DF7645" w:rsidRPr="00221DF0">
        <w:rPr>
          <w:lang w:val="lt-LT"/>
        </w:rPr>
        <w:t xml:space="preserve">Objektuose </w:t>
      </w:r>
      <w:r w:rsidRPr="00221DF0">
        <w:rPr>
          <w:lang w:val="lt-LT"/>
        </w:rPr>
        <w:t>susidarantiems žmonių ir prekių srautams. Liftai, kuriais bus pasiekiamos riboto naudojimo sritys, turi turėti kortelių skaitytuvus, kad apribotų prieigą į įvairių lygmenų vietas. Vidinė kabinų danga turi būti atspari pažeidimams ir lengvai valoma. Liftai turi turėti turėklus, kad sienos būtų apsaugotos nuo smūgių (pvz., maisto vežimėlių). Liftai turi būti taupantys energiją, modernių technologijų ir turi atitikti taikytinų teisės aktų reikalavimus.</w:t>
      </w:r>
    </w:p>
    <w:p w14:paraId="2FC57382" w14:textId="06A442D0" w:rsidR="00226CD4" w:rsidRPr="00221DF0" w:rsidRDefault="00226CD4" w:rsidP="00724D19">
      <w:pPr>
        <w:spacing w:before="120" w:after="120"/>
        <w:rPr>
          <w:lang w:val="lt-LT"/>
        </w:rPr>
      </w:pPr>
      <w:r w:rsidRPr="00221DF0">
        <w:rPr>
          <w:lang w:val="lt-LT"/>
        </w:rPr>
        <w:t>Liftai turi būti pritaikyti neįgaliems asmenims. Vertikalus neįgalių asmenų judėjimas gali būti užtikrintas įrengiant laiptus su platforminiais liftais apatiniuose Daugiafunkcio komplekso aukštuose.</w:t>
      </w:r>
      <w:r w:rsidR="00DF7645" w:rsidRPr="00221DF0">
        <w:rPr>
          <w:lang w:val="lt-LT"/>
        </w:rPr>
        <w:t xml:space="preserve"> </w:t>
      </w:r>
      <w:r w:rsidRPr="00221DF0">
        <w:rPr>
          <w:lang w:val="lt-LT"/>
        </w:rPr>
        <w:t>Būtina užtikrinti alternatyvius evakuacijos kelius visuose</w:t>
      </w:r>
      <w:r w:rsidR="00B209A8" w:rsidRPr="00221DF0">
        <w:rPr>
          <w:lang w:val="lt-LT"/>
        </w:rPr>
        <w:t xml:space="preserve"> </w:t>
      </w:r>
      <w:r w:rsidRPr="00221DF0">
        <w:rPr>
          <w:lang w:val="lt-LT"/>
        </w:rPr>
        <w:t>Daugiafunkcio komplekso aukštuose, įskaitant ir neįgalių asmenų evakuaciją.</w:t>
      </w:r>
    </w:p>
    <w:p w14:paraId="44ED1001" w14:textId="66A3DB82" w:rsidR="00226CD4" w:rsidRPr="00221DF0" w:rsidRDefault="00226CD4" w:rsidP="00724D19">
      <w:pPr>
        <w:spacing w:before="120" w:after="120"/>
        <w:rPr>
          <w:lang w:val="lt-LT"/>
        </w:rPr>
      </w:pPr>
      <w:r w:rsidRPr="00221DF0">
        <w:rPr>
          <w:lang w:val="lt-LT"/>
        </w:rPr>
        <w:t xml:space="preserve">Liftuose turi būti įrengta moderni </w:t>
      </w:r>
      <w:proofErr w:type="spellStart"/>
      <w:r w:rsidRPr="00221DF0">
        <w:rPr>
          <w:lang w:val="lt-LT"/>
        </w:rPr>
        <w:t>mikroprocesorinio</w:t>
      </w:r>
      <w:proofErr w:type="spellEnd"/>
      <w:r w:rsidRPr="00221DF0">
        <w:rPr>
          <w:lang w:val="lt-LT"/>
        </w:rPr>
        <w:t xml:space="preserve"> valdymo sistema. Sistema turi užtikrinti minimalią laukimo trukmę.</w:t>
      </w:r>
      <w:r w:rsidR="00DF7645" w:rsidRPr="00221DF0">
        <w:rPr>
          <w:lang w:val="lt-LT"/>
        </w:rPr>
        <w:t xml:space="preserve"> </w:t>
      </w:r>
      <w:r w:rsidRPr="00221DF0">
        <w:rPr>
          <w:lang w:val="lt-LT"/>
        </w:rPr>
        <w:t xml:space="preserve">Įrengta liftų sistema turi būti visiškai automatizuota. Virš visų liftų sustojimo vietų durų turi </w:t>
      </w:r>
      <w:r w:rsidRPr="00221DF0">
        <w:rPr>
          <w:lang w:val="lt-LT"/>
        </w:rPr>
        <w:lastRenderedPageBreak/>
        <w:t>būti įrengti ekranai, rodantys lifto vietą. Visuose liftuose turi būti įrengti informaciniai ekranai. Įrengti liftai turi užtikrinti naudotojų apsaugą nuo visų mechaninių pavojų, įskaitant lifto kritimą; liftų keliamosios galios turi užtekti atitinkamam asmenų ar krovinių skaičiui (masei).</w:t>
      </w:r>
    </w:p>
    <w:p w14:paraId="558BBEAB" w14:textId="77777777" w:rsidR="00226CD4" w:rsidRPr="00221DF0" w:rsidRDefault="00226CD4" w:rsidP="00724D19">
      <w:pPr>
        <w:spacing w:before="120" w:after="120"/>
        <w:rPr>
          <w:lang w:val="lt-LT"/>
        </w:rPr>
      </w:pPr>
      <w:r w:rsidRPr="00221DF0">
        <w:rPr>
          <w:lang w:val="lt-LT"/>
        </w:rPr>
        <w:t>Lifte negali būti jokios reklaminės informacijos, nesusijusios su lifto naudojimu.</w:t>
      </w:r>
    </w:p>
    <w:p w14:paraId="6D1E8AD3" w14:textId="77777777" w:rsidR="00226CD4" w:rsidRPr="00221DF0" w:rsidRDefault="00226CD4" w:rsidP="00724D19">
      <w:pPr>
        <w:spacing w:before="120" w:after="120"/>
        <w:rPr>
          <w:lang w:val="lt-LT"/>
        </w:rPr>
      </w:pPr>
      <w:r w:rsidRPr="00221DF0">
        <w:rPr>
          <w:lang w:val="lt-LT"/>
        </w:rPr>
        <w:t xml:space="preserve">Lifto valdymo mygtukai, pavaros, greičio stabdikliai, buferiai, saugos ir avarinio iškvietimo įrenginiai, durų užraktai, šachtos durys, pavarų ir skriemulių patalpos, taip pat elektros įranga turi turėti įskaitomus ženklus, etiketes ir žymenis, kad liftą būtų galima naudoti saugiai ir patogiai. </w:t>
      </w:r>
    </w:p>
    <w:p w14:paraId="47C09F49" w14:textId="77777777" w:rsidR="00226CD4" w:rsidRPr="00221DF0" w:rsidRDefault="00226CD4" w:rsidP="00724D19">
      <w:pPr>
        <w:spacing w:before="120" w:after="120"/>
        <w:rPr>
          <w:lang w:val="lt-LT"/>
        </w:rPr>
      </w:pPr>
      <w:r w:rsidRPr="00221DF0">
        <w:rPr>
          <w:lang w:val="lt-LT"/>
        </w:rPr>
        <w:t>Pavarų, skriemulių ir šachtos duobės durys visada turi būti užrakintos užtikrinant laisvą ir tinkamai apšviestą prieigą.</w:t>
      </w:r>
    </w:p>
    <w:p w14:paraId="12FE6F7B" w14:textId="1FC7B377" w:rsidR="009F136D" w:rsidRPr="00221DF0" w:rsidRDefault="00226CD4" w:rsidP="00724D19">
      <w:pPr>
        <w:spacing w:before="120" w:after="120"/>
        <w:rPr>
          <w:lang w:val="lt-LT"/>
        </w:rPr>
      </w:pPr>
      <w:r w:rsidRPr="00221DF0">
        <w:rPr>
          <w:lang w:val="lt-LT"/>
        </w:rPr>
        <w:t>Turi būti įrengti keltuvai, kuriais būtų galima pakelti ne mažiau kaip 2,70 m aukščio objektus. Dalis kabinų turi turėti nuimamuosius dangčius, kad būtų galima perkelti sunkią įrangą arba didelius baldus. Kiekviename Daugiafunkcio kom</w:t>
      </w:r>
      <w:r w:rsidR="00853031">
        <w:rPr>
          <w:lang w:val="lt-LT"/>
        </w:rPr>
        <w:t>p</w:t>
      </w:r>
      <w:r w:rsidRPr="00221DF0">
        <w:rPr>
          <w:lang w:val="lt-LT"/>
        </w:rPr>
        <w:t>lekso aukšte turi būti bent viena tokia kabina. Vidinė krovininio lifto apdaila turi atlaikyti intensyvų naudojimą ir konteinerių poveikį. Kolonų orderiai turi būti apsaugoti nuo smūgio .Liftas turi naudoti kuo mažiau energijos.</w:t>
      </w:r>
    </w:p>
    <w:p w14:paraId="34D726EE" w14:textId="77777777" w:rsidR="00226CD4" w:rsidRPr="00221DF0" w:rsidRDefault="00226CD4" w:rsidP="00724D19">
      <w:pPr>
        <w:spacing w:before="120" w:after="120"/>
        <w:rPr>
          <w:lang w:val="lt-LT"/>
        </w:rPr>
      </w:pPr>
    </w:p>
    <w:p w14:paraId="3CFD4962" w14:textId="77777777" w:rsidR="00226CD4" w:rsidRDefault="00226CD4" w:rsidP="00965FDA">
      <w:pPr>
        <w:pStyle w:val="Antrat3"/>
        <w:numPr>
          <w:ilvl w:val="2"/>
          <w:numId w:val="44"/>
        </w:numPr>
        <w:spacing w:before="120" w:after="120"/>
        <w:ind w:hanging="657"/>
        <w:rPr>
          <w:b/>
          <w:color w:val="0079C1"/>
          <w:lang w:val="lt-LT"/>
        </w:rPr>
      </w:pPr>
      <w:bookmarkStart w:id="647" w:name="_Toc414032013"/>
      <w:bookmarkStart w:id="648" w:name="_Toc417399808"/>
      <w:bookmarkStart w:id="649" w:name="_Toc417569246"/>
      <w:bookmarkStart w:id="650" w:name="_Toc441662427"/>
      <w:bookmarkStart w:id="651" w:name="_Toc458894240"/>
      <w:r w:rsidRPr="007F0298">
        <w:rPr>
          <w:b/>
          <w:color w:val="0079C1"/>
          <w:lang w:val="lt-LT"/>
        </w:rPr>
        <w:t>Vidaus atmosfera</w:t>
      </w:r>
      <w:bookmarkEnd w:id="647"/>
      <w:bookmarkEnd w:id="648"/>
      <w:bookmarkEnd w:id="649"/>
      <w:bookmarkEnd w:id="650"/>
      <w:bookmarkEnd w:id="651"/>
    </w:p>
    <w:p w14:paraId="30F33E45" w14:textId="77777777" w:rsidR="007F0298" w:rsidRPr="007F0298" w:rsidRDefault="007F0298" w:rsidP="007F0298">
      <w:pPr>
        <w:rPr>
          <w:lang w:val="lt-LT"/>
        </w:rPr>
      </w:pPr>
    </w:p>
    <w:p w14:paraId="6A9D5DA6" w14:textId="21049F7D" w:rsidR="00226CD4" w:rsidRDefault="00226CD4" w:rsidP="00724D19">
      <w:pPr>
        <w:spacing w:before="120" w:after="120"/>
        <w:rPr>
          <w:lang w:val="lt-LT"/>
        </w:rPr>
      </w:pPr>
      <w:r w:rsidRPr="00221DF0">
        <w:rPr>
          <w:lang w:val="lt-LT"/>
        </w:rPr>
        <w:t xml:space="preserve">Kad </w:t>
      </w:r>
      <w:r w:rsidR="00AC5C8C" w:rsidRPr="00221DF0">
        <w:rPr>
          <w:lang w:val="lt-LT"/>
        </w:rPr>
        <w:t xml:space="preserve">Daugiafunkciame komplekse </w:t>
      </w:r>
      <w:r w:rsidRPr="00221DF0">
        <w:rPr>
          <w:lang w:val="lt-LT"/>
        </w:rPr>
        <w:t>būtų užtikrintas komfortas ir taupoma energija, turi būti suderintas natūralus ir dirbtinis apšvietimas. Reikalaujama kuo daugiau šviesos poreikio patenkinti naudojant natūralios šviesos šaltinius ir išnaudoti saulės energiją tiek žiemą, tiek vasarą</w:t>
      </w:r>
      <w:r w:rsidR="00AC5C8C" w:rsidRPr="00221DF0">
        <w:rPr>
          <w:lang w:val="lt-LT"/>
        </w:rPr>
        <w:t>.</w:t>
      </w:r>
    </w:p>
    <w:p w14:paraId="10907B31" w14:textId="77777777" w:rsidR="007F0298" w:rsidRPr="00221DF0" w:rsidRDefault="007F0298" w:rsidP="00724D19">
      <w:pPr>
        <w:spacing w:before="120" w:after="120"/>
        <w:rPr>
          <w:lang w:val="lt-LT"/>
        </w:rPr>
      </w:pPr>
    </w:p>
    <w:p w14:paraId="321E986D" w14:textId="77777777" w:rsidR="00226CD4" w:rsidRDefault="00226CD4" w:rsidP="00965FDA">
      <w:pPr>
        <w:pStyle w:val="Antrat4"/>
        <w:numPr>
          <w:ilvl w:val="3"/>
          <w:numId w:val="44"/>
        </w:numPr>
        <w:rPr>
          <w:rFonts w:ascii="Arial" w:hAnsi="Arial" w:cs="Arial"/>
          <w:i w:val="0"/>
          <w:lang w:val="lt-LT"/>
        </w:rPr>
      </w:pPr>
      <w:bookmarkStart w:id="652" w:name="_Toc458894241"/>
      <w:r w:rsidRPr="007F0298">
        <w:rPr>
          <w:rFonts w:ascii="Arial" w:hAnsi="Arial" w:cs="Arial"/>
          <w:i w:val="0"/>
          <w:lang w:val="lt-LT"/>
        </w:rPr>
        <w:t>Natūralus apšvietimas</w:t>
      </w:r>
      <w:bookmarkEnd w:id="652"/>
    </w:p>
    <w:p w14:paraId="19CB14EF" w14:textId="77777777" w:rsidR="007F0298" w:rsidRPr="007F0298" w:rsidRDefault="007F0298" w:rsidP="007F0298">
      <w:pPr>
        <w:rPr>
          <w:lang w:val="lt-LT"/>
        </w:rPr>
      </w:pPr>
    </w:p>
    <w:p w14:paraId="5ACA4F62" w14:textId="1A69DB2D" w:rsidR="00226CD4" w:rsidRDefault="00AC5C8C" w:rsidP="00724D19">
      <w:pPr>
        <w:spacing w:before="120" w:after="120"/>
        <w:rPr>
          <w:lang w:val="lt-LT"/>
        </w:rPr>
      </w:pPr>
      <w:r w:rsidRPr="00221DF0">
        <w:rPr>
          <w:lang w:val="lt-LT"/>
        </w:rPr>
        <w:t>G</w:t>
      </w:r>
      <w:r w:rsidR="00226CD4" w:rsidRPr="00221DF0">
        <w:rPr>
          <w:lang w:val="lt-LT"/>
        </w:rPr>
        <w:t xml:space="preserve">alimybės naudotis natūralia šviesa </w:t>
      </w:r>
      <w:r w:rsidRPr="00221DF0">
        <w:rPr>
          <w:lang w:val="lt-LT"/>
        </w:rPr>
        <w:t xml:space="preserve">turi </w:t>
      </w:r>
      <w:r w:rsidR="00226CD4" w:rsidRPr="00221DF0">
        <w:rPr>
          <w:lang w:val="lt-LT"/>
        </w:rPr>
        <w:t>atitikt</w:t>
      </w:r>
      <w:r w:rsidRPr="00221DF0">
        <w:rPr>
          <w:lang w:val="lt-LT"/>
        </w:rPr>
        <w:t>i</w:t>
      </w:r>
      <w:r w:rsidR="00226CD4" w:rsidRPr="00221DF0">
        <w:rPr>
          <w:lang w:val="lt-LT"/>
        </w:rPr>
        <w:t xml:space="preserve"> galiojančių teisės aktų reikalavimus.</w:t>
      </w:r>
    </w:p>
    <w:p w14:paraId="3EFA0CD5" w14:textId="77777777" w:rsidR="007F0298" w:rsidRPr="00221DF0" w:rsidRDefault="007F0298" w:rsidP="00724D19">
      <w:pPr>
        <w:spacing w:before="120" w:after="120"/>
        <w:rPr>
          <w:lang w:val="lt-LT"/>
        </w:rPr>
      </w:pPr>
    </w:p>
    <w:p w14:paraId="7CC9903C" w14:textId="5BAF3BDD" w:rsidR="001E4DFB" w:rsidRDefault="00226CD4" w:rsidP="00965FDA">
      <w:pPr>
        <w:pStyle w:val="Antrat4"/>
        <w:numPr>
          <w:ilvl w:val="3"/>
          <w:numId w:val="44"/>
        </w:numPr>
        <w:rPr>
          <w:rFonts w:ascii="Arial" w:hAnsi="Arial" w:cs="Arial"/>
          <w:i w:val="0"/>
          <w:lang w:val="lt-LT"/>
        </w:rPr>
      </w:pPr>
      <w:bookmarkStart w:id="653" w:name="_Toc458894242"/>
      <w:r w:rsidRPr="007F0298">
        <w:rPr>
          <w:rFonts w:ascii="Arial" w:hAnsi="Arial" w:cs="Arial"/>
          <w:i w:val="0"/>
          <w:lang w:val="lt-LT"/>
        </w:rPr>
        <w:t>Apsauga nuo saulės ir užsklandos</w:t>
      </w:r>
      <w:bookmarkEnd w:id="653"/>
    </w:p>
    <w:p w14:paraId="1EEEC83A" w14:textId="77777777" w:rsidR="007F0298" w:rsidRPr="007F0298" w:rsidRDefault="007F0298" w:rsidP="007F0298">
      <w:pPr>
        <w:rPr>
          <w:lang w:val="lt-LT"/>
        </w:rPr>
      </w:pPr>
    </w:p>
    <w:p w14:paraId="2362ACE9" w14:textId="697AD690" w:rsidR="00226CD4" w:rsidRDefault="00226CD4" w:rsidP="00724D19">
      <w:pPr>
        <w:spacing w:before="120" w:after="120"/>
        <w:rPr>
          <w:lang w:val="lt-LT"/>
        </w:rPr>
      </w:pPr>
      <w:r w:rsidRPr="00221DF0">
        <w:rPr>
          <w:lang w:val="lt-LT"/>
        </w:rPr>
        <w:t xml:space="preserve">Laikantis Lietuvos Respublikos standartų, Daugiafunkcio komplekso </w:t>
      </w:r>
      <w:r w:rsidR="00AC5C8C" w:rsidRPr="00221DF0">
        <w:rPr>
          <w:lang w:val="lt-LT"/>
        </w:rPr>
        <w:t>O</w:t>
      </w:r>
      <w:r w:rsidRPr="00221DF0">
        <w:rPr>
          <w:lang w:val="lt-LT"/>
        </w:rPr>
        <w:t>bjektai turi būti apsaugoti nuo saulės</w:t>
      </w:r>
      <w:r w:rsidR="00AC5C8C" w:rsidRPr="00221DF0">
        <w:rPr>
          <w:lang w:val="lt-LT"/>
        </w:rPr>
        <w:t xml:space="preserve"> spindulių neigiamo poveikio</w:t>
      </w:r>
      <w:r w:rsidRPr="00221DF0">
        <w:rPr>
          <w:lang w:val="lt-LT"/>
        </w:rPr>
        <w:t>. Apsaugos nuo saulės ir užsklandų geometrinės formos turi apriboti arba netgi sustabdyti tiesioginius saulės spindulius vasarą, tačiau praleisti išsklaidytus spindulius. Būtina užtikrinti apsaugos nuo saulės ir užsklandų elementų standartizavimą ir galimybę juos pakeisti. Apsaugos nuo saulės ir užsklandų infrastruktūrą automatizuotai gal</w:t>
      </w:r>
      <w:r w:rsidR="00AC5C8C" w:rsidRPr="00221DF0">
        <w:rPr>
          <w:lang w:val="lt-LT"/>
        </w:rPr>
        <w:t>ė</w:t>
      </w:r>
      <w:r w:rsidRPr="00221DF0">
        <w:rPr>
          <w:lang w:val="lt-LT"/>
        </w:rPr>
        <w:t xml:space="preserve">s valdyti tik </w:t>
      </w:r>
      <w:r w:rsidR="00CA1249">
        <w:rPr>
          <w:lang w:val="lt-LT"/>
        </w:rPr>
        <w:t>Projekto bendrovės</w:t>
      </w:r>
      <w:r w:rsidR="00CA1249" w:rsidRPr="00221DF0">
        <w:rPr>
          <w:lang w:val="lt-LT"/>
        </w:rPr>
        <w:t xml:space="preserve"> </w:t>
      </w:r>
      <w:r w:rsidRPr="00221DF0">
        <w:rPr>
          <w:lang w:val="lt-LT"/>
        </w:rPr>
        <w:t xml:space="preserve">paskirti darbuotojai, o kilus elektros tiekimo sutrikimams, turi būti galimybė juos valdyti rankiniu būdu. Naudojamos medžiagos turi užtikrinti labai gerą ilgalaikį stabilumą ir išorinių įrenginių atsparumą </w:t>
      </w:r>
      <w:r w:rsidR="00AC5C8C" w:rsidRPr="00221DF0">
        <w:rPr>
          <w:lang w:val="lt-LT"/>
        </w:rPr>
        <w:t>neigiamam aplinkos</w:t>
      </w:r>
      <w:r w:rsidRPr="00221DF0">
        <w:rPr>
          <w:lang w:val="lt-LT"/>
        </w:rPr>
        <w:t xml:space="preserve"> poveikiui. Dėl jų konfigūracijos turi būti </w:t>
      </w:r>
      <w:r w:rsidR="00AC5C8C" w:rsidRPr="00221DF0">
        <w:rPr>
          <w:lang w:val="lt-LT"/>
        </w:rPr>
        <w:t xml:space="preserve">nesudėtinga </w:t>
      </w:r>
      <w:r w:rsidRPr="00221DF0">
        <w:rPr>
          <w:lang w:val="lt-LT"/>
        </w:rPr>
        <w:t xml:space="preserve">valyti fasadus ir stiklus. Tokios erdvės kaip vestibiuliai, komercinės sritys ir ložės ar pan. turi būti apšviestos dienos šviesa. Laikantis profesinės saugos ir sveikatos reikalavimų, natūralus apšvietimas turėtų būti užtikrintas Daugiafunkcio komplekso </w:t>
      </w:r>
      <w:r w:rsidR="00AC5C8C" w:rsidRPr="00221DF0">
        <w:rPr>
          <w:lang w:val="lt-LT"/>
        </w:rPr>
        <w:t xml:space="preserve">Objektuose </w:t>
      </w:r>
      <w:r w:rsidRPr="00221DF0">
        <w:rPr>
          <w:lang w:val="lt-LT"/>
        </w:rPr>
        <w:t>ir atskirose jų patalpose, kuriose nuolatos dirbama, išskyrus tam tikrus atvejus, kai dėl technologinių ypatumų natūralaus apšvietimo panaudoti neįmanoma.</w:t>
      </w:r>
    </w:p>
    <w:p w14:paraId="2D7DFCE7" w14:textId="77777777" w:rsidR="007F0298" w:rsidRPr="00221DF0" w:rsidRDefault="007F0298" w:rsidP="00724D19">
      <w:pPr>
        <w:spacing w:before="120" w:after="120"/>
        <w:rPr>
          <w:lang w:val="lt-LT"/>
        </w:rPr>
      </w:pPr>
    </w:p>
    <w:p w14:paraId="1B902FB4" w14:textId="77777777" w:rsidR="00226CD4" w:rsidRDefault="00226CD4" w:rsidP="00965FDA">
      <w:pPr>
        <w:pStyle w:val="Antrat4"/>
        <w:numPr>
          <w:ilvl w:val="3"/>
          <w:numId w:val="44"/>
        </w:numPr>
        <w:rPr>
          <w:rFonts w:ascii="Arial" w:hAnsi="Arial" w:cs="Arial"/>
          <w:i w:val="0"/>
          <w:lang w:val="lt-LT"/>
        </w:rPr>
      </w:pPr>
      <w:bookmarkStart w:id="654" w:name="_Toc458894243"/>
      <w:r w:rsidRPr="007F0298">
        <w:rPr>
          <w:rFonts w:ascii="Arial" w:hAnsi="Arial" w:cs="Arial"/>
          <w:i w:val="0"/>
          <w:lang w:val="lt-LT"/>
        </w:rPr>
        <w:t>Dirbtinis apšvietimas</w:t>
      </w:r>
      <w:bookmarkEnd w:id="654"/>
    </w:p>
    <w:p w14:paraId="555BF944" w14:textId="77777777" w:rsidR="007F0298" w:rsidRPr="007F0298" w:rsidRDefault="007F0298" w:rsidP="007F0298">
      <w:pPr>
        <w:rPr>
          <w:lang w:val="lt-LT"/>
        </w:rPr>
      </w:pPr>
    </w:p>
    <w:p w14:paraId="0582C3B1" w14:textId="4B3C9DA4" w:rsidR="00226CD4" w:rsidRPr="00221DF0" w:rsidRDefault="00226CD4" w:rsidP="00724D19">
      <w:pPr>
        <w:spacing w:before="120" w:after="120"/>
        <w:rPr>
          <w:lang w:val="lt-LT"/>
        </w:rPr>
      </w:pPr>
      <w:r w:rsidRPr="00221DF0">
        <w:rPr>
          <w:lang w:val="lt-LT"/>
        </w:rPr>
        <w:t>Dirbtinis apšvietimas – pagrindinis atmosferos kūrimo elementas Daugiafunkcio komplekso funkcinėse vietose.</w:t>
      </w:r>
      <w:r w:rsidR="00B776F0" w:rsidRPr="00221DF0">
        <w:rPr>
          <w:lang w:val="lt-LT"/>
        </w:rPr>
        <w:t xml:space="preserve"> </w:t>
      </w:r>
      <w:r w:rsidRPr="00221DF0">
        <w:rPr>
          <w:lang w:val="lt-LT"/>
        </w:rPr>
        <w:t xml:space="preserve">Visų pirma visuomenei atvirose vietose dirbtinis apšvietimas </w:t>
      </w:r>
      <w:r w:rsidR="00AC5C8C" w:rsidRPr="00221DF0">
        <w:rPr>
          <w:lang w:val="lt-LT"/>
        </w:rPr>
        <w:t xml:space="preserve">turi </w:t>
      </w:r>
      <w:r w:rsidRPr="00221DF0">
        <w:rPr>
          <w:lang w:val="lt-LT"/>
        </w:rPr>
        <w:t>sukur</w:t>
      </w:r>
      <w:r w:rsidR="00AC5C8C" w:rsidRPr="00221DF0">
        <w:rPr>
          <w:lang w:val="lt-LT"/>
        </w:rPr>
        <w:t>ti</w:t>
      </w:r>
      <w:r w:rsidRPr="00221DF0">
        <w:rPr>
          <w:lang w:val="lt-LT"/>
        </w:rPr>
        <w:t xml:space="preserve"> tinkamą įvairių sporto ir kultūros renginių atmosferą. Dirbtinai apšviestos patalpos turi būti suprojektuotos</w:t>
      </w:r>
      <w:r w:rsidR="00AC5C8C" w:rsidRPr="00221DF0">
        <w:rPr>
          <w:lang w:val="lt-LT"/>
        </w:rPr>
        <w:t xml:space="preserve"> ir įrengtos</w:t>
      </w:r>
      <w:r w:rsidRPr="00221DF0">
        <w:rPr>
          <w:lang w:val="lt-LT"/>
        </w:rPr>
        <w:t xml:space="preserve"> taip, kad apšvietimo sąlygos atitiktų reikalavimus</w:t>
      </w:r>
      <w:r w:rsidR="00AC5C8C" w:rsidRPr="00221DF0">
        <w:rPr>
          <w:lang w:val="lt-LT"/>
        </w:rPr>
        <w:t xml:space="preserve"> dirbtiniam apšvietimui</w:t>
      </w:r>
      <w:r w:rsidRPr="00221DF0">
        <w:rPr>
          <w:lang w:val="lt-LT"/>
        </w:rPr>
        <w:t>.</w:t>
      </w:r>
    </w:p>
    <w:p w14:paraId="049A12BB" w14:textId="2113A8D8" w:rsidR="00226CD4" w:rsidRPr="00221DF0" w:rsidRDefault="00AC5C8C" w:rsidP="00724D19">
      <w:pPr>
        <w:spacing w:before="120" w:after="120"/>
        <w:rPr>
          <w:lang w:val="lt-LT"/>
        </w:rPr>
      </w:pPr>
      <w:r w:rsidRPr="00221DF0">
        <w:rPr>
          <w:lang w:val="lt-LT"/>
        </w:rPr>
        <w:t>Dirbtinio apšvietimo s</w:t>
      </w:r>
      <w:r w:rsidR="00226CD4" w:rsidRPr="00221DF0">
        <w:rPr>
          <w:lang w:val="lt-LT"/>
        </w:rPr>
        <w:t xml:space="preserve">istemą turi sudaryti vietos apšvietimo valdymo įrenginiai, leisiantys </w:t>
      </w:r>
      <w:r w:rsidRPr="00221DF0">
        <w:rPr>
          <w:lang w:val="lt-LT"/>
        </w:rPr>
        <w:t xml:space="preserve">Naudotojams </w:t>
      </w:r>
      <w:r w:rsidR="00226CD4" w:rsidRPr="00221DF0">
        <w:rPr>
          <w:lang w:val="lt-LT"/>
        </w:rPr>
        <w:t>rankiniu būdu valdyti apšvietimą.</w:t>
      </w:r>
    </w:p>
    <w:p w14:paraId="25CD309B" w14:textId="77777777" w:rsidR="00226CD4" w:rsidRPr="00221DF0" w:rsidRDefault="00226CD4" w:rsidP="00724D19">
      <w:pPr>
        <w:spacing w:before="120" w:after="120"/>
        <w:rPr>
          <w:lang w:val="lt-LT"/>
        </w:rPr>
      </w:pPr>
      <w:r w:rsidRPr="00221DF0">
        <w:rPr>
          <w:lang w:val="lt-LT"/>
        </w:rPr>
        <w:t>Judant apšvietimas turi būti valdomas:</w:t>
      </w:r>
    </w:p>
    <w:p w14:paraId="4BCE6547" w14:textId="77777777" w:rsidR="00226CD4" w:rsidRPr="00221DF0" w:rsidRDefault="00226CD4" w:rsidP="00965FDA">
      <w:pPr>
        <w:pStyle w:val="Sraopastraipa"/>
        <w:numPr>
          <w:ilvl w:val="0"/>
          <w:numId w:val="104"/>
        </w:numPr>
        <w:contextualSpacing w:val="0"/>
        <w:rPr>
          <w:lang w:val="lt-LT"/>
        </w:rPr>
      </w:pPr>
      <w:r w:rsidRPr="00221DF0">
        <w:rPr>
          <w:lang w:val="lt-LT"/>
        </w:rPr>
        <w:t>iš dalies pagal užimtumo jutiklius, išdėstytus taip, kad būtų išvengta neapšviestų vietų;</w:t>
      </w:r>
    </w:p>
    <w:p w14:paraId="48102CC2" w14:textId="0A411933" w:rsidR="00226CD4" w:rsidRPr="00221DF0" w:rsidRDefault="00226CD4" w:rsidP="00965FDA">
      <w:pPr>
        <w:pStyle w:val="Sraopastraipa"/>
        <w:numPr>
          <w:ilvl w:val="0"/>
          <w:numId w:val="104"/>
        </w:numPr>
        <w:contextualSpacing w:val="0"/>
        <w:rPr>
          <w:lang w:val="lt-LT"/>
        </w:rPr>
      </w:pPr>
      <w:r w:rsidRPr="00221DF0">
        <w:rPr>
          <w:lang w:val="lt-LT"/>
        </w:rPr>
        <w:lastRenderedPageBreak/>
        <w:t>iš dalies pagal laiko valdymą.</w:t>
      </w:r>
    </w:p>
    <w:p w14:paraId="2F91F1C2" w14:textId="6F788C5E" w:rsidR="00226CD4" w:rsidRDefault="00226CD4" w:rsidP="00724D19">
      <w:pPr>
        <w:spacing w:before="120" w:after="120"/>
        <w:rPr>
          <w:lang w:val="lt-LT"/>
        </w:rPr>
      </w:pPr>
      <w:r w:rsidRPr="00221DF0">
        <w:rPr>
          <w:lang w:val="lt-LT"/>
        </w:rPr>
        <w:t xml:space="preserve">Vietos ir judėjimo takai, kuriuose būna mažai </w:t>
      </w:r>
      <w:r w:rsidR="00AC5C8C" w:rsidRPr="00221DF0">
        <w:rPr>
          <w:lang w:val="lt-LT"/>
        </w:rPr>
        <w:t xml:space="preserve">Naudotojų </w:t>
      </w:r>
      <w:r w:rsidRPr="00221DF0">
        <w:rPr>
          <w:lang w:val="lt-LT"/>
        </w:rPr>
        <w:t>arba jų būna ne visada, turės būti įrengti buvimo jutikliai.</w:t>
      </w:r>
      <w:r w:rsidR="00853031">
        <w:rPr>
          <w:lang w:val="lt-LT"/>
        </w:rPr>
        <w:t xml:space="preserve"> </w:t>
      </w:r>
      <w:r w:rsidRPr="00221DF0">
        <w:rPr>
          <w:lang w:val="lt-LT"/>
        </w:rPr>
        <w:t xml:space="preserve">Tai ypač aktualu sandėliavimo ir atsargų laikymo vietose, taip pat vietose, kur yra mažas judėjimas. Įrangos kokybė ir apgalvotas buvimo detektorių išdėstymas turi užtikrinti visišką patogumą, nes šviesa visada </w:t>
      </w:r>
      <w:r w:rsidR="00AC5C8C" w:rsidRPr="00221DF0">
        <w:rPr>
          <w:lang w:val="lt-LT"/>
        </w:rPr>
        <w:t xml:space="preserve">turi </w:t>
      </w:r>
      <w:r w:rsidRPr="00221DF0">
        <w:rPr>
          <w:lang w:val="lt-LT"/>
        </w:rPr>
        <w:t>įsijung</w:t>
      </w:r>
      <w:r w:rsidR="00AC5C8C" w:rsidRPr="00221DF0">
        <w:rPr>
          <w:lang w:val="lt-LT"/>
        </w:rPr>
        <w:t>ti</w:t>
      </w:r>
      <w:r w:rsidRPr="00221DF0">
        <w:rPr>
          <w:lang w:val="lt-LT"/>
        </w:rPr>
        <w:t xml:space="preserve"> ir </w:t>
      </w:r>
      <w:r w:rsidR="00AC5C8C" w:rsidRPr="00221DF0">
        <w:rPr>
          <w:lang w:val="lt-LT"/>
        </w:rPr>
        <w:t xml:space="preserve">išsijungti </w:t>
      </w:r>
      <w:r w:rsidRPr="00221DF0">
        <w:rPr>
          <w:lang w:val="lt-LT"/>
        </w:rPr>
        <w:t>reikiamu laiku. Dirbtinis apšvietimas turi būti suderintas su stebėjimo įrangos erdvėmis. Visų pirma apšvietimas turi būti išdėstytas taip, kad ne</w:t>
      </w:r>
      <w:r w:rsidR="00AC5C8C" w:rsidRPr="00221DF0">
        <w:rPr>
          <w:lang w:val="lt-LT"/>
        </w:rPr>
        <w:t>a</w:t>
      </w:r>
      <w:r w:rsidRPr="00221DF0">
        <w:rPr>
          <w:lang w:val="lt-LT"/>
        </w:rPr>
        <w:t>k</w:t>
      </w:r>
      <w:r w:rsidR="00AC5C8C" w:rsidRPr="00221DF0">
        <w:rPr>
          <w:lang w:val="lt-LT"/>
        </w:rPr>
        <w:t>in</w:t>
      </w:r>
      <w:r w:rsidRPr="00221DF0">
        <w:rPr>
          <w:lang w:val="lt-LT"/>
        </w:rPr>
        <w:t xml:space="preserve">tų vaizdo stebėjimo kamerų. </w:t>
      </w:r>
      <w:r w:rsidR="006E476B">
        <w:rPr>
          <w:lang w:val="lt-LT"/>
        </w:rPr>
        <w:t>Projekto bendrovė</w:t>
      </w:r>
      <w:r w:rsidRPr="00221DF0">
        <w:rPr>
          <w:lang w:val="lt-LT"/>
        </w:rPr>
        <w:t xml:space="preserve"> turi stengtis sumažinti naudojamų apšvietimo šaltinių modelių skaičių. Visa įranga turi būti pasiekiama, kad ją būtų galima išvalyti ir prižiūrėti, ypač aukštai esančiose vietose.</w:t>
      </w:r>
    </w:p>
    <w:p w14:paraId="3778589F" w14:textId="77777777" w:rsidR="007F0298" w:rsidRPr="00221DF0" w:rsidRDefault="007F0298" w:rsidP="00724D19">
      <w:pPr>
        <w:spacing w:before="120" w:after="120"/>
        <w:rPr>
          <w:lang w:val="lt-LT"/>
        </w:rPr>
      </w:pPr>
    </w:p>
    <w:p w14:paraId="0CF46CCE" w14:textId="77777777" w:rsidR="00226CD4" w:rsidRPr="007F0298" w:rsidRDefault="00226CD4" w:rsidP="00965FDA">
      <w:pPr>
        <w:pStyle w:val="Antrat4"/>
        <w:numPr>
          <w:ilvl w:val="3"/>
          <w:numId w:val="44"/>
        </w:numPr>
        <w:rPr>
          <w:rFonts w:ascii="Arial" w:hAnsi="Arial" w:cs="Arial"/>
          <w:i w:val="0"/>
          <w:lang w:val="lt-LT"/>
        </w:rPr>
      </w:pPr>
      <w:bookmarkStart w:id="655" w:name="_Toc458894244"/>
      <w:r w:rsidRPr="007F0298">
        <w:rPr>
          <w:rFonts w:ascii="Arial" w:hAnsi="Arial" w:cs="Arial"/>
          <w:i w:val="0"/>
          <w:lang w:val="lt-LT"/>
        </w:rPr>
        <w:t>Lauko apšvietimo valdymas</w:t>
      </w:r>
      <w:bookmarkEnd w:id="655"/>
    </w:p>
    <w:p w14:paraId="62AA39CD" w14:textId="77777777" w:rsidR="007F0298" w:rsidRDefault="007F0298" w:rsidP="00724D19">
      <w:pPr>
        <w:spacing w:before="120" w:after="120"/>
        <w:rPr>
          <w:lang w:val="lt-LT"/>
        </w:rPr>
      </w:pPr>
    </w:p>
    <w:p w14:paraId="17FEDFB3" w14:textId="6DF621FA" w:rsidR="00226CD4" w:rsidRPr="00221DF0" w:rsidRDefault="00226CD4" w:rsidP="00724D19">
      <w:pPr>
        <w:spacing w:before="120" w:after="120"/>
        <w:rPr>
          <w:lang w:val="lt-LT"/>
        </w:rPr>
      </w:pPr>
      <w:r w:rsidRPr="00221DF0">
        <w:rPr>
          <w:lang w:val="lt-LT"/>
        </w:rPr>
        <w:t xml:space="preserve">Lauko apšvietimas turi būti valdomas iš </w:t>
      </w:r>
      <w:r w:rsidR="00AC5C8C" w:rsidRPr="00221DF0">
        <w:rPr>
          <w:lang w:val="lt-LT"/>
        </w:rPr>
        <w:t>patalpos</w:t>
      </w:r>
      <w:r w:rsidRPr="00221DF0">
        <w:rPr>
          <w:lang w:val="lt-LT"/>
        </w:rPr>
        <w:t xml:space="preserve">. Pagalbinių patalpų apšvietimas turi būti paskirstytas pagal </w:t>
      </w:r>
      <w:r w:rsidR="00AC5C8C" w:rsidRPr="00221DF0">
        <w:rPr>
          <w:lang w:val="lt-LT"/>
        </w:rPr>
        <w:t>F</w:t>
      </w:r>
      <w:r w:rsidRPr="00221DF0">
        <w:rPr>
          <w:lang w:val="lt-LT"/>
        </w:rPr>
        <w:t>unkcines zonas, bet su renginio funkcija susijusių zonų apšvietimas turi būti centralizuotas</w:t>
      </w:r>
      <w:r w:rsidR="00175542" w:rsidRPr="00221DF0">
        <w:rPr>
          <w:lang w:val="lt-LT"/>
        </w:rPr>
        <w:t xml:space="preserve"> ir valdomas iš tam skirtos patalpos</w:t>
      </w:r>
      <w:r w:rsidRPr="00221DF0">
        <w:rPr>
          <w:lang w:val="lt-LT"/>
        </w:rPr>
        <w:t>.</w:t>
      </w:r>
    </w:p>
    <w:p w14:paraId="27D886BC" w14:textId="77777777" w:rsidR="00226CD4" w:rsidRDefault="00226CD4" w:rsidP="00724D19">
      <w:pPr>
        <w:spacing w:before="120" w:after="120"/>
        <w:rPr>
          <w:lang w:val="lt-LT"/>
        </w:rPr>
      </w:pPr>
      <w:r w:rsidRPr="00221DF0">
        <w:rPr>
          <w:lang w:val="lt-LT"/>
        </w:rPr>
        <w:t>Būtina pasiūlyti atskirų valdymo sričių išskaidymą (renginio ir ne renginio), įskaitant ložes ir VIP zonas, kuriose veikla gali tęstis ir pasibaigus renginiui, bei spaudos kambarį, kuriame žurnalistai galėtų tęsti darbą ir po renginio.</w:t>
      </w:r>
    </w:p>
    <w:p w14:paraId="1EEC9BDD" w14:textId="77777777" w:rsidR="007F0298" w:rsidRPr="00221DF0" w:rsidRDefault="007F0298" w:rsidP="00724D19">
      <w:pPr>
        <w:spacing w:before="120" w:after="120"/>
        <w:rPr>
          <w:lang w:val="lt-LT"/>
        </w:rPr>
      </w:pPr>
    </w:p>
    <w:p w14:paraId="38B59052" w14:textId="52A1BBE9" w:rsidR="00226CD4" w:rsidRDefault="00226CD4" w:rsidP="00965FDA">
      <w:pPr>
        <w:pStyle w:val="Antrat4"/>
        <w:numPr>
          <w:ilvl w:val="3"/>
          <w:numId w:val="44"/>
        </w:numPr>
        <w:rPr>
          <w:rFonts w:ascii="Arial" w:hAnsi="Arial" w:cs="Arial"/>
          <w:i w:val="0"/>
          <w:lang w:val="lt-LT"/>
        </w:rPr>
      </w:pPr>
      <w:bookmarkStart w:id="656" w:name="_Toc458894245"/>
      <w:r w:rsidRPr="007F0298">
        <w:rPr>
          <w:rFonts w:ascii="Arial" w:hAnsi="Arial" w:cs="Arial"/>
          <w:i w:val="0"/>
          <w:lang w:val="lt-LT"/>
        </w:rPr>
        <w:t xml:space="preserve">Viešųjų kultūros ir sporto renginių infrastruktūra ir Neformaliojo ugdymo </w:t>
      </w:r>
      <w:r w:rsidR="00175542" w:rsidRPr="007F0298">
        <w:rPr>
          <w:rFonts w:ascii="Arial" w:hAnsi="Arial" w:cs="Arial"/>
          <w:i w:val="0"/>
          <w:lang w:val="lt-LT"/>
        </w:rPr>
        <w:t xml:space="preserve">veiklai skirta </w:t>
      </w:r>
      <w:r w:rsidRPr="007F0298">
        <w:rPr>
          <w:rFonts w:ascii="Arial" w:hAnsi="Arial" w:cs="Arial"/>
          <w:i w:val="0"/>
          <w:lang w:val="lt-LT"/>
        </w:rPr>
        <w:t>sporto infrastruktūra (sporto infrastruktūra ir sporto salės)</w:t>
      </w:r>
      <w:bookmarkEnd w:id="656"/>
    </w:p>
    <w:p w14:paraId="4A1F5067" w14:textId="77777777" w:rsidR="007F0298" w:rsidRPr="007F0298" w:rsidRDefault="007F0298" w:rsidP="007F0298">
      <w:pPr>
        <w:rPr>
          <w:lang w:val="lt-LT"/>
        </w:rPr>
      </w:pPr>
    </w:p>
    <w:p w14:paraId="286E7235" w14:textId="1B689B19" w:rsidR="00226CD4" w:rsidRPr="00221DF0" w:rsidRDefault="00226CD4" w:rsidP="00724D19">
      <w:pPr>
        <w:spacing w:before="120" w:after="120"/>
        <w:rPr>
          <w:lang w:val="lt-LT"/>
        </w:rPr>
      </w:pPr>
      <w:r w:rsidRPr="00221DF0">
        <w:rPr>
          <w:lang w:val="lt-LT"/>
        </w:rPr>
        <w:t xml:space="preserve">Sporto infrastruktūra ir sporto salės turi turėti pagrindinius apšvietimo sistemos prožektorius, užtikrinančius vietos reikalavimus atitinkantį apšvietimą. </w:t>
      </w:r>
      <w:r w:rsidR="006E476B">
        <w:rPr>
          <w:lang w:val="lt-LT"/>
        </w:rPr>
        <w:t>Projekto bendrovė</w:t>
      </w:r>
      <w:r w:rsidRPr="00221DF0">
        <w:rPr>
          <w:lang w:val="lt-LT"/>
        </w:rPr>
        <w:t xml:space="preserve"> turėtų atsižvelgti į susijusių sporto federacijų techninius reikalavimus.</w:t>
      </w:r>
    </w:p>
    <w:p w14:paraId="30201B9E" w14:textId="7EADF2A6" w:rsidR="00226CD4" w:rsidRPr="00221DF0" w:rsidRDefault="00C05B85" w:rsidP="00724D19">
      <w:pPr>
        <w:spacing w:before="120" w:after="120"/>
        <w:rPr>
          <w:lang w:val="lt-LT"/>
        </w:rPr>
      </w:pPr>
      <w:r>
        <w:rPr>
          <w:lang w:val="lt-LT"/>
        </w:rPr>
        <w:t>Projekto bendrovė</w:t>
      </w:r>
      <w:r w:rsidRPr="00221DF0">
        <w:rPr>
          <w:lang w:val="lt-LT"/>
        </w:rPr>
        <w:t xml:space="preserve"> </w:t>
      </w:r>
      <w:r w:rsidR="00226CD4" w:rsidRPr="00221DF0">
        <w:rPr>
          <w:lang w:val="lt-LT"/>
        </w:rPr>
        <w:t>turi laikytis avarini</w:t>
      </w:r>
      <w:r w:rsidR="00175542" w:rsidRPr="00221DF0">
        <w:rPr>
          <w:lang w:val="lt-LT"/>
        </w:rPr>
        <w:t>am</w:t>
      </w:r>
      <w:r w:rsidR="00226CD4" w:rsidRPr="00221DF0">
        <w:rPr>
          <w:lang w:val="lt-LT"/>
        </w:rPr>
        <w:t xml:space="preserve"> apšvietim</w:t>
      </w:r>
      <w:r w:rsidR="00175542" w:rsidRPr="00221DF0">
        <w:rPr>
          <w:lang w:val="lt-LT"/>
        </w:rPr>
        <w:t>ui keliamų</w:t>
      </w:r>
      <w:r w:rsidR="00853031">
        <w:rPr>
          <w:lang w:val="lt-LT"/>
        </w:rPr>
        <w:t xml:space="preserve"> </w:t>
      </w:r>
      <w:r w:rsidR="00175542" w:rsidRPr="00221DF0">
        <w:rPr>
          <w:lang w:val="lt-LT"/>
        </w:rPr>
        <w:t>reikalavimų</w:t>
      </w:r>
      <w:r w:rsidR="00226CD4" w:rsidRPr="00221DF0">
        <w:rPr>
          <w:lang w:val="lt-LT"/>
        </w:rPr>
        <w:t>.</w:t>
      </w:r>
    </w:p>
    <w:p w14:paraId="5AD0575C" w14:textId="77777777" w:rsidR="00226CD4" w:rsidRPr="00221DF0" w:rsidRDefault="00226CD4" w:rsidP="00724D19">
      <w:pPr>
        <w:spacing w:before="120" w:after="120"/>
        <w:rPr>
          <w:lang w:val="lt-LT"/>
        </w:rPr>
      </w:pPr>
      <w:r w:rsidRPr="00221DF0">
        <w:rPr>
          <w:lang w:val="lt-LT"/>
        </w:rPr>
        <w:t>Aplinkos apšvietimas turi būti valdomas pagal sektorius iš valdymo patalpos, kuri turi būti greta valdymo posto.</w:t>
      </w:r>
    </w:p>
    <w:p w14:paraId="05B451E5" w14:textId="77777777" w:rsidR="00226CD4" w:rsidRDefault="00226CD4" w:rsidP="00724D19">
      <w:pPr>
        <w:spacing w:before="120" w:after="120"/>
        <w:rPr>
          <w:lang w:val="lt-LT"/>
        </w:rPr>
      </w:pPr>
      <w:r w:rsidRPr="00221DF0">
        <w:rPr>
          <w:lang w:val="lt-LT"/>
        </w:rPr>
        <w:t>Draudžiamas bet koks apšvietimą svarbiausiose srityse (PC saugumo, žiniasklaidos zonos, ložių ir kt.) trikdantis poveikis. Biuro zonose pageidaujamas šoninis darbo vietų apšvietimas.</w:t>
      </w:r>
    </w:p>
    <w:p w14:paraId="2E5C6B77" w14:textId="77777777" w:rsidR="007F0298" w:rsidRPr="00221DF0" w:rsidRDefault="007F0298" w:rsidP="00724D19">
      <w:pPr>
        <w:spacing w:before="120" w:after="120"/>
        <w:rPr>
          <w:lang w:val="lt-LT"/>
        </w:rPr>
      </w:pPr>
    </w:p>
    <w:p w14:paraId="71B68020" w14:textId="77777777" w:rsidR="00226CD4" w:rsidRDefault="00226CD4" w:rsidP="00965FDA">
      <w:pPr>
        <w:pStyle w:val="Antrat4"/>
        <w:numPr>
          <w:ilvl w:val="3"/>
          <w:numId w:val="44"/>
        </w:numPr>
        <w:rPr>
          <w:rFonts w:ascii="Arial" w:hAnsi="Arial" w:cs="Arial"/>
          <w:i w:val="0"/>
          <w:lang w:val="lt-LT"/>
        </w:rPr>
      </w:pPr>
      <w:bookmarkStart w:id="657" w:name="_Toc458894246"/>
      <w:r w:rsidRPr="007F0298">
        <w:rPr>
          <w:rFonts w:ascii="Arial" w:hAnsi="Arial" w:cs="Arial"/>
          <w:i w:val="0"/>
          <w:lang w:val="lt-LT"/>
        </w:rPr>
        <w:t>Kultūros ir ugdymo centras</w:t>
      </w:r>
      <w:r w:rsidR="00453304" w:rsidRPr="007F0298">
        <w:rPr>
          <w:rFonts w:ascii="Arial" w:hAnsi="Arial" w:cs="Arial"/>
          <w:i w:val="0"/>
          <w:lang w:val="lt-LT"/>
        </w:rPr>
        <w:t xml:space="preserve"> ir biblioteka</w:t>
      </w:r>
      <w:bookmarkEnd w:id="657"/>
    </w:p>
    <w:p w14:paraId="673FC98D" w14:textId="77777777" w:rsidR="007F0298" w:rsidRPr="007F0298" w:rsidRDefault="007F0298" w:rsidP="007F0298">
      <w:pPr>
        <w:rPr>
          <w:lang w:val="lt-LT"/>
        </w:rPr>
      </w:pPr>
    </w:p>
    <w:p w14:paraId="015E45D6" w14:textId="1FF022BD" w:rsidR="00226CD4" w:rsidRDefault="00226CD4" w:rsidP="00724D19">
      <w:pPr>
        <w:spacing w:before="120" w:after="120"/>
        <w:rPr>
          <w:lang w:val="lt-LT"/>
        </w:rPr>
      </w:pPr>
      <w:r w:rsidRPr="00221DF0">
        <w:rPr>
          <w:lang w:val="lt-LT"/>
        </w:rPr>
        <w:t xml:space="preserve">Išoriniai kultūros ir ugdymo centro </w:t>
      </w:r>
      <w:r w:rsidR="00453304" w:rsidRPr="00221DF0">
        <w:rPr>
          <w:lang w:val="lt-LT"/>
        </w:rPr>
        <w:t>ir bibliotekos</w:t>
      </w:r>
      <w:r w:rsidRPr="00221DF0">
        <w:rPr>
          <w:lang w:val="lt-LT"/>
        </w:rPr>
        <w:t xml:space="preserve"> langai turi turėti visiškai šviesą uždengiančias </w:t>
      </w:r>
      <w:r w:rsidR="00175542" w:rsidRPr="00221DF0">
        <w:rPr>
          <w:lang w:val="lt-LT"/>
        </w:rPr>
        <w:t>priemones</w:t>
      </w:r>
      <w:r w:rsidRPr="00221DF0">
        <w:rPr>
          <w:lang w:val="lt-LT"/>
        </w:rPr>
        <w:t xml:space="preserve">, atitinkančias Lietuvos </w:t>
      </w:r>
      <w:r w:rsidR="00E95A5E" w:rsidRPr="00221DF0">
        <w:rPr>
          <w:lang w:val="lt-LT"/>
        </w:rPr>
        <w:t>R</w:t>
      </w:r>
      <w:r w:rsidRPr="00221DF0">
        <w:rPr>
          <w:lang w:val="lt-LT"/>
        </w:rPr>
        <w:t>espublikos standartuose numatytus reikalavimus dėl stiprumo ir priešgaisrinės saugos.</w:t>
      </w:r>
    </w:p>
    <w:p w14:paraId="15241CFD" w14:textId="77777777" w:rsidR="007F0298" w:rsidRPr="00221DF0" w:rsidRDefault="007F0298" w:rsidP="00724D19">
      <w:pPr>
        <w:spacing w:before="120" w:after="120"/>
        <w:rPr>
          <w:lang w:val="lt-LT"/>
        </w:rPr>
      </w:pPr>
    </w:p>
    <w:p w14:paraId="18A9E01C" w14:textId="77777777" w:rsidR="00226CD4" w:rsidRDefault="00226CD4" w:rsidP="00965FDA">
      <w:pPr>
        <w:pStyle w:val="Antrat4"/>
        <w:numPr>
          <w:ilvl w:val="3"/>
          <w:numId w:val="44"/>
        </w:numPr>
        <w:rPr>
          <w:rFonts w:ascii="Arial" w:hAnsi="Arial" w:cs="Arial"/>
          <w:i w:val="0"/>
          <w:lang w:val="lt-LT"/>
        </w:rPr>
      </w:pPr>
      <w:bookmarkStart w:id="658" w:name="_Toc458894247"/>
      <w:r w:rsidRPr="007F0298">
        <w:rPr>
          <w:rFonts w:ascii="Arial" w:hAnsi="Arial" w:cs="Arial"/>
          <w:i w:val="0"/>
          <w:lang w:val="lt-LT"/>
        </w:rPr>
        <w:t>Vaikų darželis</w:t>
      </w:r>
      <w:bookmarkEnd w:id="658"/>
    </w:p>
    <w:p w14:paraId="2578C591" w14:textId="77777777" w:rsidR="007F0298" w:rsidRPr="007F0298" w:rsidRDefault="007F0298" w:rsidP="007F0298">
      <w:pPr>
        <w:rPr>
          <w:lang w:val="lt-LT"/>
        </w:rPr>
      </w:pPr>
    </w:p>
    <w:p w14:paraId="480762F2" w14:textId="77777777" w:rsidR="00226CD4" w:rsidRPr="00221DF0" w:rsidRDefault="00226CD4" w:rsidP="00724D19">
      <w:pPr>
        <w:spacing w:before="120" w:after="120"/>
        <w:rPr>
          <w:lang w:val="lt-LT"/>
        </w:rPr>
      </w:pPr>
      <w:r w:rsidRPr="00221DF0">
        <w:rPr>
          <w:lang w:val="lt-LT"/>
        </w:rPr>
        <w:t>Natūralus ir dirbtinis vaikų darželio apšvietimas turi atitikti visus teisės aktų reikalavimus.</w:t>
      </w:r>
    </w:p>
    <w:p w14:paraId="5E6BBBE9" w14:textId="77777777" w:rsidR="00226CD4" w:rsidRDefault="00226CD4" w:rsidP="00724D19">
      <w:pPr>
        <w:spacing w:before="120" w:after="120"/>
        <w:rPr>
          <w:lang w:val="lt-LT"/>
        </w:rPr>
      </w:pPr>
      <w:r w:rsidRPr="00221DF0">
        <w:rPr>
          <w:lang w:val="lt-LT"/>
        </w:rPr>
        <w:t>Tamsiuoju paros metu (įstaigos darbo valandomis) turi būti apšviestas įėjimas į pastatą arba patalpas.</w:t>
      </w:r>
    </w:p>
    <w:p w14:paraId="24CCA5B5" w14:textId="77777777" w:rsidR="007F0298" w:rsidRPr="00221DF0" w:rsidRDefault="007F0298" w:rsidP="00724D19">
      <w:pPr>
        <w:spacing w:before="120" w:after="120"/>
        <w:rPr>
          <w:lang w:val="lt-LT"/>
        </w:rPr>
      </w:pPr>
    </w:p>
    <w:p w14:paraId="2F58D359" w14:textId="77777777" w:rsidR="00226CD4" w:rsidRPr="007F0298" w:rsidRDefault="00226CD4" w:rsidP="00965FDA">
      <w:pPr>
        <w:pStyle w:val="Antrat3"/>
        <w:numPr>
          <w:ilvl w:val="2"/>
          <w:numId w:val="44"/>
        </w:numPr>
        <w:spacing w:before="120" w:after="120"/>
        <w:ind w:hanging="657"/>
        <w:rPr>
          <w:b/>
          <w:color w:val="0079C1"/>
          <w:lang w:val="lt-LT"/>
        </w:rPr>
      </w:pPr>
      <w:bookmarkStart w:id="659" w:name="_Toc458894248"/>
      <w:r w:rsidRPr="007F0298">
        <w:rPr>
          <w:b/>
          <w:color w:val="0079C1"/>
          <w:lang w:val="lt-LT"/>
        </w:rPr>
        <w:t>Akustika</w:t>
      </w:r>
      <w:bookmarkEnd w:id="659"/>
    </w:p>
    <w:p w14:paraId="67438831" w14:textId="77777777" w:rsidR="007F0298" w:rsidRDefault="007F0298" w:rsidP="00724D19">
      <w:pPr>
        <w:spacing w:before="120" w:after="120"/>
        <w:rPr>
          <w:lang w:val="lt-LT"/>
        </w:rPr>
      </w:pPr>
    </w:p>
    <w:p w14:paraId="001C941F" w14:textId="05461CFA" w:rsidR="00226CD4" w:rsidRPr="00221DF0" w:rsidRDefault="00226CD4" w:rsidP="00724D19">
      <w:pPr>
        <w:spacing w:before="120" w:after="120"/>
        <w:rPr>
          <w:lang w:val="lt-LT"/>
        </w:rPr>
      </w:pPr>
      <w:r w:rsidRPr="00D15FD6">
        <w:rPr>
          <w:lang w:val="lt-LT"/>
        </w:rPr>
        <w:t xml:space="preserve">Siekiant aukštos garso kokybės pagal įprastinius ir reglamentų reikalavimus (izoliacija, triukšmo lygio kontrolė ir kt.), </w:t>
      </w:r>
      <w:r w:rsidR="00E95A5E" w:rsidRPr="00D15FD6">
        <w:rPr>
          <w:lang w:val="lt-LT"/>
        </w:rPr>
        <w:t>a</w:t>
      </w:r>
      <w:r w:rsidRPr="00221DF0">
        <w:rPr>
          <w:lang w:val="lt-LT"/>
        </w:rPr>
        <w:t xml:space="preserve">kustinės savybės turi atitikti toliau nurodytus </w:t>
      </w:r>
      <w:r w:rsidR="00175542" w:rsidRPr="00221DF0">
        <w:rPr>
          <w:lang w:val="lt-LT"/>
        </w:rPr>
        <w:t>reikalavimus</w:t>
      </w:r>
      <w:r w:rsidRPr="00221DF0">
        <w:rPr>
          <w:lang w:val="lt-LT"/>
        </w:rPr>
        <w:t>:</w:t>
      </w:r>
    </w:p>
    <w:p w14:paraId="636B2C9F" w14:textId="6DD25180" w:rsidR="00226CD4" w:rsidRPr="00221DF0" w:rsidRDefault="00226CD4" w:rsidP="00965FDA">
      <w:pPr>
        <w:pStyle w:val="Sraopastraipa"/>
        <w:numPr>
          <w:ilvl w:val="0"/>
          <w:numId w:val="105"/>
        </w:numPr>
        <w:contextualSpacing w:val="0"/>
        <w:rPr>
          <w:lang w:val="lt-LT"/>
        </w:rPr>
      </w:pPr>
      <w:r w:rsidRPr="00221DF0">
        <w:rPr>
          <w:lang w:val="lt-LT"/>
        </w:rPr>
        <w:t xml:space="preserve">Daugiafunkciame komplekse vykstančios veiklos garsumas turi atitikti galiojančius teisės aktų reikalavimus; </w:t>
      </w:r>
    </w:p>
    <w:p w14:paraId="219BB4EB" w14:textId="2C49FDDA" w:rsidR="00226CD4" w:rsidRPr="00221DF0" w:rsidRDefault="00226CD4" w:rsidP="00965FDA">
      <w:pPr>
        <w:pStyle w:val="Sraopastraipa"/>
        <w:numPr>
          <w:ilvl w:val="0"/>
          <w:numId w:val="105"/>
        </w:numPr>
        <w:contextualSpacing w:val="0"/>
        <w:rPr>
          <w:lang w:val="lt-LT"/>
        </w:rPr>
      </w:pPr>
      <w:r w:rsidRPr="00221DF0">
        <w:rPr>
          <w:lang w:val="lt-LT"/>
        </w:rPr>
        <w:lastRenderedPageBreak/>
        <w:t xml:space="preserve">garso sistema </w:t>
      </w:r>
      <w:r w:rsidR="00175542" w:rsidRPr="00221DF0">
        <w:rPr>
          <w:lang w:val="lt-LT"/>
        </w:rPr>
        <w:t xml:space="preserve">transliuojamiems </w:t>
      </w:r>
      <w:r w:rsidRPr="00221DF0">
        <w:rPr>
          <w:lang w:val="lt-LT"/>
        </w:rPr>
        <w:t xml:space="preserve">pranešimams, susijusiems su Daugiafunkciame komplekse vykstančiais renginiais, skelbti turi atitikti teisinius reikalavimus dėl žmonių saugos ir veikti visoje </w:t>
      </w:r>
      <w:r w:rsidR="00175542" w:rsidRPr="00221DF0">
        <w:rPr>
          <w:lang w:val="lt-LT"/>
        </w:rPr>
        <w:t xml:space="preserve">Naudotojų </w:t>
      </w:r>
      <w:r w:rsidRPr="00221DF0">
        <w:rPr>
          <w:lang w:val="lt-LT"/>
        </w:rPr>
        <w:t>užimamoje erdvėje;</w:t>
      </w:r>
    </w:p>
    <w:p w14:paraId="6D786579" w14:textId="7AD44C96" w:rsidR="00226CD4" w:rsidRPr="00221DF0" w:rsidRDefault="00175542" w:rsidP="00965FDA">
      <w:pPr>
        <w:pStyle w:val="Sraopastraipa"/>
        <w:numPr>
          <w:ilvl w:val="0"/>
          <w:numId w:val="105"/>
        </w:numPr>
        <w:contextualSpacing w:val="0"/>
        <w:rPr>
          <w:lang w:val="lt-LT"/>
        </w:rPr>
      </w:pPr>
      <w:r w:rsidRPr="00221DF0">
        <w:rPr>
          <w:lang w:val="lt-LT"/>
        </w:rPr>
        <w:t xml:space="preserve">turi būti išlaikytas </w:t>
      </w:r>
      <w:r w:rsidR="00226CD4" w:rsidRPr="00221DF0">
        <w:rPr>
          <w:lang w:val="lt-LT"/>
        </w:rPr>
        <w:t>akustinis komfortas viešosiose erdvėse;</w:t>
      </w:r>
    </w:p>
    <w:p w14:paraId="3ED9C573" w14:textId="61258FC1" w:rsidR="00226CD4" w:rsidRPr="00221DF0" w:rsidRDefault="00226CD4" w:rsidP="00965FDA">
      <w:pPr>
        <w:pStyle w:val="Sraopastraipa"/>
        <w:numPr>
          <w:ilvl w:val="0"/>
          <w:numId w:val="105"/>
        </w:numPr>
        <w:contextualSpacing w:val="0"/>
        <w:rPr>
          <w:lang w:val="lt-LT"/>
        </w:rPr>
      </w:pPr>
      <w:r w:rsidRPr="00221DF0">
        <w:rPr>
          <w:lang w:val="lt-LT"/>
        </w:rPr>
        <w:t xml:space="preserve">Daugiafunkcio komplekso </w:t>
      </w:r>
      <w:r w:rsidR="00175542" w:rsidRPr="00221DF0">
        <w:rPr>
          <w:lang w:val="lt-LT"/>
        </w:rPr>
        <w:t xml:space="preserve">Objektai turi būti </w:t>
      </w:r>
      <w:r w:rsidRPr="00221DF0">
        <w:rPr>
          <w:lang w:val="lt-LT"/>
        </w:rPr>
        <w:t>apsaug</w:t>
      </w:r>
      <w:r w:rsidR="00175542" w:rsidRPr="00221DF0">
        <w:rPr>
          <w:lang w:val="lt-LT"/>
        </w:rPr>
        <w:t>oti</w:t>
      </w:r>
      <w:r w:rsidRPr="00221DF0">
        <w:rPr>
          <w:lang w:val="lt-LT"/>
        </w:rPr>
        <w:t xml:space="preserve"> nuo išorinės aplinkos</w:t>
      </w:r>
      <w:r w:rsidR="00175542" w:rsidRPr="00221DF0">
        <w:rPr>
          <w:lang w:val="lt-LT"/>
        </w:rPr>
        <w:t xml:space="preserve"> triukšmo</w:t>
      </w:r>
      <w:r w:rsidRPr="00221DF0">
        <w:rPr>
          <w:lang w:val="lt-LT"/>
        </w:rPr>
        <w:t>;</w:t>
      </w:r>
    </w:p>
    <w:p w14:paraId="4378953C" w14:textId="7908DA84" w:rsidR="00226CD4" w:rsidRPr="00221DF0" w:rsidRDefault="00175542" w:rsidP="00965FDA">
      <w:pPr>
        <w:pStyle w:val="Sraopastraipa"/>
        <w:numPr>
          <w:ilvl w:val="0"/>
          <w:numId w:val="105"/>
        </w:numPr>
        <w:contextualSpacing w:val="0"/>
        <w:rPr>
          <w:lang w:val="lt-LT"/>
        </w:rPr>
      </w:pPr>
      <w:r w:rsidRPr="00221DF0">
        <w:rPr>
          <w:lang w:val="lt-LT"/>
        </w:rPr>
        <w:t xml:space="preserve">turi būti sukurtas </w:t>
      </w:r>
      <w:r w:rsidR="00226CD4" w:rsidRPr="00221DF0">
        <w:rPr>
          <w:lang w:val="lt-LT"/>
        </w:rPr>
        <w:t>akustinis komfortas sporto zonose (žaidėjų ir teisėjų persirengimo kambariuose ir apšilimo patalpose), maitinimo, žiniasklaidos erdvėse, ložėse ir kt.</w:t>
      </w:r>
    </w:p>
    <w:p w14:paraId="0401EB14" w14:textId="77777777" w:rsidR="00226CD4" w:rsidRPr="00221DF0" w:rsidRDefault="00226CD4" w:rsidP="00724D19">
      <w:pPr>
        <w:spacing w:before="120" w:after="120"/>
        <w:rPr>
          <w:lang w:val="lt-LT"/>
        </w:rPr>
      </w:pPr>
      <w:r w:rsidRPr="00221DF0">
        <w:rPr>
          <w:lang w:val="lt-LT"/>
        </w:rPr>
        <w:t>Būtina sukurti nuoseklų triukšmo ribojimo priemonių rinkinį gretimoms Daugiafunkcio komplekso zonoms. Stogo ir fasado akustinis veiksmingumas turi atitikti galiojančius garso reglamentus, visų pirma dėl sporto renginių ir koncertų poveikio gretimoms zonoms.</w:t>
      </w:r>
    </w:p>
    <w:p w14:paraId="58A40E4B" w14:textId="77777777" w:rsidR="00226CD4" w:rsidRPr="00221DF0" w:rsidRDefault="00226CD4" w:rsidP="00724D19">
      <w:pPr>
        <w:spacing w:before="120" w:after="120"/>
        <w:rPr>
          <w:lang w:val="lt-LT"/>
        </w:rPr>
      </w:pPr>
      <w:r w:rsidRPr="00221DF0">
        <w:rPr>
          <w:lang w:val="lt-LT"/>
        </w:rPr>
        <w:t>Ypač daug dėmesio turi būti skiriama garso sistemoms ložėse, persirengimo kambariuose, konferencijų salėje ir mokomosiose zonose, žiniasklaidos zonose, Kultūros ir ugdymo centre</w:t>
      </w:r>
      <w:r w:rsidR="00453304" w:rsidRPr="00221DF0">
        <w:rPr>
          <w:lang w:val="lt-LT"/>
        </w:rPr>
        <w:t xml:space="preserve"> ir bibliotekoje</w:t>
      </w:r>
      <w:r w:rsidRPr="00221DF0">
        <w:rPr>
          <w:lang w:val="lt-LT"/>
        </w:rPr>
        <w:t>.</w:t>
      </w:r>
    </w:p>
    <w:p w14:paraId="28C53DA5" w14:textId="77777777" w:rsidR="00226CD4" w:rsidRPr="00221DF0" w:rsidRDefault="00226CD4" w:rsidP="00724D19">
      <w:pPr>
        <w:spacing w:before="120" w:after="120"/>
        <w:rPr>
          <w:lang w:val="lt-LT"/>
        </w:rPr>
      </w:pPr>
      <w:r w:rsidRPr="00221DF0">
        <w:rPr>
          <w:lang w:val="lt-LT"/>
        </w:rPr>
        <w:t>Koncertams įrengti stacionarios sistemos nereikalaujama, tačiau galima palengvinti garso (ir apšvietimo) sistemų įrengimą, laikantis šių reikalavimų:</w:t>
      </w:r>
    </w:p>
    <w:p w14:paraId="31DABA16" w14:textId="77777777" w:rsidR="00226CD4" w:rsidRPr="00221DF0" w:rsidRDefault="00226CD4" w:rsidP="00965FDA">
      <w:pPr>
        <w:pStyle w:val="Sraopastraipa"/>
        <w:numPr>
          <w:ilvl w:val="0"/>
          <w:numId w:val="105"/>
        </w:numPr>
        <w:contextualSpacing w:val="0"/>
        <w:rPr>
          <w:lang w:val="lt-LT"/>
        </w:rPr>
      </w:pPr>
      <w:r w:rsidRPr="00221DF0">
        <w:rPr>
          <w:lang w:val="lt-LT"/>
        </w:rPr>
        <w:t>Lubose turi būti įrenginiai garso, apšvietimo, scenos dizaino ir akustikos įrenginiams pakabinti, taip pat garsiakalbių deriniams įrengti. Turi būti pakankamas skaičius techniniams meistrams prieinamų vietų ir pakabinimo taškų.</w:t>
      </w:r>
    </w:p>
    <w:p w14:paraId="2F219AFC" w14:textId="77777777" w:rsidR="00226CD4" w:rsidRPr="00221DF0" w:rsidRDefault="00226CD4" w:rsidP="00965FDA">
      <w:pPr>
        <w:pStyle w:val="Sraopastraipa"/>
        <w:numPr>
          <w:ilvl w:val="0"/>
          <w:numId w:val="105"/>
        </w:numPr>
        <w:contextualSpacing w:val="0"/>
        <w:rPr>
          <w:lang w:val="lt-LT"/>
        </w:rPr>
      </w:pPr>
      <w:r w:rsidRPr="00221DF0">
        <w:rPr>
          <w:lang w:val="lt-LT"/>
        </w:rPr>
        <w:t>Turi būti įrengtas maitinimo tiekimas, prie kurio galėtų prisijungti renginių organizatoriai. Jei dalį būtinos elektros energijos tektų tiekti į sceną, šalia Viešųjų kultūros ir sporto renginių infrastruktūros turi būti statomi papildomi mobilieji galios generatoriai.</w:t>
      </w:r>
    </w:p>
    <w:p w14:paraId="177C1B96" w14:textId="77777777" w:rsidR="00175542" w:rsidRPr="00221DF0" w:rsidRDefault="00175542">
      <w:pPr>
        <w:jc w:val="left"/>
        <w:rPr>
          <w:b/>
          <w:iCs/>
          <w:color w:val="0079C1"/>
          <w:lang w:val="lt-LT"/>
        </w:rPr>
      </w:pPr>
      <w:bookmarkStart w:id="660" w:name="_Toc456204951"/>
      <w:bookmarkStart w:id="661" w:name="_Toc456205147"/>
      <w:bookmarkStart w:id="662" w:name="_Toc373514840"/>
      <w:bookmarkStart w:id="663" w:name="_Toc441662428"/>
      <w:bookmarkEnd w:id="660"/>
      <w:bookmarkEnd w:id="661"/>
      <w:r w:rsidRPr="00221DF0">
        <w:rPr>
          <w:color w:val="0079C1"/>
          <w:lang w:val="lt-LT"/>
        </w:rPr>
        <w:br w:type="page"/>
      </w:r>
    </w:p>
    <w:p w14:paraId="7846BDB7" w14:textId="0EF992A9" w:rsidR="001E4DFB" w:rsidRDefault="00226CD4" w:rsidP="00965FDA">
      <w:pPr>
        <w:pStyle w:val="Antrat2"/>
        <w:numPr>
          <w:ilvl w:val="1"/>
          <w:numId w:val="44"/>
        </w:numPr>
        <w:jc w:val="left"/>
        <w:rPr>
          <w:color w:val="0079C1"/>
          <w:lang w:val="lt-LT"/>
        </w:rPr>
      </w:pPr>
      <w:bookmarkStart w:id="664" w:name="_Toc458894249"/>
      <w:r w:rsidRPr="00221DF0">
        <w:rPr>
          <w:color w:val="0079C1"/>
          <w:lang w:val="lt-LT"/>
        </w:rPr>
        <w:lastRenderedPageBreak/>
        <w:t>Inžinerinių sistemų reikalavimai</w:t>
      </w:r>
      <w:bookmarkEnd w:id="662"/>
      <w:bookmarkEnd w:id="663"/>
      <w:bookmarkEnd w:id="664"/>
    </w:p>
    <w:p w14:paraId="258BCB33" w14:textId="77777777" w:rsidR="00AB07A7" w:rsidRPr="00AB07A7" w:rsidRDefault="00AB07A7" w:rsidP="00AB07A7">
      <w:pPr>
        <w:rPr>
          <w:lang w:val="lt-LT"/>
        </w:rPr>
      </w:pPr>
    </w:p>
    <w:p w14:paraId="110E3188" w14:textId="35A81563" w:rsidR="00226CD4" w:rsidRPr="00221DF0" w:rsidRDefault="00226CD4" w:rsidP="00965FDA">
      <w:pPr>
        <w:pStyle w:val="Antrat3"/>
        <w:numPr>
          <w:ilvl w:val="2"/>
          <w:numId w:val="44"/>
        </w:numPr>
        <w:spacing w:before="120" w:after="120"/>
        <w:ind w:hanging="657"/>
        <w:rPr>
          <w:b/>
          <w:color w:val="0079C1"/>
          <w:lang w:val="lt-LT"/>
        </w:rPr>
      </w:pPr>
      <w:bookmarkStart w:id="665" w:name="_Toc456204953"/>
      <w:bookmarkStart w:id="666" w:name="_Toc456205149"/>
      <w:bookmarkStart w:id="667" w:name="_Toc417380494"/>
      <w:bookmarkStart w:id="668" w:name="_Toc417569248"/>
      <w:bookmarkStart w:id="669" w:name="_Toc441662429"/>
      <w:bookmarkStart w:id="670" w:name="_Toc458894250"/>
      <w:bookmarkEnd w:id="665"/>
      <w:bookmarkEnd w:id="666"/>
      <w:r w:rsidRPr="00AB07A7">
        <w:rPr>
          <w:b/>
          <w:color w:val="0079C1"/>
          <w:lang w:val="lt-LT"/>
        </w:rPr>
        <w:t xml:space="preserve">Sąsaja su </w:t>
      </w:r>
      <w:bookmarkEnd w:id="667"/>
      <w:bookmarkEnd w:id="668"/>
      <w:bookmarkEnd w:id="669"/>
      <w:r w:rsidR="00F34355" w:rsidRPr="00AB07A7">
        <w:rPr>
          <w:b/>
          <w:color w:val="0079C1"/>
          <w:lang w:val="lt-LT"/>
        </w:rPr>
        <w:t>miesto tinklais</w:t>
      </w:r>
      <w:bookmarkEnd w:id="670"/>
    </w:p>
    <w:p w14:paraId="0B0DA551" w14:textId="77777777" w:rsidR="00AB07A7" w:rsidRDefault="00AB07A7" w:rsidP="00724D19">
      <w:pPr>
        <w:autoSpaceDE w:val="0"/>
        <w:autoSpaceDN w:val="0"/>
        <w:adjustRightInd w:val="0"/>
        <w:spacing w:before="120" w:after="120"/>
        <w:rPr>
          <w:lang w:val="lt-LT"/>
        </w:rPr>
      </w:pPr>
    </w:p>
    <w:p w14:paraId="4EEF1094" w14:textId="1712C515" w:rsidR="00226CD4" w:rsidRPr="00221DF0" w:rsidRDefault="00F34355" w:rsidP="00724D19">
      <w:pPr>
        <w:autoSpaceDE w:val="0"/>
        <w:autoSpaceDN w:val="0"/>
        <w:adjustRightInd w:val="0"/>
        <w:spacing w:before="120" w:after="120"/>
        <w:rPr>
          <w:lang w:val="lt-LT"/>
        </w:rPr>
      </w:pPr>
      <w:r w:rsidRPr="00221DF0">
        <w:rPr>
          <w:lang w:val="lt-LT"/>
        </w:rPr>
        <w:t xml:space="preserve">Formuojami nauji energijos poreikiai, turi būti patenkinti vadovaujantis komunalinių paslaugų teikėjų išduotomis sąlygomis. </w:t>
      </w:r>
      <w:r w:rsidR="006E476B">
        <w:rPr>
          <w:color w:val="222222"/>
          <w:lang w:val="lt-LT"/>
        </w:rPr>
        <w:t>Projekto bendrovė</w:t>
      </w:r>
      <w:r w:rsidR="00226CD4" w:rsidRPr="00221DF0">
        <w:rPr>
          <w:color w:val="222222"/>
          <w:lang w:val="lt-LT"/>
        </w:rPr>
        <w:t xml:space="preserve"> turi gauti visas sąlygas, leidimus ir specialistų išvadas, kurių reikalaujama pagal teisės aktus</w:t>
      </w:r>
      <w:r w:rsidRPr="00221DF0">
        <w:rPr>
          <w:color w:val="222222"/>
          <w:lang w:val="lt-LT"/>
        </w:rPr>
        <w:t>, siekiant prisijungti prie miesto tinklų</w:t>
      </w:r>
    </w:p>
    <w:p w14:paraId="445BED7C" w14:textId="503F3122" w:rsidR="00226CD4" w:rsidRPr="00221DF0" w:rsidRDefault="00226CD4" w:rsidP="00724D19">
      <w:pPr>
        <w:autoSpaceDE w:val="0"/>
        <w:autoSpaceDN w:val="0"/>
        <w:adjustRightInd w:val="0"/>
        <w:spacing w:before="120" w:after="120"/>
        <w:rPr>
          <w:color w:val="222222"/>
          <w:lang w:val="lt-LT"/>
        </w:rPr>
      </w:pPr>
      <w:r w:rsidRPr="00221DF0">
        <w:rPr>
          <w:color w:val="222222"/>
          <w:lang w:val="lt-LT"/>
        </w:rPr>
        <w:t>Teritorijoje aplink Daugiafunkc</w:t>
      </w:r>
      <w:r w:rsidR="00F34355" w:rsidRPr="00221DF0">
        <w:rPr>
          <w:color w:val="222222"/>
          <w:lang w:val="lt-LT"/>
        </w:rPr>
        <w:t>inį</w:t>
      </w:r>
      <w:r w:rsidRPr="00221DF0">
        <w:rPr>
          <w:color w:val="222222"/>
          <w:lang w:val="lt-LT"/>
        </w:rPr>
        <w:t xml:space="preserve"> kompleksą numatyta prieiga prie šių tinklų:</w:t>
      </w:r>
    </w:p>
    <w:p w14:paraId="15B28138" w14:textId="77777777" w:rsidR="00226CD4" w:rsidRPr="00221DF0" w:rsidRDefault="00226CD4" w:rsidP="00965FDA">
      <w:pPr>
        <w:pStyle w:val="Sraopastraipa"/>
        <w:numPr>
          <w:ilvl w:val="0"/>
          <w:numId w:val="106"/>
        </w:numPr>
        <w:contextualSpacing w:val="0"/>
        <w:rPr>
          <w:color w:val="222222"/>
          <w:lang w:val="lt-LT"/>
        </w:rPr>
      </w:pPr>
      <w:r w:rsidRPr="00221DF0">
        <w:rPr>
          <w:color w:val="222222"/>
          <w:lang w:val="lt-LT"/>
        </w:rPr>
        <w:t>vandens tiekimo sistemos,</w:t>
      </w:r>
    </w:p>
    <w:p w14:paraId="7C140CA5" w14:textId="77777777" w:rsidR="00226CD4" w:rsidRPr="00221DF0" w:rsidRDefault="00226CD4" w:rsidP="00965FDA">
      <w:pPr>
        <w:pStyle w:val="Sraopastraipa"/>
        <w:numPr>
          <w:ilvl w:val="0"/>
          <w:numId w:val="106"/>
        </w:numPr>
        <w:contextualSpacing w:val="0"/>
        <w:rPr>
          <w:color w:val="222222"/>
          <w:lang w:val="lt-LT"/>
        </w:rPr>
      </w:pPr>
      <w:r w:rsidRPr="00221DF0">
        <w:rPr>
          <w:color w:val="222222"/>
          <w:lang w:val="lt-LT"/>
        </w:rPr>
        <w:t>nuotekų sistemos,</w:t>
      </w:r>
    </w:p>
    <w:p w14:paraId="283604D6" w14:textId="77777777" w:rsidR="00226CD4" w:rsidRPr="00221DF0" w:rsidRDefault="00226CD4" w:rsidP="00965FDA">
      <w:pPr>
        <w:pStyle w:val="Sraopastraipa"/>
        <w:numPr>
          <w:ilvl w:val="0"/>
          <w:numId w:val="106"/>
        </w:numPr>
        <w:contextualSpacing w:val="0"/>
        <w:rPr>
          <w:color w:val="222222"/>
          <w:lang w:val="lt-LT"/>
        </w:rPr>
      </w:pPr>
      <w:r w:rsidRPr="00221DF0">
        <w:rPr>
          <w:color w:val="222222"/>
          <w:lang w:val="lt-LT"/>
        </w:rPr>
        <w:t>lietaus vandens kanalizacijos,</w:t>
      </w:r>
    </w:p>
    <w:p w14:paraId="3B6458FD" w14:textId="77777777" w:rsidR="00226CD4" w:rsidRPr="00221DF0" w:rsidRDefault="00226CD4" w:rsidP="00965FDA">
      <w:pPr>
        <w:pStyle w:val="Sraopastraipa"/>
        <w:numPr>
          <w:ilvl w:val="0"/>
          <w:numId w:val="106"/>
        </w:numPr>
        <w:contextualSpacing w:val="0"/>
        <w:rPr>
          <w:color w:val="222222"/>
          <w:lang w:val="lt-LT"/>
        </w:rPr>
      </w:pPr>
      <w:r w:rsidRPr="00221DF0">
        <w:rPr>
          <w:color w:val="222222"/>
          <w:lang w:val="lt-LT"/>
        </w:rPr>
        <w:t>šilumos tiekimo tinklų,</w:t>
      </w:r>
    </w:p>
    <w:p w14:paraId="4FA46169" w14:textId="692003E0" w:rsidR="001E4DFB" w:rsidRPr="00221DF0" w:rsidRDefault="00226CD4" w:rsidP="00965FDA">
      <w:pPr>
        <w:pStyle w:val="Sraopastraipa"/>
        <w:numPr>
          <w:ilvl w:val="0"/>
          <w:numId w:val="106"/>
        </w:numPr>
        <w:contextualSpacing w:val="0"/>
        <w:rPr>
          <w:color w:val="222222"/>
          <w:lang w:val="lt-LT"/>
        </w:rPr>
      </w:pPr>
      <w:r w:rsidRPr="00221DF0">
        <w:rPr>
          <w:color w:val="222222"/>
          <w:lang w:val="lt-LT"/>
        </w:rPr>
        <w:t>dujų tiekimo sistemos.</w:t>
      </w:r>
    </w:p>
    <w:p w14:paraId="632B337B" w14:textId="77777777" w:rsidR="00226CD4" w:rsidRPr="00221DF0" w:rsidRDefault="00226CD4" w:rsidP="00724D19">
      <w:pPr>
        <w:pStyle w:val="Sraopastraipa"/>
        <w:spacing w:before="120" w:after="120"/>
        <w:ind w:left="862"/>
        <w:contextualSpacing w:val="0"/>
        <w:rPr>
          <w:lang w:val="lt-LT"/>
        </w:rPr>
      </w:pPr>
    </w:p>
    <w:p w14:paraId="0B62EFAC" w14:textId="77777777" w:rsidR="00226CD4" w:rsidRDefault="00226CD4" w:rsidP="00965FDA">
      <w:pPr>
        <w:pStyle w:val="Antrat3"/>
        <w:numPr>
          <w:ilvl w:val="2"/>
          <w:numId w:val="44"/>
        </w:numPr>
        <w:spacing w:before="120" w:after="120"/>
        <w:ind w:hanging="657"/>
        <w:rPr>
          <w:b/>
          <w:color w:val="0079C1"/>
          <w:lang w:val="lt-LT"/>
        </w:rPr>
      </w:pPr>
      <w:bookmarkStart w:id="671" w:name="_Toc417569249"/>
      <w:bookmarkStart w:id="672" w:name="_Toc441662430"/>
      <w:bookmarkStart w:id="673" w:name="_Toc458894251"/>
      <w:r w:rsidRPr="0031019F">
        <w:rPr>
          <w:b/>
          <w:color w:val="0079C1"/>
          <w:lang w:val="lt-LT"/>
        </w:rPr>
        <w:t>Daugiafunkcio komplekso techninės patalpos ir bendrieji reikalavimai</w:t>
      </w:r>
      <w:bookmarkEnd w:id="671"/>
      <w:bookmarkEnd w:id="672"/>
      <w:bookmarkEnd w:id="673"/>
    </w:p>
    <w:p w14:paraId="34F5E08E" w14:textId="77777777" w:rsidR="0031019F" w:rsidRPr="0031019F" w:rsidRDefault="0031019F" w:rsidP="0031019F">
      <w:pPr>
        <w:rPr>
          <w:lang w:val="lt-LT"/>
        </w:rPr>
      </w:pPr>
    </w:p>
    <w:p w14:paraId="6D9141DE" w14:textId="234CBB99" w:rsidR="00226CD4" w:rsidRPr="00221DF0" w:rsidRDefault="00226CD4" w:rsidP="00724D19">
      <w:pPr>
        <w:spacing w:before="120" w:after="120"/>
        <w:rPr>
          <w:lang w:val="lt-LT"/>
        </w:rPr>
      </w:pPr>
      <w:r w:rsidRPr="00221DF0">
        <w:rPr>
          <w:lang w:val="lt-LT"/>
        </w:rPr>
        <w:t>Techninių patalpų išdėstymas turi būti racionalus, jei įmanoma, sudarant vieną techninių patalpų bloką. Tokios</w:t>
      </w:r>
      <w:r w:rsidR="00E95A5E" w:rsidRPr="00221DF0">
        <w:rPr>
          <w:lang w:val="lt-LT"/>
        </w:rPr>
        <w:t xml:space="preserve"> </w:t>
      </w:r>
      <w:r w:rsidRPr="00221DF0">
        <w:rPr>
          <w:lang w:val="lt-LT"/>
        </w:rPr>
        <w:t>patalpos turi būti gerai izoliuotos, kad nepraleistų triukšmo ir būtų sandarios įvykus nelaimei, taip pat jos turi būti pakankamai didelės, kad būtų patogu prižiūrėti jose esančią įrangą. Techninėje patalpoje turi būti pateikti esančios įrangos naudojimo ir priežiūros techniniai duomenys.</w:t>
      </w:r>
    </w:p>
    <w:p w14:paraId="7898DE2D" w14:textId="41353706" w:rsidR="00226CD4" w:rsidRPr="00221DF0" w:rsidRDefault="00226CD4" w:rsidP="00724D19">
      <w:pPr>
        <w:spacing w:before="120" w:after="120"/>
        <w:rPr>
          <w:lang w:val="lt-LT"/>
        </w:rPr>
      </w:pPr>
      <w:r w:rsidRPr="00221DF0">
        <w:rPr>
          <w:lang w:val="lt-LT"/>
        </w:rPr>
        <w:t>Inžinerinės sistemos ir (arba) įranga, esančios po grindimis arba virš jų, turi būti įrengtos taip, kad jų pakeitimas arba atnaujinimas neturėtų įtakos kitose Daugiafunkcio komplekso dalyse įrengtų inžinerinių sistemų ir (arba) įrangos veikimui ir</w:t>
      </w:r>
      <w:r w:rsidR="0031019F">
        <w:rPr>
          <w:lang w:val="lt-LT"/>
        </w:rPr>
        <w:t xml:space="preserve"> priežiūrai.</w:t>
      </w:r>
    </w:p>
    <w:p w14:paraId="3B3E4E93" w14:textId="77777777" w:rsidR="00226CD4" w:rsidRPr="00D15FD6" w:rsidRDefault="00226CD4" w:rsidP="00724D19">
      <w:pPr>
        <w:spacing w:before="120" w:after="120"/>
        <w:rPr>
          <w:lang w:val="lt-LT"/>
        </w:rPr>
      </w:pPr>
    </w:p>
    <w:p w14:paraId="605938E3" w14:textId="77777777" w:rsidR="00226CD4" w:rsidRPr="00D15FD6" w:rsidRDefault="00226CD4" w:rsidP="00965FDA">
      <w:pPr>
        <w:pStyle w:val="Antrat3"/>
        <w:numPr>
          <w:ilvl w:val="2"/>
          <w:numId w:val="44"/>
        </w:numPr>
        <w:spacing w:before="120" w:after="120"/>
        <w:ind w:hanging="657"/>
        <w:rPr>
          <w:b/>
          <w:color w:val="0079C1"/>
          <w:lang w:val="lt-LT"/>
        </w:rPr>
      </w:pPr>
      <w:bookmarkStart w:id="674" w:name="_Toc373514842"/>
      <w:bookmarkStart w:id="675" w:name="_Toc417569250"/>
      <w:bookmarkStart w:id="676" w:name="_Toc441662431"/>
      <w:bookmarkStart w:id="677" w:name="_Toc458894252"/>
      <w:r w:rsidRPr="0031019F">
        <w:rPr>
          <w:b/>
          <w:color w:val="0079C1"/>
          <w:lang w:val="lt-LT"/>
        </w:rPr>
        <w:t>Mechaninių sistemų reikalavimai</w:t>
      </w:r>
      <w:bookmarkEnd w:id="674"/>
      <w:bookmarkEnd w:id="675"/>
      <w:bookmarkEnd w:id="676"/>
      <w:bookmarkEnd w:id="677"/>
    </w:p>
    <w:p w14:paraId="35CAD72F" w14:textId="77777777" w:rsidR="0031019F" w:rsidRDefault="0031019F" w:rsidP="00724D19">
      <w:pPr>
        <w:spacing w:before="120" w:after="120"/>
        <w:rPr>
          <w:lang w:val="lt-LT"/>
        </w:rPr>
      </w:pPr>
    </w:p>
    <w:p w14:paraId="448C5BF1" w14:textId="461F768B" w:rsidR="00CA0B94" w:rsidRPr="00221DF0" w:rsidRDefault="006E476B" w:rsidP="00724D19">
      <w:pPr>
        <w:spacing w:before="120" w:after="120"/>
        <w:rPr>
          <w:lang w:val="lt-LT"/>
        </w:rPr>
      </w:pPr>
      <w:r>
        <w:rPr>
          <w:lang w:val="lt-LT"/>
        </w:rPr>
        <w:t>Projekto bendrovė</w:t>
      </w:r>
      <w:r w:rsidR="00226CD4" w:rsidRPr="00D15FD6">
        <w:rPr>
          <w:lang w:val="lt-LT"/>
        </w:rPr>
        <w:t xml:space="preserve"> turi suproje</w:t>
      </w:r>
      <w:r w:rsidR="00226CD4" w:rsidRPr="00221DF0">
        <w:rPr>
          <w:lang w:val="lt-LT"/>
        </w:rPr>
        <w:t>ktuoti, pristat</w:t>
      </w:r>
      <w:r w:rsidR="006E63D5" w:rsidRPr="00221DF0">
        <w:rPr>
          <w:lang w:val="lt-LT"/>
        </w:rPr>
        <w:t>yti</w:t>
      </w:r>
      <w:r w:rsidR="00226CD4" w:rsidRPr="00221DF0">
        <w:rPr>
          <w:lang w:val="lt-LT"/>
        </w:rPr>
        <w:t>, sumontuoti, išbandyti, eksploatuoti ir prižiūrėti visus mechaninių</w:t>
      </w:r>
      <w:r w:rsidR="00CA0B94" w:rsidRPr="00221DF0">
        <w:rPr>
          <w:lang w:val="lt-LT"/>
        </w:rPr>
        <w:t xml:space="preserve"> sistemų elementus</w:t>
      </w:r>
      <w:r w:rsidR="00226CD4" w:rsidRPr="00221DF0">
        <w:rPr>
          <w:lang w:val="lt-LT"/>
        </w:rPr>
        <w:t xml:space="preserve">, reikalingus </w:t>
      </w:r>
      <w:r w:rsidR="00CA0B94" w:rsidRPr="00D15FD6">
        <w:rPr>
          <w:lang w:val="lt-LT"/>
        </w:rPr>
        <w:t>komplekso numatytam funkcionavimui</w:t>
      </w:r>
      <w:r w:rsidR="00CA0B94" w:rsidRPr="00221DF0">
        <w:rPr>
          <w:lang w:val="lt-LT"/>
        </w:rPr>
        <w:t xml:space="preserve"> </w:t>
      </w:r>
      <w:r w:rsidR="00226CD4" w:rsidRPr="00221DF0">
        <w:rPr>
          <w:lang w:val="lt-LT"/>
        </w:rPr>
        <w:t xml:space="preserve">palaikyti. </w:t>
      </w:r>
    </w:p>
    <w:p w14:paraId="59E85459" w14:textId="40138A03" w:rsidR="00226CD4" w:rsidRDefault="00226CD4" w:rsidP="00724D19">
      <w:pPr>
        <w:spacing w:before="120" w:after="120"/>
        <w:rPr>
          <w:lang w:val="lt-LT"/>
        </w:rPr>
      </w:pPr>
      <w:r w:rsidRPr="00221DF0">
        <w:rPr>
          <w:lang w:val="lt-LT"/>
        </w:rPr>
        <w:t xml:space="preserve">Toliau </w:t>
      </w:r>
      <w:r w:rsidR="00CA0B94" w:rsidRPr="00221DF0">
        <w:rPr>
          <w:lang w:val="lt-LT"/>
        </w:rPr>
        <w:t xml:space="preserve">šiame skyriuje </w:t>
      </w:r>
      <w:r w:rsidRPr="00221DF0">
        <w:rPr>
          <w:lang w:val="lt-LT"/>
        </w:rPr>
        <w:t xml:space="preserve">nurodytos orientacinės </w:t>
      </w:r>
      <w:r w:rsidR="00CA0B94" w:rsidRPr="00221DF0">
        <w:rPr>
          <w:lang w:val="lt-LT"/>
        </w:rPr>
        <w:t xml:space="preserve">inžinerinės </w:t>
      </w:r>
      <w:r w:rsidRPr="00221DF0">
        <w:rPr>
          <w:lang w:val="lt-LT"/>
        </w:rPr>
        <w:t xml:space="preserve">sistemos, </w:t>
      </w:r>
      <w:r w:rsidR="00CA0B94" w:rsidRPr="00221DF0">
        <w:rPr>
          <w:lang w:val="lt-LT"/>
        </w:rPr>
        <w:t xml:space="preserve">kurių </w:t>
      </w:r>
      <w:r w:rsidRPr="00221DF0">
        <w:rPr>
          <w:lang w:val="lt-LT"/>
        </w:rPr>
        <w:t>sąrašas nėra baigtinis</w:t>
      </w:r>
      <w:r w:rsidR="00CA0B94" w:rsidRPr="00221DF0">
        <w:rPr>
          <w:lang w:val="lt-LT"/>
        </w:rPr>
        <w:t xml:space="preserve">. </w:t>
      </w:r>
      <w:r w:rsidRPr="00221DF0">
        <w:rPr>
          <w:lang w:val="lt-LT"/>
        </w:rPr>
        <w:t xml:space="preserve"> </w:t>
      </w:r>
      <w:r w:rsidR="006E476B">
        <w:rPr>
          <w:lang w:val="lt-LT"/>
        </w:rPr>
        <w:t>Projekto bendrovė</w:t>
      </w:r>
      <w:r w:rsidRPr="00221DF0">
        <w:rPr>
          <w:lang w:val="lt-LT"/>
        </w:rPr>
        <w:t xml:space="preserve"> turi apsispręsti dėl visų </w:t>
      </w:r>
      <w:r w:rsidR="00CA0B94" w:rsidRPr="00221DF0">
        <w:rPr>
          <w:lang w:val="lt-LT"/>
        </w:rPr>
        <w:t xml:space="preserve">sistemų </w:t>
      </w:r>
      <w:r w:rsidRPr="00221DF0">
        <w:rPr>
          <w:lang w:val="lt-LT"/>
        </w:rPr>
        <w:t>reikaling</w:t>
      </w:r>
      <w:r w:rsidR="00CA0B94" w:rsidRPr="00221DF0">
        <w:rPr>
          <w:lang w:val="lt-LT"/>
        </w:rPr>
        <w:t>umo</w:t>
      </w:r>
      <w:r w:rsidRPr="00221DF0">
        <w:rPr>
          <w:lang w:val="lt-LT"/>
        </w:rPr>
        <w:t xml:space="preserve">. </w:t>
      </w:r>
      <w:r w:rsidR="00CA0B94" w:rsidRPr="00221DF0">
        <w:rPr>
          <w:lang w:val="lt-LT"/>
        </w:rPr>
        <w:t>S</w:t>
      </w:r>
      <w:r w:rsidRPr="00221DF0">
        <w:rPr>
          <w:lang w:val="lt-LT"/>
        </w:rPr>
        <w:t>istemos turi būti suprojektuotos, pristatytos, įrengtos, išbandytos, atiduotos eksploatuoti, eksploatuojamos ir prižiūrimos pagal atitinkamus reglamentus ir standartus.</w:t>
      </w:r>
    </w:p>
    <w:p w14:paraId="5E0FE60C" w14:textId="77777777" w:rsidR="0031019F" w:rsidRPr="00221DF0" w:rsidRDefault="0031019F" w:rsidP="00724D19">
      <w:pPr>
        <w:spacing w:before="120" w:after="120"/>
        <w:rPr>
          <w:lang w:val="lt-LT"/>
        </w:rPr>
      </w:pPr>
    </w:p>
    <w:p w14:paraId="40F8CC26" w14:textId="77777777" w:rsidR="00226CD4" w:rsidRDefault="00226CD4" w:rsidP="00965FDA">
      <w:pPr>
        <w:pStyle w:val="Antrat4"/>
        <w:numPr>
          <w:ilvl w:val="3"/>
          <w:numId w:val="44"/>
        </w:numPr>
        <w:rPr>
          <w:rFonts w:ascii="Arial" w:hAnsi="Arial" w:cs="Arial"/>
          <w:i w:val="0"/>
          <w:lang w:val="lt-LT"/>
        </w:rPr>
      </w:pPr>
      <w:bookmarkStart w:id="678" w:name="_Toc417380493"/>
      <w:bookmarkStart w:id="679" w:name="_Toc458894253"/>
      <w:bookmarkStart w:id="680" w:name="_Toc373514843"/>
      <w:r w:rsidRPr="0031019F">
        <w:rPr>
          <w:rFonts w:ascii="Arial" w:hAnsi="Arial" w:cs="Arial"/>
          <w:i w:val="0"/>
          <w:lang w:val="lt-LT"/>
        </w:rPr>
        <w:t>Šilumos šaltinis</w:t>
      </w:r>
      <w:bookmarkEnd w:id="678"/>
      <w:bookmarkEnd w:id="679"/>
    </w:p>
    <w:p w14:paraId="0AA68EE7" w14:textId="77777777" w:rsidR="0031019F" w:rsidRPr="0031019F" w:rsidRDefault="0031019F" w:rsidP="0031019F">
      <w:pPr>
        <w:rPr>
          <w:lang w:val="lt-LT"/>
        </w:rPr>
      </w:pPr>
    </w:p>
    <w:p w14:paraId="16F6DC70" w14:textId="1B6C67CA" w:rsidR="00226CD4" w:rsidRDefault="00226CD4" w:rsidP="00724D19">
      <w:pPr>
        <w:spacing w:before="120" w:after="120"/>
        <w:rPr>
          <w:lang w:val="lt-LT"/>
        </w:rPr>
      </w:pPr>
      <w:r w:rsidRPr="00221DF0">
        <w:rPr>
          <w:lang w:val="lt-LT"/>
        </w:rPr>
        <w:t>Remdamasis tyrimais</w:t>
      </w:r>
      <w:r w:rsidR="00CA0B94" w:rsidRPr="00221DF0">
        <w:rPr>
          <w:lang w:val="lt-LT"/>
        </w:rPr>
        <w:t xml:space="preserve"> ir išduotomis prisijungimo prie šilumos tinklų sąlygomis</w:t>
      </w:r>
      <w:r w:rsidRPr="00221DF0">
        <w:rPr>
          <w:lang w:val="lt-LT"/>
        </w:rPr>
        <w:t xml:space="preserve">, </w:t>
      </w:r>
      <w:r w:rsidR="006E476B">
        <w:rPr>
          <w:lang w:val="lt-LT"/>
        </w:rPr>
        <w:t>Projekto bendrovė</w:t>
      </w:r>
      <w:r w:rsidRPr="00221DF0">
        <w:rPr>
          <w:lang w:val="lt-LT"/>
        </w:rPr>
        <w:t xml:space="preserve"> turi suprojektuoti ir įrengti </w:t>
      </w:r>
      <w:r w:rsidR="00CA0B94" w:rsidRPr="00D15FD6">
        <w:rPr>
          <w:lang w:val="lt-LT"/>
        </w:rPr>
        <w:t>/ šilumos tiekimo jungtį</w:t>
      </w:r>
      <w:r w:rsidRPr="00D15FD6">
        <w:rPr>
          <w:lang w:val="lt-LT"/>
        </w:rPr>
        <w:t xml:space="preserve"> arba </w:t>
      </w:r>
      <w:r w:rsidR="00CA0B94" w:rsidRPr="00221DF0">
        <w:rPr>
          <w:lang w:val="lt-LT"/>
        </w:rPr>
        <w:t>energijos generatorių</w:t>
      </w:r>
      <w:r w:rsidRPr="00221DF0">
        <w:rPr>
          <w:lang w:val="lt-LT"/>
        </w:rPr>
        <w:t>.</w:t>
      </w:r>
    </w:p>
    <w:p w14:paraId="32C4FBED" w14:textId="77777777" w:rsidR="0031019F" w:rsidRPr="00221DF0" w:rsidRDefault="0031019F" w:rsidP="00724D19">
      <w:pPr>
        <w:spacing w:before="120" w:after="120"/>
        <w:rPr>
          <w:color w:val="FF0000"/>
          <w:highlight w:val="yellow"/>
          <w:lang w:val="lt-LT"/>
        </w:rPr>
      </w:pPr>
    </w:p>
    <w:p w14:paraId="17736159" w14:textId="128A006A" w:rsidR="00226CD4" w:rsidRDefault="00226CD4" w:rsidP="00965FDA">
      <w:pPr>
        <w:pStyle w:val="Antrat4"/>
        <w:numPr>
          <w:ilvl w:val="3"/>
          <w:numId w:val="44"/>
        </w:numPr>
        <w:rPr>
          <w:rFonts w:ascii="Arial" w:hAnsi="Arial" w:cs="Arial"/>
          <w:i w:val="0"/>
          <w:lang w:val="lt-LT"/>
        </w:rPr>
      </w:pPr>
      <w:bookmarkStart w:id="681" w:name="_Toc458894254"/>
      <w:r w:rsidRPr="0031019F">
        <w:rPr>
          <w:rFonts w:ascii="Arial" w:hAnsi="Arial" w:cs="Arial"/>
          <w:i w:val="0"/>
          <w:lang w:val="lt-LT"/>
        </w:rPr>
        <w:t>Šildymas</w:t>
      </w:r>
      <w:bookmarkEnd w:id="680"/>
      <w:r w:rsidRPr="0031019F">
        <w:rPr>
          <w:rFonts w:ascii="Arial" w:hAnsi="Arial" w:cs="Arial"/>
          <w:i w:val="0"/>
          <w:lang w:val="lt-LT"/>
        </w:rPr>
        <w:t xml:space="preserve"> ir vėsinimas</w:t>
      </w:r>
      <w:bookmarkEnd w:id="681"/>
      <w:r w:rsidRPr="0031019F">
        <w:rPr>
          <w:rFonts w:ascii="Arial" w:hAnsi="Arial" w:cs="Arial"/>
          <w:i w:val="0"/>
          <w:lang w:val="lt-LT"/>
        </w:rPr>
        <w:t xml:space="preserve"> </w:t>
      </w:r>
    </w:p>
    <w:p w14:paraId="7DC6689E" w14:textId="77777777" w:rsidR="0031019F" w:rsidRPr="0031019F" w:rsidRDefault="0031019F" w:rsidP="0031019F">
      <w:pPr>
        <w:rPr>
          <w:lang w:val="lt-LT"/>
        </w:rPr>
      </w:pPr>
    </w:p>
    <w:p w14:paraId="406A50B3" w14:textId="7242B7EC" w:rsidR="00226CD4" w:rsidRPr="00221DF0" w:rsidRDefault="00226CD4" w:rsidP="00724D19">
      <w:pPr>
        <w:spacing w:before="120" w:after="120"/>
        <w:rPr>
          <w:lang w:val="lt-LT"/>
        </w:rPr>
      </w:pPr>
      <w:r w:rsidRPr="00221DF0">
        <w:rPr>
          <w:lang w:val="lt-LT"/>
        </w:rPr>
        <w:t xml:space="preserve">Būtina apsvarstyti galimybę Daugiafunkciame komplekse įrengti </w:t>
      </w:r>
      <w:r w:rsidR="00CA0B94" w:rsidRPr="00221DF0">
        <w:rPr>
          <w:lang w:val="lt-LT"/>
        </w:rPr>
        <w:t xml:space="preserve">autonominius </w:t>
      </w:r>
      <w:r w:rsidRPr="00221DF0">
        <w:rPr>
          <w:lang w:val="lt-LT"/>
        </w:rPr>
        <w:t>šilumos tiekimo įrenginius. Jei tokia galimybė būtų, turi būti suprojektuotas ir įrengtas šildymo, vėdinimo, oro kondicionavimo ir karšto vandens šilumos šaltinis. Siūloma naudoti atsinaujinančiųjų energijos išteklių sistemas. Tačiau Dalyvis turi apsvarstyti ir Konkurso metu Preliminariame, Išsam</w:t>
      </w:r>
      <w:r w:rsidR="00853031">
        <w:rPr>
          <w:lang w:val="lt-LT"/>
        </w:rPr>
        <w:t>i</w:t>
      </w:r>
      <w:r w:rsidRPr="00221DF0">
        <w:rPr>
          <w:lang w:val="lt-LT"/>
        </w:rPr>
        <w:t>ame ir Galutiniame (jeigu Dalyvis kviečiamas pateikti) pasiūlyme pateikti palyginti ir kitus techninius Sprendinius, įskaitant galimybę prijungti Daugiafunkcį kompleksą prie Vilniaus miesto šildymo tinklo arba iš dalies prijungti prie Vilniaus miesto šildymo tinklo, derinant tai su kitomis šildymo tiekimo paslaugomis.</w:t>
      </w:r>
    </w:p>
    <w:p w14:paraId="49A6B3CD" w14:textId="77777777" w:rsidR="00226CD4" w:rsidRPr="00221DF0" w:rsidRDefault="00226CD4" w:rsidP="00724D19">
      <w:pPr>
        <w:spacing w:before="120" w:after="120"/>
        <w:rPr>
          <w:lang w:val="lt-LT"/>
        </w:rPr>
      </w:pPr>
      <w:r w:rsidRPr="00221DF0">
        <w:rPr>
          <w:lang w:val="lt-LT"/>
        </w:rPr>
        <w:lastRenderedPageBreak/>
        <w:t xml:space="preserve">Techniniai Sprendiniai turi būti modernūs, atitikti galiojančių teisės aktų reikalavimus ir turi užtikrinti minimalų į atmosferą išmetamo </w:t>
      </w:r>
      <w:proofErr w:type="spellStart"/>
      <w:r w:rsidRPr="00221DF0">
        <w:rPr>
          <w:lang w:val="lt-LT"/>
        </w:rPr>
        <w:t>NOx</w:t>
      </w:r>
      <w:proofErr w:type="spellEnd"/>
      <w:r w:rsidRPr="00221DF0">
        <w:rPr>
          <w:lang w:val="lt-LT"/>
        </w:rPr>
        <w:t xml:space="preserve"> kiekį.</w:t>
      </w:r>
    </w:p>
    <w:p w14:paraId="6388B068" w14:textId="6E1CD9A2" w:rsidR="00226CD4" w:rsidRPr="00221DF0" w:rsidRDefault="00226CD4" w:rsidP="00724D19">
      <w:pPr>
        <w:spacing w:before="120" w:after="120"/>
        <w:rPr>
          <w:color w:val="FF0000"/>
          <w:lang w:val="lt-LT"/>
        </w:rPr>
      </w:pPr>
      <w:r w:rsidRPr="00D15FD6">
        <w:rPr>
          <w:lang w:val="lt-LT"/>
        </w:rPr>
        <w:t>Šildymo sistemų veiksmingumas ir schemos turi užtikrinti, kad tokie vidaus klimato parametrai, kaip oras, juntama temperatūra bei oro drėgnis, neviršytų susijusių hig</w:t>
      </w:r>
      <w:r w:rsidRPr="00664AD8">
        <w:rPr>
          <w:lang w:val="lt-LT"/>
        </w:rPr>
        <w:t>ienos standarto reikalavimų. Vidaus klimato parametrai ir oro kokybė visose patalpose turi nekelti pavojaus sveikatai ir užkirsti kelią nepalankioms sveikatai bei antisanitarinėms sąlygoms, taip pat gaisro ir sprogimo pavojui. Būtina užtikrinti, kad kenksm</w:t>
      </w:r>
      <w:r w:rsidRPr="00221DF0">
        <w:rPr>
          <w:lang w:val="lt-LT"/>
        </w:rPr>
        <w:t>ingos ir pavojingos dujos ar panašios medžiagos nepasklistų patalpose ar kitose zonose. Nemalonaus kvapo ar kenksmingų medžiagų koncentracija, apskaičiuota su fonine koncentracija, negali viršyti maksimalaus leistino kiekio atmosferoje. Būtina įrengti šilumos sąnaudų apskaitą. Matavimo įrenginiai turi turėti nuolatinio nuskaitymo funkciją. Pagrindiniai šildymo sistemų vamzdžiai turi būti pagaminti iš deguonies korozijai atsparių medžiagų.</w:t>
      </w:r>
    </w:p>
    <w:p w14:paraId="0DE47368" w14:textId="0496CF0D" w:rsidR="00226CD4" w:rsidRPr="00221DF0" w:rsidRDefault="00226CD4" w:rsidP="00724D19">
      <w:pPr>
        <w:spacing w:before="120" w:after="120"/>
        <w:rPr>
          <w:lang w:val="lt-LT"/>
        </w:rPr>
      </w:pPr>
      <w:r w:rsidRPr="00221DF0">
        <w:rPr>
          <w:lang w:val="lt-LT"/>
        </w:rPr>
        <w:t xml:space="preserve">Vėsinimo sistemos sudedamosios dalys turi turėti </w:t>
      </w:r>
      <w:proofErr w:type="spellStart"/>
      <w:r w:rsidRPr="00221DF0">
        <w:rPr>
          <w:lang w:val="lt-LT"/>
        </w:rPr>
        <w:t>antikodensacinį</w:t>
      </w:r>
      <w:proofErr w:type="spellEnd"/>
      <w:r w:rsidRPr="00221DF0">
        <w:rPr>
          <w:lang w:val="lt-LT"/>
        </w:rPr>
        <w:t xml:space="preserve"> izoliacinį sluoksnį. Vandens vėsinimo sistemos skirstytuvai (kasetės, kondicionavimo vamzdžių įranga, laikikliai) laisvai pasiekiamose vietose turi turėti reguliavimo ir užtvarinius vožtuvus, kad būtų galima eksploatuoti ir kontroliuoti sistemą. Sistema turi būti prijungta prie bendrosios Daugiafunkcio kom</w:t>
      </w:r>
      <w:r w:rsidR="00853031">
        <w:rPr>
          <w:lang w:val="lt-LT"/>
        </w:rPr>
        <w:t>p</w:t>
      </w:r>
      <w:r w:rsidRPr="00221DF0">
        <w:rPr>
          <w:lang w:val="lt-LT"/>
        </w:rPr>
        <w:t xml:space="preserve">lekso valdymo sistemos. </w:t>
      </w:r>
    </w:p>
    <w:p w14:paraId="102C064B" w14:textId="77777777" w:rsidR="00226CD4" w:rsidRPr="00221DF0" w:rsidRDefault="00226CD4" w:rsidP="00724D19">
      <w:pPr>
        <w:spacing w:before="120" w:after="120"/>
        <w:rPr>
          <w:lang w:val="lt-LT"/>
        </w:rPr>
      </w:pPr>
      <w:r w:rsidRPr="00221DF0">
        <w:rPr>
          <w:lang w:val="lt-LT"/>
        </w:rPr>
        <w:t xml:space="preserve">Serverių patalpoms aušinti turi būti įrengti tiksliai valdomi oro kondicionieriai, veikiantys žemoje lauko temperatūroje, taip pat oro tiekimo ir išsiurbimo sistema, prijungta prie pastato valdymo sistemos. Būtina įvertinti galimybę sukuriant reikiamus inžinerinius Sprendimus, atgauti serverių patalpose išskiriamą šilumą. </w:t>
      </w:r>
    </w:p>
    <w:p w14:paraId="3117073D" w14:textId="77777777" w:rsidR="00226CD4" w:rsidRPr="00221DF0" w:rsidRDefault="00226CD4">
      <w:pPr>
        <w:spacing w:before="120" w:after="120"/>
        <w:rPr>
          <w:lang w:val="lt-LT"/>
        </w:rPr>
      </w:pPr>
      <w:r w:rsidRPr="00221DF0">
        <w:rPr>
          <w:lang w:val="lt-LT"/>
        </w:rPr>
        <w:t>Daugiafunkcio komplekso šildymo sistema turi:</w:t>
      </w:r>
    </w:p>
    <w:p w14:paraId="5B7D71EB" w14:textId="63D5FE01" w:rsidR="00226CD4" w:rsidRPr="00221DF0" w:rsidRDefault="00226CD4" w:rsidP="00965FDA">
      <w:pPr>
        <w:pStyle w:val="Sraopastraipa"/>
        <w:numPr>
          <w:ilvl w:val="0"/>
          <w:numId w:val="107"/>
        </w:numPr>
        <w:contextualSpacing w:val="0"/>
        <w:rPr>
          <w:lang w:val="lt-LT"/>
        </w:rPr>
      </w:pPr>
      <w:r w:rsidRPr="00221DF0">
        <w:rPr>
          <w:lang w:val="lt-LT"/>
        </w:rPr>
        <w:t xml:space="preserve">sudaryti galimybę teritoriją suskirstyti į zonas ir kiekvienoje zonoje įrengti Daugiafunkcio komplekso </w:t>
      </w:r>
      <w:r w:rsidR="00F7218A" w:rsidRPr="00221DF0">
        <w:rPr>
          <w:lang w:val="lt-LT"/>
        </w:rPr>
        <w:t>Objektus</w:t>
      </w:r>
      <w:r w:rsidRPr="00221DF0">
        <w:rPr>
          <w:lang w:val="lt-LT"/>
        </w:rPr>
        <w:t>;</w:t>
      </w:r>
    </w:p>
    <w:p w14:paraId="76883E80" w14:textId="43D2CB74" w:rsidR="00226CD4" w:rsidRPr="00221DF0" w:rsidRDefault="00226CD4" w:rsidP="00965FDA">
      <w:pPr>
        <w:pStyle w:val="Sraopastraipa"/>
        <w:numPr>
          <w:ilvl w:val="0"/>
          <w:numId w:val="107"/>
        </w:numPr>
        <w:contextualSpacing w:val="0"/>
        <w:rPr>
          <w:lang w:val="lt-LT"/>
        </w:rPr>
      </w:pPr>
      <w:r w:rsidRPr="00221DF0">
        <w:rPr>
          <w:lang w:val="lt-LT"/>
        </w:rPr>
        <w:t xml:space="preserve">sudaryti galimybę pritaikyti šilumos instaliaciją Daugiafunkcio komplekso </w:t>
      </w:r>
      <w:r w:rsidR="00F7218A" w:rsidRPr="00221DF0">
        <w:rPr>
          <w:lang w:val="lt-LT"/>
        </w:rPr>
        <w:t xml:space="preserve">Objekto </w:t>
      </w:r>
      <w:r w:rsidRPr="00221DF0">
        <w:rPr>
          <w:lang w:val="lt-LT"/>
        </w:rPr>
        <w:t xml:space="preserve">funkciniam atskyrimui, atsižvelgiant į galimybę normalizuoti temperatūrą skirtingose Daugiafunkcio komplekso </w:t>
      </w:r>
      <w:r w:rsidR="00F7218A" w:rsidRPr="00221DF0">
        <w:rPr>
          <w:lang w:val="lt-LT"/>
        </w:rPr>
        <w:t xml:space="preserve">Objekto </w:t>
      </w:r>
      <w:r w:rsidRPr="00221DF0">
        <w:rPr>
          <w:lang w:val="lt-LT"/>
        </w:rPr>
        <w:t>ir jo patalpų grupėse pagal vietą ir laiką, taip pat atsižvelgiant į momentinį šilumos padidėjimą arba praradimą;</w:t>
      </w:r>
    </w:p>
    <w:p w14:paraId="63D2B78C" w14:textId="2891D202" w:rsidR="00226CD4" w:rsidRPr="00221DF0" w:rsidRDefault="00226CD4" w:rsidP="00965FDA">
      <w:pPr>
        <w:pStyle w:val="Sraopastraipa"/>
        <w:numPr>
          <w:ilvl w:val="0"/>
          <w:numId w:val="107"/>
        </w:numPr>
        <w:contextualSpacing w:val="0"/>
        <w:rPr>
          <w:lang w:val="lt-LT"/>
        </w:rPr>
      </w:pPr>
      <w:r w:rsidRPr="00221DF0">
        <w:rPr>
          <w:lang w:val="lt-LT"/>
        </w:rPr>
        <w:t xml:space="preserve">numatyti galimybę atskirai matuoti </w:t>
      </w:r>
      <w:r w:rsidR="00F7218A" w:rsidRPr="00221DF0">
        <w:rPr>
          <w:lang w:val="lt-LT"/>
        </w:rPr>
        <w:t>šilumos suvartojim</w:t>
      </w:r>
      <w:r w:rsidR="00853031">
        <w:rPr>
          <w:lang w:val="lt-LT"/>
        </w:rPr>
        <w:t>ą</w:t>
      </w:r>
      <w:r w:rsidR="00F7218A" w:rsidRPr="00221DF0">
        <w:rPr>
          <w:lang w:val="lt-LT"/>
        </w:rPr>
        <w:t xml:space="preserve"> atskirtose </w:t>
      </w:r>
      <w:r w:rsidRPr="00221DF0">
        <w:rPr>
          <w:lang w:val="lt-LT"/>
        </w:rPr>
        <w:t>srit</w:t>
      </w:r>
      <w:r w:rsidR="00F7218A" w:rsidRPr="00221DF0">
        <w:rPr>
          <w:lang w:val="lt-LT"/>
        </w:rPr>
        <w:t>y</w:t>
      </w:r>
      <w:r w:rsidRPr="00221DF0">
        <w:rPr>
          <w:lang w:val="lt-LT"/>
        </w:rPr>
        <w:t>s</w:t>
      </w:r>
      <w:r w:rsidR="00F7218A" w:rsidRPr="00221DF0">
        <w:rPr>
          <w:lang w:val="lt-LT"/>
        </w:rPr>
        <w:t>e</w:t>
      </w:r>
      <w:r w:rsidRPr="00221DF0">
        <w:rPr>
          <w:lang w:val="lt-LT"/>
        </w:rPr>
        <w:t xml:space="preserve"> ir </w:t>
      </w:r>
      <w:r w:rsidR="00F7218A" w:rsidRPr="00221DF0">
        <w:rPr>
          <w:lang w:val="lt-LT"/>
        </w:rPr>
        <w:t xml:space="preserve">Objektuose </w:t>
      </w:r>
      <w:r w:rsidRPr="00221DF0">
        <w:rPr>
          <w:lang w:val="lt-LT"/>
        </w:rPr>
        <w:t>bei sklandžiai keisti parametrus;</w:t>
      </w:r>
    </w:p>
    <w:p w14:paraId="25D86A3A" w14:textId="77777777" w:rsidR="00226CD4" w:rsidRPr="00221DF0" w:rsidRDefault="00226CD4" w:rsidP="00965FDA">
      <w:pPr>
        <w:pStyle w:val="Sraopastraipa"/>
        <w:numPr>
          <w:ilvl w:val="0"/>
          <w:numId w:val="107"/>
        </w:numPr>
        <w:contextualSpacing w:val="0"/>
        <w:rPr>
          <w:lang w:val="lt-LT"/>
        </w:rPr>
      </w:pPr>
      <w:r w:rsidRPr="00221DF0">
        <w:rPr>
          <w:lang w:val="lt-LT"/>
        </w:rPr>
        <w:t>užtikrinti nuolatinį prisitaikymą prie paklausos, taip pat ir skirtingu paros laiku;</w:t>
      </w:r>
    </w:p>
    <w:p w14:paraId="326DB4B6" w14:textId="77777777" w:rsidR="00226CD4" w:rsidRPr="00D15FD6" w:rsidRDefault="00226CD4" w:rsidP="00965FDA">
      <w:pPr>
        <w:pStyle w:val="Sraopastraipa"/>
        <w:numPr>
          <w:ilvl w:val="0"/>
          <w:numId w:val="107"/>
        </w:numPr>
        <w:contextualSpacing w:val="0"/>
        <w:rPr>
          <w:lang w:val="lt-LT"/>
        </w:rPr>
      </w:pPr>
      <w:r w:rsidRPr="00D15FD6">
        <w:rPr>
          <w:lang w:val="lt-LT"/>
        </w:rPr>
        <w:t>užtikrinti, kad visos medžiagos ir įranga turėtų tinkamus juos naudoti leidžiančius sertifikatus;</w:t>
      </w:r>
    </w:p>
    <w:p w14:paraId="504B1554" w14:textId="4509A69A" w:rsidR="00226CD4" w:rsidRPr="00221DF0" w:rsidRDefault="00226CD4" w:rsidP="00965FDA">
      <w:pPr>
        <w:pStyle w:val="Sraopastraipa"/>
        <w:numPr>
          <w:ilvl w:val="0"/>
          <w:numId w:val="107"/>
        </w:numPr>
        <w:contextualSpacing w:val="0"/>
        <w:rPr>
          <w:lang w:val="lt-LT"/>
        </w:rPr>
      </w:pPr>
      <w:r w:rsidRPr="00D15FD6">
        <w:rPr>
          <w:lang w:val="lt-LT"/>
        </w:rPr>
        <w:t xml:space="preserve">užtikrinti, kad estetiškos išvaizdos ir prie Daugiafunkcio komplekso </w:t>
      </w:r>
      <w:r w:rsidR="00F7218A" w:rsidRPr="00D15FD6">
        <w:rPr>
          <w:lang w:val="lt-LT"/>
        </w:rPr>
        <w:t>O</w:t>
      </w:r>
      <w:r w:rsidR="00F7218A" w:rsidRPr="00664AD8">
        <w:rPr>
          <w:lang w:val="lt-LT"/>
        </w:rPr>
        <w:t xml:space="preserve">bjektų </w:t>
      </w:r>
      <w:r w:rsidRPr="00221DF0">
        <w:rPr>
          <w:lang w:val="lt-LT"/>
        </w:rPr>
        <w:t xml:space="preserve">ir jų patalpų pobūdžio pritaikyti radiatoriai būtinai turėtų </w:t>
      </w:r>
      <w:proofErr w:type="spellStart"/>
      <w:r w:rsidRPr="00221DF0">
        <w:rPr>
          <w:lang w:val="lt-LT"/>
        </w:rPr>
        <w:t>termostatinius</w:t>
      </w:r>
      <w:proofErr w:type="spellEnd"/>
      <w:r w:rsidRPr="00221DF0">
        <w:rPr>
          <w:lang w:val="lt-LT"/>
        </w:rPr>
        <w:t xml:space="preserve"> vožtuvus su </w:t>
      </w:r>
      <w:r w:rsidR="00F7218A" w:rsidRPr="00221DF0">
        <w:rPr>
          <w:lang w:val="lt-LT"/>
        </w:rPr>
        <w:t xml:space="preserve">vizualiai suderinto dizaino </w:t>
      </w:r>
      <w:proofErr w:type="spellStart"/>
      <w:r w:rsidRPr="00221DF0">
        <w:rPr>
          <w:lang w:val="lt-LT"/>
        </w:rPr>
        <w:t>termostatinėmis</w:t>
      </w:r>
      <w:proofErr w:type="spellEnd"/>
      <w:r w:rsidRPr="00221DF0">
        <w:rPr>
          <w:lang w:val="lt-LT"/>
        </w:rPr>
        <w:t xml:space="preserve"> galvutėmis;</w:t>
      </w:r>
    </w:p>
    <w:p w14:paraId="6B7E207D" w14:textId="77777777" w:rsidR="00226CD4" w:rsidRPr="00221DF0" w:rsidRDefault="00226CD4" w:rsidP="00965FDA">
      <w:pPr>
        <w:pStyle w:val="Sraopastraipa"/>
        <w:numPr>
          <w:ilvl w:val="0"/>
          <w:numId w:val="107"/>
        </w:numPr>
        <w:contextualSpacing w:val="0"/>
        <w:rPr>
          <w:lang w:val="lt-LT"/>
        </w:rPr>
      </w:pPr>
      <w:r w:rsidRPr="00221DF0">
        <w:rPr>
          <w:lang w:val="lt-LT"/>
        </w:rPr>
        <w:t>užtikrinti, kad technologiniai vamzdynai tarp įrenginių atrodytų estetiškai ir užtikrintų mažiausius šilumos perdavimo nuostolius.</w:t>
      </w:r>
    </w:p>
    <w:p w14:paraId="60B1479B" w14:textId="1E492C34" w:rsidR="00226CD4" w:rsidRPr="00221DF0" w:rsidRDefault="00226CD4" w:rsidP="00724D19">
      <w:pPr>
        <w:spacing w:before="120" w:after="120"/>
        <w:rPr>
          <w:lang w:val="lt-LT"/>
        </w:rPr>
      </w:pPr>
      <w:r w:rsidRPr="00221DF0">
        <w:rPr>
          <w:lang w:val="lt-LT"/>
        </w:rPr>
        <w:t xml:space="preserve">Šilumos instaliacija turi užtikrinti, kad Daugiafunkcio komplekso </w:t>
      </w:r>
      <w:r w:rsidR="00F7218A" w:rsidRPr="00221DF0">
        <w:rPr>
          <w:lang w:val="lt-LT"/>
        </w:rPr>
        <w:t xml:space="preserve">Objektų </w:t>
      </w:r>
      <w:r w:rsidRPr="00221DF0">
        <w:rPr>
          <w:color w:val="000000"/>
          <w:lang w:val="lt-LT"/>
        </w:rPr>
        <w:t xml:space="preserve">temperatūra atitiktų </w:t>
      </w:r>
      <w:r w:rsidRPr="00221DF0">
        <w:rPr>
          <w:lang w:val="lt-LT"/>
        </w:rPr>
        <w:t xml:space="preserve">Lietuvos higienos standarto reikalavimus, o </w:t>
      </w:r>
      <w:r w:rsidRPr="00221DF0">
        <w:rPr>
          <w:color w:val="000000"/>
          <w:lang w:val="lt-LT"/>
        </w:rPr>
        <w:t xml:space="preserve">temperatūros valdymas būtų automatizuotas ir integruotas į </w:t>
      </w:r>
      <w:r w:rsidRPr="00221DF0">
        <w:rPr>
          <w:lang w:val="lt-LT"/>
        </w:rPr>
        <w:t>Daugiafunkcio komplekso valdymo sistemą</w:t>
      </w:r>
      <w:r w:rsidRPr="00221DF0">
        <w:rPr>
          <w:color w:val="000000"/>
          <w:lang w:val="lt-LT"/>
        </w:rPr>
        <w:t>.</w:t>
      </w:r>
    </w:p>
    <w:p w14:paraId="196AF357" w14:textId="78319197" w:rsidR="00226CD4" w:rsidRPr="00221DF0" w:rsidRDefault="00226CD4" w:rsidP="00724D19">
      <w:pPr>
        <w:spacing w:before="120" w:after="120"/>
        <w:rPr>
          <w:lang w:val="lt-LT"/>
        </w:rPr>
      </w:pPr>
      <w:r w:rsidRPr="00221DF0">
        <w:rPr>
          <w:lang w:val="lt-LT"/>
        </w:rPr>
        <w:t xml:space="preserve">Visus metus nepriklausoma oro kondicionavimo sistema turi griežtai kontroliuoti temperatūrą Daugiafunkcio komplekso </w:t>
      </w:r>
      <w:r w:rsidR="00F7218A" w:rsidRPr="00221DF0">
        <w:rPr>
          <w:lang w:val="lt-LT"/>
        </w:rPr>
        <w:t>Objektuose</w:t>
      </w:r>
      <w:r w:rsidRPr="00221DF0">
        <w:rPr>
          <w:lang w:val="lt-LT"/>
        </w:rPr>
        <w:t>, kad ji siektų 20–25° C, ir turi būti laikomasi elektroninių medžiagų tiekėjų rekomendacijų, įskaitant rekomendacijas dėl:</w:t>
      </w:r>
    </w:p>
    <w:p w14:paraId="37060787" w14:textId="77777777" w:rsidR="00226CD4" w:rsidRPr="00221DF0" w:rsidRDefault="00226CD4" w:rsidP="00965FDA">
      <w:pPr>
        <w:pStyle w:val="Sraopastraipa"/>
        <w:numPr>
          <w:ilvl w:val="0"/>
          <w:numId w:val="107"/>
        </w:numPr>
        <w:contextualSpacing w:val="0"/>
        <w:rPr>
          <w:lang w:val="lt-LT"/>
        </w:rPr>
      </w:pPr>
      <w:r w:rsidRPr="00221DF0">
        <w:rPr>
          <w:lang w:val="lt-LT"/>
        </w:rPr>
        <w:t>valdymo patalpų ir PC saugumo patalpų;</w:t>
      </w:r>
    </w:p>
    <w:p w14:paraId="7D5BA559" w14:textId="77777777" w:rsidR="00226CD4" w:rsidRPr="00221DF0" w:rsidRDefault="00226CD4" w:rsidP="00965FDA">
      <w:pPr>
        <w:pStyle w:val="Sraopastraipa"/>
        <w:numPr>
          <w:ilvl w:val="0"/>
          <w:numId w:val="107"/>
        </w:numPr>
        <w:contextualSpacing w:val="0"/>
        <w:rPr>
          <w:lang w:val="lt-LT"/>
        </w:rPr>
      </w:pPr>
      <w:r w:rsidRPr="00221DF0">
        <w:rPr>
          <w:lang w:val="lt-LT"/>
        </w:rPr>
        <w:t>elektros skydinių;</w:t>
      </w:r>
    </w:p>
    <w:p w14:paraId="3FE34955" w14:textId="77777777" w:rsidR="00226CD4" w:rsidRPr="00221DF0" w:rsidRDefault="00226CD4" w:rsidP="00965FDA">
      <w:pPr>
        <w:pStyle w:val="Sraopastraipa"/>
        <w:numPr>
          <w:ilvl w:val="0"/>
          <w:numId w:val="107"/>
        </w:numPr>
        <w:contextualSpacing w:val="0"/>
        <w:rPr>
          <w:lang w:val="lt-LT"/>
        </w:rPr>
      </w:pPr>
      <w:r w:rsidRPr="00221DF0">
        <w:rPr>
          <w:lang w:val="lt-LT"/>
        </w:rPr>
        <w:t>vietos UPS;</w:t>
      </w:r>
    </w:p>
    <w:p w14:paraId="0D81216A" w14:textId="77777777" w:rsidR="00226CD4" w:rsidRPr="00221DF0" w:rsidRDefault="00226CD4" w:rsidP="00965FDA">
      <w:pPr>
        <w:pStyle w:val="Sraopastraipa"/>
        <w:numPr>
          <w:ilvl w:val="0"/>
          <w:numId w:val="107"/>
        </w:numPr>
        <w:contextualSpacing w:val="0"/>
        <w:rPr>
          <w:lang w:val="lt-LT"/>
        </w:rPr>
      </w:pPr>
      <w:r w:rsidRPr="00221DF0">
        <w:rPr>
          <w:lang w:val="lt-LT"/>
        </w:rPr>
        <w:t>IT ir telefono ryšio paslaugų;</w:t>
      </w:r>
    </w:p>
    <w:p w14:paraId="44D99808" w14:textId="2EC04B07" w:rsidR="00226CD4" w:rsidRPr="00221DF0" w:rsidRDefault="00226CD4" w:rsidP="00724D19">
      <w:pPr>
        <w:spacing w:before="120" w:after="120"/>
        <w:rPr>
          <w:lang w:val="lt-LT"/>
        </w:rPr>
      </w:pPr>
      <w:r w:rsidRPr="00D15FD6">
        <w:rPr>
          <w:lang w:val="lt-LT"/>
        </w:rPr>
        <w:t xml:space="preserve">Dėl natūralaus naudojimo ir </w:t>
      </w:r>
      <w:r w:rsidR="00F7218A" w:rsidRPr="00D15FD6">
        <w:rPr>
          <w:lang w:val="lt-LT"/>
        </w:rPr>
        <w:t>N</w:t>
      </w:r>
      <w:r w:rsidR="00F7218A" w:rsidRPr="00664AD8">
        <w:rPr>
          <w:lang w:val="lt-LT"/>
        </w:rPr>
        <w:t xml:space="preserve">audotojų </w:t>
      </w:r>
      <w:r w:rsidRPr="00221DF0">
        <w:rPr>
          <w:lang w:val="lt-LT"/>
        </w:rPr>
        <w:t xml:space="preserve">poveikio toliau paminėtoms Daugiafunkcio komplekso </w:t>
      </w:r>
      <w:r w:rsidR="00F7218A" w:rsidRPr="00221DF0">
        <w:rPr>
          <w:lang w:val="lt-LT"/>
        </w:rPr>
        <w:t xml:space="preserve">Objektų </w:t>
      </w:r>
      <w:r w:rsidRPr="00221DF0">
        <w:rPr>
          <w:lang w:val="lt-LT"/>
        </w:rPr>
        <w:t>patalpoms taikomos specialios sąlygos</w:t>
      </w:r>
      <w:r w:rsidR="00F7218A" w:rsidRPr="00221DF0">
        <w:rPr>
          <w:lang w:val="lt-LT"/>
        </w:rPr>
        <w:t>. Jos turi būti sukurtos</w:t>
      </w:r>
      <w:r w:rsidRPr="00221DF0">
        <w:rPr>
          <w:lang w:val="lt-LT"/>
        </w:rPr>
        <w:t xml:space="preserve"> visų pirma dėl galimybės </w:t>
      </w:r>
      <w:r w:rsidR="00F7218A" w:rsidRPr="00221DF0">
        <w:rPr>
          <w:lang w:val="lt-LT"/>
        </w:rPr>
        <w:t xml:space="preserve">Naudotojams </w:t>
      </w:r>
      <w:r w:rsidRPr="00221DF0">
        <w:rPr>
          <w:lang w:val="lt-LT"/>
        </w:rPr>
        <w:t>patiems valdyti sistemą laikantis atitinkamų Lietuvos teisės aktų reikalavimų:</w:t>
      </w:r>
    </w:p>
    <w:p w14:paraId="6AAA559A" w14:textId="77777777" w:rsidR="00226CD4" w:rsidRPr="00221DF0" w:rsidRDefault="00226CD4" w:rsidP="00965FDA">
      <w:pPr>
        <w:pStyle w:val="Sraopastraipa"/>
        <w:numPr>
          <w:ilvl w:val="0"/>
          <w:numId w:val="107"/>
        </w:numPr>
        <w:contextualSpacing w:val="0"/>
        <w:rPr>
          <w:lang w:val="lt-LT"/>
        </w:rPr>
      </w:pPr>
      <w:r w:rsidRPr="00221DF0">
        <w:rPr>
          <w:lang w:val="lt-LT"/>
        </w:rPr>
        <w:t>žaidėjų ir teisėjų persirengimo kambariai, žaidėjų apšilimo patalpos;</w:t>
      </w:r>
    </w:p>
    <w:p w14:paraId="23A2E7F6" w14:textId="77777777" w:rsidR="00226CD4" w:rsidRPr="00221DF0" w:rsidRDefault="00226CD4" w:rsidP="00965FDA">
      <w:pPr>
        <w:pStyle w:val="Sraopastraipa"/>
        <w:numPr>
          <w:ilvl w:val="0"/>
          <w:numId w:val="107"/>
        </w:numPr>
        <w:contextualSpacing w:val="0"/>
        <w:rPr>
          <w:lang w:val="lt-LT"/>
        </w:rPr>
      </w:pPr>
      <w:r w:rsidRPr="00221DF0">
        <w:rPr>
          <w:lang w:val="lt-LT"/>
        </w:rPr>
        <w:t>VIP patalpos, jei jų bus;</w:t>
      </w:r>
    </w:p>
    <w:p w14:paraId="3BA99B3D" w14:textId="77777777" w:rsidR="00226CD4" w:rsidRPr="00221DF0" w:rsidRDefault="00226CD4" w:rsidP="00965FDA">
      <w:pPr>
        <w:pStyle w:val="Sraopastraipa"/>
        <w:numPr>
          <w:ilvl w:val="0"/>
          <w:numId w:val="107"/>
        </w:numPr>
        <w:contextualSpacing w:val="0"/>
        <w:rPr>
          <w:lang w:val="lt-LT"/>
        </w:rPr>
      </w:pPr>
      <w:r w:rsidRPr="00221DF0">
        <w:rPr>
          <w:lang w:val="lt-LT"/>
        </w:rPr>
        <w:t>medicininės patalpos;</w:t>
      </w:r>
    </w:p>
    <w:p w14:paraId="74B548F3" w14:textId="77777777" w:rsidR="00226CD4" w:rsidRPr="00221DF0" w:rsidRDefault="00226CD4" w:rsidP="00965FDA">
      <w:pPr>
        <w:pStyle w:val="Sraopastraipa"/>
        <w:numPr>
          <w:ilvl w:val="0"/>
          <w:numId w:val="107"/>
        </w:numPr>
        <w:contextualSpacing w:val="0"/>
        <w:rPr>
          <w:lang w:val="lt-LT"/>
        </w:rPr>
      </w:pPr>
      <w:r w:rsidRPr="00221DF0">
        <w:rPr>
          <w:lang w:val="lt-LT"/>
        </w:rPr>
        <w:t>vaikų darželis;</w:t>
      </w:r>
    </w:p>
    <w:p w14:paraId="69BC91A7" w14:textId="77777777" w:rsidR="00226CD4" w:rsidRPr="00221DF0" w:rsidRDefault="00226CD4" w:rsidP="00965FDA">
      <w:pPr>
        <w:pStyle w:val="Sraopastraipa"/>
        <w:numPr>
          <w:ilvl w:val="0"/>
          <w:numId w:val="107"/>
        </w:numPr>
        <w:contextualSpacing w:val="0"/>
        <w:rPr>
          <w:lang w:val="lt-LT"/>
        </w:rPr>
      </w:pPr>
      <w:r w:rsidRPr="00221DF0">
        <w:rPr>
          <w:lang w:val="lt-LT"/>
        </w:rPr>
        <w:t>biblioteka;</w:t>
      </w:r>
    </w:p>
    <w:p w14:paraId="022CABC8" w14:textId="77777777" w:rsidR="00226CD4" w:rsidRPr="00221DF0" w:rsidRDefault="00226CD4" w:rsidP="00965FDA">
      <w:pPr>
        <w:pStyle w:val="Sraopastraipa"/>
        <w:numPr>
          <w:ilvl w:val="0"/>
          <w:numId w:val="107"/>
        </w:numPr>
        <w:contextualSpacing w:val="0"/>
        <w:rPr>
          <w:lang w:val="lt-LT"/>
        </w:rPr>
      </w:pPr>
      <w:r w:rsidRPr="00221DF0">
        <w:rPr>
          <w:lang w:val="lt-LT"/>
        </w:rPr>
        <w:t>Nacionalinis sporto muziejus.</w:t>
      </w:r>
    </w:p>
    <w:p w14:paraId="06C6D1A8" w14:textId="220B0B4F" w:rsidR="00226CD4" w:rsidRPr="00221DF0" w:rsidRDefault="007D5BAB" w:rsidP="00724D19">
      <w:pPr>
        <w:spacing w:before="120" w:after="120"/>
        <w:rPr>
          <w:lang w:val="lt-LT"/>
        </w:rPr>
      </w:pPr>
      <w:r w:rsidRPr="00221DF0">
        <w:rPr>
          <w:lang w:val="lt-LT"/>
        </w:rPr>
        <w:t xml:space="preserve">Netipinio </w:t>
      </w:r>
      <w:r w:rsidR="00226CD4" w:rsidRPr="00221DF0">
        <w:rPr>
          <w:lang w:val="lt-LT"/>
        </w:rPr>
        <w:t>naudojimo atveju turi būti pateikta valdymo sistemos specifikacija.</w:t>
      </w:r>
    </w:p>
    <w:p w14:paraId="1465BDC7" w14:textId="40FE1937" w:rsidR="00226CD4" w:rsidRPr="00221DF0" w:rsidRDefault="00226CD4" w:rsidP="00724D19">
      <w:pPr>
        <w:spacing w:before="120" w:after="120"/>
        <w:rPr>
          <w:lang w:val="lt-LT"/>
        </w:rPr>
      </w:pPr>
      <w:r w:rsidRPr="00221DF0">
        <w:rPr>
          <w:lang w:val="lt-LT"/>
        </w:rPr>
        <w:lastRenderedPageBreak/>
        <w:t>Bendrosios šildymo arba vėsinimo sistemos gedimo atvejams numatyti did</w:t>
      </w:r>
      <w:r w:rsidR="007D5BAB" w:rsidRPr="00221DF0">
        <w:rPr>
          <w:lang w:val="lt-LT"/>
        </w:rPr>
        <w:t>esnius</w:t>
      </w:r>
      <w:r w:rsidR="00C05B85">
        <w:rPr>
          <w:lang w:val="lt-LT"/>
        </w:rPr>
        <w:t xml:space="preserve"> </w:t>
      </w:r>
      <w:r w:rsidR="007D5BAB" w:rsidRPr="00221DF0">
        <w:rPr>
          <w:lang w:val="lt-LT"/>
        </w:rPr>
        <w:t xml:space="preserve">bendruosius </w:t>
      </w:r>
      <w:proofErr w:type="spellStart"/>
      <w:r w:rsidRPr="00221DF0">
        <w:rPr>
          <w:lang w:val="lt-LT"/>
        </w:rPr>
        <w:t>pajėgum</w:t>
      </w:r>
      <w:r w:rsidR="007D5BAB" w:rsidRPr="00221DF0">
        <w:rPr>
          <w:lang w:val="lt-LT"/>
        </w:rPr>
        <w:t>us</w:t>
      </w:r>
      <w:proofErr w:type="spellEnd"/>
      <w:r w:rsidRPr="00221DF0">
        <w:rPr>
          <w:lang w:val="lt-LT"/>
        </w:rPr>
        <w:t xml:space="preserve">, kad būtų užtikrinti du trečdaliai visos panaudojamos galios Daugiafunkcio komplekso </w:t>
      </w:r>
      <w:r w:rsidR="007D5BAB" w:rsidRPr="00221DF0">
        <w:rPr>
          <w:lang w:val="lt-LT"/>
        </w:rPr>
        <w:t>Objektams</w:t>
      </w:r>
      <w:r w:rsidRPr="00221DF0">
        <w:rPr>
          <w:lang w:val="lt-LT"/>
        </w:rPr>
        <w:t>. Jei nėra maitinimo šaltinio, kuris užtikrintų nepertraukiamą veikimą, turi būti naudojami du energijos šaltiniai.</w:t>
      </w:r>
    </w:p>
    <w:p w14:paraId="1E2E380E" w14:textId="7449D9ED" w:rsidR="00226CD4" w:rsidRPr="00221DF0" w:rsidRDefault="00226CD4" w:rsidP="00724D19">
      <w:pPr>
        <w:spacing w:before="120" w:after="120"/>
        <w:rPr>
          <w:lang w:val="lt-LT"/>
        </w:rPr>
      </w:pPr>
      <w:r w:rsidRPr="00221DF0">
        <w:rPr>
          <w:lang w:val="lt-LT"/>
        </w:rPr>
        <w:t xml:space="preserve">Projektuojant </w:t>
      </w:r>
      <w:r w:rsidR="007D5BAB" w:rsidRPr="00221DF0">
        <w:rPr>
          <w:lang w:val="lt-LT"/>
        </w:rPr>
        <w:t xml:space="preserve">ir įrengiant </w:t>
      </w:r>
      <w:r w:rsidRPr="00221DF0">
        <w:rPr>
          <w:lang w:val="lt-LT"/>
        </w:rPr>
        <w:t>įrenginius</w:t>
      </w:r>
      <w:r w:rsidR="007D5BAB" w:rsidRPr="00221DF0">
        <w:rPr>
          <w:lang w:val="lt-LT"/>
        </w:rPr>
        <w:t>, bei</w:t>
      </w:r>
      <w:r w:rsidRPr="00221DF0">
        <w:rPr>
          <w:lang w:val="lt-LT"/>
        </w:rPr>
        <w:t xml:space="preserve"> </w:t>
      </w:r>
      <w:r w:rsidR="007D5BAB" w:rsidRPr="00221DF0">
        <w:rPr>
          <w:lang w:val="lt-LT"/>
        </w:rPr>
        <w:t xml:space="preserve">generuojant </w:t>
      </w:r>
      <w:r w:rsidRPr="00221DF0">
        <w:rPr>
          <w:lang w:val="lt-LT"/>
        </w:rPr>
        <w:t>šilum</w:t>
      </w:r>
      <w:r w:rsidR="007D5BAB" w:rsidRPr="00221DF0">
        <w:rPr>
          <w:lang w:val="lt-LT"/>
        </w:rPr>
        <w:t>ą</w:t>
      </w:r>
      <w:r w:rsidRPr="00221DF0">
        <w:rPr>
          <w:lang w:val="lt-LT"/>
        </w:rPr>
        <w:t xml:space="preserve"> </w:t>
      </w:r>
      <w:r w:rsidR="007D5BAB" w:rsidRPr="00221DF0">
        <w:rPr>
          <w:lang w:val="lt-LT"/>
        </w:rPr>
        <w:t xml:space="preserve">ir </w:t>
      </w:r>
      <w:r w:rsidRPr="00221DF0">
        <w:rPr>
          <w:lang w:val="lt-LT"/>
        </w:rPr>
        <w:t>šal</w:t>
      </w:r>
      <w:r w:rsidR="007D5BAB" w:rsidRPr="00221DF0">
        <w:rPr>
          <w:lang w:val="lt-LT"/>
        </w:rPr>
        <w:t>tį</w:t>
      </w:r>
      <w:r w:rsidRPr="00221DF0">
        <w:rPr>
          <w:lang w:val="lt-LT"/>
        </w:rPr>
        <w:t xml:space="preserve">, turi būti atsižvelgta į reikalingą padidinimo koeficientą, leisiantį greitai pakeisti patalpų temperatūrą </w:t>
      </w:r>
      <w:r w:rsidR="007D5BAB" w:rsidRPr="00221DF0">
        <w:rPr>
          <w:lang w:val="lt-LT"/>
        </w:rPr>
        <w:t xml:space="preserve">Daugiafunkcio </w:t>
      </w:r>
      <w:r w:rsidRPr="00221DF0">
        <w:rPr>
          <w:lang w:val="lt-LT"/>
        </w:rPr>
        <w:t xml:space="preserve">komplekso </w:t>
      </w:r>
      <w:r w:rsidR="007D5BAB" w:rsidRPr="00221DF0">
        <w:rPr>
          <w:lang w:val="lt-LT"/>
        </w:rPr>
        <w:t>Objektuose</w:t>
      </w:r>
      <w:r w:rsidRPr="00221DF0">
        <w:rPr>
          <w:lang w:val="lt-LT"/>
        </w:rPr>
        <w:t xml:space="preserve">. Dėl šio koeficiento savo nuožiūra </w:t>
      </w:r>
      <w:r w:rsidR="007D5BAB" w:rsidRPr="00221DF0">
        <w:rPr>
          <w:lang w:val="lt-LT"/>
        </w:rPr>
        <w:t xml:space="preserve">turi </w:t>
      </w:r>
      <w:r w:rsidRPr="00221DF0">
        <w:rPr>
          <w:lang w:val="lt-LT"/>
        </w:rPr>
        <w:t xml:space="preserve">nuspręsti </w:t>
      </w:r>
      <w:r w:rsidR="00C05B85">
        <w:rPr>
          <w:lang w:val="lt-LT"/>
        </w:rPr>
        <w:t>Projekto bendrovė</w:t>
      </w:r>
      <w:r w:rsidRPr="00221DF0">
        <w:rPr>
          <w:lang w:val="lt-LT"/>
        </w:rPr>
        <w:t>, atsižvelgdamas į skirtingus pateiktos įrangos tipus.</w:t>
      </w:r>
    </w:p>
    <w:p w14:paraId="07CEDD4A" w14:textId="482DDA17" w:rsidR="00226CD4" w:rsidRPr="00D15FD6" w:rsidRDefault="0031019F" w:rsidP="00724D19">
      <w:pPr>
        <w:spacing w:before="120" w:after="120"/>
        <w:rPr>
          <w:lang w:val="lt-LT"/>
        </w:rPr>
      </w:pPr>
      <w:r w:rsidRPr="0031019F">
        <w:rPr>
          <w:lang w:val="lt-LT"/>
        </w:rPr>
        <w:t>Viešųjų kultūros ir sporto renginių infrastruktūroje</w:t>
      </w:r>
      <w:r w:rsidRPr="0031019F">
        <w:rPr>
          <w:i/>
          <w:lang w:val="lt-LT"/>
        </w:rPr>
        <w:t xml:space="preserve"> </w:t>
      </w:r>
      <w:r w:rsidR="006E476B">
        <w:rPr>
          <w:lang w:val="lt-LT"/>
        </w:rPr>
        <w:t>Projekto bendrovė</w:t>
      </w:r>
      <w:r w:rsidR="00226CD4" w:rsidRPr="00664AD8">
        <w:rPr>
          <w:lang w:val="lt-LT"/>
        </w:rPr>
        <w:t xml:space="preserve"> turi suprojektuoti ir </w:t>
      </w:r>
      <w:r>
        <w:rPr>
          <w:lang w:val="lt-LT"/>
        </w:rPr>
        <w:t>įrengti</w:t>
      </w:r>
      <w:r w:rsidR="00226CD4" w:rsidRPr="00664AD8">
        <w:rPr>
          <w:lang w:val="lt-LT"/>
        </w:rPr>
        <w:t xml:space="preserve"> žiemą elektra šildomą stadiono plokštę.</w:t>
      </w:r>
      <w:r>
        <w:rPr>
          <w:lang w:val="lt-LT"/>
        </w:rPr>
        <w:t xml:space="preserve"> </w:t>
      </w:r>
      <w:r w:rsidR="00226CD4" w:rsidRPr="00221DF0">
        <w:rPr>
          <w:lang w:val="lt-LT"/>
        </w:rPr>
        <w:t xml:space="preserve">Elektrinė šildymo sistema turi būti pajėgi veikti ištisus metus. Ši šildymo sistema turi užtikrinti pakankamą vejos šildymą, kad ant </w:t>
      </w:r>
      <w:r w:rsidR="00226CD4" w:rsidRPr="00C05B85">
        <w:rPr>
          <w:lang w:val="lt-LT"/>
        </w:rPr>
        <w:t xml:space="preserve">Viešųjų kultūros ir sporto renginių infrastruktūros </w:t>
      </w:r>
      <w:r w:rsidR="00226CD4" w:rsidRPr="00221DF0">
        <w:rPr>
          <w:lang w:val="lt-LT"/>
        </w:rPr>
        <w:t xml:space="preserve"> nesusidarytų ledo sluoksnis, palaikyti nuolatinę temperatūrą </w:t>
      </w:r>
      <w:r w:rsidR="00226CD4" w:rsidRPr="00C05B85">
        <w:rPr>
          <w:lang w:val="lt-LT"/>
        </w:rPr>
        <w:t>Viešųjų kultūros ir sporto renginių infrastruktūros</w:t>
      </w:r>
      <w:r w:rsidR="00226CD4" w:rsidRPr="00221DF0">
        <w:rPr>
          <w:lang w:val="lt-LT"/>
        </w:rPr>
        <w:t xml:space="preserve"> </w:t>
      </w:r>
      <w:r w:rsidR="00226CD4" w:rsidRPr="00D15FD6">
        <w:rPr>
          <w:lang w:val="lt-LT"/>
        </w:rPr>
        <w:t xml:space="preserve"> gaubtinėje plokštėje ir atitirpinti ledą</w:t>
      </w:r>
      <w:r>
        <w:rPr>
          <w:lang w:val="lt-LT"/>
        </w:rPr>
        <w:t xml:space="preserve">, jei jis susidarytų ant vejos. </w:t>
      </w:r>
      <w:r w:rsidR="006E476B">
        <w:rPr>
          <w:lang w:val="lt-LT"/>
        </w:rPr>
        <w:t>Projekto bendrovė</w:t>
      </w:r>
      <w:r w:rsidR="00226CD4" w:rsidRPr="00D15FD6">
        <w:rPr>
          <w:lang w:val="lt-LT"/>
        </w:rPr>
        <w:t xml:space="preserve"> privalo pasiūlyti tokį šildymo sistemos tipą, kuriam būtų naudojami specialūs šildymo kabeliai ar kilimėliai arba vamzdžiai, užpildyti neužšąlančia šildomąją medžiaga, pvz., glikoliu, arba kitą šiuolaikišką, energiją taupančią sistemą.  </w:t>
      </w:r>
    </w:p>
    <w:p w14:paraId="38919F1F" w14:textId="38BFFE2F" w:rsidR="00226CD4" w:rsidRDefault="00226CD4" w:rsidP="00724D19">
      <w:pPr>
        <w:spacing w:before="120" w:after="120"/>
        <w:rPr>
          <w:lang w:val="lt-LT"/>
        </w:rPr>
      </w:pPr>
      <w:r w:rsidRPr="00221DF0">
        <w:rPr>
          <w:lang w:val="lt-LT"/>
        </w:rPr>
        <w:t>Vaikų darželyje radiatorių</w:t>
      </w:r>
      <w:r w:rsidR="007D5BAB" w:rsidRPr="00221DF0">
        <w:rPr>
          <w:lang w:val="lt-LT"/>
        </w:rPr>
        <w:t xml:space="preserve"> ar kito šildymo sprendimo</w:t>
      </w:r>
      <w:r w:rsidRPr="00221DF0">
        <w:rPr>
          <w:lang w:val="lt-LT"/>
        </w:rPr>
        <w:t xml:space="preserve"> temperatūra turi būti reguliuojama. Taip pat laikantis ikimokyklinio ugdymo įstaigoms taikomų teisės aktų reikalavimų, turi būti užtikrinta speciali </w:t>
      </w:r>
      <w:r w:rsidR="007D5BAB" w:rsidRPr="00221DF0">
        <w:rPr>
          <w:lang w:val="lt-LT"/>
        </w:rPr>
        <w:t xml:space="preserve">šildymo prietaisų / sprendimų </w:t>
      </w:r>
      <w:r w:rsidRPr="00221DF0">
        <w:rPr>
          <w:lang w:val="lt-LT"/>
        </w:rPr>
        <w:t>apsauga.</w:t>
      </w:r>
    </w:p>
    <w:p w14:paraId="1B4FBC14" w14:textId="77777777" w:rsidR="00A448FE" w:rsidRPr="00221DF0" w:rsidRDefault="00A448FE" w:rsidP="00724D19">
      <w:pPr>
        <w:spacing w:before="120" w:after="120"/>
        <w:rPr>
          <w:color w:val="3D3D3D"/>
          <w:lang w:val="lt-LT"/>
        </w:rPr>
      </w:pPr>
    </w:p>
    <w:p w14:paraId="1438B110" w14:textId="77777777" w:rsidR="00226CD4" w:rsidRDefault="00226CD4" w:rsidP="00965FDA">
      <w:pPr>
        <w:pStyle w:val="Antrat4"/>
        <w:numPr>
          <w:ilvl w:val="3"/>
          <w:numId w:val="44"/>
        </w:numPr>
        <w:rPr>
          <w:rFonts w:ascii="Arial" w:hAnsi="Arial" w:cs="Arial"/>
          <w:i w:val="0"/>
          <w:lang w:val="lt-LT"/>
        </w:rPr>
      </w:pPr>
      <w:bookmarkStart w:id="682" w:name="_Toc373514845"/>
      <w:bookmarkStart w:id="683" w:name="_Toc458894255"/>
      <w:r w:rsidRPr="0031019F">
        <w:rPr>
          <w:rFonts w:ascii="Arial" w:hAnsi="Arial" w:cs="Arial"/>
          <w:i w:val="0"/>
          <w:lang w:val="lt-LT"/>
        </w:rPr>
        <w:t>Vėdinimo</w:t>
      </w:r>
      <w:bookmarkEnd w:id="682"/>
      <w:r w:rsidRPr="0031019F">
        <w:rPr>
          <w:rFonts w:ascii="Arial" w:hAnsi="Arial" w:cs="Arial"/>
          <w:i w:val="0"/>
          <w:lang w:val="lt-LT"/>
        </w:rPr>
        <w:t xml:space="preserve"> ir drėgmės kontrolės sistema</w:t>
      </w:r>
      <w:bookmarkEnd w:id="683"/>
      <w:r w:rsidRPr="0031019F">
        <w:rPr>
          <w:rFonts w:ascii="Arial" w:hAnsi="Arial" w:cs="Arial"/>
          <w:i w:val="0"/>
          <w:lang w:val="lt-LT"/>
        </w:rPr>
        <w:t xml:space="preserve"> </w:t>
      </w:r>
    </w:p>
    <w:p w14:paraId="318A2239" w14:textId="77777777" w:rsidR="00A448FE" w:rsidRPr="00A448FE" w:rsidRDefault="00A448FE" w:rsidP="00A448FE">
      <w:pPr>
        <w:rPr>
          <w:lang w:val="lt-LT"/>
        </w:rPr>
      </w:pPr>
    </w:p>
    <w:p w14:paraId="5DED7A4B" w14:textId="7E95EE85" w:rsidR="00226CD4" w:rsidRPr="00221DF0" w:rsidRDefault="00226CD4" w:rsidP="00724D19">
      <w:pPr>
        <w:spacing w:before="120" w:after="120"/>
        <w:rPr>
          <w:lang w:val="lt-LT"/>
        </w:rPr>
      </w:pPr>
      <w:r w:rsidRPr="00221DF0">
        <w:rPr>
          <w:lang w:val="lt-LT"/>
        </w:rPr>
        <w:t xml:space="preserve">Būtina užtikrinti tinkamą konkrečių Daugiafunkcio komplekso </w:t>
      </w:r>
      <w:r w:rsidR="007D5BAB" w:rsidRPr="00221DF0">
        <w:rPr>
          <w:lang w:val="lt-LT"/>
        </w:rPr>
        <w:t>F</w:t>
      </w:r>
      <w:r w:rsidRPr="00221DF0">
        <w:rPr>
          <w:lang w:val="lt-LT"/>
        </w:rPr>
        <w:t xml:space="preserve">unkcinių zonų vėdinimą ir drėgmės kontrolę. </w:t>
      </w:r>
      <w:r w:rsidR="006E476B">
        <w:rPr>
          <w:lang w:val="lt-LT"/>
        </w:rPr>
        <w:t>Projekto bendrovė</w:t>
      </w:r>
      <w:r w:rsidRPr="00221DF0">
        <w:rPr>
          <w:lang w:val="lt-LT"/>
        </w:rPr>
        <w:t xml:space="preserve"> privalo laikytis visų galiojančių standartų dėl instaliacijų viešuosiuose statiniuose. </w:t>
      </w:r>
    </w:p>
    <w:p w14:paraId="7A797405" w14:textId="63999041" w:rsidR="00226CD4" w:rsidRPr="00221DF0" w:rsidRDefault="00226CD4" w:rsidP="00724D19">
      <w:pPr>
        <w:spacing w:before="120" w:after="120"/>
        <w:rPr>
          <w:lang w:val="lt-LT"/>
        </w:rPr>
      </w:pPr>
      <w:r w:rsidRPr="00221DF0">
        <w:rPr>
          <w:lang w:val="lt-LT"/>
        </w:rPr>
        <w:t xml:space="preserve">Vėdinimo ir oro kondicionavimo sistemų veiksmingumas ir schemos turi užtikrinti, kad tokie vidaus klimato parametrai, kaip oras, Daugiafunkcio komplekso </w:t>
      </w:r>
      <w:r w:rsidR="007D5BAB" w:rsidRPr="00221DF0">
        <w:rPr>
          <w:lang w:val="lt-LT"/>
        </w:rPr>
        <w:t xml:space="preserve">Objektų </w:t>
      </w:r>
      <w:r w:rsidRPr="00221DF0">
        <w:rPr>
          <w:lang w:val="lt-LT"/>
        </w:rPr>
        <w:t>ir jų patalpų padalijimas ir juntama temperatūra bei santykinis oro drėgnis, oro judėjimo greitis ir teršalų koncentracija ore, neviršytų galiojančių higienos normos reikalavimų.</w:t>
      </w:r>
    </w:p>
    <w:p w14:paraId="2064EFC9" w14:textId="153FEFB3" w:rsidR="00226CD4" w:rsidRPr="00221DF0" w:rsidRDefault="00226CD4" w:rsidP="00724D19">
      <w:pPr>
        <w:spacing w:before="120" w:after="120"/>
        <w:rPr>
          <w:lang w:val="lt-LT"/>
        </w:rPr>
      </w:pPr>
      <w:r w:rsidRPr="00221DF0">
        <w:rPr>
          <w:lang w:val="lt-LT"/>
        </w:rPr>
        <w:t xml:space="preserve">Daugiafunkcio komplekso </w:t>
      </w:r>
      <w:r w:rsidR="007D5BAB" w:rsidRPr="00221DF0">
        <w:rPr>
          <w:lang w:val="lt-LT"/>
        </w:rPr>
        <w:t xml:space="preserve">Objektams </w:t>
      </w:r>
      <w:r w:rsidRPr="00221DF0">
        <w:rPr>
          <w:lang w:val="lt-LT"/>
        </w:rPr>
        <w:t>vėdinti turi būti suprojektuotos mechaninės oro tiekimo ir ištraukimo sistemos su oro srauto šilumos atgavimo įrenginiais ar kitomis pažangiomis ir veiksmingai energiją naudojančiomis sistemomis. Daugiafunkciame komplekse turi būti įrengta viena darbo valandomis nuolat veikianti oro tiekimo ir ištraukimo sistema.</w:t>
      </w:r>
    </w:p>
    <w:p w14:paraId="5B4FB12F" w14:textId="7D32579C" w:rsidR="00226CD4" w:rsidRPr="00221DF0" w:rsidRDefault="00226CD4" w:rsidP="00724D19">
      <w:pPr>
        <w:spacing w:before="120" w:after="120"/>
        <w:rPr>
          <w:lang w:val="lt-LT"/>
        </w:rPr>
      </w:pPr>
      <w:r w:rsidRPr="00221DF0">
        <w:rPr>
          <w:lang w:val="lt-LT"/>
        </w:rPr>
        <w:t>Skirtingo veikimo pobūdžio ir vidaus klimato parametrų Daugiafunkcio kom</w:t>
      </w:r>
      <w:r w:rsidR="00853031">
        <w:rPr>
          <w:lang w:val="lt-LT"/>
        </w:rPr>
        <w:t>p</w:t>
      </w:r>
      <w:r w:rsidRPr="00221DF0">
        <w:rPr>
          <w:lang w:val="lt-LT"/>
        </w:rPr>
        <w:t xml:space="preserve">lekso </w:t>
      </w:r>
      <w:r w:rsidR="007D5BAB" w:rsidRPr="00221DF0">
        <w:rPr>
          <w:lang w:val="lt-LT"/>
        </w:rPr>
        <w:t xml:space="preserve">Objektams </w:t>
      </w:r>
      <w:r w:rsidRPr="00221DF0">
        <w:rPr>
          <w:lang w:val="lt-LT"/>
        </w:rPr>
        <w:t>turi būti sukurtos atskiros sistemos, kurios būtų valdomos naudojant bendrąją Daugiafunkcio komplekso valdymo sistemą.</w:t>
      </w:r>
    </w:p>
    <w:p w14:paraId="1B4D36A3" w14:textId="02610319" w:rsidR="00226CD4" w:rsidRPr="00221DF0" w:rsidRDefault="00226CD4" w:rsidP="00724D19">
      <w:pPr>
        <w:spacing w:before="120" w:after="120"/>
        <w:rPr>
          <w:lang w:val="lt-LT"/>
        </w:rPr>
      </w:pPr>
      <w:r w:rsidRPr="00221DF0">
        <w:rPr>
          <w:lang w:val="lt-LT"/>
        </w:rPr>
        <w:t>Be to, rekomenduojama, kad sistemos atitiktų FIFA ir UEFA stadionui taikomas gaires.</w:t>
      </w:r>
    </w:p>
    <w:p w14:paraId="7C35C787" w14:textId="08AF6AEE" w:rsidR="00226CD4" w:rsidRPr="00221DF0" w:rsidRDefault="00226CD4" w:rsidP="00724D19">
      <w:pPr>
        <w:spacing w:before="120" w:after="120"/>
        <w:rPr>
          <w:lang w:val="lt-LT"/>
        </w:rPr>
      </w:pPr>
      <w:r w:rsidRPr="00221DF0">
        <w:rPr>
          <w:lang w:val="lt-LT"/>
        </w:rPr>
        <w:t>Turi būti logiškai suprojektuotos šildymo, vėdinimo ir oro kondicionavimo sistemos, kad jos</w:t>
      </w:r>
      <w:r w:rsidR="00B24013" w:rsidRPr="00221DF0">
        <w:rPr>
          <w:lang w:val="lt-LT"/>
        </w:rPr>
        <w:t xml:space="preserve"> </w:t>
      </w:r>
      <w:r w:rsidRPr="00221DF0">
        <w:rPr>
          <w:lang w:val="lt-LT"/>
        </w:rPr>
        <w:t xml:space="preserve">veiksmingai veiktų integruodamos šilumos atgavimą, taip pat taip, kad pagal poreikį jas būtų galima valdyti Daugiafunkcio komplekso </w:t>
      </w:r>
      <w:r w:rsidR="007D5BAB" w:rsidRPr="00221DF0">
        <w:rPr>
          <w:lang w:val="lt-LT"/>
        </w:rPr>
        <w:t xml:space="preserve">Objektų </w:t>
      </w:r>
      <w:r w:rsidRPr="00221DF0">
        <w:rPr>
          <w:lang w:val="lt-LT"/>
        </w:rPr>
        <w:t>vietoje.</w:t>
      </w:r>
    </w:p>
    <w:p w14:paraId="36348EB7" w14:textId="4CA5D72B" w:rsidR="00226CD4" w:rsidRPr="00221DF0" w:rsidRDefault="00226CD4" w:rsidP="00724D19">
      <w:pPr>
        <w:spacing w:before="120" w:after="120"/>
        <w:rPr>
          <w:lang w:val="lt-LT"/>
        </w:rPr>
      </w:pPr>
      <w:r w:rsidRPr="00221DF0">
        <w:rPr>
          <w:lang w:val="lt-LT"/>
        </w:rPr>
        <w:t xml:space="preserve">Turi būti tinkamai suprojektuotos </w:t>
      </w:r>
      <w:r w:rsidR="007D5BAB" w:rsidRPr="00221DF0">
        <w:rPr>
          <w:lang w:val="lt-LT"/>
        </w:rPr>
        <w:t>vėdinimo ir drėgmės kontrolės</w:t>
      </w:r>
      <w:r w:rsidRPr="00221DF0">
        <w:rPr>
          <w:lang w:val="lt-LT"/>
        </w:rPr>
        <w:t xml:space="preserve"> sistemos, kad jų dizainas būtų visiškai integruotas į Daugiafunkcio komplekso inžinerines sistemas ir išorines erdves.</w:t>
      </w:r>
    </w:p>
    <w:p w14:paraId="1953C1F3" w14:textId="0F58076B" w:rsidR="00226CD4" w:rsidRPr="00221DF0" w:rsidRDefault="007D5BAB" w:rsidP="00724D19">
      <w:pPr>
        <w:spacing w:before="120" w:after="120"/>
        <w:rPr>
          <w:lang w:val="lt-LT"/>
        </w:rPr>
      </w:pPr>
      <w:r w:rsidRPr="00221DF0">
        <w:rPr>
          <w:lang w:val="lt-LT"/>
        </w:rPr>
        <w:t xml:space="preserve">Labai </w:t>
      </w:r>
      <w:r w:rsidR="00226CD4" w:rsidRPr="00221DF0">
        <w:rPr>
          <w:lang w:val="lt-LT"/>
        </w:rPr>
        <w:t>svarbu palaikyti priimtinas komforto sąlygas visose Daugiafu</w:t>
      </w:r>
      <w:r w:rsidR="00853031">
        <w:rPr>
          <w:lang w:val="lt-LT"/>
        </w:rPr>
        <w:t>n</w:t>
      </w:r>
      <w:r w:rsidR="00226CD4" w:rsidRPr="00221DF0">
        <w:rPr>
          <w:lang w:val="lt-LT"/>
        </w:rPr>
        <w:t xml:space="preserve">kcio komplekso zonose, todėl </w:t>
      </w:r>
      <w:r w:rsidR="00C05B85">
        <w:rPr>
          <w:lang w:val="lt-LT"/>
        </w:rPr>
        <w:t>Projekto bendrovė</w:t>
      </w:r>
      <w:r w:rsidR="00C05B85" w:rsidRPr="00221DF0">
        <w:rPr>
          <w:lang w:val="lt-LT"/>
        </w:rPr>
        <w:t xml:space="preserve"> </w:t>
      </w:r>
      <w:r w:rsidR="00226CD4" w:rsidRPr="00221DF0">
        <w:rPr>
          <w:lang w:val="lt-LT"/>
        </w:rPr>
        <w:t>privalo parengti strategijas, kaip pasiekti didžiausią komfortą minimaliomis energijos sąnaudomis.</w:t>
      </w:r>
    </w:p>
    <w:p w14:paraId="3D4434FC" w14:textId="77777777" w:rsidR="00226CD4" w:rsidRPr="00221DF0" w:rsidRDefault="00226CD4" w:rsidP="00724D19">
      <w:pPr>
        <w:spacing w:before="120" w:after="120"/>
        <w:rPr>
          <w:lang w:val="lt-LT"/>
        </w:rPr>
      </w:pPr>
      <w:r w:rsidRPr="00221DF0">
        <w:rPr>
          <w:lang w:val="lt-LT"/>
        </w:rPr>
        <w:t>Būtina užtikrinti natūralų ir mechaninį vėdinimą, malonų vėsinimą bei oro kondicionavimą. Daugiafunkcio komplekso zonose, kuriose įrengta oro kondicionavimo sistema, turi būti užtikrinta klimato kontrolės paslauga.</w:t>
      </w:r>
    </w:p>
    <w:p w14:paraId="7CB179BD" w14:textId="1DBA04CB" w:rsidR="00226CD4" w:rsidRPr="00221DF0" w:rsidRDefault="00226CD4" w:rsidP="00724D19">
      <w:pPr>
        <w:spacing w:before="120" w:after="120"/>
        <w:rPr>
          <w:lang w:val="lt-LT"/>
        </w:rPr>
      </w:pPr>
      <w:r w:rsidRPr="00221DF0">
        <w:rPr>
          <w:lang w:val="lt-LT"/>
        </w:rPr>
        <w:t>Mechaninės</w:t>
      </w:r>
      <w:r w:rsidR="008B0C40" w:rsidRPr="00221DF0">
        <w:rPr>
          <w:lang w:val="lt-LT"/>
        </w:rPr>
        <w:t xml:space="preserve"> vėdinimo, drėgmės kontrolės</w:t>
      </w:r>
      <w:r w:rsidRPr="00221DF0">
        <w:rPr>
          <w:lang w:val="lt-LT"/>
        </w:rPr>
        <w:t xml:space="preserve"> sistemos turėtų: </w:t>
      </w:r>
    </w:p>
    <w:p w14:paraId="3F9851D4" w14:textId="77777777" w:rsidR="00226CD4" w:rsidRPr="00221DF0" w:rsidRDefault="00226CD4" w:rsidP="00965FDA">
      <w:pPr>
        <w:pStyle w:val="Sraopastraipa"/>
        <w:numPr>
          <w:ilvl w:val="0"/>
          <w:numId w:val="108"/>
        </w:numPr>
        <w:contextualSpacing w:val="0"/>
        <w:rPr>
          <w:lang w:val="lt-LT"/>
        </w:rPr>
      </w:pPr>
      <w:r w:rsidRPr="00221DF0">
        <w:rPr>
          <w:lang w:val="lt-LT"/>
        </w:rPr>
        <w:t xml:space="preserve">būti išdėstytos taip, kad būtų išvengta skersvėjų; </w:t>
      </w:r>
    </w:p>
    <w:p w14:paraId="518809C2" w14:textId="60332DBE" w:rsidR="00226CD4" w:rsidRPr="00221DF0" w:rsidRDefault="00226CD4" w:rsidP="00965FDA">
      <w:pPr>
        <w:pStyle w:val="Sraopastraipa"/>
        <w:numPr>
          <w:ilvl w:val="0"/>
          <w:numId w:val="108"/>
        </w:numPr>
        <w:contextualSpacing w:val="0"/>
        <w:rPr>
          <w:lang w:val="lt-LT"/>
        </w:rPr>
      </w:pPr>
      <w:r w:rsidRPr="00221DF0">
        <w:rPr>
          <w:lang w:val="lt-LT"/>
        </w:rPr>
        <w:t xml:space="preserve">būti suprojektuotos taip, kad į Daugiafunkcio komplekso </w:t>
      </w:r>
      <w:r w:rsidR="008B0C40" w:rsidRPr="00221DF0">
        <w:rPr>
          <w:lang w:val="lt-LT"/>
        </w:rPr>
        <w:t xml:space="preserve">Objektus </w:t>
      </w:r>
      <w:r w:rsidRPr="00221DF0">
        <w:rPr>
          <w:lang w:val="lt-LT"/>
        </w:rPr>
        <w:t>patektų kuo mažiau triukšmo;</w:t>
      </w:r>
    </w:p>
    <w:p w14:paraId="6AEB25D9" w14:textId="266EAE43" w:rsidR="00226CD4" w:rsidRPr="00221DF0" w:rsidRDefault="00226CD4" w:rsidP="00965FDA">
      <w:pPr>
        <w:pStyle w:val="Sraopastraipa"/>
        <w:numPr>
          <w:ilvl w:val="0"/>
          <w:numId w:val="108"/>
        </w:numPr>
        <w:contextualSpacing w:val="0"/>
        <w:rPr>
          <w:lang w:val="lt-LT"/>
        </w:rPr>
      </w:pPr>
      <w:r w:rsidRPr="00221DF0">
        <w:rPr>
          <w:lang w:val="lt-LT"/>
        </w:rPr>
        <w:t>užtikrinti pakankamą oro tiekimą iš lauko, atitinkantį sveikatos ir higienos reikalavimus</w:t>
      </w:r>
      <w:r w:rsidR="008B0C40" w:rsidRPr="00221DF0">
        <w:rPr>
          <w:lang w:val="lt-LT"/>
        </w:rPr>
        <w:t>;</w:t>
      </w:r>
      <w:r w:rsidRPr="00221DF0">
        <w:rPr>
          <w:lang w:val="lt-LT"/>
        </w:rPr>
        <w:t xml:space="preserve"> Mechaninio vėdinimo zonose, kuriose visus metus palaikoma standartinė oro temperatūra, turėtų būti atsižvelgta į poreikį išleisti susidariusią šilumą;</w:t>
      </w:r>
    </w:p>
    <w:p w14:paraId="5A17F5E2" w14:textId="77777777" w:rsidR="00226CD4" w:rsidRPr="00221DF0" w:rsidRDefault="00226CD4" w:rsidP="00965FDA">
      <w:pPr>
        <w:pStyle w:val="Sraopastraipa"/>
        <w:numPr>
          <w:ilvl w:val="0"/>
          <w:numId w:val="108"/>
        </w:numPr>
        <w:contextualSpacing w:val="0"/>
        <w:rPr>
          <w:lang w:val="lt-LT"/>
        </w:rPr>
      </w:pPr>
      <w:r w:rsidRPr="00221DF0">
        <w:rPr>
          <w:lang w:val="lt-LT"/>
        </w:rPr>
        <w:t>užtikrinti saugumą specialios paskirties ir higienos reikalavimų zonose, taip pat priešgaisrinę apsaugą;</w:t>
      </w:r>
    </w:p>
    <w:p w14:paraId="6440C946" w14:textId="77777777" w:rsidR="00226CD4" w:rsidRPr="00221DF0" w:rsidRDefault="00226CD4" w:rsidP="00965FDA">
      <w:pPr>
        <w:pStyle w:val="Sraopastraipa"/>
        <w:numPr>
          <w:ilvl w:val="0"/>
          <w:numId w:val="108"/>
        </w:numPr>
        <w:contextualSpacing w:val="0"/>
        <w:rPr>
          <w:lang w:val="lt-LT"/>
        </w:rPr>
      </w:pPr>
      <w:r w:rsidRPr="00221DF0">
        <w:rPr>
          <w:lang w:val="lt-LT"/>
        </w:rPr>
        <w:lastRenderedPageBreak/>
        <w:t>užtikrinti automatinį vėdinimo valdymą.</w:t>
      </w:r>
    </w:p>
    <w:p w14:paraId="24766B08" w14:textId="794C457A" w:rsidR="00226CD4" w:rsidRPr="00221DF0" w:rsidRDefault="00226CD4" w:rsidP="00724D19">
      <w:pPr>
        <w:spacing w:before="120" w:after="120"/>
        <w:rPr>
          <w:lang w:val="lt-LT"/>
        </w:rPr>
      </w:pPr>
      <w:r w:rsidRPr="00221DF0">
        <w:rPr>
          <w:lang w:val="lt-LT"/>
        </w:rPr>
        <w:t xml:space="preserve">Vadovaujantis galiojančiais teisės aktais, tam tikrose vietose turi būti užprogramuotas automatinis valdymas, taip pat turi būti užtikrintas ciklinis </w:t>
      </w:r>
      <w:r w:rsidR="008B0C40" w:rsidRPr="00221DF0">
        <w:rPr>
          <w:lang w:val="lt-LT"/>
        </w:rPr>
        <w:t xml:space="preserve">požeminių automobilių stovėjimo erdvių </w:t>
      </w:r>
      <w:r w:rsidRPr="00221DF0">
        <w:rPr>
          <w:lang w:val="lt-LT"/>
        </w:rPr>
        <w:t xml:space="preserve">vėdinimas, jei </w:t>
      </w:r>
      <w:r w:rsidR="008B0C40" w:rsidRPr="00221DF0">
        <w:rPr>
          <w:lang w:val="lt-LT"/>
        </w:rPr>
        <w:t xml:space="preserve">tokios erdvės </w:t>
      </w:r>
      <w:r w:rsidRPr="00221DF0">
        <w:rPr>
          <w:lang w:val="lt-LT"/>
        </w:rPr>
        <w:t xml:space="preserve">yra, ir turi būti naudojami anglies </w:t>
      </w:r>
      <w:proofErr w:type="spellStart"/>
      <w:r w:rsidRPr="00221DF0">
        <w:rPr>
          <w:lang w:val="lt-LT"/>
        </w:rPr>
        <w:t>monoksido</w:t>
      </w:r>
      <w:proofErr w:type="spellEnd"/>
      <w:r w:rsidRPr="00221DF0">
        <w:rPr>
          <w:lang w:val="lt-LT"/>
        </w:rPr>
        <w:t xml:space="preserve"> jutikliai.</w:t>
      </w:r>
    </w:p>
    <w:p w14:paraId="6DF4DB42" w14:textId="204C2380" w:rsidR="00226CD4" w:rsidRPr="00221DF0" w:rsidRDefault="00226CD4" w:rsidP="00724D19">
      <w:pPr>
        <w:spacing w:before="120" w:after="120"/>
        <w:rPr>
          <w:lang w:val="lt-LT"/>
        </w:rPr>
      </w:pPr>
      <w:r w:rsidRPr="00221DF0">
        <w:rPr>
          <w:lang w:val="lt-LT"/>
        </w:rPr>
        <w:t xml:space="preserve">Daugiafunkcio komplekso </w:t>
      </w:r>
      <w:r w:rsidR="008B0C40" w:rsidRPr="00221DF0">
        <w:rPr>
          <w:lang w:val="lt-LT"/>
        </w:rPr>
        <w:t xml:space="preserve">Objektų </w:t>
      </w:r>
      <w:r w:rsidRPr="00221DF0">
        <w:rPr>
          <w:lang w:val="lt-LT"/>
        </w:rPr>
        <w:t>patalpų vėdinimo sistema turi būti suprojektuota</w:t>
      </w:r>
      <w:r w:rsidR="008B0C40" w:rsidRPr="00221DF0">
        <w:rPr>
          <w:lang w:val="lt-LT"/>
        </w:rPr>
        <w:t>, įrengta</w:t>
      </w:r>
      <w:r w:rsidRPr="00221DF0">
        <w:rPr>
          <w:lang w:val="lt-LT"/>
        </w:rPr>
        <w:t xml:space="preserve"> ir sujungta su maisto ruošimo ir laikino laikymo vietomis (pvz., virtuvėmis ir valgyklomis, jei yra) kaip tiekiamo ir išleidžiamo oro vėdinimo sistema su normalizuota temperatūra, tinkama viešojo maitinimo poreikiams, atsižvelgiant į tai, kad būtina išvengti kvapų kitose Daugiafunkcio komplekso </w:t>
      </w:r>
      <w:r w:rsidR="008B0C40" w:rsidRPr="00221DF0">
        <w:rPr>
          <w:lang w:val="lt-LT"/>
        </w:rPr>
        <w:t xml:space="preserve">Objektų </w:t>
      </w:r>
      <w:r w:rsidRPr="00221DF0">
        <w:rPr>
          <w:lang w:val="lt-LT"/>
        </w:rPr>
        <w:t>patalpose.</w:t>
      </w:r>
    </w:p>
    <w:p w14:paraId="658C6C82" w14:textId="3FC5B8BE" w:rsidR="00226CD4" w:rsidRPr="00221DF0" w:rsidRDefault="00226CD4" w:rsidP="00724D19">
      <w:pPr>
        <w:spacing w:before="120" w:after="120"/>
        <w:rPr>
          <w:lang w:val="lt-LT"/>
        </w:rPr>
      </w:pPr>
      <w:r w:rsidRPr="00221DF0">
        <w:rPr>
          <w:lang w:val="lt-LT"/>
        </w:rPr>
        <w:t xml:space="preserve">Būtina naudoti oro valdymo </w:t>
      </w:r>
      <w:proofErr w:type="spellStart"/>
      <w:r w:rsidRPr="00221DF0">
        <w:rPr>
          <w:lang w:val="lt-LT"/>
        </w:rPr>
        <w:t>įrengimus</w:t>
      </w:r>
      <w:proofErr w:type="spellEnd"/>
      <w:r w:rsidRPr="00221DF0">
        <w:rPr>
          <w:lang w:val="lt-LT"/>
        </w:rPr>
        <w:t xml:space="preserve"> su šilumos atgavimo funkcija. </w:t>
      </w:r>
    </w:p>
    <w:p w14:paraId="572BA90B" w14:textId="08EC54BE" w:rsidR="00226CD4" w:rsidRPr="00221DF0" w:rsidRDefault="00226CD4" w:rsidP="00724D19">
      <w:pPr>
        <w:spacing w:before="120" w:after="120"/>
        <w:rPr>
          <w:lang w:val="lt-LT"/>
        </w:rPr>
      </w:pPr>
      <w:r w:rsidRPr="00D15FD6">
        <w:rPr>
          <w:lang w:val="lt-LT"/>
        </w:rPr>
        <w:t xml:space="preserve">Turi būti naudojamos tokios akustinės apsaugos priemonės, kad Daugiafunkcio komplekso </w:t>
      </w:r>
      <w:r w:rsidR="008B0C40" w:rsidRPr="00664AD8">
        <w:rPr>
          <w:lang w:val="lt-LT"/>
        </w:rPr>
        <w:t>O</w:t>
      </w:r>
      <w:r w:rsidR="008B0C40" w:rsidRPr="00221DF0">
        <w:rPr>
          <w:lang w:val="lt-LT"/>
        </w:rPr>
        <w:t xml:space="preserve">bjekto </w:t>
      </w:r>
      <w:r w:rsidRPr="00221DF0">
        <w:rPr>
          <w:lang w:val="lt-LT"/>
        </w:rPr>
        <w:t xml:space="preserve">išorėje sumontuotas įrenginys nekeltų nepriimtino aplinkai triukšmo ir </w:t>
      </w:r>
      <w:r w:rsidR="008B0C40" w:rsidRPr="00221DF0">
        <w:rPr>
          <w:lang w:val="lt-LT"/>
        </w:rPr>
        <w:t>negadintų</w:t>
      </w:r>
      <w:r w:rsidRPr="00221DF0">
        <w:rPr>
          <w:lang w:val="lt-LT"/>
        </w:rPr>
        <w:t xml:space="preserve"> architektūrinės </w:t>
      </w:r>
      <w:r w:rsidR="008B0C40" w:rsidRPr="00221DF0">
        <w:rPr>
          <w:lang w:val="lt-LT"/>
        </w:rPr>
        <w:t>estetikos</w:t>
      </w:r>
      <w:r w:rsidRPr="00221DF0">
        <w:rPr>
          <w:lang w:val="lt-LT"/>
        </w:rPr>
        <w:t>.</w:t>
      </w:r>
    </w:p>
    <w:p w14:paraId="59D65D3C" w14:textId="37B47E4B" w:rsidR="00226CD4" w:rsidRPr="00664AD8" w:rsidRDefault="00226CD4" w:rsidP="00724D19">
      <w:pPr>
        <w:spacing w:before="120" w:after="120"/>
        <w:rPr>
          <w:lang w:val="lt-LT"/>
        </w:rPr>
      </w:pPr>
      <w:r w:rsidRPr="00D15FD6">
        <w:rPr>
          <w:lang w:val="lt-LT"/>
        </w:rPr>
        <w:t xml:space="preserve">Turi būti įrengti </w:t>
      </w:r>
      <w:r w:rsidR="008B0C40" w:rsidRPr="00D15FD6">
        <w:rPr>
          <w:lang w:val="lt-LT"/>
        </w:rPr>
        <w:t xml:space="preserve">vėdinimo ir drėgmės kontrolės </w:t>
      </w:r>
      <w:r w:rsidRPr="00D15FD6">
        <w:rPr>
          <w:lang w:val="lt-LT"/>
        </w:rPr>
        <w:t>valdymo įrenginiai, kad būtų užtikrintas</w:t>
      </w:r>
      <w:r w:rsidRPr="00664AD8">
        <w:rPr>
          <w:lang w:val="lt-LT"/>
        </w:rPr>
        <w:t>:</w:t>
      </w:r>
    </w:p>
    <w:p w14:paraId="0FC399D2" w14:textId="77777777" w:rsidR="00226CD4" w:rsidRPr="00221DF0" w:rsidRDefault="00226CD4" w:rsidP="00965FDA">
      <w:pPr>
        <w:pStyle w:val="Sraopastraipa"/>
        <w:numPr>
          <w:ilvl w:val="0"/>
          <w:numId w:val="108"/>
        </w:numPr>
        <w:contextualSpacing w:val="0"/>
        <w:rPr>
          <w:lang w:val="lt-LT"/>
        </w:rPr>
      </w:pPr>
      <w:r w:rsidRPr="00221DF0">
        <w:rPr>
          <w:lang w:val="lt-LT"/>
        </w:rPr>
        <w:t>būtinojo vėdinimo intensyvumo palaikymas;</w:t>
      </w:r>
    </w:p>
    <w:p w14:paraId="799B5FCD" w14:textId="77777777" w:rsidR="00226CD4" w:rsidRPr="00221DF0" w:rsidRDefault="00226CD4" w:rsidP="00965FDA">
      <w:pPr>
        <w:pStyle w:val="Sraopastraipa"/>
        <w:numPr>
          <w:ilvl w:val="0"/>
          <w:numId w:val="108"/>
        </w:numPr>
        <w:contextualSpacing w:val="0"/>
        <w:rPr>
          <w:lang w:val="lt-LT"/>
        </w:rPr>
      </w:pPr>
      <w:r w:rsidRPr="00221DF0">
        <w:rPr>
          <w:lang w:val="lt-LT"/>
        </w:rPr>
        <w:t xml:space="preserve">intensyvaus užimtumo erdvių oro kokybės palaikymas, kontroliuojant vėdinimo intensyvumą. </w:t>
      </w:r>
    </w:p>
    <w:p w14:paraId="58B73455" w14:textId="77777777" w:rsidR="00226CD4" w:rsidRPr="00221DF0" w:rsidRDefault="00226CD4" w:rsidP="00724D19">
      <w:pPr>
        <w:spacing w:before="120" w:after="120"/>
        <w:rPr>
          <w:lang w:val="lt-LT"/>
        </w:rPr>
      </w:pPr>
      <w:r w:rsidRPr="00221DF0">
        <w:rPr>
          <w:lang w:val="lt-LT"/>
        </w:rPr>
        <w:t>Atsižvelgiant į Daugiafunkcio komplekso paskirtį (stadionas, sporto aikštės, biurai, vaikų darželis, biblioteka, muziejus, garažai, valgyklos) įranga turi būti pritaikyta specialiems poreikiams ir turi būti integruota į suprojektuotą priešgaisrinės saugos sistemą.</w:t>
      </w:r>
    </w:p>
    <w:p w14:paraId="075F7A46" w14:textId="77777777" w:rsidR="00226CD4" w:rsidRPr="00221DF0" w:rsidRDefault="00226CD4" w:rsidP="00724D19">
      <w:pPr>
        <w:spacing w:before="120" w:after="120"/>
        <w:rPr>
          <w:color w:val="FF0000"/>
          <w:lang w:val="lt-LT"/>
        </w:rPr>
      </w:pPr>
    </w:p>
    <w:p w14:paraId="74E2774A" w14:textId="77777777" w:rsidR="00226CD4" w:rsidRDefault="00226CD4" w:rsidP="00965FDA">
      <w:pPr>
        <w:pStyle w:val="Antrat4"/>
        <w:numPr>
          <w:ilvl w:val="3"/>
          <w:numId w:val="44"/>
        </w:numPr>
        <w:rPr>
          <w:rFonts w:ascii="Arial" w:hAnsi="Arial" w:cs="Arial"/>
          <w:i w:val="0"/>
          <w:lang w:val="lt-LT"/>
        </w:rPr>
      </w:pPr>
      <w:bookmarkStart w:id="684" w:name="_Toc373514846"/>
      <w:bookmarkStart w:id="685" w:name="_Toc458894256"/>
      <w:r w:rsidRPr="0031019F">
        <w:rPr>
          <w:rFonts w:ascii="Arial" w:hAnsi="Arial" w:cs="Arial"/>
          <w:i w:val="0"/>
          <w:lang w:val="lt-LT"/>
        </w:rPr>
        <w:t>Vandentiekio ir nuotekų sistema</w:t>
      </w:r>
      <w:bookmarkEnd w:id="684"/>
      <w:bookmarkEnd w:id="685"/>
    </w:p>
    <w:p w14:paraId="01F866BD" w14:textId="77777777" w:rsidR="00A448FE" w:rsidRPr="00A448FE" w:rsidRDefault="00A448FE" w:rsidP="00A448FE">
      <w:pPr>
        <w:rPr>
          <w:lang w:val="lt-LT"/>
        </w:rPr>
      </w:pPr>
    </w:p>
    <w:p w14:paraId="2F074400" w14:textId="7F28CC5D" w:rsidR="00226CD4" w:rsidRPr="00221DF0" w:rsidRDefault="00226CD4" w:rsidP="00724D19">
      <w:pPr>
        <w:spacing w:before="120" w:after="120"/>
        <w:rPr>
          <w:lang w:val="lt-LT"/>
        </w:rPr>
      </w:pPr>
      <w:r w:rsidRPr="00221DF0">
        <w:rPr>
          <w:lang w:val="lt-LT"/>
        </w:rPr>
        <w:t xml:space="preserve">Siekiant įvykdyti higienos, sveikatos, aplinkosaugos, priešgaisrinės saugos ir kitus susijusius reikalavimus, Daugiafunkcio komplekso </w:t>
      </w:r>
      <w:r w:rsidR="008B0C40" w:rsidRPr="00221DF0">
        <w:rPr>
          <w:lang w:val="lt-LT"/>
        </w:rPr>
        <w:t xml:space="preserve">Objektuose </w:t>
      </w:r>
      <w:r w:rsidRPr="00221DF0">
        <w:rPr>
          <w:lang w:val="lt-LT"/>
        </w:rPr>
        <w:t>turi būti įrengtos šios sistemos:</w:t>
      </w:r>
    </w:p>
    <w:p w14:paraId="44C8800D" w14:textId="77777777" w:rsidR="00226CD4" w:rsidRPr="00221DF0" w:rsidRDefault="00226CD4" w:rsidP="00965FDA">
      <w:pPr>
        <w:pStyle w:val="Sraopastraipa"/>
        <w:numPr>
          <w:ilvl w:val="0"/>
          <w:numId w:val="109"/>
        </w:numPr>
        <w:contextualSpacing w:val="0"/>
        <w:rPr>
          <w:lang w:val="lt-LT"/>
        </w:rPr>
      </w:pPr>
      <w:r w:rsidRPr="00221DF0">
        <w:rPr>
          <w:lang w:val="lt-LT"/>
        </w:rPr>
        <w:t xml:space="preserve">geriamojo vandens tiekimo sistema; </w:t>
      </w:r>
    </w:p>
    <w:p w14:paraId="5AE55A92" w14:textId="77777777" w:rsidR="00226CD4" w:rsidRPr="00221DF0" w:rsidRDefault="00226CD4" w:rsidP="00965FDA">
      <w:pPr>
        <w:pStyle w:val="Sraopastraipa"/>
        <w:numPr>
          <w:ilvl w:val="0"/>
          <w:numId w:val="109"/>
        </w:numPr>
        <w:contextualSpacing w:val="0"/>
        <w:rPr>
          <w:lang w:val="lt-LT"/>
        </w:rPr>
      </w:pPr>
      <w:r w:rsidRPr="00221DF0">
        <w:rPr>
          <w:lang w:val="lt-LT"/>
        </w:rPr>
        <w:t xml:space="preserve">karšto vandens tiekimo sistema; </w:t>
      </w:r>
    </w:p>
    <w:p w14:paraId="2BD089CD" w14:textId="77777777" w:rsidR="00226CD4" w:rsidRPr="00221DF0" w:rsidRDefault="00226CD4" w:rsidP="00965FDA">
      <w:pPr>
        <w:pStyle w:val="Sraopastraipa"/>
        <w:numPr>
          <w:ilvl w:val="0"/>
          <w:numId w:val="109"/>
        </w:numPr>
        <w:contextualSpacing w:val="0"/>
        <w:rPr>
          <w:lang w:val="lt-LT"/>
        </w:rPr>
      </w:pPr>
      <w:r w:rsidRPr="00221DF0">
        <w:rPr>
          <w:lang w:val="lt-LT"/>
        </w:rPr>
        <w:t xml:space="preserve">priešgaisrinė vandens tiekimo sistema; </w:t>
      </w:r>
    </w:p>
    <w:p w14:paraId="7A43537D" w14:textId="77777777" w:rsidR="00226CD4" w:rsidRPr="00221DF0" w:rsidRDefault="00226CD4" w:rsidP="00965FDA">
      <w:pPr>
        <w:pStyle w:val="Sraopastraipa"/>
        <w:numPr>
          <w:ilvl w:val="0"/>
          <w:numId w:val="109"/>
        </w:numPr>
        <w:contextualSpacing w:val="0"/>
        <w:rPr>
          <w:lang w:val="lt-LT"/>
        </w:rPr>
      </w:pPr>
      <w:r w:rsidRPr="00221DF0">
        <w:rPr>
          <w:lang w:val="lt-LT"/>
        </w:rPr>
        <w:t xml:space="preserve">buitinių nuotekų sistema; </w:t>
      </w:r>
    </w:p>
    <w:p w14:paraId="03E6D055" w14:textId="77777777" w:rsidR="00226CD4" w:rsidRPr="00221DF0" w:rsidRDefault="00226CD4" w:rsidP="00965FDA">
      <w:pPr>
        <w:pStyle w:val="Sraopastraipa"/>
        <w:numPr>
          <w:ilvl w:val="0"/>
          <w:numId w:val="109"/>
        </w:numPr>
        <w:contextualSpacing w:val="0"/>
        <w:rPr>
          <w:lang w:val="lt-LT"/>
        </w:rPr>
      </w:pPr>
      <w:r w:rsidRPr="00221DF0">
        <w:rPr>
          <w:lang w:val="lt-LT"/>
        </w:rPr>
        <w:t xml:space="preserve">paviršinių nuotekų sistema. </w:t>
      </w:r>
    </w:p>
    <w:p w14:paraId="48D31256" w14:textId="77777777" w:rsidR="00226CD4" w:rsidRPr="00221DF0" w:rsidRDefault="00226CD4" w:rsidP="00724D19">
      <w:pPr>
        <w:spacing w:before="120" w:after="120"/>
        <w:ind w:left="482"/>
        <w:rPr>
          <w:lang w:val="lt-LT"/>
        </w:rPr>
      </w:pPr>
    </w:p>
    <w:p w14:paraId="647355B1" w14:textId="77777777" w:rsidR="00226CD4" w:rsidRDefault="00226CD4" w:rsidP="00965FDA">
      <w:pPr>
        <w:pStyle w:val="Antrat4"/>
        <w:numPr>
          <w:ilvl w:val="3"/>
          <w:numId w:val="44"/>
        </w:numPr>
        <w:rPr>
          <w:rFonts w:ascii="Arial" w:hAnsi="Arial" w:cs="Arial"/>
          <w:i w:val="0"/>
          <w:lang w:val="lt-LT"/>
        </w:rPr>
      </w:pPr>
      <w:bookmarkStart w:id="686" w:name="_Toc373514847"/>
      <w:bookmarkStart w:id="687" w:name="_Toc458894257"/>
      <w:r w:rsidRPr="0031019F">
        <w:rPr>
          <w:rFonts w:ascii="Arial" w:hAnsi="Arial" w:cs="Arial"/>
          <w:i w:val="0"/>
          <w:lang w:val="lt-LT"/>
        </w:rPr>
        <w:t>Vandentiekio</w:t>
      </w:r>
      <w:bookmarkEnd w:id="686"/>
      <w:r w:rsidRPr="0031019F">
        <w:rPr>
          <w:rFonts w:ascii="Arial" w:hAnsi="Arial" w:cs="Arial"/>
          <w:i w:val="0"/>
          <w:lang w:val="lt-LT"/>
        </w:rPr>
        <w:t xml:space="preserve"> prijungimas</w:t>
      </w:r>
      <w:bookmarkEnd w:id="687"/>
      <w:r w:rsidRPr="0031019F">
        <w:rPr>
          <w:rFonts w:ascii="Arial" w:hAnsi="Arial" w:cs="Arial"/>
          <w:i w:val="0"/>
          <w:lang w:val="lt-LT"/>
        </w:rPr>
        <w:t xml:space="preserve"> </w:t>
      </w:r>
    </w:p>
    <w:p w14:paraId="37FD0D6A" w14:textId="77777777" w:rsidR="00A448FE" w:rsidRPr="00A448FE" w:rsidRDefault="00A448FE" w:rsidP="00A448FE">
      <w:pPr>
        <w:rPr>
          <w:lang w:val="lt-LT"/>
        </w:rPr>
      </w:pPr>
    </w:p>
    <w:p w14:paraId="37AB4915" w14:textId="4892CA3E" w:rsidR="00226CD4" w:rsidRPr="00221DF0" w:rsidRDefault="00226CD4" w:rsidP="00724D19">
      <w:pPr>
        <w:spacing w:before="120" w:after="120"/>
        <w:rPr>
          <w:lang w:val="lt-LT"/>
        </w:rPr>
      </w:pPr>
      <w:r w:rsidRPr="00221DF0">
        <w:rPr>
          <w:lang w:val="lt-LT"/>
        </w:rPr>
        <w:t xml:space="preserve">Vandentiekio sistemą ir visą jos įrangą būtina pasirinkti pagal galiojančių standartų ir teisės aktų reikalavimus. Tiekiamo vandens kokybė turi atitikti Lietuvoje galiojančius reikalavimus. Reikiamas vandens kiekis ir slėgis turi būti nustatytas atlikus skaičiavimus. Visi vandentiekio sistemos elementai turi atitikti geriamojo vandens reikalavimus. Vandens tiekimo sistema turi užtikrinti, kad vanduo būtų tiekiamas į visus </w:t>
      </w:r>
      <w:r w:rsidR="00FD68AC" w:rsidRPr="00221DF0">
        <w:rPr>
          <w:lang w:val="lt-LT"/>
        </w:rPr>
        <w:t xml:space="preserve">vandens naudojimo </w:t>
      </w:r>
      <w:r w:rsidRPr="00221DF0">
        <w:rPr>
          <w:lang w:val="lt-LT"/>
        </w:rPr>
        <w:t xml:space="preserve">taškus pagal slėgio, srauto spartos ir naudojamo vandens savybių reikalavimus bei numatytą Daugiafunkcio komplekso </w:t>
      </w:r>
      <w:r w:rsidR="00FD68AC" w:rsidRPr="00221DF0">
        <w:rPr>
          <w:lang w:val="lt-LT"/>
        </w:rPr>
        <w:t xml:space="preserve">Objekto </w:t>
      </w:r>
      <w:r w:rsidRPr="00221DF0">
        <w:rPr>
          <w:lang w:val="lt-LT"/>
        </w:rPr>
        <w:t xml:space="preserve">paskirtį. Jei skirtinguose </w:t>
      </w:r>
      <w:r w:rsidR="00FD68AC" w:rsidRPr="00221DF0">
        <w:rPr>
          <w:lang w:val="lt-LT"/>
        </w:rPr>
        <w:t xml:space="preserve">vandens naudojimo </w:t>
      </w:r>
      <w:r w:rsidRPr="00221DF0">
        <w:rPr>
          <w:lang w:val="lt-LT"/>
        </w:rPr>
        <w:t>taškuose nustatyti skirtingi vandens parametrų reikalavimai, vanduo gali būti tiekiamas skirtingais vamzdžiais arba vandens tiekimo sistemomis</w:t>
      </w:r>
      <w:r w:rsidR="00FD68AC" w:rsidRPr="00221DF0">
        <w:rPr>
          <w:lang w:val="lt-LT"/>
        </w:rPr>
        <w:t>.</w:t>
      </w:r>
    </w:p>
    <w:p w14:paraId="411F860B" w14:textId="77777777" w:rsidR="00226CD4" w:rsidRPr="00221DF0" w:rsidRDefault="00226CD4" w:rsidP="00724D19">
      <w:pPr>
        <w:spacing w:before="120" w:after="120"/>
        <w:rPr>
          <w:lang w:val="lt-LT"/>
        </w:rPr>
      </w:pPr>
      <w:r w:rsidRPr="00221DF0">
        <w:rPr>
          <w:lang w:val="lt-LT"/>
        </w:rPr>
        <w:t>Būtina įrengti sunaudojamo vandens matavimo įrenginius su nuotolinio nuskaitymo funkcija. Siekiant užtikrinti reikalaujamus vandens suvartojimo rodiklius ir priešgaisrinės vandens tiekimo sistemos poreikius, būtina įrengti atitinkamą įrangą.</w:t>
      </w:r>
    </w:p>
    <w:p w14:paraId="71661E8C" w14:textId="63AD80B8" w:rsidR="00226CD4" w:rsidRPr="00221DF0" w:rsidRDefault="00226CD4" w:rsidP="00724D19">
      <w:pPr>
        <w:spacing w:before="120" w:after="120"/>
        <w:rPr>
          <w:lang w:val="lt-LT"/>
        </w:rPr>
      </w:pPr>
      <w:r w:rsidRPr="00221DF0">
        <w:rPr>
          <w:lang w:val="lt-LT"/>
        </w:rPr>
        <w:t xml:space="preserve">Vandentiekio prijungimas (įskaitant prijungimą prie vandens tiekimo priešgaisrinės apsaugos sistemos) turėtų būti vykdomas atsižvelgiant į </w:t>
      </w:r>
      <w:r w:rsidR="00CA1249">
        <w:rPr>
          <w:lang w:val="lt-LT"/>
        </w:rPr>
        <w:t>Projekto bendrovės</w:t>
      </w:r>
      <w:r w:rsidR="00CA1249" w:rsidRPr="00221DF0">
        <w:rPr>
          <w:lang w:val="lt-LT"/>
        </w:rPr>
        <w:t xml:space="preserve"> </w:t>
      </w:r>
      <w:r w:rsidRPr="00221DF0">
        <w:rPr>
          <w:lang w:val="lt-LT"/>
        </w:rPr>
        <w:t>gautas technines vandentiekio prijungimo sąlygas.</w:t>
      </w:r>
    </w:p>
    <w:p w14:paraId="75AED6CB" w14:textId="59A78D1B" w:rsidR="00226CD4" w:rsidRPr="00221DF0" w:rsidRDefault="00FD68AC" w:rsidP="00724D19">
      <w:pPr>
        <w:spacing w:before="120" w:after="120"/>
        <w:rPr>
          <w:lang w:val="lt-LT"/>
        </w:rPr>
      </w:pPr>
      <w:r w:rsidRPr="00221DF0">
        <w:rPr>
          <w:lang w:val="lt-LT"/>
        </w:rPr>
        <w:t>Magistraliniai</w:t>
      </w:r>
      <w:r w:rsidR="00226CD4" w:rsidRPr="00221DF0">
        <w:rPr>
          <w:lang w:val="lt-LT"/>
        </w:rPr>
        <w:t xml:space="preserve"> vandens tiekimo į visus Daugiafunkcio komplekso </w:t>
      </w:r>
      <w:r w:rsidRPr="00221DF0">
        <w:rPr>
          <w:lang w:val="lt-LT"/>
        </w:rPr>
        <w:t xml:space="preserve">Objektus </w:t>
      </w:r>
      <w:r w:rsidR="00226CD4" w:rsidRPr="00221DF0">
        <w:rPr>
          <w:lang w:val="lt-LT"/>
        </w:rPr>
        <w:t>vamzdynai turi turėti atskirus skaitiklius ir paskirstymą. Turi būti naudojami užtvariniai vožtuvai. Vamzdžių skersmenys turi atitikti numatytą vandens poreikį. Galinė jungiamojo vamzdžio dalis turi būti</w:t>
      </w:r>
      <w:r w:rsidR="00226CD4" w:rsidRPr="00D15FD6">
        <w:rPr>
          <w:lang w:val="lt-LT"/>
        </w:rPr>
        <w:t xml:space="preserve"> atskiroje Daugiafunkcio komplekso </w:t>
      </w:r>
      <w:r w:rsidRPr="00D15FD6">
        <w:rPr>
          <w:lang w:val="lt-LT"/>
        </w:rPr>
        <w:t>O</w:t>
      </w:r>
      <w:r w:rsidRPr="00664AD8">
        <w:rPr>
          <w:lang w:val="lt-LT"/>
        </w:rPr>
        <w:t xml:space="preserve">bjekto </w:t>
      </w:r>
      <w:r w:rsidR="00226CD4" w:rsidRPr="00221DF0">
        <w:rPr>
          <w:lang w:val="lt-LT"/>
        </w:rPr>
        <w:t>patalpoje.</w:t>
      </w:r>
    </w:p>
    <w:p w14:paraId="4F73265A" w14:textId="58EC57DB" w:rsidR="00226CD4" w:rsidRPr="00221DF0" w:rsidRDefault="00FD68AC" w:rsidP="00724D19">
      <w:pPr>
        <w:spacing w:before="120" w:after="120"/>
        <w:rPr>
          <w:lang w:val="lt-LT"/>
        </w:rPr>
      </w:pPr>
      <w:r w:rsidRPr="00221DF0">
        <w:rPr>
          <w:lang w:val="lt-LT"/>
        </w:rPr>
        <w:t>Būtina įgyvendinti sprendimus leidžiančius taupyti</w:t>
      </w:r>
      <w:r w:rsidR="00226CD4" w:rsidRPr="00221DF0">
        <w:rPr>
          <w:lang w:val="lt-LT"/>
        </w:rPr>
        <w:t xml:space="preserve"> </w:t>
      </w:r>
      <w:r w:rsidRPr="00221DF0">
        <w:rPr>
          <w:lang w:val="lt-LT"/>
        </w:rPr>
        <w:t xml:space="preserve">geriamąjį </w:t>
      </w:r>
      <w:r w:rsidR="00226CD4" w:rsidRPr="00221DF0">
        <w:rPr>
          <w:lang w:val="lt-LT"/>
        </w:rPr>
        <w:t>vande</w:t>
      </w:r>
      <w:r w:rsidRPr="00221DF0">
        <w:rPr>
          <w:lang w:val="lt-LT"/>
        </w:rPr>
        <w:t>nį</w:t>
      </w:r>
      <w:r w:rsidR="00226CD4" w:rsidRPr="00221DF0">
        <w:rPr>
          <w:lang w:val="lt-LT"/>
        </w:rPr>
        <w:t xml:space="preserve">. </w:t>
      </w:r>
      <w:r w:rsidR="006E476B">
        <w:rPr>
          <w:lang w:val="lt-LT"/>
        </w:rPr>
        <w:t>Projekto bendrovė</w:t>
      </w:r>
      <w:r w:rsidR="00226CD4" w:rsidRPr="00221DF0">
        <w:rPr>
          <w:lang w:val="lt-LT"/>
        </w:rPr>
        <w:t xml:space="preserve"> turi pasiūlyti vandens taupymo mechanizmus perdirbant panaudotą vandenį ir apdorojant nuotekas.</w:t>
      </w:r>
    </w:p>
    <w:p w14:paraId="0F93273C" w14:textId="23F693C3" w:rsidR="00226CD4" w:rsidRPr="00221DF0" w:rsidRDefault="00226CD4" w:rsidP="00724D19">
      <w:pPr>
        <w:spacing w:before="120" w:after="120"/>
        <w:rPr>
          <w:lang w:val="lt-LT"/>
        </w:rPr>
      </w:pPr>
      <w:r w:rsidRPr="00221DF0">
        <w:rPr>
          <w:lang w:val="lt-LT"/>
        </w:rPr>
        <w:t>Turi būti atsižvelgta į šiuos</w:t>
      </w:r>
      <w:r w:rsidR="00FD68AC" w:rsidRPr="00221DF0">
        <w:rPr>
          <w:lang w:val="lt-LT"/>
        </w:rPr>
        <w:t xml:space="preserve"> vandens tiekimui keliamus</w:t>
      </w:r>
      <w:r w:rsidRPr="00221DF0">
        <w:rPr>
          <w:lang w:val="lt-LT"/>
        </w:rPr>
        <w:t xml:space="preserve"> reikalavimus:</w:t>
      </w:r>
    </w:p>
    <w:p w14:paraId="1B54E8CA" w14:textId="795C42C7" w:rsidR="00226CD4" w:rsidRPr="00221DF0" w:rsidRDefault="00853031" w:rsidP="00965FDA">
      <w:pPr>
        <w:pStyle w:val="Sraopastraipa"/>
        <w:numPr>
          <w:ilvl w:val="0"/>
          <w:numId w:val="110"/>
        </w:numPr>
        <w:contextualSpacing w:val="0"/>
        <w:rPr>
          <w:lang w:val="lt-LT"/>
        </w:rPr>
      </w:pPr>
      <w:r>
        <w:rPr>
          <w:lang w:val="lt-LT"/>
        </w:rPr>
        <w:lastRenderedPageBreak/>
        <w:t>vandens paskirs</w:t>
      </w:r>
      <w:r w:rsidR="00FD68AC" w:rsidRPr="00221DF0">
        <w:rPr>
          <w:lang w:val="lt-LT"/>
        </w:rPr>
        <w:t>tymo</w:t>
      </w:r>
      <w:r w:rsidR="00226CD4" w:rsidRPr="00221DF0">
        <w:rPr>
          <w:lang w:val="lt-LT"/>
        </w:rPr>
        <w:t xml:space="preserve"> tinklus</w:t>
      </w:r>
      <w:r w:rsidR="00FD68AC" w:rsidRPr="00221DF0">
        <w:rPr>
          <w:lang w:val="lt-LT"/>
        </w:rPr>
        <w:t xml:space="preserve"> padalinti į zonas</w:t>
      </w:r>
      <w:r w:rsidR="00226CD4" w:rsidRPr="00221DF0">
        <w:rPr>
          <w:lang w:val="lt-LT"/>
        </w:rPr>
        <w:t xml:space="preserve">, kad būtų galima reguliariai stebėti sąnaudas, taip pat juose būtų nuotėkio jutikliai ir </w:t>
      </w:r>
      <w:r w:rsidR="00FD68AC" w:rsidRPr="00221DF0">
        <w:rPr>
          <w:lang w:val="lt-LT"/>
        </w:rPr>
        <w:t xml:space="preserve">vandens sunaudojimo </w:t>
      </w:r>
      <w:r w:rsidR="00226CD4" w:rsidRPr="00221DF0">
        <w:rPr>
          <w:lang w:val="lt-LT"/>
        </w:rPr>
        <w:t>skaitikliai;</w:t>
      </w:r>
    </w:p>
    <w:p w14:paraId="23734582" w14:textId="2B10E756" w:rsidR="00226CD4" w:rsidRPr="00221DF0" w:rsidRDefault="00FD68AC" w:rsidP="00965FDA">
      <w:pPr>
        <w:pStyle w:val="Sraopastraipa"/>
        <w:numPr>
          <w:ilvl w:val="0"/>
          <w:numId w:val="110"/>
        </w:numPr>
        <w:contextualSpacing w:val="0"/>
        <w:rPr>
          <w:lang w:val="lt-LT"/>
        </w:rPr>
      </w:pPr>
      <w:r w:rsidRPr="00221DF0">
        <w:rPr>
          <w:lang w:val="lt-LT"/>
        </w:rPr>
        <w:t>zonose</w:t>
      </w:r>
      <w:r w:rsidR="00226CD4" w:rsidRPr="00221DF0">
        <w:rPr>
          <w:lang w:val="lt-LT"/>
        </w:rPr>
        <w:t>, kuriuose sunaudojama daug karšto vandens, naudoti centralizuotai tiekiamo karšto vandens tinklą;</w:t>
      </w:r>
    </w:p>
    <w:p w14:paraId="183E4194" w14:textId="77777777" w:rsidR="00226CD4" w:rsidRPr="00221DF0" w:rsidRDefault="00226CD4" w:rsidP="00965FDA">
      <w:pPr>
        <w:pStyle w:val="Sraopastraipa"/>
        <w:numPr>
          <w:ilvl w:val="0"/>
          <w:numId w:val="110"/>
        </w:numPr>
        <w:contextualSpacing w:val="0"/>
        <w:rPr>
          <w:lang w:val="lt-LT"/>
        </w:rPr>
      </w:pPr>
      <w:r w:rsidRPr="00221DF0">
        <w:rPr>
          <w:lang w:val="lt-LT"/>
        </w:rPr>
        <w:t>viešosiose vietose naudoti mažo srauto nuleidimo (3/6 l) ir (arba) automatinio įvertinimo sistemą;</w:t>
      </w:r>
    </w:p>
    <w:p w14:paraId="27668AD5" w14:textId="77777777" w:rsidR="00226CD4" w:rsidRPr="00221DF0" w:rsidRDefault="00226CD4" w:rsidP="00965FDA">
      <w:pPr>
        <w:pStyle w:val="Sraopastraipa"/>
        <w:numPr>
          <w:ilvl w:val="0"/>
          <w:numId w:val="110"/>
        </w:numPr>
        <w:contextualSpacing w:val="0"/>
        <w:rPr>
          <w:lang w:val="lt-LT"/>
        </w:rPr>
      </w:pPr>
      <w:r w:rsidRPr="00221DF0">
        <w:rPr>
          <w:lang w:val="lt-LT"/>
        </w:rPr>
        <w:t xml:space="preserve">dušams ir tualetams naudoti veiksmingus santechnikos elementus su infraraudonaisiais jutikliais valdomais laikmačiais, srauto ribotuvais ir </w:t>
      </w:r>
      <w:proofErr w:type="spellStart"/>
      <w:r w:rsidRPr="00221DF0">
        <w:rPr>
          <w:lang w:val="lt-LT"/>
        </w:rPr>
        <w:t>termostatiniais</w:t>
      </w:r>
      <w:proofErr w:type="spellEnd"/>
      <w:r w:rsidRPr="00221DF0">
        <w:rPr>
          <w:lang w:val="lt-LT"/>
        </w:rPr>
        <w:t xml:space="preserve"> pamaišymo vožtuvais.</w:t>
      </w:r>
    </w:p>
    <w:p w14:paraId="5DB67E5A" w14:textId="77777777" w:rsidR="00FD68AC" w:rsidRPr="00221DF0" w:rsidRDefault="00FD68AC" w:rsidP="00965FDA">
      <w:pPr>
        <w:pStyle w:val="Sraopastraipa"/>
        <w:numPr>
          <w:ilvl w:val="0"/>
          <w:numId w:val="110"/>
        </w:numPr>
        <w:contextualSpacing w:val="0"/>
        <w:rPr>
          <w:lang w:val="lt-LT"/>
        </w:rPr>
      </w:pPr>
      <w:r w:rsidRPr="00221DF0">
        <w:rPr>
          <w:lang w:val="lt-LT"/>
        </w:rPr>
        <w:t xml:space="preserve">turi būti apriboti paskirstymo </w:t>
      </w:r>
      <w:proofErr w:type="spellStart"/>
      <w:r w:rsidRPr="00221DF0">
        <w:rPr>
          <w:lang w:val="lt-LT"/>
        </w:rPr>
        <w:t>atstumai</w:t>
      </w:r>
      <w:proofErr w:type="spellEnd"/>
      <w:r w:rsidRPr="00221DF0">
        <w:rPr>
          <w:lang w:val="lt-LT"/>
        </w:rPr>
        <w:t>;</w:t>
      </w:r>
    </w:p>
    <w:p w14:paraId="30776668" w14:textId="194434D3" w:rsidR="00FD68AC" w:rsidRPr="00221DF0" w:rsidRDefault="00FD68AC" w:rsidP="00965FDA">
      <w:pPr>
        <w:pStyle w:val="Sraopastraipa"/>
        <w:numPr>
          <w:ilvl w:val="0"/>
          <w:numId w:val="110"/>
        </w:numPr>
        <w:contextualSpacing w:val="0"/>
        <w:rPr>
          <w:lang w:val="lt-LT"/>
        </w:rPr>
      </w:pPr>
      <w:r w:rsidRPr="00221DF0">
        <w:rPr>
          <w:lang w:val="lt-LT"/>
        </w:rPr>
        <w:t>paskirstymo tinklai turi būti neprieinami iš viešųjų erdvių;</w:t>
      </w:r>
    </w:p>
    <w:p w14:paraId="6FA05F32" w14:textId="77777777" w:rsidR="00FD68AC" w:rsidRPr="00221DF0" w:rsidRDefault="00FD68AC" w:rsidP="00965FDA">
      <w:pPr>
        <w:pStyle w:val="Sraopastraipa"/>
        <w:numPr>
          <w:ilvl w:val="0"/>
          <w:numId w:val="110"/>
        </w:numPr>
        <w:contextualSpacing w:val="0"/>
        <w:rPr>
          <w:lang w:val="lt-LT"/>
        </w:rPr>
      </w:pPr>
      <w:r w:rsidRPr="00221DF0">
        <w:rPr>
          <w:lang w:val="lt-LT"/>
        </w:rPr>
        <w:t>lauke esantys vamzdžiai turi būti pagaminti iš cinkuoto plieno; karšto vandens vamzdžiai turi būti iš vario arba didelio tankio polietileno (HDPE) medžiagų, mažinančių užkalkėjimo pavojų;</w:t>
      </w:r>
    </w:p>
    <w:p w14:paraId="767102F0" w14:textId="77777777" w:rsidR="00FD68AC" w:rsidRPr="00221DF0" w:rsidRDefault="00FD68AC" w:rsidP="00965FDA">
      <w:pPr>
        <w:pStyle w:val="Sraopastraipa"/>
        <w:numPr>
          <w:ilvl w:val="0"/>
          <w:numId w:val="110"/>
        </w:numPr>
        <w:contextualSpacing w:val="0"/>
        <w:rPr>
          <w:lang w:val="lt-LT"/>
        </w:rPr>
      </w:pPr>
      <w:r w:rsidRPr="00221DF0">
        <w:rPr>
          <w:lang w:val="lt-LT"/>
        </w:rPr>
        <w:t>karšto vandens vamzdžiai ir šalto vandens vamzdžiai turi būti pakloti ne mažesniu kaip 20 cm atstumu;</w:t>
      </w:r>
    </w:p>
    <w:p w14:paraId="688AA21A" w14:textId="77777777" w:rsidR="00FD68AC" w:rsidRPr="00221DF0" w:rsidRDefault="00FD68AC" w:rsidP="00965FDA">
      <w:pPr>
        <w:pStyle w:val="Sraopastraipa"/>
        <w:numPr>
          <w:ilvl w:val="0"/>
          <w:numId w:val="110"/>
        </w:numPr>
        <w:contextualSpacing w:val="0"/>
        <w:rPr>
          <w:lang w:val="lt-LT"/>
        </w:rPr>
      </w:pPr>
      <w:r w:rsidRPr="00221DF0">
        <w:rPr>
          <w:lang w:val="lt-LT"/>
        </w:rPr>
        <w:t>karšto vandens vamzdžiai ir šalto vandens vamzdžiai turi būti izoliuoti, kad neskleistų šilumos;</w:t>
      </w:r>
    </w:p>
    <w:p w14:paraId="2979B576" w14:textId="77777777" w:rsidR="00FD68AC" w:rsidRPr="00A448FE" w:rsidRDefault="00FD68AC" w:rsidP="00965FDA">
      <w:pPr>
        <w:pStyle w:val="Sraopastraipa"/>
        <w:numPr>
          <w:ilvl w:val="0"/>
          <w:numId w:val="110"/>
        </w:numPr>
        <w:contextualSpacing w:val="0"/>
        <w:rPr>
          <w:lang w:val="lt-LT"/>
        </w:rPr>
      </w:pPr>
      <w:r w:rsidRPr="00221DF0">
        <w:rPr>
          <w:lang w:val="lt-LT"/>
        </w:rPr>
        <w:t xml:space="preserve">šalto vandens sistemos turi būti apsaugoti nuo kondensato ir nuo užšalimo pavojaus. </w:t>
      </w:r>
    </w:p>
    <w:p w14:paraId="795C1C4C" w14:textId="77777777" w:rsidR="00FD68AC" w:rsidRPr="00221DF0" w:rsidRDefault="00FD68AC" w:rsidP="00C05B85">
      <w:pPr>
        <w:pStyle w:val="Sraopastraipa"/>
        <w:spacing w:before="120" w:after="120"/>
        <w:ind w:left="862"/>
        <w:contextualSpacing w:val="0"/>
        <w:rPr>
          <w:lang w:val="lt-LT"/>
        </w:rPr>
      </w:pPr>
    </w:p>
    <w:p w14:paraId="23E8CC78" w14:textId="77777777" w:rsidR="00226CD4" w:rsidRPr="00221DF0" w:rsidRDefault="00226CD4" w:rsidP="00724D19">
      <w:pPr>
        <w:spacing w:before="120" w:after="120"/>
        <w:rPr>
          <w:lang w:val="lt-LT"/>
        </w:rPr>
      </w:pPr>
      <w:r w:rsidRPr="00221DF0">
        <w:rPr>
          <w:lang w:val="lt-LT"/>
        </w:rPr>
        <w:t>Jungiamieji elementai turi būti pritaikyti specialioms zonoms ir sanitariniams reikalavimams, taip pat turi tikti priešgaisriniams tikslams.</w:t>
      </w:r>
    </w:p>
    <w:p w14:paraId="4019DEC0" w14:textId="77777777" w:rsidR="00A448FE" w:rsidRDefault="00226CD4" w:rsidP="00724D19">
      <w:pPr>
        <w:spacing w:before="120" w:after="120"/>
        <w:rPr>
          <w:lang w:val="lt-LT"/>
        </w:rPr>
      </w:pPr>
      <w:r w:rsidRPr="00221DF0">
        <w:rPr>
          <w:lang w:val="lt-LT"/>
        </w:rPr>
        <w:t>Geriamojo vandens tiekimo taškų skaičius turi būti nustatytas vadovaujantis reglamentais ir standartais.</w:t>
      </w:r>
    </w:p>
    <w:p w14:paraId="34F8EF30" w14:textId="3B835267" w:rsidR="00226CD4" w:rsidRPr="00221DF0" w:rsidRDefault="00226CD4" w:rsidP="00724D19">
      <w:pPr>
        <w:spacing w:before="120" w:after="120"/>
        <w:rPr>
          <w:lang w:val="lt-LT"/>
        </w:rPr>
      </w:pPr>
      <w:r w:rsidRPr="00221DF0">
        <w:rPr>
          <w:lang w:val="lt-LT"/>
        </w:rPr>
        <w:t xml:space="preserve"> </w:t>
      </w:r>
    </w:p>
    <w:p w14:paraId="7ECE402D" w14:textId="77777777" w:rsidR="00226CD4" w:rsidRDefault="00226CD4" w:rsidP="00965FDA">
      <w:pPr>
        <w:pStyle w:val="Antrat4"/>
        <w:numPr>
          <w:ilvl w:val="3"/>
          <w:numId w:val="44"/>
        </w:numPr>
        <w:rPr>
          <w:rFonts w:ascii="Arial" w:hAnsi="Arial" w:cs="Arial"/>
          <w:i w:val="0"/>
          <w:lang w:val="lt-LT"/>
        </w:rPr>
      </w:pPr>
      <w:bookmarkStart w:id="688" w:name="_Toc458894258"/>
      <w:r w:rsidRPr="0031019F">
        <w:rPr>
          <w:rFonts w:ascii="Arial" w:hAnsi="Arial" w:cs="Arial"/>
          <w:i w:val="0"/>
          <w:lang w:val="lt-LT"/>
        </w:rPr>
        <w:t>Kanalizacijos sistema</w:t>
      </w:r>
      <w:bookmarkEnd w:id="688"/>
    </w:p>
    <w:p w14:paraId="045B5D60" w14:textId="77777777" w:rsidR="00A448FE" w:rsidRPr="00A448FE" w:rsidRDefault="00A448FE" w:rsidP="00A448FE">
      <w:pPr>
        <w:rPr>
          <w:lang w:val="lt-LT"/>
        </w:rPr>
      </w:pPr>
    </w:p>
    <w:p w14:paraId="74985A35" w14:textId="07F7057C" w:rsidR="00226CD4" w:rsidRPr="00D15FD6" w:rsidRDefault="00226CD4" w:rsidP="00724D19">
      <w:pPr>
        <w:spacing w:before="120" w:after="120"/>
        <w:rPr>
          <w:lang w:val="lt-LT"/>
        </w:rPr>
      </w:pPr>
      <w:r w:rsidRPr="00D15FD6">
        <w:rPr>
          <w:lang w:val="lt-LT"/>
        </w:rPr>
        <w:t>Nuotekoms pagal jų tipą turi būti skirta atskira kanalizacijos sistema, užtikrinanti saugų Daugiafunkcio komplekso veikimą. Nuotekų surinkimas ir nuleidimas turi atitikti išduotas technines sąlygas.</w:t>
      </w:r>
    </w:p>
    <w:p w14:paraId="35A55E76" w14:textId="202B0D1C" w:rsidR="00226CD4" w:rsidRDefault="00226CD4" w:rsidP="00724D19">
      <w:pPr>
        <w:spacing w:before="120" w:after="120"/>
        <w:rPr>
          <w:lang w:val="lt-LT"/>
        </w:rPr>
      </w:pPr>
      <w:r w:rsidRPr="00664AD8">
        <w:rPr>
          <w:lang w:val="lt-LT"/>
        </w:rPr>
        <w:t>Nuotekų užteršimo buitinių arba paviršinių nuotekų sistemose atvejams turi būti įrengti vietiniai vandens valymo įrengi</w:t>
      </w:r>
      <w:r w:rsidRPr="00221DF0">
        <w:rPr>
          <w:lang w:val="lt-LT"/>
        </w:rPr>
        <w:t>niai, atitinkantys išduotų techninių sąlygų, standartų ir taisyklių reikalavimus.</w:t>
      </w:r>
    </w:p>
    <w:p w14:paraId="536D3DF2" w14:textId="77777777" w:rsidR="00A448FE" w:rsidRPr="00221DF0" w:rsidRDefault="00A448FE" w:rsidP="00724D19">
      <w:pPr>
        <w:spacing w:before="120" w:after="120"/>
        <w:rPr>
          <w:lang w:val="lt-LT"/>
        </w:rPr>
      </w:pPr>
    </w:p>
    <w:p w14:paraId="2425A8A4" w14:textId="77777777" w:rsidR="00226CD4" w:rsidRDefault="00226CD4" w:rsidP="00965FDA">
      <w:pPr>
        <w:pStyle w:val="Antrat4"/>
        <w:numPr>
          <w:ilvl w:val="3"/>
          <w:numId w:val="44"/>
        </w:numPr>
        <w:rPr>
          <w:rFonts w:ascii="Arial" w:hAnsi="Arial" w:cs="Arial"/>
          <w:i w:val="0"/>
          <w:lang w:val="lt-LT"/>
        </w:rPr>
      </w:pPr>
      <w:bookmarkStart w:id="689" w:name="_Toc458894259"/>
      <w:r w:rsidRPr="0031019F">
        <w:rPr>
          <w:rFonts w:ascii="Arial" w:hAnsi="Arial" w:cs="Arial"/>
          <w:i w:val="0"/>
          <w:lang w:val="lt-LT"/>
        </w:rPr>
        <w:t>Lietaus vandens kanalizacija</w:t>
      </w:r>
      <w:bookmarkEnd w:id="689"/>
    </w:p>
    <w:p w14:paraId="726CCFCF" w14:textId="77777777" w:rsidR="00A448FE" w:rsidRPr="00A448FE" w:rsidRDefault="00A448FE" w:rsidP="00A448FE">
      <w:pPr>
        <w:rPr>
          <w:lang w:val="lt-LT"/>
        </w:rPr>
      </w:pPr>
    </w:p>
    <w:p w14:paraId="53C351E6" w14:textId="7DF349FE" w:rsidR="00226CD4" w:rsidRPr="00221DF0" w:rsidRDefault="00226CD4" w:rsidP="00724D19">
      <w:pPr>
        <w:spacing w:before="120" w:after="120"/>
        <w:rPr>
          <w:lang w:val="lt-LT"/>
        </w:rPr>
      </w:pPr>
      <w:r w:rsidRPr="00221DF0">
        <w:rPr>
          <w:lang w:val="lt-LT"/>
        </w:rPr>
        <w:t xml:space="preserve">Lietaus vanduo iš gatvės surinkimo šulinių ir latakų turėtų būti nukreiptas į lietaus vandens kolektorius ir tada į lietaus vandens kanalizacijos sistemą. Lietaus vanduo turi būti surenkamas pagal taisykles dėl nešvaraus nutekamojo vandens ir atitinkamų kompetentingų institucijų išduotas technines sąlygas, kurias pagal galiojančius reglamentus turi gauti </w:t>
      </w:r>
      <w:r w:rsidR="006E476B">
        <w:rPr>
          <w:lang w:val="lt-LT"/>
        </w:rPr>
        <w:t>Projekto bendrovė</w:t>
      </w:r>
      <w:r w:rsidRPr="00221DF0">
        <w:rPr>
          <w:lang w:val="lt-LT"/>
        </w:rPr>
        <w:t xml:space="preserve">. </w:t>
      </w:r>
    </w:p>
    <w:p w14:paraId="0729D8D9" w14:textId="77777777" w:rsidR="00226CD4" w:rsidRPr="00221DF0" w:rsidRDefault="00226CD4" w:rsidP="00724D19">
      <w:pPr>
        <w:spacing w:before="120" w:after="120"/>
        <w:rPr>
          <w:lang w:val="lt-LT"/>
        </w:rPr>
      </w:pPr>
      <w:r w:rsidRPr="00221DF0">
        <w:rPr>
          <w:lang w:val="lt-LT"/>
        </w:rPr>
        <w:t>Dalyvio pateiktuose Sprendimuose turi būti pasiūlyta panaudoti lietaus vandenį sanitarinei įrangai, kad jis būtų naudojamas natūralia žole padengtoms sporto aikštelėms, vejoms ir žaliems plotams laistyti arba išoriniams paviršiams plauti.</w:t>
      </w:r>
    </w:p>
    <w:p w14:paraId="6B70ACB5" w14:textId="2A9A28BC" w:rsidR="00226CD4" w:rsidRPr="00221DF0" w:rsidRDefault="00226CD4" w:rsidP="00724D19">
      <w:pPr>
        <w:spacing w:before="120" w:after="120"/>
        <w:rPr>
          <w:lang w:val="lt-LT"/>
        </w:rPr>
      </w:pPr>
      <w:r w:rsidRPr="00221DF0">
        <w:rPr>
          <w:lang w:val="lt-LT"/>
        </w:rPr>
        <w:t xml:space="preserve">Nuo stogų ir aplink pastatus išgrįstų plotų nutekėjęs lietaus vanduo turi būti nukreiptas į esamą Vilniaus miesto lietaus vandens surinkimo sistemą. Reikalaujama, kad į lietaus vandens kolektorius lietaus vanduo nuo Daugiafunkcio komplekso </w:t>
      </w:r>
      <w:r w:rsidR="003B52CF" w:rsidRPr="00221DF0">
        <w:rPr>
          <w:lang w:val="lt-LT"/>
        </w:rPr>
        <w:t xml:space="preserve">Objektų </w:t>
      </w:r>
      <w:r w:rsidRPr="00221DF0">
        <w:rPr>
          <w:lang w:val="lt-LT"/>
        </w:rPr>
        <w:t>stogų būtų nukreipiamas per nutekamuosius vamzdžius ir latakus, o nuo žemės (kelių, šaligatvių ir aikščių) – per gatvėje įrengtus šulinius. Latakai turi būti pagaminti iš ketaus arba apsaugoti nuo žalos iki 2 (dviejų) m. virš žemės. Po žeme klojami vamzdžiai ir jungiamosios detalės turi būti pagaminti iš PVC. Vamzdžiuose turi būti įrengtos patikrinimo angos. Vandens lietaus vamzdžiai turi būti pakloti ant smėlio pagrindo. Vamzdžių kampuose turi būti įrengtos betoninės patikrinimo kameros. Kameros turi būti pagamintos iš vandeniui atsparios medžiagos. Gatvių šuliniai turi būti pagaminti iš betono ir turi turėti rakinamas ketaus groteles.</w:t>
      </w:r>
    </w:p>
    <w:p w14:paraId="5FF21B26" w14:textId="77777777" w:rsidR="00226CD4" w:rsidRPr="00221DF0" w:rsidRDefault="00226CD4" w:rsidP="00724D19">
      <w:pPr>
        <w:spacing w:before="120" w:after="120"/>
        <w:rPr>
          <w:lang w:val="lt-LT"/>
        </w:rPr>
      </w:pPr>
      <w:r w:rsidRPr="00221DF0">
        <w:rPr>
          <w:lang w:val="lt-LT"/>
        </w:rPr>
        <w:t>Vandens laikymo ir pakartotinio vėlesnio naudojimo metodą galima naudoti tik tuo atveju, jei sanitariniams arba kelių valymo ar žemės drėkinimo tikslams naudojamas lietaus vanduo bus integruotas į Daugiafunkcio komplekso sistemas.</w:t>
      </w:r>
    </w:p>
    <w:p w14:paraId="66087A43" w14:textId="77777777" w:rsidR="00226CD4" w:rsidRPr="00221DF0" w:rsidRDefault="00226CD4" w:rsidP="00724D19">
      <w:pPr>
        <w:spacing w:before="120" w:after="120"/>
        <w:rPr>
          <w:lang w:val="lt-LT"/>
        </w:rPr>
      </w:pPr>
      <w:r w:rsidRPr="00221DF0">
        <w:rPr>
          <w:lang w:val="lt-LT"/>
        </w:rPr>
        <w:t>Toliau nurodyti reikalavimai, kurių būtina laikytis:</w:t>
      </w:r>
    </w:p>
    <w:p w14:paraId="6E474709" w14:textId="287A7CE4" w:rsidR="00226CD4" w:rsidRPr="00221DF0" w:rsidRDefault="00226CD4" w:rsidP="00965FDA">
      <w:pPr>
        <w:pStyle w:val="Sraopastraipa"/>
        <w:numPr>
          <w:ilvl w:val="0"/>
          <w:numId w:val="111"/>
        </w:numPr>
        <w:contextualSpacing w:val="0"/>
        <w:rPr>
          <w:lang w:val="lt-LT"/>
        </w:rPr>
      </w:pPr>
      <w:r w:rsidRPr="00221DF0">
        <w:rPr>
          <w:lang w:val="lt-LT"/>
        </w:rPr>
        <w:t xml:space="preserve">paviršinių nuotekų surinkimo taškams ant kelio dangos lauke ir Daugiafunkcio komplekso </w:t>
      </w:r>
      <w:r w:rsidR="003B52CF" w:rsidRPr="00221DF0">
        <w:rPr>
          <w:lang w:val="lt-LT"/>
        </w:rPr>
        <w:t xml:space="preserve">Objektuose </w:t>
      </w:r>
      <w:r w:rsidRPr="00221DF0">
        <w:rPr>
          <w:lang w:val="lt-LT"/>
        </w:rPr>
        <w:t>ir jų patalpose, kur juda motorizuotos transporto priemonės, turi būti įrengti alyvos separatoriai;</w:t>
      </w:r>
    </w:p>
    <w:p w14:paraId="3F7D1749" w14:textId="2DB2D701" w:rsidR="00226CD4" w:rsidRPr="00221DF0" w:rsidRDefault="003B52CF" w:rsidP="00965FDA">
      <w:pPr>
        <w:pStyle w:val="Sraopastraipa"/>
        <w:numPr>
          <w:ilvl w:val="0"/>
          <w:numId w:val="111"/>
        </w:numPr>
        <w:contextualSpacing w:val="0"/>
        <w:rPr>
          <w:lang w:val="lt-LT"/>
        </w:rPr>
      </w:pPr>
      <w:r w:rsidRPr="00221DF0">
        <w:rPr>
          <w:lang w:val="lt-LT"/>
        </w:rPr>
        <w:lastRenderedPageBreak/>
        <w:t>rekomenduojama</w:t>
      </w:r>
      <w:r w:rsidRPr="00D15FD6">
        <w:rPr>
          <w:lang w:val="lt-LT"/>
        </w:rPr>
        <w:t xml:space="preserve"> </w:t>
      </w:r>
      <w:r w:rsidR="00226CD4" w:rsidRPr="00D15FD6">
        <w:rPr>
          <w:lang w:val="lt-LT"/>
        </w:rPr>
        <w:t xml:space="preserve">sumažinti paviršinių nuotekų kiekį </w:t>
      </w:r>
      <w:r w:rsidRPr="00664AD8">
        <w:rPr>
          <w:lang w:val="lt-LT"/>
        </w:rPr>
        <w:t>įgyvendinant antrinį jų panaudojimą</w:t>
      </w:r>
      <w:r w:rsidR="00226CD4" w:rsidRPr="00221DF0">
        <w:rPr>
          <w:lang w:val="lt-LT"/>
        </w:rPr>
        <w:t>.</w:t>
      </w:r>
    </w:p>
    <w:p w14:paraId="3CF31E77" w14:textId="77777777" w:rsidR="00226CD4" w:rsidRPr="00221DF0" w:rsidRDefault="00226CD4" w:rsidP="00724D19">
      <w:pPr>
        <w:spacing w:before="120" w:after="120"/>
        <w:ind w:left="142"/>
        <w:rPr>
          <w:lang w:val="lt-LT"/>
        </w:rPr>
      </w:pPr>
    </w:p>
    <w:p w14:paraId="55E497FE" w14:textId="77777777" w:rsidR="00226CD4" w:rsidRDefault="00226CD4" w:rsidP="00965FDA">
      <w:pPr>
        <w:pStyle w:val="Antrat4"/>
        <w:numPr>
          <w:ilvl w:val="3"/>
          <w:numId w:val="44"/>
        </w:numPr>
        <w:rPr>
          <w:rFonts w:ascii="Arial" w:hAnsi="Arial" w:cs="Arial"/>
          <w:i w:val="0"/>
          <w:lang w:val="lt-LT"/>
        </w:rPr>
      </w:pPr>
      <w:bookmarkStart w:id="690" w:name="_Toc458894260"/>
      <w:r w:rsidRPr="0031019F">
        <w:rPr>
          <w:rFonts w:ascii="Arial" w:hAnsi="Arial" w:cs="Arial"/>
          <w:i w:val="0"/>
          <w:lang w:val="lt-LT"/>
        </w:rPr>
        <w:t>Sanitarinių nutekamųjų vamzdžių prijungimas</w:t>
      </w:r>
      <w:bookmarkEnd w:id="690"/>
    </w:p>
    <w:p w14:paraId="04029723" w14:textId="77777777" w:rsidR="00A448FE" w:rsidRPr="00A448FE" w:rsidRDefault="00A448FE" w:rsidP="00A448FE">
      <w:pPr>
        <w:rPr>
          <w:lang w:val="lt-LT"/>
        </w:rPr>
      </w:pPr>
    </w:p>
    <w:p w14:paraId="2B436005" w14:textId="77777777" w:rsidR="00226CD4" w:rsidRPr="00D15FD6" w:rsidRDefault="00226CD4" w:rsidP="00724D19">
      <w:pPr>
        <w:spacing w:before="120" w:after="120"/>
        <w:rPr>
          <w:lang w:val="lt-LT"/>
        </w:rPr>
      </w:pPr>
      <w:r w:rsidRPr="00D15FD6">
        <w:rPr>
          <w:lang w:val="lt-LT"/>
        </w:rPr>
        <w:t>Nuotekų vamzdžių sistemos turi būti suprojektuotos taip, kad sumažėtų triukšmas jautrioje vietinėje aplinkoje. Būtina laikytis toliau nurodytų reikalavimų:</w:t>
      </w:r>
    </w:p>
    <w:p w14:paraId="4A144DE2" w14:textId="77777777" w:rsidR="00226CD4" w:rsidRPr="00D15FD6" w:rsidRDefault="00226CD4" w:rsidP="00965FDA">
      <w:pPr>
        <w:pStyle w:val="Sraopastraipa"/>
        <w:numPr>
          <w:ilvl w:val="0"/>
          <w:numId w:val="112"/>
        </w:numPr>
        <w:contextualSpacing w:val="0"/>
        <w:rPr>
          <w:lang w:val="lt-LT"/>
        </w:rPr>
      </w:pPr>
      <w:r w:rsidRPr="00D15FD6">
        <w:rPr>
          <w:lang w:val="lt-LT"/>
        </w:rPr>
        <w:t>visos vertikalios kanalizacijos sistemos turi būti įrengtos gaubtuose;</w:t>
      </w:r>
    </w:p>
    <w:p w14:paraId="07FCB6DD" w14:textId="77777777" w:rsidR="00226CD4" w:rsidRPr="00D15FD6" w:rsidRDefault="00226CD4" w:rsidP="00965FDA">
      <w:pPr>
        <w:pStyle w:val="Sraopastraipa"/>
        <w:numPr>
          <w:ilvl w:val="0"/>
          <w:numId w:val="112"/>
        </w:numPr>
        <w:contextualSpacing w:val="0"/>
        <w:rPr>
          <w:lang w:val="lt-LT"/>
        </w:rPr>
      </w:pPr>
      <w:r w:rsidRPr="00D15FD6">
        <w:rPr>
          <w:lang w:val="lt-LT"/>
        </w:rPr>
        <w:t xml:space="preserve">grindų surinkimo </w:t>
      </w:r>
      <w:proofErr w:type="spellStart"/>
      <w:r w:rsidRPr="00D15FD6">
        <w:rPr>
          <w:lang w:val="lt-LT"/>
        </w:rPr>
        <w:t>šulinėlių</w:t>
      </w:r>
      <w:proofErr w:type="spellEnd"/>
      <w:r w:rsidRPr="00D15FD6">
        <w:rPr>
          <w:lang w:val="lt-LT"/>
        </w:rPr>
        <w:t xml:space="preserve"> sistemos (kolektoriai) turi turėti vandens įkrovos įrenginius, kad būtų išvengta nemalonių kvapų;</w:t>
      </w:r>
    </w:p>
    <w:p w14:paraId="04FFF503" w14:textId="77777777" w:rsidR="00226CD4" w:rsidRPr="00221DF0" w:rsidRDefault="00226CD4" w:rsidP="00965FDA">
      <w:pPr>
        <w:pStyle w:val="Sraopastraipa"/>
        <w:numPr>
          <w:ilvl w:val="0"/>
          <w:numId w:val="112"/>
        </w:numPr>
        <w:contextualSpacing w:val="0"/>
        <w:rPr>
          <w:lang w:val="lt-LT"/>
        </w:rPr>
      </w:pPr>
      <w:r w:rsidRPr="00664AD8">
        <w:rPr>
          <w:lang w:val="lt-LT"/>
        </w:rPr>
        <w:t>nuotekos iš virtuvių ir stovėjimo aikštelių prieš išleidžiant į nuotekų tinkl</w:t>
      </w:r>
      <w:r w:rsidRPr="00221DF0">
        <w:rPr>
          <w:lang w:val="lt-LT"/>
        </w:rPr>
        <w:t xml:space="preserve">us turi būti apdorotos; </w:t>
      </w:r>
    </w:p>
    <w:p w14:paraId="6A671475" w14:textId="637AD017" w:rsidR="00226CD4" w:rsidRPr="00221DF0" w:rsidRDefault="00226CD4" w:rsidP="00965FDA">
      <w:pPr>
        <w:pStyle w:val="Sraopastraipa"/>
        <w:numPr>
          <w:ilvl w:val="0"/>
          <w:numId w:val="112"/>
        </w:numPr>
        <w:contextualSpacing w:val="0"/>
        <w:rPr>
          <w:lang w:val="lt-LT"/>
        </w:rPr>
      </w:pPr>
      <w:r w:rsidRPr="00221DF0">
        <w:rPr>
          <w:lang w:val="lt-LT"/>
        </w:rPr>
        <w:t>sporto aikštelėse turi būti įrengta drenažo sistema, per kurią turi</w:t>
      </w:r>
      <w:r w:rsidR="003B52CF" w:rsidRPr="00221DF0">
        <w:rPr>
          <w:lang w:val="lt-LT"/>
        </w:rPr>
        <w:t xml:space="preserve"> </w:t>
      </w:r>
      <w:r w:rsidRPr="00221DF0">
        <w:rPr>
          <w:lang w:val="lt-LT"/>
        </w:rPr>
        <w:t>būti nukreiptas lietaus ir sniego bei tirpstančio ledo vanduo.</w:t>
      </w:r>
      <w:r w:rsidR="00853031">
        <w:rPr>
          <w:lang w:val="lt-LT"/>
        </w:rPr>
        <w:t xml:space="preserve"> </w:t>
      </w:r>
      <w:r w:rsidRPr="00221DF0">
        <w:rPr>
          <w:lang w:val="lt-LT"/>
        </w:rPr>
        <w:t>Taip pat turi būti įrengta žolės laistymo pavasarį ir vasarą sistema.</w:t>
      </w:r>
    </w:p>
    <w:p w14:paraId="0F88B854" w14:textId="77777777" w:rsidR="00226CD4" w:rsidRPr="00221DF0" w:rsidRDefault="00226CD4" w:rsidP="00724D19">
      <w:pPr>
        <w:spacing w:before="120" w:after="120"/>
        <w:ind w:left="482"/>
        <w:rPr>
          <w:lang w:val="lt-LT"/>
        </w:rPr>
      </w:pPr>
    </w:p>
    <w:p w14:paraId="0B14309B" w14:textId="77777777" w:rsidR="00226CD4" w:rsidRDefault="00226CD4" w:rsidP="00965FDA">
      <w:pPr>
        <w:pStyle w:val="Antrat4"/>
        <w:numPr>
          <w:ilvl w:val="3"/>
          <w:numId w:val="44"/>
        </w:numPr>
        <w:rPr>
          <w:rFonts w:ascii="Arial" w:hAnsi="Arial" w:cs="Arial"/>
          <w:i w:val="0"/>
          <w:lang w:val="lt-LT"/>
        </w:rPr>
      </w:pPr>
      <w:bookmarkStart w:id="691" w:name="_Toc458894261"/>
      <w:r w:rsidRPr="0031019F">
        <w:rPr>
          <w:rFonts w:ascii="Arial" w:hAnsi="Arial" w:cs="Arial"/>
          <w:i w:val="0"/>
          <w:lang w:val="lt-LT"/>
        </w:rPr>
        <w:t>Sanitarinė įranga</w:t>
      </w:r>
      <w:bookmarkEnd w:id="691"/>
    </w:p>
    <w:p w14:paraId="0F1A6E35" w14:textId="77777777" w:rsidR="00A448FE" w:rsidRPr="00A448FE" w:rsidRDefault="00A448FE" w:rsidP="00A448FE">
      <w:pPr>
        <w:rPr>
          <w:lang w:val="lt-LT"/>
        </w:rPr>
      </w:pPr>
    </w:p>
    <w:p w14:paraId="209965BB" w14:textId="77777777" w:rsidR="00226CD4" w:rsidRPr="00221DF0" w:rsidRDefault="00226CD4" w:rsidP="00724D19">
      <w:pPr>
        <w:spacing w:before="120" w:after="120"/>
        <w:rPr>
          <w:lang w:val="lt-LT"/>
        </w:rPr>
      </w:pPr>
      <w:r w:rsidRPr="00221DF0">
        <w:rPr>
          <w:lang w:val="lt-LT"/>
        </w:rPr>
        <w:t>Būtina laikytis šių sanitariniams įrenginiams taikomų reikalavimų:</w:t>
      </w:r>
    </w:p>
    <w:p w14:paraId="37E06BFC" w14:textId="77777777" w:rsidR="00226CD4" w:rsidRPr="00221DF0" w:rsidRDefault="00226CD4" w:rsidP="00965FDA">
      <w:pPr>
        <w:pStyle w:val="Sraopastraipa"/>
        <w:numPr>
          <w:ilvl w:val="0"/>
          <w:numId w:val="113"/>
        </w:numPr>
        <w:contextualSpacing w:val="0"/>
        <w:rPr>
          <w:lang w:val="lt-LT"/>
        </w:rPr>
      </w:pPr>
      <w:r w:rsidRPr="00221DF0">
        <w:rPr>
          <w:lang w:val="lt-LT"/>
        </w:rPr>
        <w:t>įrengti kriaukles su optiniais elektroniniais valdymo vožtuvais, kurie veiktų nustatytą laiką ir nustatyta sparta, reaguodami į rankų mostus;</w:t>
      </w:r>
    </w:p>
    <w:p w14:paraId="379B6D1A" w14:textId="77777777" w:rsidR="00226CD4" w:rsidRPr="00221DF0" w:rsidRDefault="00226CD4" w:rsidP="00965FDA">
      <w:pPr>
        <w:pStyle w:val="Sraopastraipa"/>
        <w:numPr>
          <w:ilvl w:val="0"/>
          <w:numId w:val="113"/>
        </w:numPr>
        <w:contextualSpacing w:val="0"/>
        <w:rPr>
          <w:lang w:val="lt-LT"/>
        </w:rPr>
      </w:pPr>
      <w:r w:rsidRPr="00221DF0">
        <w:rPr>
          <w:lang w:val="lt-LT"/>
        </w:rPr>
        <w:t>įrengti individualiai pritaikytas pisuarų vandens nuleidimo sistemas, kurias įjungtų buvimo jutikliai;</w:t>
      </w:r>
    </w:p>
    <w:p w14:paraId="60B54E04" w14:textId="77777777" w:rsidR="00226CD4" w:rsidRPr="00221DF0" w:rsidRDefault="00226CD4" w:rsidP="00965FDA">
      <w:pPr>
        <w:pStyle w:val="Sraopastraipa"/>
        <w:numPr>
          <w:ilvl w:val="0"/>
          <w:numId w:val="113"/>
        </w:numPr>
        <w:contextualSpacing w:val="0"/>
        <w:rPr>
          <w:lang w:val="lt-LT"/>
        </w:rPr>
      </w:pPr>
      <w:r w:rsidRPr="00221DF0">
        <w:rPr>
          <w:lang w:val="lt-LT"/>
        </w:rPr>
        <w:t>įrengti vaikams pritaikytus įrenginius;</w:t>
      </w:r>
    </w:p>
    <w:p w14:paraId="267EEBE9" w14:textId="77777777" w:rsidR="00226CD4" w:rsidRPr="00221DF0" w:rsidRDefault="00226CD4" w:rsidP="00965FDA">
      <w:pPr>
        <w:pStyle w:val="Sraopastraipa"/>
        <w:numPr>
          <w:ilvl w:val="0"/>
          <w:numId w:val="113"/>
        </w:numPr>
        <w:contextualSpacing w:val="0"/>
        <w:rPr>
          <w:lang w:val="lt-LT"/>
        </w:rPr>
      </w:pPr>
      <w:r w:rsidRPr="00221DF0">
        <w:rPr>
          <w:lang w:val="lt-LT"/>
        </w:rPr>
        <w:t>įrengti integruotus vandens nuleidimo rezervuarus ir padaryti juos visiškai neprieinamus naudotojams;</w:t>
      </w:r>
    </w:p>
    <w:p w14:paraId="6E2D182B" w14:textId="77777777" w:rsidR="00226CD4" w:rsidRPr="00221DF0" w:rsidRDefault="00226CD4" w:rsidP="00965FDA">
      <w:pPr>
        <w:pStyle w:val="Sraopastraipa"/>
        <w:numPr>
          <w:ilvl w:val="0"/>
          <w:numId w:val="113"/>
        </w:numPr>
        <w:contextualSpacing w:val="0"/>
        <w:rPr>
          <w:lang w:val="lt-LT"/>
        </w:rPr>
      </w:pPr>
      <w:r w:rsidRPr="00221DF0">
        <w:rPr>
          <w:lang w:val="lt-LT"/>
        </w:rPr>
        <w:t>jei reikia, įrengti karšto vandens bakus;</w:t>
      </w:r>
    </w:p>
    <w:p w14:paraId="5305113F" w14:textId="77777777" w:rsidR="00226CD4" w:rsidRPr="00221DF0" w:rsidRDefault="00226CD4" w:rsidP="00965FDA">
      <w:pPr>
        <w:pStyle w:val="Sraopastraipa"/>
        <w:numPr>
          <w:ilvl w:val="0"/>
          <w:numId w:val="113"/>
        </w:numPr>
        <w:contextualSpacing w:val="0"/>
        <w:rPr>
          <w:lang w:val="lt-LT"/>
        </w:rPr>
      </w:pPr>
      <w:r w:rsidRPr="00221DF0">
        <w:rPr>
          <w:lang w:val="lt-LT"/>
        </w:rPr>
        <w:t>viešosiose vietose įrengti chuliganiškiems veiksmams atsparią integruotą įrangą.</w:t>
      </w:r>
    </w:p>
    <w:p w14:paraId="04737FD2" w14:textId="77777777" w:rsidR="00226CD4" w:rsidRPr="00221DF0" w:rsidRDefault="00226CD4" w:rsidP="00724D19">
      <w:pPr>
        <w:spacing w:before="120" w:after="120"/>
        <w:rPr>
          <w:lang w:val="lt-LT"/>
        </w:rPr>
      </w:pPr>
      <w:r w:rsidRPr="00221DF0">
        <w:rPr>
          <w:lang w:val="lt-LT"/>
        </w:rPr>
        <w:t>Be to, sanitarinė infrastruktūra turi būti su muilo dalytuvais, rankų džiovintuvais, popierinių rankšluosčių, tualetinio popieriaus dalytuvais, automatiškai įjungiamomis ir išjungiamomis šviesomis.</w:t>
      </w:r>
    </w:p>
    <w:p w14:paraId="0F5C8C1C" w14:textId="318482C5" w:rsidR="00226CD4" w:rsidRDefault="00226CD4" w:rsidP="00724D19">
      <w:pPr>
        <w:spacing w:before="120" w:after="120"/>
        <w:rPr>
          <w:lang w:val="lt-LT"/>
        </w:rPr>
      </w:pPr>
      <w:r w:rsidRPr="00221DF0">
        <w:rPr>
          <w:lang w:val="lt-LT"/>
        </w:rPr>
        <w:t>Sanitarinė įranga turi būti estetiška, ilgaamžė, šiuolaikiška ir pritaikyta funkcinei zonai, kurioje ji yra įrengta, ir turi atitikti sanitarinius reikalavimus.</w:t>
      </w:r>
    </w:p>
    <w:p w14:paraId="542C3BEA" w14:textId="77777777" w:rsidR="00A448FE" w:rsidRPr="00221DF0" w:rsidRDefault="00A448FE" w:rsidP="00724D19">
      <w:pPr>
        <w:spacing w:before="120" w:after="120"/>
        <w:rPr>
          <w:lang w:val="lt-LT"/>
        </w:rPr>
      </w:pPr>
    </w:p>
    <w:p w14:paraId="6C77B821" w14:textId="77777777" w:rsidR="00226CD4" w:rsidRDefault="00226CD4" w:rsidP="00965FDA">
      <w:pPr>
        <w:pStyle w:val="Antrat4"/>
        <w:numPr>
          <w:ilvl w:val="3"/>
          <w:numId w:val="44"/>
        </w:numPr>
        <w:rPr>
          <w:rFonts w:ascii="Arial" w:hAnsi="Arial" w:cs="Arial"/>
          <w:i w:val="0"/>
          <w:lang w:val="lt-LT"/>
        </w:rPr>
      </w:pPr>
      <w:bookmarkStart w:id="692" w:name="_Toc458894262"/>
      <w:r w:rsidRPr="0031019F">
        <w:rPr>
          <w:rFonts w:ascii="Arial" w:hAnsi="Arial" w:cs="Arial"/>
          <w:i w:val="0"/>
          <w:lang w:val="lt-LT"/>
        </w:rPr>
        <w:t>Priešgaisrinė sauga</w:t>
      </w:r>
      <w:bookmarkEnd w:id="692"/>
      <w:r w:rsidRPr="0031019F">
        <w:rPr>
          <w:rFonts w:ascii="Arial" w:hAnsi="Arial" w:cs="Arial"/>
          <w:i w:val="0"/>
          <w:lang w:val="lt-LT"/>
        </w:rPr>
        <w:t xml:space="preserve"> </w:t>
      </w:r>
    </w:p>
    <w:p w14:paraId="1CADD760" w14:textId="77777777" w:rsidR="00A448FE" w:rsidRPr="00A448FE" w:rsidRDefault="00A448FE" w:rsidP="00A448FE">
      <w:pPr>
        <w:rPr>
          <w:lang w:val="lt-LT"/>
        </w:rPr>
      </w:pPr>
    </w:p>
    <w:p w14:paraId="47DFBF67" w14:textId="796A8284" w:rsidR="00226CD4" w:rsidRPr="00221DF0" w:rsidRDefault="00226CD4" w:rsidP="00724D19">
      <w:pPr>
        <w:spacing w:before="120" w:after="120"/>
        <w:rPr>
          <w:lang w:val="lt-LT"/>
        </w:rPr>
      </w:pPr>
      <w:r w:rsidRPr="00221DF0">
        <w:rPr>
          <w:lang w:val="lt-LT"/>
        </w:rPr>
        <w:t xml:space="preserve">Priešgaisrinės saugos priemonės turi sudaryti sąlygas, atitinkančias pagrindinius priešgaisrinės saugos reikalavimus per ekonomiškai pagrįstą Daugiafunkcio komplekso </w:t>
      </w:r>
      <w:r w:rsidR="003B52CF" w:rsidRPr="00221DF0">
        <w:rPr>
          <w:lang w:val="lt-LT"/>
        </w:rPr>
        <w:t xml:space="preserve">Objektų </w:t>
      </w:r>
      <w:r w:rsidRPr="00221DF0">
        <w:rPr>
          <w:lang w:val="lt-LT"/>
        </w:rPr>
        <w:t xml:space="preserve">eksploatavimo trukmę. Priešgaisrinė vandens tiekimo sistema turi atitikti galiojančius standartus. </w:t>
      </w:r>
      <w:r w:rsidR="006E476B">
        <w:rPr>
          <w:lang w:val="lt-LT"/>
        </w:rPr>
        <w:t>Projekto bendrovė</w:t>
      </w:r>
      <w:r w:rsidRPr="00221DF0">
        <w:rPr>
          <w:lang w:val="lt-LT"/>
        </w:rPr>
        <w:t xml:space="preserve"> turi įvertinti esamą teritorijos priešgaisrinę sistemą ir suprojektuoti pakankamą kiekį išorinių priešgaisrinių priemonių, atsižvelgdamas į vandens tiekimo sistemos pokyčius ir priešgaisrinės saugos standartus.</w:t>
      </w:r>
    </w:p>
    <w:p w14:paraId="6DBE9E2B" w14:textId="061DFBDE" w:rsidR="00226CD4" w:rsidRPr="00221DF0" w:rsidRDefault="006E476B" w:rsidP="00724D19">
      <w:pPr>
        <w:spacing w:before="120" w:after="120"/>
        <w:rPr>
          <w:lang w:val="lt-LT"/>
        </w:rPr>
      </w:pPr>
      <w:r>
        <w:rPr>
          <w:lang w:val="lt-LT"/>
        </w:rPr>
        <w:t>Projekto bendrovė</w:t>
      </w:r>
      <w:r w:rsidR="00226CD4" w:rsidRPr="00221DF0">
        <w:rPr>
          <w:lang w:val="lt-LT"/>
        </w:rPr>
        <w:t xml:space="preserve">, atsižvelgdamas į konkrečiame Daugiafunkcio komplekso </w:t>
      </w:r>
      <w:r w:rsidR="003B52CF" w:rsidRPr="00221DF0">
        <w:rPr>
          <w:lang w:val="lt-LT"/>
        </w:rPr>
        <w:t xml:space="preserve">Objekte </w:t>
      </w:r>
      <w:r w:rsidR="00226CD4" w:rsidRPr="00221DF0">
        <w:rPr>
          <w:lang w:val="lt-LT"/>
        </w:rPr>
        <w:t xml:space="preserve">esančių </w:t>
      </w:r>
      <w:r w:rsidR="003B52CF" w:rsidRPr="00221DF0">
        <w:rPr>
          <w:lang w:val="lt-LT"/>
        </w:rPr>
        <w:t xml:space="preserve">Naudotojų </w:t>
      </w:r>
      <w:r w:rsidR="00226CD4" w:rsidRPr="00221DF0">
        <w:rPr>
          <w:lang w:val="lt-LT"/>
        </w:rPr>
        <w:t>skaičių, užtikrintų atitinkamas evakuacijos sąlygas, kurioje numatyta, kad jie galėtų greitai ir saugiai palikti pavojingą zoną arba teritoriją, kurioje kilo gaisras. Taip pat turi būti užtikrinta atitinkama konstrukcija, matmenys ir kitos techninės priešgaisrinės saugos priemonės:</w:t>
      </w:r>
    </w:p>
    <w:p w14:paraId="44C6C9F6" w14:textId="77777777" w:rsidR="00226CD4" w:rsidRPr="00221DF0" w:rsidRDefault="00226CD4" w:rsidP="00965FDA">
      <w:pPr>
        <w:pStyle w:val="Sraopastraipa"/>
        <w:numPr>
          <w:ilvl w:val="0"/>
          <w:numId w:val="114"/>
        </w:numPr>
        <w:contextualSpacing w:val="0"/>
        <w:rPr>
          <w:lang w:val="lt-LT"/>
        </w:rPr>
      </w:pPr>
      <w:r w:rsidRPr="00221DF0">
        <w:rPr>
          <w:lang w:val="lt-LT"/>
        </w:rPr>
        <w:t>pakankamas skaičius avarinių išėjimų (atitinkamo pločio ir aukščio);</w:t>
      </w:r>
    </w:p>
    <w:p w14:paraId="193EC367" w14:textId="77777777" w:rsidR="00226CD4" w:rsidRPr="00221DF0" w:rsidRDefault="00226CD4" w:rsidP="00965FDA">
      <w:pPr>
        <w:pStyle w:val="Sraopastraipa"/>
        <w:numPr>
          <w:ilvl w:val="0"/>
          <w:numId w:val="114"/>
        </w:numPr>
        <w:contextualSpacing w:val="0"/>
        <w:rPr>
          <w:lang w:val="lt-LT"/>
        </w:rPr>
      </w:pPr>
      <w:r w:rsidRPr="00221DF0">
        <w:rPr>
          <w:lang w:val="lt-LT"/>
        </w:rPr>
        <w:t>leistinas evakuacijos kelių aukštis, plotis ir ilgis;</w:t>
      </w:r>
    </w:p>
    <w:p w14:paraId="17DB0283" w14:textId="77777777" w:rsidR="00226CD4" w:rsidRPr="00221DF0" w:rsidRDefault="00226CD4" w:rsidP="00965FDA">
      <w:pPr>
        <w:pStyle w:val="Sraopastraipa"/>
        <w:numPr>
          <w:ilvl w:val="0"/>
          <w:numId w:val="114"/>
        </w:numPr>
        <w:contextualSpacing w:val="0"/>
        <w:rPr>
          <w:lang w:val="lt-LT"/>
        </w:rPr>
      </w:pPr>
      <w:r w:rsidRPr="00221DF0">
        <w:rPr>
          <w:lang w:val="lt-LT"/>
        </w:rPr>
        <w:t>apsauga nuo evakuacijos kelių užpildymo dūmais, naudojant įrangą ar tinkamus techninius dūmų pašalinimo sprendinius;</w:t>
      </w:r>
    </w:p>
    <w:p w14:paraId="47FC28FE" w14:textId="76FAE129" w:rsidR="00226CD4" w:rsidRPr="00221DF0" w:rsidRDefault="00226CD4" w:rsidP="00965FDA">
      <w:pPr>
        <w:pStyle w:val="Sraopastraipa"/>
        <w:numPr>
          <w:ilvl w:val="0"/>
          <w:numId w:val="114"/>
        </w:numPr>
        <w:contextualSpacing w:val="0"/>
        <w:rPr>
          <w:lang w:val="lt-LT"/>
        </w:rPr>
      </w:pPr>
      <w:r w:rsidRPr="00221DF0">
        <w:rPr>
          <w:lang w:val="lt-LT"/>
        </w:rPr>
        <w:t xml:space="preserve">priešgaisrinių zonų ir evakuacijos kelių, reikalingų </w:t>
      </w:r>
      <w:r w:rsidR="003D39AB" w:rsidRPr="00221DF0">
        <w:rPr>
          <w:lang w:val="lt-LT"/>
        </w:rPr>
        <w:t xml:space="preserve">Naudotojams </w:t>
      </w:r>
      <w:r w:rsidRPr="00221DF0">
        <w:rPr>
          <w:lang w:val="lt-LT"/>
        </w:rPr>
        <w:t>evakuoti, avarinis apšvietimas;</w:t>
      </w:r>
    </w:p>
    <w:p w14:paraId="2FBD641A" w14:textId="77777777" w:rsidR="00226CD4" w:rsidRPr="00221DF0" w:rsidRDefault="00226CD4" w:rsidP="00965FDA">
      <w:pPr>
        <w:pStyle w:val="Sraopastraipa"/>
        <w:numPr>
          <w:ilvl w:val="0"/>
          <w:numId w:val="114"/>
        </w:numPr>
        <w:contextualSpacing w:val="0"/>
        <w:rPr>
          <w:lang w:val="lt-LT"/>
        </w:rPr>
      </w:pPr>
      <w:r w:rsidRPr="00221DF0">
        <w:rPr>
          <w:lang w:val="lt-LT"/>
        </w:rPr>
        <w:t>įrenginiai, skleidžiantys įspėjamuosius signalus ir pranešimus balsu tose Daugiafunkcio komplekso zonose, kuriose jie yra reikalingi;</w:t>
      </w:r>
    </w:p>
    <w:p w14:paraId="0FB60C65" w14:textId="77777777" w:rsidR="00226CD4" w:rsidRPr="00221DF0" w:rsidRDefault="00226CD4" w:rsidP="00965FDA">
      <w:pPr>
        <w:pStyle w:val="Sraopastraipa"/>
        <w:numPr>
          <w:ilvl w:val="0"/>
          <w:numId w:val="114"/>
        </w:numPr>
        <w:contextualSpacing w:val="0"/>
        <w:rPr>
          <w:lang w:val="lt-LT"/>
        </w:rPr>
      </w:pPr>
      <w:r w:rsidRPr="00221DF0">
        <w:rPr>
          <w:lang w:val="lt-LT"/>
        </w:rPr>
        <w:t>tinkamo atsparumo ugniai sienos ir pertvaros;</w:t>
      </w:r>
    </w:p>
    <w:p w14:paraId="56063517" w14:textId="2EE2A3EE" w:rsidR="00226CD4" w:rsidRPr="00221DF0" w:rsidRDefault="00226CD4" w:rsidP="00965FDA">
      <w:pPr>
        <w:pStyle w:val="Sraopastraipa"/>
        <w:numPr>
          <w:ilvl w:val="0"/>
          <w:numId w:val="114"/>
        </w:numPr>
        <w:contextualSpacing w:val="0"/>
        <w:rPr>
          <w:lang w:val="lt-LT"/>
        </w:rPr>
      </w:pPr>
      <w:r w:rsidRPr="00221DF0">
        <w:rPr>
          <w:lang w:val="lt-LT"/>
        </w:rPr>
        <w:t xml:space="preserve">saugus išėjimas į Daugiafunkcio komplekso išorę tiesiogiai arba netiesiogiai (per gretimą priešgaisrinę zoną) iš kiekvieno Daugiafunkcio komplekso </w:t>
      </w:r>
      <w:r w:rsidR="003D39AB" w:rsidRPr="00221DF0">
        <w:rPr>
          <w:lang w:val="lt-LT"/>
        </w:rPr>
        <w:t xml:space="preserve">Objekto </w:t>
      </w:r>
      <w:r w:rsidRPr="00221DF0">
        <w:rPr>
          <w:lang w:val="lt-LT"/>
        </w:rPr>
        <w:t xml:space="preserve">ir jų patalpų, kuriose yra </w:t>
      </w:r>
      <w:r w:rsidR="003D39AB" w:rsidRPr="00221DF0">
        <w:rPr>
          <w:lang w:val="lt-LT"/>
        </w:rPr>
        <w:t>Naudotojų</w:t>
      </w:r>
      <w:r w:rsidRPr="00221DF0">
        <w:rPr>
          <w:lang w:val="lt-LT"/>
        </w:rPr>
        <w:t>.</w:t>
      </w:r>
    </w:p>
    <w:p w14:paraId="472F8840" w14:textId="47541524" w:rsidR="00226CD4" w:rsidRPr="00221DF0" w:rsidRDefault="00226CD4" w:rsidP="00724D19">
      <w:pPr>
        <w:spacing w:before="120" w:after="120"/>
        <w:rPr>
          <w:lang w:val="lt-LT"/>
        </w:rPr>
      </w:pPr>
      <w:r w:rsidRPr="00221DF0">
        <w:rPr>
          <w:lang w:val="lt-LT"/>
        </w:rPr>
        <w:lastRenderedPageBreak/>
        <w:t xml:space="preserve">Atitinkamai </w:t>
      </w:r>
      <w:r w:rsidR="006E476B">
        <w:rPr>
          <w:lang w:val="lt-LT"/>
        </w:rPr>
        <w:t>Projekto bendrovė</w:t>
      </w:r>
      <w:r w:rsidRPr="00221DF0">
        <w:rPr>
          <w:lang w:val="lt-LT"/>
        </w:rPr>
        <w:t xml:space="preserve"> privalo:</w:t>
      </w:r>
    </w:p>
    <w:p w14:paraId="058AD160" w14:textId="77777777" w:rsidR="00226CD4" w:rsidRPr="00221DF0" w:rsidRDefault="00226CD4" w:rsidP="00965FDA">
      <w:pPr>
        <w:pStyle w:val="Sraopastraipa"/>
        <w:numPr>
          <w:ilvl w:val="0"/>
          <w:numId w:val="114"/>
        </w:numPr>
        <w:contextualSpacing w:val="0"/>
        <w:rPr>
          <w:lang w:val="lt-LT"/>
        </w:rPr>
      </w:pPr>
      <w:r w:rsidRPr="00221DF0">
        <w:rPr>
          <w:lang w:val="lt-LT"/>
        </w:rPr>
        <w:t>pagal galiojančius priešgaisrinės saugos reglamentus suprojektuoti priešgaisrinės saugos sistemą ir instaliacijų apsaugą nuo ugnies, kad apsaugotų nuo gaisro žmonių gyvybę, sveikatą ir turtą;</w:t>
      </w:r>
    </w:p>
    <w:p w14:paraId="3EF36032" w14:textId="77777777" w:rsidR="00226CD4" w:rsidRPr="00D15FD6" w:rsidRDefault="00226CD4" w:rsidP="00965FDA">
      <w:pPr>
        <w:pStyle w:val="Sraopastraipa"/>
        <w:numPr>
          <w:ilvl w:val="0"/>
          <w:numId w:val="114"/>
        </w:numPr>
        <w:contextualSpacing w:val="0"/>
        <w:rPr>
          <w:lang w:val="lt-LT"/>
        </w:rPr>
      </w:pPr>
      <w:r w:rsidRPr="00D15FD6">
        <w:rPr>
          <w:lang w:val="lt-LT"/>
        </w:rPr>
        <w:t>pasirūpinti tinkama gelbėjimo įranga ir gaisro gesinimo medžiagomis;</w:t>
      </w:r>
    </w:p>
    <w:p w14:paraId="19BE2C2B" w14:textId="6D2F1AF0" w:rsidR="00226CD4" w:rsidRPr="00221DF0" w:rsidRDefault="00226CD4" w:rsidP="00965FDA">
      <w:pPr>
        <w:pStyle w:val="Sraopastraipa"/>
        <w:numPr>
          <w:ilvl w:val="0"/>
          <w:numId w:val="114"/>
        </w:numPr>
        <w:contextualSpacing w:val="0"/>
        <w:rPr>
          <w:lang w:val="lt-LT"/>
        </w:rPr>
      </w:pPr>
      <w:r w:rsidRPr="00D15FD6">
        <w:rPr>
          <w:lang w:val="lt-LT"/>
        </w:rPr>
        <w:t xml:space="preserve">pasirūpinti evakuacijos keliais užtikrindamas saugias zonas Daugiafunkcio komplekso </w:t>
      </w:r>
      <w:r w:rsidR="003D39AB" w:rsidRPr="00221DF0">
        <w:rPr>
          <w:lang w:val="lt-LT"/>
        </w:rPr>
        <w:t xml:space="preserve">Objektuose </w:t>
      </w:r>
      <w:r w:rsidRPr="00221DF0">
        <w:rPr>
          <w:lang w:val="lt-LT"/>
        </w:rPr>
        <w:t>ir galimybę išeiti;</w:t>
      </w:r>
    </w:p>
    <w:p w14:paraId="2FB12478" w14:textId="77777777" w:rsidR="00226CD4" w:rsidRPr="00221DF0" w:rsidRDefault="00226CD4" w:rsidP="00965FDA">
      <w:pPr>
        <w:pStyle w:val="Sraopastraipa"/>
        <w:numPr>
          <w:ilvl w:val="0"/>
          <w:numId w:val="114"/>
        </w:numPr>
        <w:contextualSpacing w:val="0"/>
        <w:rPr>
          <w:lang w:val="lt-LT"/>
        </w:rPr>
      </w:pPr>
      <w:r w:rsidRPr="00221DF0">
        <w:rPr>
          <w:lang w:val="lt-LT"/>
        </w:rPr>
        <w:t xml:space="preserve">sudaryti galimybę patalpose vykdyti gelbėjimo operacijas; </w:t>
      </w:r>
    </w:p>
    <w:p w14:paraId="39D0E7EF" w14:textId="77777777" w:rsidR="00226CD4" w:rsidRPr="00221DF0" w:rsidRDefault="00226CD4" w:rsidP="00965FDA">
      <w:pPr>
        <w:pStyle w:val="Sraopastraipa"/>
        <w:numPr>
          <w:ilvl w:val="0"/>
          <w:numId w:val="114"/>
        </w:numPr>
        <w:contextualSpacing w:val="0"/>
        <w:rPr>
          <w:lang w:val="lt-LT"/>
        </w:rPr>
      </w:pPr>
      <w:r w:rsidRPr="00221DF0">
        <w:rPr>
          <w:lang w:val="lt-LT"/>
        </w:rPr>
        <w:t>parengti tinkamas procedūras, kurių reikėtų laikytis pavojaus atveju;</w:t>
      </w:r>
    </w:p>
    <w:p w14:paraId="1E5E9B96" w14:textId="6AE41460" w:rsidR="00226CD4" w:rsidRPr="00221DF0" w:rsidRDefault="00226CD4" w:rsidP="00965FDA">
      <w:pPr>
        <w:pStyle w:val="Sraopastraipa"/>
        <w:numPr>
          <w:ilvl w:val="0"/>
          <w:numId w:val="114"/>
        </w:numPr>
        <w:contextualSpacing w:val="0"/>
        <w:rPr>
          <w:lang w:val="lt-LT"/>
        </w:rPr>
      </w:pPr>
      <w:r w:rsidRPr="00221DF0">
        <w:rPr>
          <w:lang w:val="lt-LT"/>
        </w:rPr>
        <w:t xml:space="preserve">užtikrinti, kad vidinis </w:t>
      </w:r>
      <w:r w:rsidR="003D39AB" w:rsidRPr="00221DF0">
        <w:rPr>
          <w:lang w:val="lt-LT"/>
        </w:rPr>
        <w:t xml:space="preserve">priešgaisrinio vandentiekio </w:t>
      </w:r>
      <w:r w:rsidRPr="00221DF0">
        <w:rPr>
          <w:lang w:val="lt-LT"/>
        </w:rPr>
        <w:t xml:space="preserve">tinklas ir išoriniai priešgaisriniai hidrantai atitiktų galiojančias taisykles dėl priešgaisrinės vandens tiekimo sistemos ir priešgaisrinių kelių; </w:t>
      </w:r>
    </w:p>
    <w:p w14:paraId="2E838237" w14:textId="43998147" w:rsidR="00226CD4" w:rsidRPr="00221DF0" w:rsidRDefault="00226CD4" w:rsidP="00965FDA">
      <w:pPr>
        <w:pStyle w:val="Sraopastraipa"/>
        <w:numPr>
          <w:ilvl w:val="0"/>
          <w:numId w:val="114"/>
        </w:numPr>
        <w:contextualSpacing w:val="0"/>
        <w:rPr>
          <w:lang w:val="lt-LT"/>
        </w:rPr>
      </w:pPr>
      <w:r w:rsidRPr="00221DF0">
        <w:rPr>
          <w:lang w:val="lt-LT"/>
        </w:rPr>
        <w:t>užtikrinti, kad priešgaisriniai keliai būtų suprojektuoti uždaru ratu, kad būtų galima pasiekti visas Daugiafunkcio komplekso zonas; </w:t>
      </w:r>
    </w:p>
    <w:p w14:paraId="06273EB7" w14:textId="77777777" w:rsidR="00226CD4" w:rsidRPr="00221DF0" w:rsidRDefault="00226CD4" w:rsidP="00965FDA">
      <w:pPr>
        <w:pStyle w:val="Sraopastraipa"/>
        <w:numPr>
          <w:ilvl w:val="0"/>
          <w:numId w:val="114"/>
        </w:numPr>
        <w:contextualSpacing w:val="0"/>
        <w:rPr>
          <w:lang w:val="lt-LT"/>
        </w:rPr>
      </w:pPr>
      <w:r w:rsidRPr="00221DF0">
        <w:rPr>
          <w:lang w:val="lt-LT"/>
        </w:rPr>
        <w:t>pagal galiojančius reglamentus užtikrinti Daugiafunkcio komplekso priešgaisrinės saugos priemonių įrengimą; tarp jų turi būti ir šių tipų priešgaisrinė įranga:</w:t>
      </w:r>
    </w:p>
    <w:p w14:paraId="2A9DB7F1" w14:textId="77777777" w:rsidR="00226CD4" w:rsidRPr="00221DF0" w:rsidRDefault="00226CD4" w:rsidP="00965FDA">
      <w:pPr>
        <w:numPr>
          <w:ilvl w:val="0"/>
          <w:numId w:val="115"/>
        </w:numPr>
        <w:spacing w:before="120" w:after="120"/>
        <w:rPr>
          <w:lang w:val="lt-LT"/>
        </w:rPr>
      </w:pPr>
      <w:r w:rsidRPr="00221DF0">
        <w:rPr>
          <w:lang w:val="lt-LT"/>
        </w:rPr>
        <w:t>automatinė gaisro signalizacijos sistema;</w:t>
      </w:r>
    </w:p>
    <w:p w14:paraId="7FA65AA2" w14:textId="77777777" w:rsidR="00226CD4" w:rsidRPr="00221DF0" w:rsidRDefault="00226CD4" w:rsidP="00965FDA">
      <w:pPr>
        <w:numPr>
          <w:ilvl w:val="0"/>
          <w:numId w:val="115"/>
        </w:numPr>
        <w:spacing w:before="120" w:after="120"/>
        <w:rPr>
          <w:lang w:val="lt-LT"/>
        </w:rPr>
      </w:pPr>
      <w:r w:rsidRPr="00221DF0">
        <w:rPr>
          <w:lang w:val="lt-LT"/>
        </w:rPr>
        <w:t>stacionari automatinė priešgaisrinė sistema;</w:t>
      </w:r>
    </w:p>
    <w:p w14:paraId="2BF000FF" w14:textId="77777777" w:rsidR="00226CD4" w:rsidRPr="00221DF0" w:rsidRDefault="00226CD4" w:rsidP="00965FDA">
      <w:pPr>
        <w:numPr>
          <w:ilvl w:val="0"/>
          <w:numId w:val="115"/>
        </w:numPr>
        <w:spacing w:before="120" w:after="120"/>
        <w:rPr>
          <w:lang w:val="lt-LT"/>
        </w:rPr>
      </w:pPr>
      <w:r w:rsidRPr="00221DF0">
        <w:rPr>
          <w:lang w:val="lt-LT"/>
        </w:rPr>
        <w:t>vidinis hidrantų tinklas;</w:t>
      </w:r>
    </w:p>
    <w:p w14:paraId="31631220" w14:textId="77777777" w:rsidR="00226CD4" w:rsidRPr="00221DF0" w:rsidRDefault="00226CD4" w:rsidP="00965FDA">
      <w:pPr>
        <w:numPr>
          <w:ilvl w:val="0"/>
          <w:numId w:val="115"/>
        </w:numPr>
        <w:spacing w:before="120" w:after="120"/>
        <w:rPr>
          <w:lang w:val="lt-LT"/>
        </w:rPr>
      </w:pPr>
      <w:r w:rsidRPr="00221DF0">
        <w:rPr>
          <w:lang w:val="lt-LT"/>
        </w:rPr>
        <w:t>išorinis hidrantų tinklas;</w:t>
      </w:r>
    </w:p>
    <w:p w14:paraId="40BB2726" w14:textId="4329571C" w:rsidR="00226CD4" w:rsidRPr="00221DF0" w:rsidRDefault="00226CD4" w:rsidP="00965FDA">
      <w:pPr>
        <w:numPr>
          <w:ilvl w:val="0"/>
          <w:numId w:val="115"/>
        </w:numPr>
        <w:spacing w:before="120" w:after="120"/>
        <w:rPr>
          <w:lang w:val="lt-LT"/>
        </w:rPr>
      </w:pPr>
      <w:r w:rsidRPr="00221DF0">
        <w:rPr>
          <w:lang w:val="lt-LT"/>
        </w:rPr>
        <w:t xml:space="preserve">kitos stacionarios priešgaisrinės sistemos, pritaikytos konkrečioms </w:t>
      </w:r>
      <w:r w:rsidR="003D39AB" w:rsidRPr="00221DF0">
        <w:rPr>
          <w:lang w:val="lt-LT"/>
        </w:rPr>
        <w:t>F</w:t>
      </w:r>
      <w:r w:rsidRPr="00221DF0">
        <w:rPr>
          <w:lang w:val="lt-LT"/>
        </w:rPr>
        <w:t>unkcinėms zonoms;</w:t>
      </w:r>
    </w:p>
    <w:p w14:paraId="66D9A841" w14:textId="77777777" w:rsidR="00226CD4" w:rsidRPr="00221DF0" w:rsidRDefault="00226CD4" w:rsidP="00965FDA">
      <w:pPr>
        <w:numPr>
          <w:ilvl w:val="0"/>
          <w:numId w:val="115"/>
        </w:numPr>
        <w:spacing w:before="120" w:after="120"/>
        <w:rPr>
          <w:lang w:val="lt-LT"/>
        </w:rPr>
      </w:pPr>
      <w:r w:rsidRPr="00221DF0">
        <w:rPr>
          <w:lang w:val="lt-LT"/>
        </w:rPr>
        <w:t>automatinės avarinio apšvietimo instaliacijos;</w:t>
      </w:r>
    </w:p>
    <w:p w14:paraId="4718C272" w14:textId="77777777" w:rsidR="00226CD4" w:rsidRPr="00221DF0" w:rsidRDefault="00226CD4" w:rsidP="00965FDA">
      <w:pPr>
        <w:numPr>
          <w:ilvl w:val="0"/>
          <w:numId w:val="115"/>
        </w:numPr>
        <w:spacing w:before="120" w:after="120"/>
        <w:rPr>
          <w:lang w:val="lt-LT"/>
        </w:rPr>
      </w:pPr>
      <w:r w:rsidRPr="00221DF0">
        <w:rPr>
          <w:lang w:val="lt-LT"/>
        </w:rPr>
        <w:t>automatinė potencialiai pavojingų medžiagų apsauga;</w:t>
      </w:r>
    </w:p>
    <w:p w14:paraId="1BE85A6B" w14:textId="77777777" w:rsidR="00226CD4" w:rsidRPr="00221DF0" w:rsidRDefault="00226CD4" w:rsidP="00965FDA">
      <w:pPr>
        <w:numPr>
          <w:ilvl w:val="0"/>
          <w:numId w:val="115"/>
        </w:numPr>
        <w:spacing w:before="120" w:after="120"/>
        <w:rPr>
          <w:lang w:val="lt-LT"/>
        </w:rPr>
      </w:pPr>
      <w:r w:rsidRPr="00221DF0">
        <w:rPr>
          <w:lang w:val="lt-LT"/>
        </w:rPr>
        <w:t>priešgaisriniai keliai.</w:t>
      </w:r>
    </w:p>
    <w:p w14:paraId="3BE18DE4" w14:textId="66A69F3D" w:rsidR="00226CD4" w:rsidRPr="00221DF0" w:rsidRDefault="006E476B" w:rsidP="00724D19">
      <w:pPr>
        <w:spacing w:before="120" w:after="120"/>
        <w:rPr>
          <w:lang w:val="lt-LT"/>
        </w:rPr>
      </w:pPr>
      <w:r>
        <w:rPr>
          <w:lang w:val="lt-LT"/>
        </w:rPr>
        <w:t>Projekto bendrovė</w:t>
      </w:r>
      <w:r w:rsidR="00226CD4" w:rsidRPr="00221DF0">
        <w:rPr>
          <w:lang w:val="lt-LT"/>
        </w:rPr>
        <w:t xml:space="preserve">, rengdamas </w:t>
      </w:r>
      <w:r>
        <w:rPr>
          <w:lang w:val="lt-LT"/>
        </w:rPr>
        <w:t>P</w:t>
      </w:r>
      <w:r w:rsidRPr="00221DF0">
        <w:rPr>
          <w:lang w:val="lt-LT"/>
        </w:rPr>
        <w:t xml:space="preserve">rojektinę </w:t>
      </w:r>
      <w:r w:rsidR="00226CD4" w:rsidRPr="00221DF0">
        <w:rPr>
          <w:lang w:val="lt-LT"/>
        </w:rPr>
        <w:t xml:space="preserve">dokumentacija </w:t>
      </w:r>
      <w:r w:rsidR="003D39AB" w:rsidRPr="00221DF0">
        <w:rPr>
          <w:lang w:val="lt-LT"/>
        </w:rPr>
        <w:t xml:space="preserve">ir sukurdamas statinius </w:t>
      </w:r>
      <w:r w:rsidR="00226CD4" w:rsidRPr="00221DF0">
        <w:rPr>
          <w:lang w:val="lt-LT"/>
        </w:rPr>
        <w:t xml:space="preserve">pagal aukščiau pateiktus reikalavimus, privalo atsižvelgti į tai, kad: </w:t>
      </w:r>
    </w:p>
    <w:p w14:paraId="570D478E" w14:textId="77777777" w:rsidR="00226CD4" w:rsidRPr="00221DF0" w:rsidRDefault="00226CD4" w:rsidP="00965FDA">
      <w:pPr>
        <w:pStyle w:val="Sraopastraipa"/>
        <w:numPr>
          <w:ilvl w:val="0"/>
          <w:numId w:val="114"/>
        </w:numPr>
        <w:contextualSpacing w:val="0"/>
        <w:rPr>
          <w:lang w:val="lt-LT"/>
        </w:rPr>
      </w:pPr>
      <w:r w:rsidRPr="00221DF0">
        <w:rPr>
          <w:lang w:val="lt-LT"/>
        </w:rPr>
        <w:t>atsižvelgiant į degios medžiagos tipą ir degimo būdą būtų užtikrintas saugumas;</w:t>
      </w:r>
    </w:p>
    <w:p w14:paraId="337F09B9" w14:textId="77777777" w:rsidR="00226CD4" w:rsidRPr="00221DF0" w:rsidRDefault="00226CD4" w:rsidP="00965FDA">
      <w:pPr>
        <w:pStyle w:val="Sraopastraipa"/>
        <w:numPr>
          <w:ilvl w:val="0"/>
          <w:numId w:val="114"/>
        </w:numPr>
        <w:contextualSpacing w:val="0"/>
        <w:rPr>
          <w:lang w:val="lt-LT"/>
        </w:rPr>
      </w:pPr>
      <w:r w:rsidRPr="00221DF0">
        <w:rPr>
          <w:lang w:val="lt-LT"/>
        </w:rPr>
        <w:t>būtų tinkamai paženklinta įranga;</w:t>
      </w:r>
    </w:p>
    <w:p w14:paraId="2BA4D0B4" w14:textId="77777777" w:rsidR="00226CD4" w:rsidRPr="00221DF0" w:rsidRDefault="00226CD4" w:rsidP="00965FDA">
      <w:pPr>
        <w:pStyle w:val="Sraopastraipa"/>
        <w:numPr>
          <w:ilvl w:val="0"/>
          <w:numId w:val="114"/>
        </w:numPr>
        <w:contextualSpacing w:val="0"/>
        <w:rPr>
          <w:lang w:val="lt-LT"/>
        </w:rPr>
      </w:pPr>
      <w:r w:rsidRPr="00221DF0">
        <w:rPr>
          <w:lang w:val="lt-LT"/>
        </w:rPr>
        <w:t>būtina užtikrinti tinkamą gesintuvų išdėstymą;</w:t>
      </w:r>
    </w:p>
    <w:p w14:paraId="6CE762B4" w14:textId="77777777" w:rsidR="00226CD4" w:rsidRPr="00221DF0" w:rsidRDefault="00226CD4" w:rsidP="00965FDA">
      <w:pPr>
        <w:pStyle w:val="Sraopastraipa"/>
        <w:numPr>
          <w:ilvl w:val="0"/>
          <w:numId w:val="114"/>
        </w:numPr>
        <w:contextualSpacing w:val="0"/>
        <w:rPr>
          <w:lang w:val="lt-LT"/>
        </w:rPr>
      </w:pPr>
      <w:r w:rsidRPr="00221DF0">
        <w:rPr>
          <w:lang w:val="lt-LT"/>
        </w:rPr>
        <w:t>būtina tinkamai pasirinkti gaisro gesinimo įrangą ir jos kiekį.</w:t>
      </w:r>
    </w:p>
    <w:p w14:paraId="57DC200A" w14:textId="4D98126A" w:rsidR="00226CD4" w:rsidRDefault="00226CD4" w:rsidP="00724D19">
      <w:pPr>
        <w:spacing w:before="120" w:after="120"/>
        <w:rPr>
          <w:lang w:val="lt-LT"/>
        </w:rPr>
      </w:pPr>
      <w:r w:rsidRPr="00221DF0">
        <w:rPr>
          <w:lang w:val="lt-LT"/>
        </w:rPr>
        <w:t>Be to, priešgaisrinės saugos reikalavimai turi atitikti FIFA, UEFA ir IAAF reikalavimus, jei to reikalaus Suteikiančiosios institucijos.</w:t>
      </w:r>
    </w:p>
    <w:p w14:paraId="6FE0C0AE" w14:textId="77777777" w:rsidR="00A448FE" w:rsidRPr="00221DF0" w:rsidRDefault="00A448FE" w:rsidP="00724D19">
      <w:pPr>
        <w:spacing w:before="120" w:after="120"/>
        <w:rPr>
          <w:lang w:val="lt-LT"/>
        </w:rPr>
      </w:pPr>
    </w:p>
    <w:p w14:paraId="32C5F234" w14:textId="23FF92A2" w:rsidR="00226CD4" w:rsidRPr="0031019F" w:rsidRDefault="00226CD4" w:rsidP="00965FDA">
      <w:pPr>
        <w:pStyle w:val="Antrat4"/>
        <w:numPr>
          <w:ilvl w:val="3"/>
          <w:numId w:val="44"/>
        </w:numPr>
        <w:rPr>
          <w:rFonts w:ascii="Arial" w:hAnsi="Arial" w:cs="Arial"/>
          <w:i w:val="0"/>
          <w:lang w:val="lt-LT"/>
        </w:rPr>
      </w:pPr>
      <w:bookmarkStart w:id="693" w:name="_Toc458894263"/>
      <w:bookmarkStart w:id="694" w:name="_Toc373514850"/>
      <w:r w:rsidRPr="0031019F">
        <w:rPr>
          <w:rFonts w:ascii="Arial" w:hAnsi="Arial" w:cs="Arial"/>
          <w:i w:val="0"/>
          <w:lang w:val="lt-LT"/>
        </w:rPr>
        <w:t xml:space="preserve">Dūmų </w:t>
      </w:r>
      <w:r w:rsidR="003D39AB" w:rsidRPr="0031019F">
        <w:rPr>
          <w:rFonts w:ascii="Arial" w:hAnsi="Arial" w:cs="Arial"/>
          <w:i w:val="0"/>
          <w:lang w:val="lt-LT"/>
        </w:rPr>
        <w:t>šalinimas</w:t>
      </w:r>
      <w:bookmarkEnd w:id="693"/>
      <w:r w:rsidR="003D39AB" w:rsidRPr="0031019F">
        <w:rPr>
          <w:rFonts w:ascii="Arial" w:hAnsi="Arial" w:cs="Arial"/>
          <w:i w:val="0"/>
          <w:lang w:val="lt-LT"/>
        </w:rPr>
        <w:t xml:space="preserve"> </w:t>
      </w:r>
    </w:p>
    <w:p w14:paraId="6B45CD45" w14:textId="77777777" w:rsidR="00A448FE" w:rsidRDefault="00A448FE" w:rsidP="00724D19">
      <w:pPr>
        <w:spacing w:before="120" w:after="120"/>
        <w:rPr>
          <w:lang w:val="lt-LT"/>
        </w:rPr>
      </w:pPr>
    </w:p>
    <w:p w14:paraId="7F11F7D3" w14:textId="55309A36" w:rsidR="009F136D" w:rsidRPr="00221DF0" w:rsidRDefault="00226CD4" w:rsidP="00724D19">
      <w:pPr>
        <w:spacing w:before="120" w:after="120"/>
        <w:rPr>
          <w:lang w:val="lt-LT"/>
        </w:rPr>
      </w:pPr>
      <w:r w:rsidRPr="00221DF0">
        <w:rPr>
          <w:lang w:val="lt-LT"/>
        </w:rPr>
        <w:t xml:space="preserve">Dūmų </w:t>
      </w:r>
      <w:r w:rsidR="003D39AB" w:rsidRPr="00221DF0">
        <w:rPr>
          <w:lang w:val="lt-LT"/>
        </w:rPr>
        <w:t xml:space="preserve">šalinimo </w:t>
      </w:r>
      <w:r w:rsidRPr="00221DF0">
        <w:rPr>
          <w:lang w:val="lt-LT"/>
        </w:rPr>
        <w:t>sistema</w:t>
      </w:r>
      <w:r w:rsidR="003D39AB" w:rsidRPr="00221DF0">
        <w:rPr>
          <w:lang w:val="lt-LT"/>
        </w:rPr>
        <w:t xml:space="preserve"> ir /ar sprendimas</w:t>
      </w:r>
      <w:r w:rsidRPr="00221DF0">
        <w:rPr>
          <w:lang w:val="lt-LT"/>
        </w:rPr>
        <w:t xml:space="preserve"> turi būti įrengta</w:t>
      </w:r>
      <w:r w:rsidR="003D39AB" w:rsidRPr="00221DF0">
        <w:rPr>
          <w:lang w:val="lt-LT"/>
        </w:rPr>
        <w:t>s</w:t>
      </w:r>
      <w:r w:rsidRPr="00221DF0">
        <w:rPr>
          <w:lang w:val="lt-LT"/>
        </w:rPr>
        <w:t xml:space="preserve"> vadovaujantis galiojančiais reglamentais ir standartais. Atsargumo priemonės, į kurias turi atsižvelgti </w:t>
      </w:r>
      <w:r w:rsidR="006E476B">
        <w:rPr>
          <w:lang w:val="lt-LT"/>
        </w:rPr>
        <w:t>Projekto bendrovė</w:t>
      </w:r>
      <w:r w:rsidRPr="00221DF0">
        <w:rPr>
          <w:lang w:val="lt-LT"/>
        </w:rPr>
        <w:t>, apima specifikacijų dėl kelių didelių eksploatuojamų infrastruktūrų konstrukcijos laikymąsi. Atstatymo užraktai ir gaisro slopintuvai turi būti elektriniai ir veikti autom</w:t>
      </w:r>
      <w:r w:rsidR="00853031">
        <w:rPr>
          <w:lang w:val="lt-LT"/>
        </w:rPr>
        <w:t>atiškai. Atsižvelgiant į Daugia</w:t>
      </w:r>
      <w:r w:rsidRPr="00221DF0">
        <w:rPr>
          <w:lang w:val="lt-LT"/>
        </w:rPr>
        <w:t xml:space="preserve">funkcio komplekso paskirtį (stadionas, sporto aikštelės, biurai, vaikų darželis, biblioteka, muziejus), dujų </w:t>
      </w:r>
      <w:r w:rsidR="003D39AB" w:rsidRPr="00221DF0">
        <w:rPr>
          <w:lang w:val="lt-LT"/>
        </w:rPr>
        <w:t xml:space="preserve">šalinimo </w:t>
      </w:r>
      <w:r w:rsidRPr="00221DF0">
        <w:rPr>
          <w:lang w:val="lt-LT"/>
        </w:rPr>
        <w:t>įranga turi būti pritaikyta specialiems vietos poreikiams ir integruota į Daugiafunkcio komplekso priešgaisrinės saugos sistemą.</w:t>
      </w:r>
    </w:p>
    <w:p w14:paraId="120CA27D" w14:textId="77777777" w:rsidR="00226CD4" w:rsidRPr="00221DF0" w:rsidRDefault="00226CD4" w:rsidP="00724D19">
      <w:pPr>
        <w:spacing w:before="120" w:after="120"/>
        <w:rPr>
          <w:lang w:val="lt-LT"/>
        </w:rPr>
      </w:pPr>
    </w:p>
    <w:p w14:paraId="09C23F4C" w14:textId="77777777" w:rsidR="00226CD4" w:rsidRDefault="00226CD4" w:rsidP="00965FDA">
      <w:pPr>
        <w:pStyle w:val="Antrat3"/>
        <w:numPr>
          <w:ilvl w:val="2"/>
          <w:numId w:val="44"/>
        </w:numPr>
        <w:spacing w:before="120" w:after="120"/>
        <w:ind w:hanging="657"/>
        <w:rPr>
          <w:b/>
          <w:color w:val="0079C1"/>
          <w:lang w:val="lt-LT"/>
        </w:rPr>
      </w:pPr>
      <w:bookmarkStart w:id="695" w:name="_Toc417569251"/>
      <w:bookmarkStart w:id="696" w:name="_Toc373514851"/>
      <w:bookmarkStart w:id="697" w:name="_Toc441662432"/>
      <w:bookmarkStart w:id="698" w:name="_Toc458894264"/>
      <w:bookmarkEnd w:id="694"/>
      <w:r w:rsidRPr="004F37A2">
        <w:rPr>
          <w:b/>
          <w:color w:val="0079C1"/>
          <w:lang w:val="lt-LT"/>
        </w:rPr>
        <w:t>Elektros sistemos reikalavimai</w:t>
      </w:r>
      <w:bookmarkEnd w:id="695"/>
      <w:bookmarkEnd w:id="696"/>
      <w:bookmarkEnd w:id="697"/>
      <w:bookmarkEnd w:id="698"/>
    </w:p>
    <w:p w14:paraId="11823D4A" w14:textId="77777777" w:rsidR="004F37A2" w:rsidRPr="004F37A2" w:rsidRDefault="004F37A2" w:rsidP="004F37A2">
      <w:pPr>
        <w:rPr>
          <w:lang w:val="lt-LT"/>
        </w:rPr>
      </w:pPr>
    </w:p>
    <w:p w14:paraId="7C030EB0" w14:textId="77777777" w:rsidR="00226CD4" w:rsidRDefault="00226CD4" w:rsidP="00965FDA">
      <w:pPr>
        <w:pStyle w:val="Antrat4"/>
        <w:numPr>
          <w:ilvl w:val="3"/>
          <w:numId w:val="44"/>
        </w:numPr>
        <w:rPr>
          <w:rFonts w:ascii="Arial" w:hAnsi="Arial" w:cs="Arial"/>
          <w:i w:val="0"/>
          <w:lang w:val="lt-LT"/>
        </w:rPr>
      </w:pPr>
      <w:bookmarkStart w:id="699" w:name="_Toc458894265"/>
      <w:bookmarkStart w:id="700" w:name="bookmark68"/>
      <w:r w:rsidRPr="004F37A2">
        <w:rPr>
          <w:rFonts w:ascii="Arial" w:hAnsi="Arial" w:cs="Arial"/>
          <w:i w:val="0"/>
          <w:lang w:val="lt-LT"/>
        </w:rPr>
        <w:t>Bendrieji reikalavimai</w:t>
      </w:r>
      <w:bookmarkEnd w:id="699"/>
      <w:r w:rsidRPr="004F37A2">
        <w:rPr>
          <w:rFonts w:ascii="Arial" w:hAnsi="Arial" w:cs="Arial"/>
          <w:i w:val="0"/>
          <w:lang w:val="lt-LT"/>
        </w:rPr>
        <w:t xml:space="preserve"> </w:t>
      </w:r>
    </w:p>
    <w:p w14:paraId="1433DFA5" w14:textId="77777777" w:rsidR="004F37A2" w:rsidRPr="004F37A2" w:rsidRDefault="004F37A2" w:rsidP="004F37A2">
      <w:pPr>
        <w:rPr>
          <w:lang w:val="lt-LT"/>
        </w:rPr>
      </w:pPr>
    </w:p>
    <w:p w14:paraId="60DAE627" w14:textId="57E4C13D" w:rsidR="00226CD4" w:rsidRPr="00221DF0" w:rsidRDefault="00853031" w:rsidP="00724D19">
      <w:pPr>
        <w:spacing w:before="120" w:after="120"/>
        <w:rPr>
          <w:lang w:val="lt-LT"/>
        </w:rPr>
      </w:pPr>
      <w:r>
        <w:rPr>
          <w:lang w:val="lt-LT"/>
        </w:rPr>
        <w:t>Projektinė doku</w:t>
      </w:r>
      <w:r w:rsidR="00226CD4" w:rsidRPr="00221DF0">
        <w:rPr>
          <w:lang w:val="lt-LT"/>
        </w:rPr>
        <w:t>m</w:t>
      </w:r>
      <w:r>
        <w:rPr>
          <w:lang w:val="lt-LT"/>
        </w:rPr>
        <w:t>e</w:t>
      </w:r>
      <w:r w:rsidR="00226CD4" w:rsidRPr="00221DF0">
        <w:rPr>
          <w:lang w:val="lt-LT"/>
        </w:rPr>
        <w:t xml:space="preserve">ntacija </w:t>
      </w:r>
      <w:r w:rsidR="002A0022" w:rsidRPr="00221DF0">
        <w:rPr>
          <w:lang w:val="lt-LT"/>
        </w:rPr>
        <w:t xml:space="preserve">turi </w:t>
      </w:r>
      <w:r w:rsidR="00226CD4" w:rsidRPr="00221DF0">
        <w:rPr>
          <w:lang w:val="lt-LT"/>
        </w:rPr>
        <w:t>atitikt</w:t>
      </w:r>
      <w:r w:rsidR="002A0022" w:rsidRPr="00221DF0">
        <w:rPr>
          <w:lang w:val="lt-LT"/>
        </w:rPr>
        <w:t>i</w:t>
      </w:r>
      <w:r w:rsidR="00226CD4" w:rsidRPr="00221DF0">
        <w:rPr>
          <w:lang w:val="lt-LT"/>
        </w:rPr>
        <w:t xml:space="preserve"> visus Lietuvos Respublikos ir Europos Sąjungos standartus ir reglamentus dėl elektros instaliacijos. Jei šių standartų ir reglamentų reikalavimai tarpusavyje būtų prieštaraujantys, reikėtų laikytis griežčiausių reikalavimų.</w:t>
      </w:r>
    </w:p>
    <w:p w14:paraId="48BC55A9" w14:textId="19E50007" w:rsidR="00226CD4" w:rsidRPr="00221DF0" w:rsidRDefault="00226CD4" w:rsidP="00724D19">
      <w:pPr>
        <w:spacing w:before="120" w:after="120"/>
        <w:rPr>
          <w:lang w:val="lt-LT"/>
        </w:rPr>
      </w:pPr>
      <w:r w:rsidRPr="00221DF0">
        <w:rPr>
          <w:lang w:val="lt-LT"/>
        </w:rPr>
        <w:lastRenderedPageBreak/>
        <w:t xml:space="preserve">Būtina įvertinti Daugiafunkcio komplekso </w:t>
      </w:r>
      <w:r w:rsidR="002A0022" w:rsidRPr="00221DF0">
        <w:rPr>
          <w:lang w:val="lt-LT"/>
        </w:rPr>
        <w:t>Objektuose</w:t>
      </w:r>
      <w:r w:rsidRPr="00221DF0">
        <w:rPr>
          <w:lang w:val="lt-LT"/>
        </w:rPr>
        <w:t xml:space="preserve"> </w:t>
      </w:r>
      <w:r w:rsidR="002A0022" w:rsidRPr="00221DF0">
        <w:rPr>
          <w:lang w:val="lt-LT"/>
        </w:rPr>
        <w:t>numatomus skirtingus elektros vartotojų poreikius</w:t>
      </w:r>
      <w:r w:rsidR="00853031">
        <w:rPr>
          <w:lang w:val="lt-LT"/>
        </w:rPr>
        <w:t xml:space="preserve">. </w:t>
      </w:r>
      <w:r w:rsidR="002A0022" w:rsidRPr="00221DF0">
        <w:rPr>
          <w:lang w:val="lt-LT"/>
        </w:rPr>
        <w:t>R</w:t>
      </w:r>
      <w:r w:rsidRPr="00221DF0">
        <w:rPr>
          <w:lang w:val="lt-LT"/>
        </w:rPr>
        <w:t xml:space="preserve">eikėtų atkreipti dėmesį į tai, kad dėl Daugiafunkcio komplekso pobūdžio reikalingas maždaug 20 (dvidešimties) proc. rezervas nenumatytiems </w:t>
      </w:r>
      <w:r w:rsidR="002A0022" w:rsidRPr="00221DF0">
        <w:rPr>
          <w:lang w:val="lt-LT"/>
        </w:rPr>
        <w:t xml:space="preserve">elektros </w:t>
      </w:r>
      <w:r w:rsidRPr="00221DF0">
        <w:rPr>
          <w:lang w:val="lt-LT"/>
        </w:rPr>
        <w:t xml:space="preserve">poreikiams. </w:t>
      </w:r>
    </w:p>
    <w:p w14:paraId="7C2F1905" w14:textId="3AC97C5E" w:rsidR="00226CD4" w:rsidRPr="00221DF0" w:rsidRDefault="00226CD4" w:rsidP="00724D19">
      <w:pPr>
        <w:spacing w:before="120" w:after="120"/>
        <w:rPr>
          <w:lang w:val="lt-LT"/>
        </w:rPr>
      </w:pPr>
      <w:r w:rsidRPr="00221DF0">
        <w:rPr>
          <w:lang w:val="lt-LT"/>
        </w:rPr>
        <w:t xml:space="preserve">Vidinė elektros sistema turi paskirstyti elektros energiją </w:t>
      </w:r>
      <w:r w:rsidR="002A0022" w:rsidRPr="00221DF0">
        <w:rPr>
          <w:lang w:val="lt-LT"/>
        </w:rPr>
        <w:t xml:space="preserve">visuose </w:t>
      </w:r>
      <w:r w:rsidRPr="00221DF0">
        <w:rPr>
          <w:lang w:val="lt-LT"/>
        </w:rPr>
        <w:t xml:space="preserve">Daugiafunkcio komplekso </w:t>
      </w:r>
      <w:r w:rsidR="002A0022" w:rsidRPr="00221DF0">
        <w:rPr>
          <w:lang w:val="lt-LT"/>
        </w:rPr>
        <w:t>Objektuose</w:t>
      </w:r>
      <w:r w:rsidRPr="00221DF0">
        <w:rPr>
          <w:lang w:val="lt-LT"/>
        </w:rPr>
        <w:t>.</w:t>
      </w:r>
    </w:p>
    <w:p w14:paraId="66A89663" w14:textId="77777777" w:rsidR="00226CD4" w:rsidRPr="00221DF0" w:rsidRDefault="00226CD4" w:rsidP="00724D19">
      <w:pPr>
        <w:spacing w:before="120" w:after="120"/>
        <w:rPr>
          <w:lang w:val="lt-LT"/>
        </w:rPr>
      </w:pPr>
      <w:r w:rsidRPr="00221DF0">
        <w:rPr>
          <w:lang w:val="lt-LT"/>
        </w:rPr>
        <w:t xml:space="preserve">Daugiafunkciame komplekse turi būti įrengtos šios elektros sistemos: </w:t>
      </w:r>
    </w:p>
    <w:p w14:paraId="6C9E3FB6" w14:textId="77777777" w:rsidR="00226CD4" w:rsidRPr="00221DF0" w:rsidRDefault="00226CD4" w:rsidP="00965FDA">
      <w:pPr>
        <w:pStyle w:val="Sraopastraipa"/>
        <w:numPr>
          <w:ilvl w:val="0"/>
          <w:numId w:val="118"/>
        </w:numPr>
        <w:contextualSpacing w:val="0"/>
        <w:rPr>
          <w:lang w:val="lt-LT"/>
        </w:rPr>
      </w:pPr>
      <w:r w:rsidRPr="00221DF0">
        <w:rPr>
          <w:lang w:val="lt-LT"/>
        </w:rPr>
        <w:t>maitinimo tiekimas;</w:t>
      </w:r>
    </w:p>
    <w:p w14:paraId="0DFF0A9A" w14:textId="77777777" w:rsidR="00226CD4" w:rsidRPr="00221DF0" w:rsidRDefault="00226CD4" w:rsidP="00965FDA">
      <w:pPr>
        <w:pStyle w:val="Sraopastraipa"/>
        <w:numPr>
          <w:ilvl w:val="0"/>
          <w:numId w:val="118"/>
        </w:numPr>
        <w:contextualSpacing w:val="0"/>
        <w:rPr>
          <w:lang w:val="lt-LT"/>
        </w:rPr>
      </w:pPr>
      <w:r w:rsidRPr="00221DF0">
        <w:rPr>
          <w:lang w:val="lt-LT"/>
        </w:rPr>
        <w:t xml:space="preserve">elektros paskirstymas; </w:t>
      </w:r>
    </w:p>
    <w:p w14:paraId="0C467590" w14:textId="77777777" w:rsidR="00226CD4" w:rsidRPr="00221DF0" w:rsidRDefault="00226CD4" w:rsidP="00965FDA">
      <w:pPr>
        <w:pStyle w:val="Sraopastraipa"/>
        <w:numPr>
          <w:ilvl w:val="0"/>
          <w:numId w:val="118"/>
        </w:numPr>
        <w:contextualSpacing w:val="0"/>
        <w:rPr>
          <w:lang w:val="lt-LT"/>
        </w:rPr>
      </w:pPr>
      <w:r w:rsidRPr="00221DF0">
        <w:rPr>
          <w:lang w:val="lt-LT"/>
        </w:rPr>
        <w:t xml:space="preserve">technologijų maitinimas; </w:t>
      </w:r>
    </w:p>
    <w:p w14:paraId="0618D0F6" w14:textId="77777777" w:rsidR="00226CD4" w:rsidRPr="00221DF0" w:rsidRDefault="00226CD4" w:rsidP="00965FDA">
      <w:pPr>
        <w:pStyle w:val="Sraopastraipa"/>
        <w:numPr>
          <w:ilvl w:val="0"/>
          <w:numId w:val="118"/>
        </w:numPr>
        <w:contextualSpacing w:val="0"/>
        <w:rPr>
          <w:lang w:val="lt-LT"/>
        </w:rPr>
      </w:pPr>
      <w:r w:rsidRPr="00221DF0">
        <w:rPr>
          <w:lang w:val="lt-LT"/>
        </w:rPr>
        <w:t xml:space="preserve">vidinės elektros instaliacijos; </w:t>
      </w:r>
    </w:p>
    <w:p w14:paraId="011510F6" w14:textId="77777777" w:rsidR="00226CD4" w:rsidRPr="00221DF0" w:rsidRDefault="00226CD4" w:rsidP="00965FDA">
      <w:pPr>
        <w:pStyle w:val="Sraopastraipa"/>
        <w:numPr>
          <w:ilvl w:val="0"/>
          <w:numId w:val="118"/>
        </w:numPr>
        <w:contextualSpacing w:val="0"/>
        <w:rPr>
          <w:lang w:val="lt-LT"/>
        </w:rPr>
      </w:pPr>
      <w:r w:rsidRPr="00221DF0">
        <w:rPr>
          <w:lang w:val="lt-LT"/>
        </w:rPr>
        <w:t xml:space="preserve">lauko apšvietimo instaliacija; </w:t>
      </w:r>
    </w:p>
    <w:p w14:paraId="20386B8F" w14:textId="77777777" w:rsidR="00226CD4" w:rsidRPr="00221DF0" w:rsidRDefault="006146AE" w:rsidP="00965FDA">
      <w:pPr>
        <w:pStyle w:val="Sraopastraipa"/>
        <w:numPr>
          <w:ilvl w:val="0"/>
          <w:numId w:val="118"/>
        </w:numPr>
        <w:contextualSpacing w:val="0"/>
        <w:rPr>
          <w:lang w:val="lt-LT"/>
        </w:rPr>
      </w:pPr>
      <w:r w:rsidRPr="00221DF0">
        <w:rPr>
          <w:lang w:val="lt-LT"/>
        </w:rPr>
        <w:t xml:space="preserve">kultūros ir </w:t>
      </w:r>
      <w:r w:rsidR="00226CD4" w:rsidRPr="00221DF0">
        <w:rPr>
          <w:lang w:val="lt-LT"/>
        </w:rPr>
        <w:t xml:space="preserve">sporto renginių apšvietimo instaliacija; </w:t>
      </w:r>
    </w:p>
    <w:p w14:paraId="2F831DA6" w14:textId="77777777" w:rsidR="00226CD4" w:rsidRPr="00221DF0" w:rsidRDefault="00226CD4" w:rsidP="00965FDA">
      <w:pPr>
        <w:pStyle w:val="Sraopastraipa"/>
        <w:numPr>
          <w:ilvl w:val="0"/>
          <w:numId w:val="118"/>
        </w:numPr>
        <w:contextualSpacing w:val="0"/>
        <w:rPr>
          <w:lang w:val="lt-LT"/>
        </w:rPr>
      </w:pPr>
      <w:r w:rsidRPr="00221DF0">
        <w:rPr>
          <w:lang w:val="lt-LT"/>
        </w:rPr>
        <w:t xml:space="preserve">speciali šviesos instaliacija kultūros ir ugdymo centrui; </w:t>
      </w:r>
    </w:p>
    <w:p w14:paraId="54154055" w14:textId="77777777" w:rsidR="00226CD4" w:rsidRPr="00221DF0" w:rsidRDefault="00226CD4" w:rsidP="00965FDA">
      <w:pPr>
        <w:pStyle w:val="Sraopastraipa"/>
        <w:numPr>
          <w:ilvl w:val="0"/>
          <w:numId w:val="118"/>
        </w:numPr>
        <w:contextualSpacing w:val="0"/>
        <w:rPr>
          <w:lang w:val="lt-LT"/>
        </w:rPr>
      </w:pPr>
      <w:r w:rsidRPr="00221DF0">
        <w:rPr>
          <w:lang w:val="lt-LT"/>
        </w:rPr>
        <w:t xml:space="preserve">avarinio apšvietimo instaliacija; </w:t>
      </w:r>
    </w:p>
    <w:p w14:paraId="4E51E8F6" w14:textId="77777777" w:rsidR="00226CD4" w:rsidRPr="00221DF0" w:rsidRDefault="00226CD4" w:rsidP="00965FDA">
      <w:pPr>
        <w:pStyle w:val="Sraopastraipa"/>
        <w:numPr>
          <w:ilvl w:val="0"/>
          <w:numId w:val="118"/>
        </w:numPr>
        <w:contextualSpacing w:val="0"/>
        <w:rPr>
          <w:lang w:val="lt-LT"/>
        </w:rPr>
      </w:pPr>
      <w:r w:rsidRPr="00221DF0">
        <w:rPr>
          <w:lang w:val="lt-LT"/>
        </w:rPr>
        <w:t>įžeminimo instaliacija;</w:t>
      </w:r>
    </w:p>
    <w:p w14:paraId="37631310" w14:textId="77777777" w:rsidR="00226CD4" w:rsidRPr="00221DF0" w:rsidRDefault="00226CD4" w:rsidP="00965FDA">
      <w:pPr>
        <w:pStyle w:val="Sraopastraipa"/>
        <w:numPr>
          <w:ilvl w:val="0"/>
          <w:numId w:val="118"/>
        </w:numPr>
        <w:contextualSpacing w:val="0"/>
        <w:rPr>
          <w:lang w:val="lt-LT"/>
        </w:rPr>
      </w:pPr>
      <w:r w:rsidRPr="00221DF0">
        <w:rPr>
          <w:lang w:val="lt-LT"/>
        </w:rPr>
        <w:t xml:space="preserve">apsauga nuo žaibo; </w:t>
      </w:r>
    </w:p>
    <w:p w14:paraId="0167AB84" w14:textId="77777777" w:rsidR="00226CD4" w:rsidRPr="00221DF0" w:rsidRDefault="00226CD4" w:rsidP="00965FDA">
      <w:pPr>
        <w:pStyle w:val="Sraopastraipa"/>
        <w:numPr>
          <w:ilvl w:val="0"/>
          <w:numId w:val="118"/>
        </w:numPr>
        <w:contextualSpacing w:val="0"/>
        <w:rPr>
          <w:lang w:val="lt-LT"/>
        </w:rPr>
      </w:pPr>
      <w:r w:rsidRPr="00221DF0">
        <w:rPr>
          <w:lang w:val="lt-LT"/>
        </w:rPr>
        <w:t xml:space="preserve">apsauga nuo </w:t>
      </w:r>
      <w:proofErr w:type="spellStart"/>
      <w:r w:rsidRPr="00221DF0">
        <w:rPr>
          <w:lang w:val="lt-LT"/>
        </w:rPr>
        <w:t>viršįtampio</w:t>
      </w:r>
      <w:proofErr w:type="spellEnd"/>
      <w:r w:rsidRPr="00221DF0">
        <w:rPr>
          <w:lang w:val="lt-LT"/>
        </w:rPr>
        <w:t xml:space="preserve">. </w:t>
      </w:r>
    </w:p>
    <w:p w14:paraId="012BA586" w14:textId="77777777" w:rsidR="00226CD4" w:rsidRPr="00221DF0" w:rsidRDefault="00226CD4" w:rsidP="00724D19">
      <w:pPr>
        <w:spacing w:before="120" w:after="120"/>
        <w:ind w:left="482" w:hanging="340"/>
        <w:rPr>
          <w:lang w:val="lt-LT"/>
        </w:rPr>
      </w:pPr>
    </w:p>
    <w:p w14:paraId="0279AC7F" w14:textId="3DDE3ACA" w:rsidR="00226CD4" w:rsidRDefault="004F37A2" w:rsidP="00965FDA">
      <w:pPr>
        <w:pStyle w:val="Antrat4"/>
        <w:numPr>
          <w:ilvl w:val="3"/>
          <w:numId w:val="44"/>
        </w:numPr>
        <w:rPr>
          <w:rFonts w:ascii="Arial" w:hAnsi="Arial" w:cs="Arial"/>
          <w:i w:val="0"/>
          <w:lang w:val="lt-LT"/>
        </w:rPr>
      </w:pPr>
      <w:bookmarkStart w:id="701" w:name="_Toc458894266"/>
      <w:r>
        <w:rPr>
          <w:rFonts w:ascii="Arial" w:hAnsi="Arial" w:cs="Arial"/>
          <w:i w:val="0"/>
          <w:lang w:val="lt-LT"/>
        </w:rPr>
        <w:t>Elektros</w:t>
      </w:r>
      <w:r w:rsidR="00226CD4" w:rsidRPr="004F37A2">
        <w:rPr>
          <w:rFonts w:ascii="Arial" w:hAnsi="Arial" w:cs="Arial"/>
          <w:i w:val="0"/>
          <w:lang w:val="lt-LT"/>
        </w:rPr>
        <w:t xml:space="preserve"> tiekimas</w:t>
      </w:r>
      <w:bookmarkEnd w:id="701"/>
      <w:r w:rsidR="00226CD4" w:rsidRPr="004F37A2">
        <w:rPr>
          <w:rFonts w:ascii="Arial" w:hAnsi="Arial" w:cs="Arial"/>
          <w:i w:val="0"/>
          <w:lang w:val="lt-LT"/>
        </w:rPr>
        <w:t xml:space="preserve"> </w:t>
      </w:r>
    </w:p>
    <w:p w14:paraId="438D898C" w14:textId="77777777" w:rsidR="004F37A2" w:rsidRPr="004F37A2" w:rsidRDefault="004F37A2" w:rsidP="004F37A2">
      <w:pPr>
        <w:rPr>
          <w:lang w:val="lt-LT"/>
        </w:rPr>
      </w:pPr>
    </w:p>
    <w:p w14:paraId="10DB4690" w14:textId="013ED168" w:rsidR="00226CD4" w:rsidRPr="00221DF0" w:rsidRDefault="00226CD4" w:rsidP="00724D19">
      <w:pPr>
        <w:spacing w:before="120" w:after="120"/>
        <w:ind w:right="284"/>
        <w:rPr>
          <w:rFonts w:ascii="Times New Roman" w:eastAsia="Calibri" w:hAnsi="Times New Roman" w:cs="Times New Roman"/>
          <w:sz w:val="24"/>
          <w:szCs w:val="24"/>
          <w:lang w:val="lt-LT"/>
        </w:rPr>
      </w:pPr>
      <w:r w:rsidRPr="00221DF0">
        <w:rPr>
          <w:lang w:val="lt-LT"/>
        </w:rPr>
        <w:t>Dalyvis turi apgalvoti ir Preliminariame, Išsam</w:t>
      </w:r>
      <w:r w:rsidR="00853031">
        <w:rPr>
          <w:lang w:val="lt-LT"/>
        </w:rPr>
        <w:t>i</w:t>
      </w:r>
      <w:r w:rsidRPr="00221DF0">
        <w:rPr>
          <w:lang w:val="lt-LT"/>
        </w:rPr>
        <w:t xml:space="preserve">ame ir Galutiniame pateikti sprendinius, kaip dalį elektros energijos gauti iš atsinaujinančiųjų išteklių (pvz., vėjo, saulės).  </w:t>
      </w:r>
    </w:p>
    <w:p w14:paraId="472EB2EA" w14:textId="2813380A" w:rsidR="00226CD4" w:rsidRPr="00221DF0" w:rsidRDefault="00226CD4" w:rsidP="00724D19">
      <w:pPr>
        <w:spacing w:before="120" w:after="120"/>
        <w:ind w:right="284"/>
        <w:rPr>
          <w:lang w:val="lt-LT"/>
        </w:rPr>
      </w:pPr>
      <w:r w:rsidRPr="00221DF0">
        <w:rPr>
          <w:lang w:val="lt-LT"/>
        </w:rPr>
        <w:t xml:space="preserve">Visoms Daugiafunkcio komplekso sistemoms ir techninėms patalpoms turi būti užtikrintas pirmos kategorijos maitinimo tiekimas. Elektros skydinės patalpoje turi būti įrengtas natūralus vėdinimas ir įprastas bei avarinis apšvietimas. </w:t>
      </w:r>
    </w:p>
    <w:p w14:paraId="65928902" w14:textId="77777777" w:rsidR="00226CD4" w:rsidRPr="00221DF0" w:rsidRDefault="00226CD4" w:rsidP="00724D19">
      <w:pPr>
        <w:spacing w:before="120" w:after="120"/>
        <w:ind w:right="284"/>
        <w:rPr>
          <w:lang w:val="lt-LT"/>
        </w:rPr>
      </w:pPr>
      <w:r w:rsidRPr="00221DF0">
        <w:rPr>
          <w:lang w:val="lt-LT"/>
        </w:rPr>
        <w:t>Elektros skydinės turi būti pagamintos ir įrengtos pagal naujausius galiojančius Tarptautinės elektros inžinerijos komisijos nustatytus standartus. Skydinės apsaugos klasė turi būti nustatyta įrengimo vietoje.</w:t>
      </w:r>
    </w:p>
    <w:p w14:paraId="419EEEF0" w14:textId="77777777" w:rsidR="00226CD4" w:rsidRPr="00221DF0" w:rsidRDefault="00226CD4" w:rsidP="00724D19">
      <w:pPr>
        <w:spacing w:before="120" w:after="120"/>
        <w:ind w:right="284"/>
        <w:rPr>
          <w:lang w:val="lt-LT"/>
        </w:rPr>
      </w:pPr>
      <w:r w:rsidRPr="00221DF0">
        <w:rPr>
          <w:lang w:val="lt-LT"/>
        </w:rPr>
        <w:t>Skydinėje turi būti palikta vietos išeinantiems kabeliams ir jų jungtims bei prijungimo priemonėms. Kiekviena skydinė turi turėti apsaugą nuo trumpojo jungimo, perkrovos ir likutinės (gedimo) srovės.</w:t>
      </w:r>
    </w:p>
    <w:p w14:paraId="09414588" w14:textId="5FDA295A" w:rsidR="00226CD4" w:rsidRPr="00221DF0" w:rsidRDefault="00226CD4" w:rsidP="00724D19">
      <w:pPr>
        <w:spacing w:before="120" w:after="120"/>
        <w:ind w:right="284"/>
        <w:rPr>
          <w:lang w:val="lt-LT"/>
        </w:rPr>
      </w:pPr>
      <w:r w:rsidRPr="00221DF0">
        <w:rPr>
          <w:lang w:val="lt-LT"/>
        </w:rPr>
        <w:t xml:space="preserve">Kiekvienam </w:t>
      </w:r>
      <w:r w:rsidR="009C794C" w:rsidRPr="00221DF0">
        <w:rPr>
          <w:lang w:val="lt-LT"/>
        </w:rPr>
        <w:t xml:space="preserve">elektros tiekimo </w:t>
      </w:r>
      <w:r w:rsidRPr="00221DF0">
        <w:rPr>
          <w:lang w:val="lt-LT"/>
        </w:rPr>
        <w:t>tinklui (technologinės įrangos, kompiuterių, šildymo ir vėdinimo, oro kondicionavimo, bendrojo ir avarinio apšvietimo, priešgaisrinių sistemų bei automatizavimo ir kt.) turi būti įrengtos tinkamos skydinės (technologinės maitinimo skydinės – technologijoms; kompiuterių maitinimo skydinės – kompiuteriams; bendrojo apšvietimo skydinės – bendrajam apšvietimui; avarinio apšvietimo skydinės – avariniam apšvietimui ir pan.).</w:t>
      </w:r>
    </w:p>
    <w:p w14:paraId="28152BCE" w14:textId="77777777" w:rsidR="00226CD4" w:rsidRPr="00221DF0" w:rsidRDefault="00226CD4" w:rsidP="00724D19">
      <w:pPr>
        <w:spacing w:before="120" w:after="120"/>
        <w:ind w:right="284"/>
        <w:rPr>
          <w:lang w:val="lt-LT"/>
        </w:rPr>
      </w:pPr>
      <w:r w:rsidRPr="00221DF0">
        <w:rPr>
          <w:lang w:val="lt-LT"/>
        </w:rPr>
        <w:t>Daugiafunkcio komplekso serverių patalpose turi būti įrengtas nepertraukiamo elektros energijos tiekimo šaltinis. Šiose patalpose turi būti atsarginis galios šaltinis, kad būtų galima sklandžiai perjungti naudotojus, jei nutrūktų stacionarus maitinimo tiekimas.</w:t>
      </w:r>
    </w:p>
    <w:p w14:paraId="4F3E368E" w14:textId="77777777" w:rsidR="00226CD4" w:rsidRPr="00221DF0" w:rsidRDefault="00226CD4" w:rsidP="00724D19">
      <w:pPr>
        <w:spacing w:before="120" w:after="120"/>
        <w:ind w:right="284"/>
        <w:rPr>
          <w:lang w:val="lt-LT"/>
        </w:rPr>
      </w:pPr>
      <w:r w:rsidRPr="00221DF0">
        <w:rPr>
          <w:lang w:val="lt-LT"/>
        </w:rPr>
        <w:t xml:space="preserve">Būtina užtikrinti, kad neužšaltų šie elementai: </w:t>
      </w:r>
    </w:p>
    <w:p w14:paraId="20BFD2AF" w14:textId="77777777" w:rsidR="00226CD4" w:rsidRPr="00221DF0" w:rsidRDefault="00226CD4" w:rsidP="00965FDA">
      <w:pPr>
        <w:pStyle w:val="Sraopastraipa"/>
        <w:numPr>
          <w:ilvl w:val="0"/>
          <w:numId w:val="117"/>
        </w:numPr>
        <w:contextualSpacing w:val="0"/>
        <w:rPr>
          <w:lang w:val="lt-LT"/>
        </w:rPr>
      </w:pPr>
      <w:r w:rsidRPr="00221DF0">
        <w:rPr>
          <w:lang w:val="lt-LT"/>
        </w:rPr>
        <w:t xml:space="preserve">stogo vandens nutekėjimo angos, latakai, stogvamzdžiai; </w:t>
      </w:r>
    </w:p>
    <w:p w14:paraId="7A024908" w14:textId="0459B29A" w:rsidR="00226CD4" w:rsidRPr="00221DF0" w:rsidRDefault="00226CD4" w:rsidP="00965FDA">
      <w:pPr>
        <w:pStyle w:val="Sraopastraipa"/>
        <w:numPr>
          <w:ilvl w:val="0"/>
          <w:numId w:val="117"/>
        </w:numPr>
        <w:contextualSpacing w:val="0"/>
        <w:rPr>
          <w:lang w:val="lt-LT"/>
        </w:rPr>
      </w:pPr>
      <w:r w:rsidRPr="00221DF0">
        <w:rPr>
          <w:lang w:val="lt-LT"/>
        </w:rPr>
        <w:t xml:space="preserve">šaligatviai ties įėjimais į </w:t>
      </w:r>
      <w:r w:rsidR="009C794C" w:rsidRPr="00221DF0">
        <w:rPr>
          <w:lang w:val="lt-LT"/>
        </w:rPr>
        <w:t xml:space="preserve">Funkcines </w:t>
      </w:r>
      <w:r w:rsidRPr="00221DF0">
        <w:rPr>
          <w:lang w:val="lt-LT"/>
        </w:rPr>
        <w:t xml:space="preserve">zonas. </w:t>
      </w:r>
    </w:p>
    <w:p w14:paraId="44B8A05B" w14:textId="77777777" w:rsidR="00226CD4" w:rsidRPr="00221DF0" w:rsidRDefault="00226CD4" w:rsidP="00724D19">
      <w:pPr>
        <w:spacing w:before="120" w:after="120"/>
        <w:ind w:left="851" w:right="284"/>
        <w:rPr>
          <w:lang w:val="lt-LT"/>
        </w:rPr>
      </w:pPr>
    </w:p>
    <w:p w14:paraId="79ECA4FD" w14:textId="77777777" w:rsidR="00226CD4" w:rsidRPr="00221DF0" w:rsidRDefault="00226CD4" w:rsidP="00724D19">
      <w:pPr>
        <w:spacing w:before="120" w:after="120"/>
        <w:ind w:right="284"/>
        <w:rPr>
          <w:lang w:val="lt-LT"/>
        </w:rPr>
      </w:pPr>
      <w:r w:rsidRPr="00221DF0">
        <w:rPr>
          <w:lang w:val="lt-LT"/>
        </w:rPr>
        <w:t>Automatiškai valdomi šildymo kabeliai gali būti nuolatinės arba kintamosios varžos.</w:t>
      </w:r>
    </w:p>
    <w:p w14:paraId="06826743" w14:textId="77777777" w:rsidR="00226CD4" w:rsidRPr="00221DF0" w:rsidRDefault="00226CD4" w:rsidP="00724D19">
      <w:pPr>
        <w:spacing w:before="120" w:after="120"/>
        <w:ind w:left="851" w:right="284" w:firstLine="11"/>
        <w:rPr>
          <w:rFonts w:ascii="Times New Roman" w:eastAsia="Calibri" w:hAnsi="Times New Roman" w:cs="Times New Roman"/>
          <w:lang w:val="lt-LT"/>
        </w:rPr>
      </w:pPr>
    </w:p>
    <w:p w14:paraId="53C037CD" w14:textId="77777777" w:rsidR="00226CD4" w:rsidRDefault="00226CD4" w:rsidP="00965FDA">
      <w:pPr>
        <w:pStyle w:val="Antrat4"/>
        <w:numPr>
          <w:ilvl w:val="3"/>
          <w:numId w:val="44"/>
        </w:numPr>
        <w:rPr>
          <w:rFonts w:ascii="Arial" w:hAnsi="Arial" w:cs="Arial"/>
          <w:i w:val="0"/>
          <w:lang w:val="lt-LT"/>
        </w:rPr>
      </w:pPr>
      <w:bookmarkStart w:id="702" w:name="_Toc458894267"/>
      <w:r w:rsidRPr="004F37A2">
        <w:rPr>
          <w:rFonts w:ascii="Arial" w:hAnsi="Arial" w:cs="Arial"/>
          <w:i w:val="0"/>
          <w:lang w:val="lt-LT"/>
        </w:rPr>
        <w:t>Avarinis ir evakuacinis apšvietimas</w:t>
      </w:r>
      <w:bookmarkEnd w:id="702"/>
      <w:r w:rsidRPr="004F37A2">
        <w:rPr>
          <w:rFonts w:ascii="Arial" w:hAnsi="Arial" w:cs="Arial"/>
          <w:i w:val="0"/>
          <w:lang w:val="lt-LT"/>
        </w:rPr>
        <w:t xml:space="preserve"> </w:t>
      </w:r>
    </w:p>
    <w:p w14:paraId="44EFEE16" w14:textId="77777777" w:rsidR="004F37A2" w:rsidRPr="004F37A2" w:rsidRDefault="004F37A2" w:rsidP="004F37A2">
      <w:pPr>
        <w:rPr>
          <w:lang w:val="lt-LT"/>
        </w:rPr>
      </w:pPr>
    </w:p>
    <w:p w14:paraId="25C8A01B" w14:textId="52C1996A" w:rsidR="00226CD4" w:rsidRDefault="00226CD4" w:rsidP="00724D19">
      <w:pPr>
        <w:spacing w:before="120" w:after="120"/>
        <w:rPr>
          <w:lang w:val="lt-LT"/>
        </w:rPr>
      </w:pPr>
      <w:r w:rsidRPr="00221DF0">
        <w:rPr>
          <w:lang w:val="lt-LT"/>
        </w:rPr>
        <w:t>Avarinis apšvietimas turi būti įrengtas tokiose Daugiafunkcio komplekso vietose, kur dėl trumpalaikio apšvietimo dingimo gali kilti pavojus žmonių sveikatai ir gyvybei, taip pat gali kilti sprogimas ar gaisras arba gali būti patirti dideli materialiniai nuostoliai ar kilti žala aplinkai. Evakuaciniuose keliuose naudojamas avarinis apšvietimas turi užtikrinti saugų pasišalinimą dingus pagrindiniam apšvietimui. Avarinio apšvietimo kokybės rodikliai turi atitikti galiojančius avarinio apšvietimo standarto reikalavimus.</w:t>
      </w:r>
    </w:p>
    <w:p w14:paraId="665F65A1" w14:textId="77777777" w:rsidR="004F37A2" w:rsidRPr="00221DF0" w:rsidRDefault="004F37A2" w:rsidP="00724D19">
      <w:pPr>
        <w:spacing w:before="120" w:after="120"/>
        <w:rPr>
          <w:lang w:val="lt-LT"/>
        </w:rPr>
      </w:pPr>
    </w:p>
    <w:p w14:paraId="1CB2F83D" w14:textId="77777777" w:rsidR="00226CD4" w:rsidRDefault="00226CD4" w:rsidP="00965FDA">
      <w:pPr>
        <w:pStyle w:val="Antrat4"/>
        <w:numPr>
          <w:ilvl w:val="3"/>
          <w:numId w:val="44"/>
        </w:numPr>
        <w:rPr>
          <w:rFonts w:ascii="Arial" w:hAnsi="Arial" w:cs="Arial"/>
          <w:i w:val="0"/>
          <w:lang w:val="lt-LT"/>
        </w:rPr>
      </w:pPr>
      <w:bookmarkStart w:id="703" w:name="_Toc458894268"/>
      <w:r w:rsidRPr="004F37A2">
        <w:rPr>
          <w:rFonts w:ascii="Arial" w:hAnsi="Arial" w:cs="Arial"/>
          <w:i w:val="0"/>
          <w:lang w:val="lt-LT"/>
        </w:rPr>
        <w:lastRenderedPageBreak/>
        <w:t>Apsauga nuo žaibo</w:t>
      </w:r>
      <w:bookmarkEnd w:id="703"/>
      <w:r w:rsidRPr="004F37A2">
        <w:rPr>
          <w:rFonts w:ascii="Arial" w:hAnsi="Arial" w:cs="Arial"/>
          <w:i w:val="0"/>
          <w:lang w:val="lt-LT"/>
        </w:rPr>
        <w:t xml:space="preserve"> </w:t>
      </w:r>
    </w:p>
    <w:p w14:paraId="1AFC9150" w14:textId="77777777" w:rsidR="004F37A2" w:rsidRPr="004F37A2" w:rsidRDefault="004F37A2" w:rsidP="004F37A2">
      <w:pPr>
        <w:rPr>
          <w:lang w:val="lt-LT"/>
        </w:rPr>
      </w:pPr>
    </w:p>
    <w:p w14:paraId="18E9FA21" w14:textId="00255EB1" w:rsidR="00226CD4" w:rsidRPr="00221DF0" w:rsidRDefault="00226CD4" w:rsidP="00724D19">
      <w:pPr>
        <w:spacing w:before="120" w:after="120"/>
        <w:ind w:right="284"/>
        <w:rPr>
          <w:lang w:val="lt-LT"/>
        </w:rPr>
      </w:pPr>
      <w:r w:rsidRPr="00221DF0">
        <w:rPr>
          <w:lang w:val="lt-LT"/>
        </w:rPr>
        <w:t>Apsaugos nuo žaibo sistema turi atitikti galiojančius apsaugos nuo žaibo standartus. Visais atvejais, išskyrus atvejus, kai naudojamas autonominis žaibo laidininkas, žaibo laidininko įžeminimas turi būti sulygintas Daugiafunkcio komplekso pastato elektros įrangos, komunikacijų arba plieno konstrukcijų žaibo iškrovikliais. Būtina imtis priemonių, kurios apsaugotų Daugiafunkcio komplekso pastat</w:t>
      </w:r>
      <w:r w:rsidR="009C794C" w:rsidRPr="00221DF0">
        <w:rPr>
          <w:lang w:val="lt-LT"/>
        </w:rPr>
        <w:t>ų</w:t>
      </w:r>
      <w:r w:rsidRPr="00221DF0">
        <w:rPr>
          <w:lang w:val="lt-LT"/>
        </w:rPr>
        <w:t xml:space="preserve"> elektros tinklą nuo </w:t>
      </w:r>
      <w:proofErr w:type="spellStart"/>
      <w:r w:rsidRPr="00221DF0">
        <w:rPr>
          <w:lang w:val="lt-LT"/>
        </w:rPr>
        <w:t>viršįtampių</w:t>
      </w:r>
      <w:proofErr w:type="spellEnd"/>
      <w:r w:rsidRPr="00221DF0">
        <w:rPr>
          <w:lang w:val="lt-LT"/>
        </w:rPr>
        <w:t>. Žaibo iškrovikliai ir įžeminimo laidininkai turi būti saugiai pritvirtinti, kad nenutrūktų dėl vėjo gūsių, sniego svorio, kritimo ar kito mechaninio poveikio. Laidininkų jungčių skaičius turi būti minimalus.</w:t>
      </w:r>
    </w:p>
    <w:p w14:paraId="632D7FC7" w14:textId="77777777" w:rsidR="00226CD4" w:rsidRPr="00221DF0" w:rsidRDefault="00226CD4" w:rsidP="00724D19">
      <w:pPr>
        <w:spacing w:before="120" w:after="120"/>
        <w:ind w:right="284"/>
        <w:rPr>
          <w:b/>
          <w:color w:val="FF0000"/>
          <w:lang w:val="lt-LT"/>
        </w:rPr>
      </w:pPr>
      <w:bookmarkStart w:id="704" w:name="bookmark73"/>
    </w:p>
    <w:p w14:paraId="638BF38C" w14:textId="77777777" w:rsidR="00226CD4" w:rsidRDefault="00226CD4" w:rsidP="00965FDA">
      <w:pPr>
        <w:pStyle w:val="Antrat4"/>
        <w:numPr>
          <w:ilvl w:val="3"/>
          <w:numId w:val="44"/>
        </w:numPr>
        <w:rPr>
          <w:rFonts w:ascii="Arial" w:hAnsi="Arial" w:cs="Arial"/>
          <w:i w:val="0"/>
          <w:lang w:val="lt-LT"/>
        </w:rPr>
      </w:pPr>
      <w:bookmarkStart w:id="705" w:name="_Toc458894269"/>
      <w:r w:rsidRPr="004F37A2">
        <w:rPr>
          <w:rFonts w:ascii="Arial" w:hAnsi="Arial" w:cs="Arial"/>
          <w:i w:val="0"/>
          <w:lang w:val="lt-LT"/>
        </w:rPr>
        <w:t>Įžeminimo sistema</w:t>
      </w:r>
      <w:bookmarkEnd w:id="705"/>
      <w:r w:rsidRPr="004F37A2">
        <w:rPr>
          <w:rFonts w:ascii="Arial" w:hAnsi="Arial" w:cs="Arial"/>
          <w:i w:val="0"/>
          <w:lang w:val="lt-LT"/>
        </w:rPr>
        <w:t xml:space="preserve"> </w:t>
      </w:r>
    </w:p>
    <w:p w14:paraId="58D2686A" w14:textId="77777777" w:rsidR="004F37A2" w:rsidRPr="004F37A2" w:rsidRDefault="004F37A2" w:rsidP="004F37A2">
      <w:pPr>
        <w:rPr>
          <w:lang w:val="lt-LT"/>
        </w:rPr>
      </w:pPr>
    </w:p>
    <w:p w14:paraId="0B0B1E2D" w14:textId="77777777" w:rsidR="00226CD4" w:rsidRPr="00221DF0" w:rsidRDefault="00226CD4" w:rsidP="00724D19">
      <w:pPr>
        <w:spacing w:before="120" w:after="120"/>
        <w:ind w:right="284"/>
        <w:rPr>
          <w:lang w:val="lt-LT"/>
        </w:rPr>
      </w:pPr>
      <w:r w:rsidRPr="00221DF0">
        <w:rPr>
          <w:lang w:val="lt-LT"/>
        </w:rPr>
        <w:t xml:space="preserve">Įžeminimo sistema turi atitikti galiojančius įžeminimo sistemų standartus. </w:t>
      </w:r>
      <w:bookmarkStart w:id="706" w:name="bookmark75"/>
      <w:r w:rsidRPr="00221DF0">
        <w:rPr>
          <w:lang w:val="lt-LT"/>
        </w:rPr>
        <w:t xml:space="preserve">Visos požeminės jungtys turi būti sudarytos </w:t>
      </w:r>
      <w:proofErr w:type="spellStart"/>
      <w:r w:rsidRPr="00221DF0">
        <w:rPr>
          <w:lang w:val="lt-LT"/>
        </w:rPr>
        <w:t>egzoterminio</w:t>
      </w:r>
      <w:proofErr w:type="spellEnd"/>
      <w:r w:rsidRPr="00221DF0">
        <w:rPr>
          <w:lang w:val="lt-LT"/>
        </w:rPr>
        <w:t xml:space="preserve"> suvirinimo būdu. Įžeminimo kontūro laidininkų suvirinimo taškai turi būti tinkamai apsaugoti. </w:t>
      </w:r>
    </w:p>
    <w:bookmarkEnd w:id="706"/>
    <w:p w14:paraId="44914F6E" w14:textId="77777777" w:rsidR="00226CD4" w:rsidRPr="00221DF0" w:rsidRDefault="00226CD4" w:rsidP="00724D19">
      <w:pPr>
        <w:spacing w:before="120" w:after="120"/>
        <w:ind w:right="284"/>
        <w:rPr>
          <w:b/>
          <w:color w:val="FF0000"/>
          <w:highlight w:val="yellow"/>
          <w:lang w:val="lt-LT"/>
        </w:rPr>
      </w:pPr>
    </w:p>
    <w:p w14:paraId="15A119D0" w14:textId="77777777" w:rsidR="00226CD4" w:rsidRDefault="00226CD4" w:rsidP="00965FDA">
      <w:pPr>
        <w:pStyle w:val="Antrat4"/>
        <w:numPr>
          <w:ilvl w:val="3"/>
          <w:numId w:val="44"/>
        </w:numPr>
        <w:rPr>
          <w:rFonts w:ascii="Arial" w:hAnsi="Arial" w:cs="Arial"/>
          <w:i w:val="0"/>
          <w:lang w:val="lt-LT"/>
        </w:rPr>
      </w:pPr>
      <w:bookmarkStart w:id="707" w:name="_Toc458894270"/>
      <w:r w:rsidRPr="004F37A2">
        <w:rPr>
          <w:rFonts w:ascii="Arial" w:hAnsi="Arial" w:cs="Arial"/>
          <w:i w:val="0"/>
          <w:lang w:val="lt-LT"/>
        </w:rPr>
        <w:t>Priešgaisrinė sauga</w:t>
      </w:r>
      <w:bookmarkEnd w:id="707"/>
      <w:r w:rsidRPr="004F37A2">
        <w:rPr>
          <w:rFonts w:ascii="Arial" w:hAnsi="Arial" w:cs="Arial"/>
          <w:i w:val="0"/>
          <w:lang w:val="lt-LT"/>
        </w:rPr>
        <w:t xml:space="preserve"> </w:t>
      </w:r>
    </w:p>
    <w:p w14:paraId="3340D259" w14:textId="77777777" w:rsidR="004F37A2" w:rsidRPr="004F37A2" w:rsidRDefault="004F37A2" w:rsidP="004F37A2">
      <w:pPr>
        <w:rPr>
          <w:lang w:val="lt-LT"/>
        </w:rPr>
      </w:pPr>
    </w:p>
    <w:p w14:paraId="6067F4C9" w14:textId="77777777" w:rsidR="00226CD4" w:rsidRPr="00221DF0" w:rsidRDefault="00226CD4" w:rsidP="00724D19">
      <w:pPr>
        <w:spacing w:before="120" w:after="120"/>
        <w:ind w:right="284"/>
        <w:rPr>
          <w:lang w:val="lt-LT"/>
        </w:rPr>
      </w:pPr>
      <w:r w:rsidRPr="00221DF0">
        <w:rPr>
          <w:lang w:val="lt-LT"/>
        </w:rPr>
        <w:t>Elektros tinklų ir įrangos Projektinė dokumentacija turi griežtai atitikti galiojančias taisykles, standartus ir instrukcijas. Elektros skydinėse turi būti schemos, kuriose būtų nurodyta vardinė srovė ir numatytoji apsauginio įrenginio paskirtis. Laidų ir kabelių kirtimo taškai išorinėse sienose, pertvarose ir lubose turi būti lengvai pakeičiami. Vėdinimo sistemos maitinimo kontūro jungikliai turi turėti atskirus srovės pertraukiklius, kad gaisro atveju savaime nutrauktų elektros tiekimą. Priešgaisrinės saugos sistemoms maitinti turi būti naudojami ugniai atsparūs kabeliai.</w:t>
      </w:r>
    </w:p>
    <w:p w14:paraId="0F26B404" w14:textId="77777777" w:rsidR="00226CD4" w:rsidRPr="00221DF0" w:rsidRDefault="00226CD4" w:rsidP="00724D19">
      <w:pPr>
        <w:spacing w:before="120" w:after="120"/>
        <w:ind w:right="284"/>
        <w:rPr>
          <w:b/>
          <w:color w:val="FF0000"/>
          <w:lang w:val="lt-LT"/>
        </w:rPr>
      </w:pPr>
    </w:p>
    <w:p w14:paraId="5AD4ADA1" w14:textId="77777777" w:rsidR="00226CD4" w:rsidRDefault="00226CD4" w:rsidP="00965FDA">
      <w:pPr>
        <w:pStyle w:val="Antrat4"/>
        <w:numPr>
          <w:ilvl w:val="3"/>
          <w:numId w:val="44"/>
        </w:numPr>
        <w:rPr>
          <w:rFonts w:ascii="Arial" w:hAnsi="Arial" w:cs="Arial"/>
          <w:i w:val="0"/>
          <w:lang w:val="lt-LT"/>
        </w:rPr>
      </w:pPr>
      <w:bookmarkStart w:id="708" w:name="_Toc458894271"/>
      <w:r w:rsidRPr="004F37A2">
        <w:rPr>
          <w:rFonts w:ascii="Arial" w:hAnsi="Arial" w:cs="Arial"/>
          <w:i w:val="0"/>
          <w:lang w:val="lt-LT"/>
        </w:rPr>
        <w:t>Mechaninė apsauga</w:t>
      </w:r>
      <w:bookmarkEnd w:id="708"/>
      <w:r w:rsidRPr="004F37A2">
        <w:rPr>
          <w:rFonts w:ascii="Arial" w:hAnsi="Arial" w:cs="Arial"/>
          <w:i w:val="0"/>
          <w:lang w:val="lt-LT"/>
        </w:rPr>
        <w:t xml:space="preserve"> </w:t>
      </w:r>
    </w:p>
    <w:p w14:paraId="028E96EE" w14:textId="77777777" w:rsidR="004F37A2" w:rsidRPr="004F37A2" w:rsidRDefault="004F37A2" w:rsidP="004F37A2">
      <w:pPr>
        <w:rPr>
          <w:lang w:val="lt-LT"/>
        </w:rPr>
      </w:pPr>
    </w:p>
    <w:p w14:paraId="60EAFA8D" w14:textId="68275FA8" w:rsidR="00226CD4" w:rsidRDefault="00226CD4" w:rsidP="00724D19">
      <w:pPr>
        <w:spacing w:before="120" w:after="120"/>
        <w:ind w:right="284"/>
        <w:rPr>
          <w:lang w:val="lt-LT"/>
        </w:rPr>
      </w:pPr>
      <w:r w:rsidRPr="00221DF0">
        <w:rPr>
          <w:lang w:val="lt-LT"/>
        </w:rPr>
        <w:t>Jei nenurodyta priešingai, visos plieninės dalys turi būti atsparios korozijai. Visa sumontuota įranga turi būti apsaugota nuo mechaninių pažeidimų. Atskiri sienas arba grindis kertantys kabeliai turi būti įrengti movose (dėkluose). Įrengtų kabelių angos turi būti užsandarintos kabelių sandarinimo medžiaga. Apsauginiai jungikliai, valdymo įranga, jungčių dėžutės, skydinės ir kita įranga turi būti įrengti ant nedegaus, tvirto, specialaus pagrindo arba elektros įrangos instaliacijos stulpų.</w:t>
      </w:r>
      <w:bookmarkStart w:id="709" w:name="bookmark66"/>
    </w:p>
    <w:p w14:paraId="0060C0C8" w14:textId="77777777" w:rsidR="004F37A2" w:rsidRPr="00221DF0" w:rsidRDefault="004F37A2" w:rsidP="00724D19">
      <w:pPr>
        <w:spacing w:before="120" w:after="120"/>
        <w:ind w:right="284"/>
        <w:rPr>
          <w:b/>
          <w:i/>
          <w:color w:val="FF0000"/>
          <w:lang w:val="lt-LT"/>
        </w:rPr>
      </w:pPr>
    </w:p>
    <w:p w14:paraId="319AD754" w14:textId="77777777" w:rsidR="00226CD4" w:rsidRDefault="00226CD4" w:rsidP="00965FDA">
      <w:pPr>
        <w:pStyle w:val="Antrat4"/>
        <w:numPr>
          <w:ilvl w:val="3"/>
          <w:numId w:val="44"/>
        </w:numPr>
        <w:rPr>
          <w:rFonts w:ascii="Arial" w:hAnsi="Arial" w:cs="Arial"/>
          <w:i w:val="0"/>
          <w:lang w:val="lt-LT"/>
        </w:rPr>
      </w:pPr>
      <w:bookmarkStart w:id="710" w:name="_Toc458894272"/>
      <w:bookmarkEnd w:id="709"/>
      <w:r w:rsidRPr="004F37A2">
        <w:rPr>
          <w:rFonts w:ascii="Arial" w:hAnsi="Arial" w:cs="Arial"/>
          <w:i w:val="0"/>
          <w:lang w:val="lt-LT"/>
        </w:rPr>
        <w:t>Komercinė apskaita</w:t>
      </w:r>
      <w:bookmarkEnd w:id="710"/>
      <w:r w:rsidRPr="004F37A2">
        <w:rPr>
          <w:rFonts w:ascii="Arial" w:hAnsi="Arial" w:cs="Arial"/>
          <w:i w:val="0"/>
          <w:lang w:val="lt-LT"/>
        </w:rPr>
        <w:t xml:space="preserve"> </w:t>
      </w:r>
    </w:p>
    <w:p w14:paraId="42DBABF5" w14:textId="77777777" w:rsidR="004F37A2" w:rsidRPr="004F37A2" w:rsidRDefault="004F37A2" w:rsidP="004F37A2">
      <w:pPr>
        <w:rPr>
          <w:lang w:val="lt-LT"/>
        </w:rPr>
      </w:pPr>
    </w:p>
    <w:bookmarkEnd w:id="704"/>
    <w:p w14:paraId="021DEDB5" w14:textId="77777777" w:rsidR="004F37A2" w:rsidRDefault="00226CD4" w:rsidP="00724D19">
      <w:pPr>
        <w:spacing w:before="120" w:after="120"/>
        <w:ind w:right="284"/>
        <w:rPr>
          <w:lang w:val="lt-LT"/>
        </w:rPr>
      </w:pPr>
      <w:r w:rsidRPr="00221DF0">
        <w:rPr>
          <w:lang w:val="lt-LT"/>
        </w:rPr>
        <w:t xml:space="preserve">Būtina įrengti nuotolinio Daugiafunkcio komplekso </w:t>
      </w:r>
      <w:r w:rsidR="009C794C" w:rsidRPr="00221DF0">
        <w:rPr>
          <w:lang w:val="lt-LT"/>
        </w:rPr>
        <w:t xml:space="preserve">pastatų </w:t>
      </w:r>
      <w:r w:rsidRPr="00221DF0">
        <w:rPr>
          <w:lang w:val="lt-LT"/>
        </w:rPr>
        <w:t xml:space="preserve">elektros sąnaudų nuskaitymo ir duomenų perdavimo sistemą. </w:t>
      </w:r>
    </w:p>
    <w:p w14:paraId="1C437EC5" w14:textId="5134F6B8" w:rsidR="00226CD4" w:rsidRPr="00221DF0" w:rsidRDefault="00226CD4" w:rsidP="00724D19">
      <w:pPr>
        <w:spacing w:before="120" w:after="120"/>
        <w:ind w:right="284"/>
        <w:rPr>
          <w:lang w:val="lt-LT"/>
        </w:rPr>
      </w:pPr>
      <w:r w:rsidRPr="00221DF0">
        <w:rPr>
          <w:lang w:val="lt-LT"/>
        </w:rPr>
        <w:t xml:space="preserve"> </w:t>
      </w:r>
    </w:p>
    <w:p w14:paraId="64630975" w14:textId="66DBF666" w:rsidR="00226CD4" w:rsidRDefault="00226CD4" w:rsidP="00965FDA">
      <w:pPr>
        <w:pStyle w:val="Antrat4"/>
        <w:numPr>
          <w:ilvl w:val="3"/>
          <w:numId w:val="44"/>
        </w:numPr>
        <w:rPr>
          <w:rFonts w:ascii="Arial" w:hAnsi="Arial" w:cs="Arial"/>
          <w:i w:val="0"/>
          <w:lang w:val="lt-LT"/>
        </w:rPr>
      </w:pPr>
      <w:bookmarkStart w:id="711" w:name="_Toc458894273"/>
      <w:r w:rsidRPr="004F37A2">
        <w:rPr>
          <w:rFonts w:ascii="Arial" w:hAnsi="Arial" w:cs="Arial"/>
          <w:i w:val="0"/>
          <w:lang w:val="lt-LT"/>
        </w:rPr>
        <w:t xml:space="preserve">Bendrieji </w:t>
      </w:r>
      <w:r w:rsidR="009C794C" w:rsidRPr="004F37A2">
        <w:rPr>
          <w:rFonts w:ascii="Arial" w:hAnsi="Arial" w:cs="Arial"/>
          <w:i w:val="0"/>
          <w:lang w:val="lt-LT"/>
        </w:rPr>
        <w:t xml:space="preserve">apšvietimo sistemos </w:t>
      </w:r>
      <w:r w:rsidRPr="004F37A2">
        <w:rPr>
          <w:rFonts w:ascii="Arial" w:hAnsi="Arial" w:cs="Arial"/>
          <w:i w:val="0"/>
          <w:lang w:val="lt-LT"/>
        </w:rPr>
        <w:t>reikalavimai</w:t>
      </w:r>
      <w:bookmarkEnd w:id="711"/>
    </w:p>
    <w:p w14:paraId="318623F3" w14:textId="77777777" w:rsidR="004F37A2" w:rsidRPr="004F37A2" w:rsidRDefault="004F37A2" w:rsidP="004F37A2">
      <w:pPr>
        <w:rPr>
          <w:lang w:val="lt-LT"/>
        </w:rPr>
      </w:pPr>
    </w:p>
    <w:p w14:paraId="466EA8B1" w14:textId="6B028E67" w:rsidR="00226CD4" w:rsidRDefault="00226CD4" w:rsidP="00724D19">
      <w:pPr>
        <w:spacing w:before="120" w:after="120"/>
        <w:rPr>
          <w:lang w:val="lt-LT"/>
        </w:rPr>
      </w:pPr>
      <w:r w:rsidRPr="00221DF0">
        <w:rPr>
          <w:lang w:val="lt-LT"/>
        </w:rPr>
        <w:t>Apšvietimo įranga turi būti įrengta taip, kad būtų užtikrintas reikiamas apšvietimo lygis ir geros bei saugios darbo sąlygos. Apšvietimo įranga turi būti lengvai prieinama, kad būtų paprasta ją prižiūrėti ir lengva pakeisti lemputes. Apšvietimo įrangos sandarumo IP klasė turi būti pasirinkta pagal patalpų gaisro pavojaus klasę, technologijų tipą ir aplinkos sąlygas. Apskaičiuojant apšvietimo lygį būtina apskaičiuoti apšvietimo lygio sumažėjimą senstant lemputei.</w:t>
      </w:r>
    </w:p>
    <w:p w14:paraId="50323773" w14:textId="77777777" w:rsidR="004F37A2" w:rsidRPr="00221DF0" w:rsidRDefault="004F37A2" w:rsidP="00724D19">
      <w:pPr>
        <w:spacing w:before="120" w:after="120"/>
        <w:rPr>
          <w:lang w:val="lt-LT"/>
        </w:rPr>
      </w:pPr>
    </w:p>
    <w:p w14:paraId="1E4A6A51" w14:textId="70401E45" w:rsidR="00226CD4" w:rsidRDefault="009C794C" w:rsidP="00965FDA">
      <w:pPr>
        <w:pStyle w:val="Antrat4"/>
        <w:numPr>
          <w:ilvl w:val="3"/>
          <w:numId w:val="44"/>
        </w:numPr>
        <w:rPr>
          <w:rFonts w:ascii="Arial" w:hAnsi="Arial" w:cs="Arial"/>
          <w:i w:val="0"/>
          <w:lang w:val="lt-LT"/>
        </w:rPr>
      </w:pPr>
      <w:bookmarkStart w:id="712" w:name="_Toc458894274"/>
      <w:r w:rsidRPr="004F37A2">
        <w:rPr>
          <w:rFonts w:ascii="Arial" w:hAnsi="Arial" w:cs="Arial"/>
          <w:i w:val="0"/>
          <w:lang w:val="lt-LT"/>
        </w:rPr>
        <w:t xml:space="preserve">Specialieji elektros tiekimo </w:t>
      </w:r>
      <w:r w:rsidR="00226CD4" w:rsidRPr="004F37A2">
        <w:rPr>
          <w:rFonts w:ascii="Arial" w:hAnsi="Arial" w:cs="Arial"/>
          <w:i w:val="0"/>
          <w:lang w:val="lt-LT"/>
        </w:rPr>
        <w:t xml:space="preserve">reikalavimai </w:t>
      </w:r>
      <w:r w:rsidR="004F37A2">
        <w:rPr>
          <w:rFonts w:ascii="Arial" w:hAnsi="Arial" w:cs="Arial"/>
          <w:i w:val="0"/>
          <w:lang w:val="lt-LT"/>
        </w:rPr>
        <w:t>administracinėms patalpoms</w:t>
      </w:r>
      <w:bookmarkEnd w:id="712"/>
    </w:p>
    <w:p w14:paraId="61CEA8E5" w14:textId="77777777" w:rsidR="004F37A2" w:rsidRPr="004F37A2" w:rsidRDefault="004F37A2" w:rsidP="004F37A2">
      <w:pPr>
        <w:rPr>
          <w:lang w:val="lt-LT"/>
        </w:rPr>
      </w:pPr>
    </w:p>
    <w:p w14:paraId="71F8E3F7" w14:textId="251C4E21" w:rsidR="00226CD4" w:rsidRPr="00221DF0" w:rsidRDefault="00226CD4" w:rsidP="00724D19">
      <w:pPr>
        <w:spacing w:before="120" w:after="120"/>
        <w:rPr>
          <w:lang w:val="lt-LT"/>
        </w:rPr>
      </w:pPr>
      <w:r w:rsidRPr="00D15FD6">
        <w:rPr>
          <w:lang w:val="lt-LT"/>
        </w:rPr>
        <w:lastRenderedPageBreak/>
        <w:t xml:space="preserve">Elektros paskirstymo sistema Daugiafunkcio komplekso </w:t>
      </w:r>
      <w:r w:rsidR="009C794C" w:rsidRPr="00D15FD6">
        <w:rPr>
          <w:lang w:val="lt-LT"/>
        </w:rPr>
        <w:t>pastatuose</w:t>
      </w:r>
      <w:r w:rsidR="009C794C" w:rsidRPr="00664AD8">
        <w:rPr>
          <w:lang w:val="lt-LT"/>
        </w:rPr>
        <w:t xml:space="preserve"> </w:t>
      </w:r>
      <w:r w:rsidRPr="00221DF0">
        <w:rPr>
          <w:lang w:val="lt-LT"/>
        </w:rPr>
        <w:t xml:space="preserve">turėtų sudaryti galimybę susikurti optimalų apšvietimo sprendinį konkrečiai </w:t>
      </w:r>
      <w:r w:rsidR="009C794C" w:rsidRPr="00221DF0">
        <w:rPr>
          <w:lang w:val="lt-LT"/>
        </w:rPr>
        <w:t xml:space="preserve">patalpos </w:t>
      </w:r>
      <w:r w:rsidRPr="00221DF0">
        <w:rPr>
          <w:lang w:val="lt-LT"/>
        </w:rPr>
        <w:t xml:space="preserve">erdvei. Svarbu, kad sistema būtų lanksti ir ją būtų galima pritaikyti kintančioms darbo vietoms. </w:t>
      </w:r>
    </w:p>
    <w:p w14:paraId="744E7A2E" w14:textId="7FDF54F1" w:rsidR="00226CD4" w:rsidRPr="00221DF0" w:rsidRDefault="00226CD4" w:rsidP="00724D19">
      <w:pPr>
        <w:spacing w:before="120" w:after="120"/>
        <w:rPr>
          <w:lang w:val="lt-LT"/>
        </w:rPr>
      </w:pPr>
      <w:r w:rsidRPr="00221DF0">
        <w:rPr>
          <w:lang w:val="lt-LT"/>
        </w:rPr>
        <w:t xml:space="preserve">Dėl sparčiai kintančių standartų ir technologijų reikėtų pasirinkti tokią elektros kabelių sistemą, kuri būtų apsaugota nuo pažeidimų, bet ją būtų galima keisti, jei ateityje </w:t>
      </w:r>
      <w:r w:rsidR="009C794C" w:rsidRPr="00221DF0">
        <w:rPr>
          <w:lang w:val="lt-LT"/>
        </w:rPr>
        <w:t xml:space="preserve">patalpos </w:t>
      </w:r>
      <w:r w:rsidRPr="00221DF0">
        <w:rPr>
          <w:lang w:val="lt-LT"/>
        </w:rPr>
        <w:t>būtų modernizuojam</w:t>
      </w:r>
      <w:r w:rsidR="009C794C" w:rsidRPr="00221DF0">
        <w:rPr>
          <w:lang w:val="lt-LT"/>
        </w:rPr>
        <w:t>os</w:t>
      </w:r>
      <w:r w:rsidRPr="00221DF0">
        <w:rPr>
          <w:lang w:val="lt-LT"/>
        </w:rPr>
        <w:t xml:space="preserve"> arba plečiam</w:t>
      </w:r>
      <w:r w:rsidR="009C794C" w:rsidRPr="00221DF0">
        <w:rPr>
          <w:lang w:val="lt-LT"/>
        </w:rPr>
        <w:t>os</w:t>
      </w:r>
      <w:r w:rsidRPr="00221DF0">
        <w:rPr>
          <w:lang w:val="lt-LT"/>
        </w:rPr>
        <w:t xml:space="preserve">. </w:t>
      </w:r>
    </w:p>
    <w:p w14:paraId="01B235DE" w14:textId="3EA0172E" w:rsidR="00226CD4" w:rsidRPr="00221DF0" w:rsidRDefault="00226CD4" w:rsidP="00724D19">
      <w:pPr>
        <w:spacing w:before="120" w:after="120"/>
        <w:rPr>
          <w:lang w:val="lt-LT"/>
        </w:rPr>
      </w:pPr>
      <w:r w:rsidRPr="00221DF0">
        <w:rPr>
          <w:lang w:val="lt-LT"/>
        </w:rPr>
        <w:t xml:space="preserve">Nuolatinio darbo patalpose turėtų būti užtikrinta dienos šviesa. Individualiose darbo vietose dienos šviesa turėtų būti pritaikyta pagal atliekamo darbo tipą bei reikalingą tikslumą ir turėtų atitikti standarto reikalavimus. Neatsižvelgiant į tai, kiek dienos šviesos patenka į darbo patalpas, pagal standartus urėtų būti numatyti elektrinio apšvietimo parametrai. Pagal </w:t>
      </w:r>
      <w:r w:rsidR="009C794C" w:rsidRPr="00221DF0">
        <w:rPr>
          <w:lang w:val="lt-LT"/>
        </w:rPr>
        <w:t xml:space="preserve">poreikį turi būti sumontuoti </w:t>
      </w:r>
      <w:r w:rsidRPr="00221DF0">
        <w:rPr>
          <w:lang w:val="lt-LT"/>
        </w:rPr>
        <w:t>trys pagrindiniai apšvietimo tipai:</w:t>
      </w:r>
    </w:p>
    <w:p w14:paraId="2CC94291" w14:textId="77777777" w:rsidR="00226CD4" w:rsidRPr="00221DF0" w:rsidRDefault="00226CD4" w:rsidP="00965FDA">
      <w:pPr>
        <w:pStyle w:val="Sraopastraipa"/>
        <w:numPr>
          <w:ilvl w:val="0"/>
          <w:numId w:val="116"/>
        </w:numPr>
        <w:ind w:hanging="357"/>
        <w:contextualSpacing w:val="0"/>
        <w:rPr>
          <w:lang w:val="lt-LT"/>
        </w:rPr>
      </w:pPr>
      <w:r w:rsidRPr="00221DF0">
        <w:rPr>
          <w:lang w:val="lt-LT"/>
        </w:rPr>
        <w:t xml:space="preserve">bendrasis apšvietimas – vienodas ploto apšvietimas, neatsižvelgiant į specifinius tam tikrų jo dalių apšvietimo poreikius; </w:t>
      </w:r>
    </w:p>
    <w:p w14:paraId="400B8201" w14:textId="77777777" w:rsidR="00226CD4" w:rsidRPr="00221DF0" w:rsidRDefault="00226CD4" w:rsidP="00965FDA">
      <w:pPr>
        <w:pStyle w:val="Sraopastraipa"/>
        <w:numPr>
          <w:ilvl w:val="0"/>
          <w:numId w:val="116"/>
        </w:numPr>
        <w:ind w:hanging="357"/>
        <w:contextualSpacing w:val="0"/>
        <w:rPr>
          <w:lang w:val="lt-LT"/>
        </w:rPr>
      </w:pPr>
      <w:r w:rsidRPr="00221DF0">
        <w:rPr>
          <w:lang w:val="lt-LT"/>
        </w:rPr>
        <w:t xml:space="preserve">vietinis apšvietimas – papildomo vizualinio darbo objekto apšvietimas, atsižvelgiant į specialius apšvietimo poreikius, – naudojamas šviesos intensyvumui, detalių matomumui padidinti ir pan., įjungiamas nepriklausomai nuo bendrojo apšvietimo; </w:t>
      </w:r>
    </w:p>
    <w:p w14:paraId="14873C3A" w14:textId="77777777" w:rsidR="00226CD4" w:rsidRPr="00221DF0" w:rsidRDefault="00226CD4" w:rsidP="00965FDA">
      <w:pPr>
        <w:pStyle w:val="Sraopastraipa"/>
        <w:numPr>
          <w:ilvl w:val="0"/>
          <w:numId w:val="116"/>
        </w:numPr>
        <w:ind w:hanging="357"/>
        <w:contextualSpacing w:val="0"/>
        <w:rPr>
          <w:lang w:val="lt-LT"/>
        </w:rPr>
      </w:pPr>
      <w:r w:rsidRPr="00221DF0">
        <w:rPr>
          <w:lang w:val="lt-LT"/>
        </w:rPr>
        <w:t xml:space="preserve">sudėtinis apšvietimas – apšvietimas, kurį sudaro bendrasis ir vietinis apšvietimas. </w:t>
      </w:r>
    </w:p>
    <w:p w14:paraId="231E4B13" w14:textId="647CCFE9" w:rsidR="00226CD4" w:rsidRDefault="00226CD4" w:rsidP="00724D19">
      <w:pPr>
        <w:spacing w:before="120" w:after="120"/>
        <w:rPr>
          <w:lang w:val="lt-LT"/>
        </w:rPr>
      </w:pPr>
      <w:r w:rsidRPr="00221DF0">
        <w:rPr>
          <w:lang w:val="lt-LT"/>
        </w:rPr>
        <w:t>Kiekvienoje darbo vietoje turėtų būti pagrindinis ir vietinis šviesos šaltinis (</w:t>
      </w:r>
      <w:r w:rsidR="00E739B9" w:rsidRPr="00221DF0">
        <w:rPr>
          <w:lang w:val="lt-LT"/>
        </w:rPr>
        <w:t>taškinis</w:t>
      </w:r>
      <w:r w:rsidRPr="00221DF0">
        <w:rPr>
          <w:lang w:val="lt-LT"/>
        </w:rPr>
        <w:t>). Pagrindinis apšvietimas turėtų vienodai apšviesti visą patalpą. Vietinis apšvietimas sustiprintų konkrečių vietų apšvietimą pagal darbo poreikius.</w:t>
      </w:r>
    </w:p>
    <w:p w14:paraId="200E5B3B" w14:textId="77777777" w:rsidR="004F37A2" w:rsidRPr="00221DF0" w:rsidRDefault="004F37A2" w:rsidP="00724D19">
      <w:pPr>
        <w:spacing w:before="120" w:after="120"/>
        <w:rPr>
          <w:lang w:val="lt-LT"/>
        </w:rPr>
      </w:pPr>
    </w:p>
    <w:p w14:paraId="5C32CEC0" w14:textId="3BCB5F05" w:rsidR="00226CD4" w:rsidRPr="004F37A2" w:rsidRDefault="004F37A2" w:rsidP="00965FDA">
      <w:pPr>
        <w:pStyle w:val="Antrat4"/>
        <w:numPr>
          <w:ilvl w:val="3"/>
          <w:numId w:val="44"/>
        </w:numPr>
        <w:rPr>
          <w:rFonts w:ascii="Arial" w:hAnsi="Arial" w:cs="Arial"/>
          <w:i w:val="0"/>
          <w:lang w:val="lt-LT"/>
        </w:rPr>
      </w:pPr>
      <w:bookmarkStart w:id="713" w:name="_Toc458894275"/>
      <w:r w:rsidRPr="004F37A2">
        <w:rPr>
          <w:rFonts w:ascii="Arial" w:hAnsi="Arial" w:cs="Arial"/>
          <w:i w:val="0"/>
          <w:lang w:val="lt-LT"/>
        </w:rPr>
        <w:t>Specialieji elektros tiekimo reikalavimai vaikų darželiui</w:t>
      </w:r>
      <w:bookmarkEnd w:id="713"/>
      <w:r w:rsidR="00226CD4" w:rsidRPr="004F37A2">
        <w:rPr>
          <w:rFonts w:ascii="Arial" w:hAnsi="Arial" w:cs="Arial"/>
          <w:i w:val="0"/>
          <w:lang w:val="lt-LT"/>
        </w:rPr>
        <w:t xml:space="preserve"> </w:t>
      </w:r>
    </w:p>
    <w:p w14:paraId="59C61B33" w14:textId="77777777" w:rsidR="004F37A2" w:rsidRPr="00221DF0" w:rsidRDefault="004F37A2" w:rsidP="00724D19">
      <w:pPr>
        <w:spacing w:before="120" w:after="120"/>
        <w:rPr>
          <w:color w:val="0079C1"/>
          <w:lang w:val="lt-LT"/>
        </w:rPr>
      </w:pPr>
    </w:p>
    <w:p w14:paraId="24327418" w14:textId="79275DF9" w:rsidR="00226CD4" w:rsidRDefault="00226CD4" w:rsidP="00724D19">
      <w:pPr>
        <w:spacing w:before="120" w:after="120"/>
        <w:rPr>
          <w:lang w:val="lt-LT"/>
        </w:rPr>
      </w:pPr>
      <w:r w:rsidRPr="00221DF0">
        <w:rPr>
          <w:lang w:val="lt-LT"/>
        </w:rPr>
        <w:t xml:space="preserve">Vienas iš parametrų, užtikrinančių vaikų darželyje esančių vaikų gerovę, yra tinkamas šviesos intensyvumas ir vienodumas. </w:t>
      </w:r>
      <w:r w:rsidR="006E476B">
        <w:rPr>
          <w:lang w:val="lt-LT"/>
        </w:rPr>
        <w:t>Projekto bendrovė</w:t>
      </w:r>
      <w:r w:rsidRPr="00221DF0">
        <w:rPr>
          <w:lang w:val="lt-LT"/>
        </w:rPr>
        <w:t xml:space="preserve"> privalo pasirūpinti, kad patalpos, kuriose vaikai praleis daug valandų, būtų gerai apšviestos ir šviesios. Šviesos instaliacija turi atitikti taikytinus ir galiojančius teisės aktų reikalavimus.</w:t>
      </w:r>
    </w:p>
    <w:p w14:paraId="1CBEAB80" w14:textId="77777777" w:rsidR="004F37A2" w:rsidRPr="00221DF0" w:rsidRDefault="004F37A2" w:rsidP="00724D19">
      <w:pPr>
        <w:spacing w:before="120" w:after="120"/>
        <w:rPr>
          <w:lang w:val="lt-LT"/>
        </w:rPr>
      </w:pPr>
    </w:p>
    <w:p w14:paraId="3E9C761D" w14:textId="04090B20" w:rsidR="00226CD4" w:rsidRPr="004F37A2" w:rsidRDefault="004F37A2" w:rsidP="00965FDA">
      <w:pPr>
        <w:pStyle w:val="Antrat4"/>
        <w:numPr>
          <w:ilvl w:val="3"/>
          <w:numId w:val="44"/>
        </w:numPr>
        <w:rPr>
          <w:rFonts w:ascii="Arial" w:hAnsi="Arial" w:cs="Arial"/>
          <w:i w:val="0"/>
          <w:lang w:val="lt-LT"/>
        </w:rPr>
      </w:pPr>
      <w:bookmarkStart w:id="714" w:name="_Toc458894276"/>
      <w:r w:rsidRPr="004F37A2">
        <w:rPr>
          <w:rFonts w:ascii="Arial" w:hAnsi="Arial" w:cs="Arial"/>
          <w:i w:val="0"/>
          <w:lang w:val="lt-LT"/>
        </w:rPr>
        <w:t>Specialieji elektros tiekimo reikalavimai b</w:t>
      </w:r>
      <w:r w:rsidR="00226CD4" w:rsidRPr="004F37A2">
        <w:rPr>
          <w:rFonts w:ascii="Arial" w:hAnsi="Arial" w:cs="Arial"/>
          <w:i w:val="0"/>
          <w:lang w:val="lt-LT"/>
        </w:rPr>
        <w:t>iblioteka</w:t>
      </w:r>
      <w:r w:rsidRPr="004F37A2">
        <w:rPr>
          <w:rFonts w:ascii="Arial" w:hAnsi="Arial" w:cs="Arial"/>
          <w:i w:val="0"/>
          <w:lang w:val="lt-LT"/>
        </w:rPr>
        <w:t>i</w:t>
      </w:r>
      <w:bookmarkEnd w:id="714"/>
      <w:r w:rsidR="00226CD4" w:rsidRPr="004F37A2">
        <w:rPr>
          <w:rFonts w:ascii="Arial" w:hAnsi="Arial" w:cs="Arial"/>
          <w:i w:val="0"/>
          <w:lang w:val="lt-LT"/>
        </w:rPr>
        <w:t xml:space="preserve"> </w:t>
      </w:r>
    </w:p>
    <w:p w14:paraId="6A06AA43" w14:textId="77777777" w:rsidR="004F37A2" w:rsidRPr="00221DF0" w:rsidRDefault="004F37A2" w:rsidP="00724D19">
      <w:pPr>
        <w:spacing w:before="120" w:after="120"/>
        <w:rPr>
          <w:color w:val="0079C1"/>
          <w:lang w:val="lt-LT"/>
        </w:rPr>
      </w:pPr>
    </w:p>
    <w:p w14:paraId="136C159F" w14:textId="77777777" w:rsidR="00226CD4" w:rsidRPr="00221DF0" w:rsidRDefault="00226CD4" w:rsidP="00724D19">
      <w:pPr>
        <w:spacing w:before="120" w:after="120"/>
        <w:rPr>
          <w:lang w:val="lt-LT"/>
        </w:rPr>
      </w:pPr>
      <w:r w:rsidRPr="00221DF0">
        <w:rPr>
          <w:lang w:val="lt-LT"/>
        </w:rPr>
        <w:t xml:space="preserve">Elektros instaliacija turi būti įrengta taip, kad atitiktų planuojamas bibliotekos patalpų funkcijas. Svarbu įrengti pakankamai elektros lizdų (pvz., kompiuteriams). Turi būti sukurtas logiškas tinklas (laidų ir elektros lizdų tinklas), kuris būtų išskirstytas taip, kad būtų galima laisvai naudotis pageidaujamais įrenginiais. Būtina pažymėti, kad, nepaistant belaidžių įrenginių, pvz., spausdintuvų, skaitytuvų ir multimedijos projektorių, techninės pažangos, jiems turėtų būti įrengta kabelinė jungtis. </w:t>
      </w:r>
    </w:p>
    <w:p w14:paraId="34863B7F" w14:textId="2341105D" w:rsidR="00226CD4" w:rsidRPr="00221DF0" w:rsidRDefault="00226CD4" w:rsidP="00724D19">
      <w:pPr>
        <w:spacing w:before="120" w:after="120"/>
        <w:rPr>
          <w:lang w:val="lt-LT"/>
        </w:rPr>
      </w:pPr>
      <w:r w:rsidRPr="00221DF0">
        <w:rPr>
          <w:lang w:val="lt-LT"/>
        </w:rPr>
        <w:t>Svarbu, kad būtų numatytos saugaus sistemos veikimo užtikrinimo priemonės.</w:t>
      </w:r>
    </w:p>
    <w:p w14:paraId="1CA53C99" w14:textId="77777777" w:rsidR="00226CD4" w:rsidRDefault="00226CD4" w:rsidP="00724D19">
      <w:pPr>
        <w:spacing w:before="120" w:after="120"/>
        <w:rPr>
          <w:lang w:val="lt-LT"/>
        </w:rPr>
      </w:pPr>
      <w:r w:rsidRPr="00221DF0">
        <w:rPr>
          <w:lang w:val="lt-LT"/>
        </w:rPr>
        <w:t xml:space="preserve">Biblioteka yra daugiafunkcė, todėl jos grindyse turi būti įrengtos jungčių dėžutės, kurios būtų svarbios perstatant baldus arba pritaikant interjero dizainą kitiems poreikiams. </w:t>
      </w:r>
    </w:p>
    <w:p w14:paraId="2A6B1B65" w14:textId="77777777" w:rsidR="004F37A2" w:rsidRPr="00221DF0" w:rsidRDefault="004F37A2" w:rsidP="00724D19">
      <w:pPr>
        <w:spacing w:before="120" w:after="120"/>
        <w:rPr>
          <w:lang w:val="lt-LT"/>
        </w:rPr>
      </w:pPr>
    </w:p>
    <w:p w14:paraId="0A127BAC" w14:textId="1E334F2F" w:rsidR="00226CD4" w:rsidRPr="004F37A2" w:rsidRDefault="004F37A2" w:rsidP="00965FDA">
      <w:pPr>
        <w:pStyle w:val="Antrat4"/>
        <w:numPr>
          <w:ilvl w:val="3"/>
          <w:numId w:val="44"/>
        </w:numPr>
        <w:rPr>
          <w:rFonts w:ascii="Arial" w:hAnsi="Arial" w:cs="Arial"/>
          <w:i w:val="0"/>
          <w:lang w:val="lt-LT"/>
        </w:rPr>
      </w:pPr>
      <w:bookmarkStart w:id="715" w:name="_Toc458894277"/>
      <w:r w:rsidRPr="004F37A2">
        <w:rPr>
          <w:rFonts w:ascii="Arial" w:hAnsi="Arial" w:cs="Arial"/>
          <w:i w:val="0"/>
          <w:lang w:val="lt-LT"/>
        </w:rPr>
        <w:t>Specialieji elektros tiekimo reikalavimai nacionaliniam</w:t>
      </w:r>
      <w:r w:rsidR="00226CD4" w:rsidRPr="004F37A2">
        <w:rPr>
          <w:rFonts w:ascii="Arial" w:hAnsi="Arial" w:cs="Arial"/>
          <w:i w:val="0"/>
          <w:lang w:val="lt-LT"/>
        </w:rPr>
        <w:t xml:space="preserve"> sporto muzieju</w:t>
      </w:r>
      <w:r w:rsidRPr="004F37A2">
        <w:rPr>
          <w:rFonts w:ascii="Arial" w:hAnsi="Arial" w:cs="Arial"/>
          <w:i w:val="0"/>
          <w:lang w:val="lt-LT"/>
        </w:rPr>
        <w:t>i</w:t>
      </w:r>
      <w:bookmarkEnd w:id="715"/>
    </w:p>
    <w:p w14:paraId="7164284E" w14:textId="77777777" w:rsidR="004F37A2" w:rsidRPr="00221DF0" w:rsidRDefault="004F37A2" w:rsidP="00724D19">
      <w:pPr>
        <w:spacing w:before="120" w:after="120"/>
        <w:rPr>
          <w:color w:val="0079C1"/>
          <w:lang w:val="lt-LT"/>
        </w:rPr>
      </w:pPr>
    </w:p>
    <w:p w14:paraId="021F30E8" w14:textId="764D0593" w:rsidR="00226CD4" w:rsidRPr="00221DF0" w:rsidRDefault="006E476B" w:rsidP="00724D19">
      <w:pPr>
        <w:spacing w:before="120" w:after="120"/>
        <w:rPr>
          <w:lang w:val="lt-LT"/>
        </w:rPr>
      </w:pPr>
      <w:r>
        <w:rPr>
          <w:lang w:val="lt-LT"/>
        </w:rPr>
        <w:t>Projekto bendrovė</w:t>
      </w:r>
      <w:r w:rsidR="00226CD4" w:rsidRPr="00221DF0">
        <w:rPr>
          <w:lang w:val="lt-LT"/>
        </w:rPr>
        <w:t xml:space="preserve"> turi užtikrinti, kad šviesa ne tik atskleistų eksponatus, bet ir lydėtų </w:t>
      </w:r>
      <w:r w:rsidR="00E739B9" w:rsidRPr="00221DF0">
        <w:rPr>
          <w:lang w:val="lt-LT"/>
        </w:rPr>
        <w:t xml:space="preserve">Naudotoją </w:t>
      </w:r>
      <w:r w:rsidR="00226CD4" w:rsidRPr="00221DF0">
        <w:rPr>
          <w:lang w:val="lt-LT"/>
        </w:rPr>
        <w:t xml:space="preserve">per parodą, sužadindama jo norą patirti estetinių įspūdžių. Apšvietimas turėtų atitikti nacionalinio sporto muziejaus interjero architektūros elementus, kad ji nedominuotų. Geras apšvietimas nacionaliniame sporto muziejuje turi būti sukurtas paisant </w:t>
      </w:r>
      <w:r w:rsidR="00E739B9" w:rsidRPr="00221DF0">
        <w:rPr>
          <w:lang w:val="lt-LT"/>
        </w:rPr>
        <w:t xml:space="preserve">Naudotojų </w:t>
      </w:r>
      <w:r w:rsidR="00226CD4" w:rsidRPr="00221DF0">
        <w:rPr>
          <w:lang w:val="lt-LT"/>
        </w:rPr>
        <w:t>patogumo ir eksponatų saugumo.</w:t>
      </w:r>
    </w:p>
    <w:p w14:paraId="01A3E956" w14:textId="72088D70" w:rsidR="00226CD4" w:rsidRPr="00221DF0" w:rsidRDefault="00226CD4" w:rsidP="00724D19">
      <w:pPr>
        <w:spacing w:before="120" w:after="120"/>
        <w:rPr>
          <w:lang w:val="lt-LT"/>
        </w:rPr>
      </w:pPr>
      <w:r w:rsidRPr="00221DF0">
        <w:rPr>
          <w:lang w:val="lt-LT"/>
        </w:rPr>
        <w:t>Pasiūlytas apšvietimas turi nekenkti eksponatams, nekeistų nuotraukų ir popieriaus spalvos, dėl jo negali trūkinėti ir skilinėti dažų sluoksniai ir negali irti audiniai. Todėl reikės būtina</w:t>
      </w:r>
      <w:r w:rsidR="006146AE" w:rsidRPr="00221DF0">
        <w:rPr>
          <w:lang w:val="lt-LT"/>
        </w:rPr>
        <w:t>i</w:t>
      </w:r>
      <w:r w:rsidRPr="00221DF0">
        <w:rPr>
          <w:lang w:val="lt-LT"/>
        </w:rPr>
        <w:t xml:space="preserve"> pašalinti arba sumažinti neigiamas optinės spinduliuotės – tiek natūralios (saulės, dangaus), tiek dirbtinių šviesos šaltini poveikį.</w:t>
      </w:r>
    </w:p>
    <w:p w14:paraId="083B2C70" w14:textId="4D26E7BD" w:rsidR="00226CD4" w:rsidRPr="00221DF0" w:rsidRDefault="006146AE" w:rsidP="00724D19">
      <w:pPr>
        <w:spacing w:before="120" w:after="120"/>
        <w:rPr>
          <w:lang w:val="lt-LT"/>
        </w:rPr>
      </w:pPr>
      <w:r w:rsidRPr="00221DF0">
        <w:rPr>
          <w:lang w:val="lt-LT"/>
        </w:rPr>
        <w:t>R</w:t>
      </w:r>
      <w:r w:rsidR="00226CD4" w:rsidRPr="00221DF0">
        <w:rPr>
          <w:lang w:val="lt-LT"/>
        </w:rPr>
        <w:t xml:space="preserve">ekomenduojama nacionalinio sporto muziejaus interjere naudoti kuo didesnį apšvietimo lygį. Šviesos intensyvumo normatyvinės vertės priklausys nuo nacionalinio sporto muziejaus eksponatų jautrumo šviesai. Būtina apsaugoti </w:t>
      </w:r>
      <w:r w:rsidR="00E739B9" w:rsidRPr="00221DF0">
        <w:rPr>
          <w:lang w:val="lt-LT"/>
        </w:rPr>
        <w:t>Naudotojus</w:t>
      </w:r>
      <w:r w:rsidR="00226CD4" w:rsidRPr="00221DF0">
        <w:rPr>
          <w:lang w:val="lt-LT"/>
        </w:rPr>
        <w:t>, kad jiems į akis tiesiogiai nespigintų šviesos šaltinis arba nuo blizgių paviršių atspindėti spinduliai. Turi būti užtikrintas tinkamos šviesos spalvos pasirinkimas.</w:t>
      </w:r>
    </w:p>
    <w:p w14:paraId="612484E5" w14:textId="77777777" w:rsidR="00226CD4" w:rsidRDefault="00226CD4" w:rsidP="00724D19">
      <w:pPr>
        <w:spacing w:before="120" w:after="120"/>
        <w:rPr>
          <w:lang w:val="lt-LT"/>
        </w:rPr>
      </w:pPr>
      <w:r w:rsidRPr="00221DF0">
        <w:rPr>
          <w:lang w:val="lt-LT"/>
        </w:rPr>
        <w:lastRenderedPageBreak/>
        <w:t xml:space="preserve">Nacionalinio sporto muziejaus apšvietimui turi būti naudojami kaitinamieji šviesos šaltiniai (pvz., PAR lemputės, </w:t>
      </w:r>
      <w:proofErr w:type="spellStart"/>
      <w:r w:rsidRPr="00221DF0">
        <w:rPr>
          <w:lang w:val="lt-LT"/>
        </w:rPr>
        <w:t>halogeninės</w:t>
      </w:r>
      <w:proofErr w:type="spellEnd"/>
      <w:r w:rsidRPr="00221DF0">
        <w:rPr>
          <w:lang w:val="lt-LT"/>
        </w:rPr>
        <w:t xml:space="preserve"> lemputės su šaltuoju veidrodžiu ir greitąja apsauga), standartinės ir kompaktiškos </w:t>
      </w:r>
      <w:proofErr w:type="spellStart"/>
      <w:r w:rsidRPr="00221DF0">
        <w:rPr>
          <w:lang w:val="lt-LT"/>
        </w:rPr>
        <w:t>fluorescencinės</w:t>
      </w:r>
      <w:proofErr w:type="spellEnd"/>
      <w:r w:rsidRPr="00221DF0">
        <w:rPr>
          <w:lang w:val="lt-LT"/>
        </w:rPr>
        <w:t xml:space="preserve"> lempos ir didelio slėgio lempos (ypač metalo </w:t>
      </w:r>
      <w:proofErr w:type="spellStart"/>
      <w:r w:rsidRPr="00221DF0">
        <w:rPr>
          <w:lang w:val="lt-LT"/>
        </w:rPr>
        <w:t>halido</w:t>
      </w:r>
      <w:proofErr w:type="spellEnd"/>
      <w:r w:rsidRPr="00221DF0">
        <w:rPr>
          <w:lang w:val="lt-LT"/>
        </w:rPr>
        <w:t xml:space="preserve"> lempos). </w:t>
      </w:r>
    </w:p>
    <w:p w14:paraId="69E42B75" w14:textId="77777777" w:rsidR="004F37A2" w:rsidRPr="00221DF0" w:rsidRDefault="004F37A2" w:rsidP="00724D19">
      <w:pPr>
        <w:spacing w:before="120" w:after="120"/>
        <w:rPr>
          <w:lang w:val="lt-LT"/>
        </w:rPr>
      </w:pPr>
    </w:p>
    <w:p w14:paraId="510B2574" w14:textId="77777777" w:rsidR="00226CD4" w:rsidRPr="004F37A2" w:rsidRDefault="00226CD4" w:rsidP="00965FDA">
      <w:pPr>
        <w:pStyle w:val="Antrat4"/>
        <w:numPr>
          <w:ilvl w:val="3"/>
          <w:numId w:val="44"/>
        </w:numPr>
        <w:rPr>
          <w:rFonts w:ascii="Arial" w:hAnsi="Arial" w:cs="Arial"/>
          <w:i w:val="0"/>
          <w:lang w:val="lt-LT"/>
        </w:rPr>
      </w:pPr>
      <w:bookmarkStart w:id="716" w:name="_Toc458894278"/>
      <w:r w:rsidRPr="004F37A2">
        <w:rPr>
          <w:rFonts w:ascii="Arial" w:hAnsi="Arial" w:cs="Arial"/>
          <w:i w:val="0"/>
          <w:lang w:val="lt-LT"/>
        </w:rPr>
        <w:t>Transporto priemonių stovėjimo zona</w:t>
      </w:r>
      <w:bookmarkEnd w:id="716"/>
      <w:r w:rsidRPr="004F37A2">
        <w:rPr>
          <w:rFonts w:ascii="Arial" w:hAnsi="Arial" w:cs="Arial"/>
          <w:i w:val="0"/>
          <w:lang w:val="lt-LT"/>
        </w:rPr>
        <w:t xml:space="preserve"> </w:t>
      </w:r>
    </w:p>
    <w:p w14:paraId="31717D64" w14:textId="77777777" w:rsidR="004F37A2" w:rsidRPr="00221DF0" w:rsidRDefault="004F37A2" w:rsidP="00724D19">
      <w:pPr>
        <w:spacing w:before="120" w:after="120"/>
        <w:rPr>
          <w:color w:val="0079C1"/>
          <w:lang w:val="lt-LT"/>
        </w:rPr>
      </w:pPr>
    </w:p>
    <w:p w14:paraId="33A8C482" w14:textId="61F4337C" w:rsidR="00226CD4" w:rsidRPr="00221DF0" w:rsidRDefault="00226CD4" w:rsidP="00724D19">
      <w:pPr>
        <w:spacing w:before="120" w:after="120"/>
        <w:rPr>
          <w:lang w:val="lt-LT"/>
        </w:rPr>
      </w:pPr>
      <w:r w:rsidRPr="00221DF0">
        <w:rPr>
          <w:lang w:val="lt-LT"/>
        </w:rPr>
        <w:t>Planuojant apšvietimą visų pirma reikėtų atsižvelgti į transport</w:t>
      </w:r>
      <w:r w:rsidR="00853031">
        <w:rPr>
          <w:lang w:val="lt-LT"/>
        </w:rPr>
        <w:t>o</w:t>
      </w:r>
      <w:r w:rsidRPr="00221DF0">
        <w:rPr>
          <w:lang w:val="lt-LT"/>
        </w:rPr>
        <w:t xml:space="preserve"> priemonių stovėjimo aikštelę naudojančių žmonių, taip pat dviratininkų ir pėsčiųjų saugą. </w:t>
      </w:r>
    </w:p>
    <w:p w14:paraId="6C87823F" w14:textId="77777777" w:rsidR="00226CD4" w:rsidRPr="00221DF0" w:rsidRDefault="00226CD4" w:rsidP="00724D19">
      <w:pPr>
        <w:spacing w:before="120" w:after="120"/>
        <w:rPr>
          <w:lang w:val="lt-LT"/>
        </w:rPr>
      </w:pPr>
      <w:r w:rsidRPr="00221DF0">
        <w:rPr>
          <w:lang w:val="lt-LT"/>
        </w:rPr>
        <w:t>Pasirinkti apšvietimo Sprendiniai turi padėti orientuotis erdvėje, leisti greičiau atpažinti transporto priemones ir lengviau bei gerokai anksčiau atpažinti ribas ir kliūtis.</w:t>
      </w:r>
    </w:p>
    <w:p w14:paraId="259C8E9E" w14:textId="2FB69B04" w:rsidR="00226CD4" w:rsidRPr="00221DF0" w:rsidRDefault="00226CD4" w:rsidP="00724D19">
      <w:pPr>
        <w:spacing w:before="120" w:after="120"/>
        <w:rPr>
          <w:lang w:val="lt-LT"/>
        </w:rPr>
      </w:pPr>
      <w:r w:rsidRPr="00221DF0">
        <w:rPr>
          <w:lang w:val="lt-LT"/>
        </w:rPr>
        <w:t>Akinimui panaikinti turi būti naudojami šviestuvai, taip pat turi būti užtikrintas vienodas šviesos paskirstymas, ir šviestuvai turi būti išdėstyti pagal transport</w:t>
      </w:r>
      <w:r w:rsidR="00E739B9" w:rsidRPr="00221DF0">
        <w:rPr>
          <w:lang w:val="lt-LT"/>
        </w:rPr>
        <w:t>o</w:t>
      </w:r>
      <w:r w:rsidRPr="00221DF0">
        <w:rPr>
          <w:lang w:val="lt-LT"/>
        </w:rPr>
        <w:t xml:space="preserve"> priemonių stovėjimo vietų skaičių ir didelės rizikos vietas, pvz., ties įėjimais ir išėjimais. </w:t>
      </w:r>
    </w:p>
    <w:bookmarkEnd w:id="700"/>
    <w:p w14:paraId="02181440" w14:textId="77777777" w:rsidR="00226CD4" w:rsidRPr="00221DF0" w:rsidRDefault="00226CD4" w:rsidP="00724D19">
      <w:pPr>
        <w:spacing w:before="120" w:after="120"/>
        <w:ind w:right="284"/>
        <w:rPr>
          <w:color w:val="FF0000"/>
          <w:lang w:val="lt-LT"/>
        </w:rPr>
      </w:pPr>
    </w:p>
    <w:p w14:paraId="70CD8E59" w14:textId="77777777" w:rsidR="00226CD4" w:rsidRDefault="00226CD4" w:rsidP="00965FDA">
      <w:pPr>
        <w:pStyle w:val="Antrat3"/>
        <w:numPr>
          <w:ilvl w:val="2"/>
          <w:numId w:val="44"/>
        </w:numPr>
        <w:spacing w:before="120" w:after="120"/>
        <w:ind w:hanging="657"/>
        <w:rPr>
          <w:b/>
          <w:color w:val="0079C1"/>
          <w:lang w:val="lt-LT"/>
        </w:rPr>
      </w:pPr>
      <w:bookmarkStart w:id="717" w:name="_Toc417569252"/>
      <w:bookmarkStart w:id="718" w:name="_Toc373514855"/>
      <w:bookmarkStart w:id="719" w:name="_Toc441662433"/>
      <w:bookmarkStart w:id="720" w:name="_Toc458894279"/>
      <w:r w:rsidRPr="004F37A2">
        <w:rPr>
          <w:b/>
          <w:color w:val="0079C1"/>
          <w:lang w:val="lt-LT"/>
        </w:rPr>
        <w:t>Saugumo sistemų reikalavimai</w:t>
      </w:r>
      <w:bookmarkEnd w:id="717"/>
      <w:bookmarkEnd w:id="718"/>
      <w:r w:rsidRPr="004F37A2">
        <w:rPr>
          <w:b/>
          <w:color w:val="0079C1"/>
          <w:lang w:val="lt-LT"/>
        </w:rPr>
        <w:t xml:space="preserve"> Daugiafunkciame komplekse</w:t>
      </w:r>
      <w:bookmarkEnd w:id="719"/>
      <w:bookmarkEnd w:id="720"/>
    </w:p>
    <w:p w14:paraId="3D9BF7F5" w14:textId="77777777" w:rsidR="004F37A2" w:rsidRPr="004F37A2" w:rsidRDefault="004F37A2" w:rsidP="004F37A2">
      <w:pPr>
        <w:rPr>
          <w:lang w:val="lt-LT"/>
        </w:rPr>
      </w:pPr>
    </w:p>
    <w:p w14:paraId="18DAE7E5" w14:textId="689526C8" w:rsidR="00226CD4" w:rsidRDefault="00226CD4" w:rsidP="00965FDA">
      <w:pPr>
        <w:pStyle w:val="Antrat4"/>
        <w:numPr>
          <w:ilvl w:val="3"/>
          <w:numId w:val="44"/>
        </w:numPr>
        <w:rPr>
          <w:rFonts w:ascii="Arial" w:hAnsi="Arial" w:cs="Arial"/>
          <w:i w:val="0"/>
          <w:lang w:val="lt-LT"/>
        </w:rPr>
      </w:pPr>
      <w:bookmarkStart w:id="721" w:name="_Toc373514856"/>
      <w:bookmarkStart w:id="722" w:name="_Toc458894280"/>
      <w:r w:rsidRPr="004F37A2">
        <w:rPr>
          <w:rFonts w:ascii="Arial" w:hAnsi="Arial" w:cs="Arial"/>
          <w:i w:val="0"/>
          <w:lang w:val="lt-LT"/>
        </w:rPr>
        <w:t>Įėjimo kontrolė</w:t>
      </w:r>
      <w:bookmarkEnd w:id="721"/>
      <w:r w:rsidRPr="004F37A2">
        <w:rPr>
          <w:rFonts w:ascii="Arial" w:hAnsi="Arial" w:cs="Arial"/>
          <w:i w:val="0"/>
          <w:lang w:val="lt-LT"/>
        </w:rPr>
        <w:t xml:space="preserve"> ir </w:t>
      </w:r>
      <w:r w:rsidR="00E739B9" w:rsidRPr="004F37A2">
        <w:rPr>
          <w:rFonts w:ascii="Arial" w:hAnsi="Arial" w:cs="Arial"/>
          <w:i w:val="0"/>
          <w:lang w:val="lt-LT"/>
        </w:rPr>
        <w:t>bilietų sistemos</w:t>
      </w:r>
      <w:bookmarkEnd w:id="722"/>
      <w:r w:rsidR="00E739B9" w:rsidRPr="004F37A2">
        <w:rPr>
          <w:rFonts w:ascii="Arial" w:hAnsi="Arial" w:cs="Arial"/>
          <w:i w:val="0"/>
          <w:lang w:val="lt-LT"/>
        </w:rPr>
        <w:t xml:space="preserve"> </w:t>
      </w:r>
    </w:p>
    <w:p w14:paraId="31B6FA07" w14:textId="77777777" w:rsidR="004F37A2" w:rsidRPr="004F37A2" w:rsidRDefault="004F37A2" w:rsidP="004F37A2">
      <w:pPr>
        <w:rPr>
          <w:lang w:val="lt-LT"/>
        </w:rPr>
      </w:pPr>
    </w:p>
    <w:p w14:paraId="6FF53C83" w14:textId="59DF71D0" w:rsidR="00226CD4" w:rsidRPr="00221DF0" w:rsidRDefault="00226CD4" w:rsidP="00724D19">
      <w:pPr>
        <w:spacing w:before="120" w:after="120"/>
        <w:rPr>
          <w:lang w:val="lt-LT"/>
        </w:rPr>
      </w:pPr>
      <w:r w:rsidRPr="00221DF0">
        <w:rPr>
          <w:lang w:val="lt-LT"/>
        </w:rPr>
        <w:t>Instaliacija turi atitikti sporto organizacijų reikalavimus. Kontrolei užtikrinti aptvertose vietose turi būti įrengti sukamieji varteliai</w:t>
      </w:r>
      <w:r w:rsidR="00E739B9" w:rsidRPr="00221DF0">
        <w:rPr>
          <w:lang w:val="lt-LT"/>
        </w:rPr>
        <w:t xml:space="preserve"> (turniketai)</w:t>
      </w:r>
      <w:r w:rsidRPr="00221DF0">
        <w:rPr>
          <w:lang w:val="lt-LT"/>
        </w:rPr>
        <w:t>. Bilietų pardavimo sistema turi būti aprūpinta pažangiomis technologijomis, įskaitant padirbtų bilietų atpažinimo galimybę.</w:t>
      </w:r>
    </w:p>
    <w:p w14:paraId="2E1F7224" w14:textId="77777777" w:rsidR="00226CD4" w:rsidRPr="00221DF0" w:rsidRDefault="00226CD4" w:rsidP="00724D19">
      <w:pPr>
        <w:spacing w:before="120" w:after="120"/>
        <w:rPr>
          <w:lang w:val="lt-LT"/>
        </w:rPr>
      </w:pPr>
      <w:r w:rsidRPr="00221DF0">
        <w:rPr>
          <w:lang w:val="lt-LT"/>
        </w:rPr>
        <w:t>Įėjimui į teritoriją valdyti turi būti naudojama dvigubos prieigos sistema, kurią turi sudaryti:</w:t>
      </w:r>
    </w:p>
    <w:p w14:paraId="076A8EFF" w14:textId="77777777" w:rsidR="00226CD4" w:rsidRPr="00221DF0" w:rsidRDefault="00226CD4" w:rsidP="00965FDA">
      <w:pPr>
        <w:pStyle w:val="Sraopastraipa"/>
        <w:numPr>
          <w:ilvl w:val="0"/>
          <w:numId w:val="122"/>
        </w:numPr>
        <w:contextualSpacing w:val="0"/>
        <w:rPr>
          <w:lang w:val="lt-LT"/>
        </w:rPr>
      </w:pPr>
      <w:r w:rsidRPr="00221DF0">
        <w:rPr>
          <w:lang w:val="lt-LT"/>
        </w:rPr>
        <w:t>elektroninė bilietų kontrolė, susijusi su iš arti veikiančiais kortelių skaitytuvais;</w:t>
      </w:r>
    </w:p>
    <w:p w14:paraId="1DFC7DCB" w14:textId="77777777" w:rsidR="00226CD4" w:rsidRPr="00221DF0" w:rsidRDefault="00226CD4" w:rsidP="00965FDA">
      <w:pPr>
        <w:pStyle w:val="Sraopastraipa"/>
        <w:numPr>
          <w:ilvl w:val="0"/>
          <w:numId w:val="122"/>
        </w:numPr>
        <w:contextualSpacing w:val="0"/>
        <w:rPr>
          <w:lang w:val="lt-LT"/>
        </w:rPr>
      </w:pPr>
      <w:r w:rsidRPr="00221DF0">
        <w:rPr>
          <w:lang w:val="lt-LT"/>
        </w:rPr>
        <w:t>elektroniniai kontrolės ženkleliai, susiję su ženklelių tipo juostų arba radijo dažnio kodų skaitytuvais, kad būtų galima patekti į apsaugotas arba rezervuotas patalpas.</w:t>
      </w:r>
    </w:p>
    <w:p w14:paraId="7A728E36" w14:textId="77777777" w:rsidR="00226CD4" w:rsidRPr="00221DF0" w:rsidRDefault="00226CD4" w:rsidP="00724D19">
      <w:pPr>
        <w:spacing w:before="120" w:after="120"/>
        <w:rPr>
          <w:lang w:val="lt-LT"/>
        </w:rPr>
      </w:pPr>
      <w:r w:rsidRPr="00221DF0">
        <w:rPr>
          <w:lang w:val="lt-LT"/>
        </w:rPr>
        <w:t xml:space="preserve">Įėjimo kontrolės pagrindas yra programinės įrangos platforma. Ji turi būti pagrįsta atvirojo kodo programine įranga, kurią būtų paprasta konfigūruoti, ir ją turi būti galima integruoti į įėjimo kontrolės sistemą su trečiųjų šalių bilietų sistemomis ir (arba) išoriniais pardavimų tinklais. </w:t>
      </w:r>
    </w:p>
    <w:p w14:paraId="17C6BA09" w14:textId="77777777" w:rsidR="00226CD4" w:rsidRPr="00221DF0" w:rsidRDefault="00226CD4" w:rsidP="00724D19">
      <w:pPr>
        <w:spacing w:before="120" w:after="120"/>
        <w:rPr>
          <w:lang w:val="lt-LT"/>
        </w:rPr>
      </w:pPr>
      <w:r w:rsidRPr="00221DF0">
        <w:rPr>
          <w:lang w:val="lt-LT"/>
        </w:rPr>
        <w:t>Leisdama greitai patikrinti bilietus ir sklandžiai pereiti prie kontrolės terminalų, ji turi užtikrinti optimalų didelių lankytojų srautų valdymą.</w:t>
      </w:r>
    </w:p>
    <w:p w14:paraId="3DDBAE08" w14:textId="6C1E1938" w:rsidR="00226CD4" w:rsidRPr="00221DF0" w:rsidRDefault="00226CD4" w:rsidP="00724D19">
      <w:pPr>
        <w:spacing w:before="120" w:after="120"/>
        <w:rPr>
          <w:lang w:val="lt-LT"/>
        </w:rPr>
      </w:pPr>
      <w:r w:rsidRPr="00221DF0">
        <w:rPr>
          <w:lang w:val="lt-LT"/>
        </w:rPr>
        <w:t>Sukamieji varteliai</w:t>
      </w:r>
      <w:r w:rsidR="00E739B9" w:rsidRPr="00221DF0">
        <w:rPr>
          <w:lang w:val="lt-LT"/>
        </w:rPr>
        <w:t xml:space="preserve"> (turniketai)</w:t>
      </w:r>
      <w:r w:rsidRPr="00221DF0">
        <w:rPr>
          <w:lang w:val="lt-LT"/>
        </w:rPr>
        <w:t xml:space="preserve"> turi būti pritaikyti, kad pro juos pravažiuotų neįgaliųjų vežimėliai ir tilptų kita neįgaliems asmenims reikalinga arba avarinė įranga.</w:t>
      </w:r>
    </w:p>
    <w:p w14:paraId="2FB03CAD" w14:textId="77777777" w:rsidR="00226CD4" w:rsidRPr="00221DF0" w:rsidRDefault="00226CD4" w:rsidP="00724D19">
      <w:pPr>
        <w:spacing w:before="120" w:after="120"/>
        <w:rPr>
          <w:lang w:val="lt-LT"/>
        </w:rPr>
      </w:pPr>
      <w:r w:rsidRPr="00221DF0">
        <w:rPr>
          <w:lang w:val="lt-LT"/>
        </w:rPr>
        <w:t>Transporto priemonėms turi būti įrengta patekimo į teritoriją ir stovėjimo aikštelę prieigos kontrolė. Tai turi būti leidimo terminalų tipo automatinio atidarymo sistema arba greitai pakylantis užkardas.</w:t>
      </w:r>
    </w:p>
    <w:p w14:paraId="17149589" w14:textId="77777777" w:rsidR="00226CD4" w:rsidRPr="00221DF0" w:rsidRDefault="00226CD4" w:rsidP="00724D19">
      <w:pPr>
        <w:spacing w:before="120" w:after="120"/>
        <w:ind w:right="284"/>
        <w:rPr>
          <w:lang w:val="lt-LT"/>
        </w:rPr>
      </w:pPr>
      <w:r w:rsidRPr="00221DF0">
        <w:rPr>
          <w:lang w:val="lt-LT"/>
        </w:rPr>
        <w:t>Įėjimo kontrolės sistemą turi sudaryti: skaitytuvai-valdikliai, įvykių atminties valdiklis, nuotolinio veikimo kortelės ir visų įvykių įrašymo programinė įranga.</w:t>
      </w:r>
    </w:p>
    <w:p w14:paraId="0BB976B3" w14:textId="77777777" w:rsidR="00226CD4" w:rsidRPr="00221DF0" w:rsidRDefault="00226CD4" w:rsidP="00724D19">
      <w:pPr>
        <w:spacing w:before="120" w:after="120"/>
        <w:ind w:right="284"/>
        <w:rPr>
          <w:lang w:val="lt-LT"/>
        </w:rPr>
      </w:pPr>
      <w:r w:rsidRPr="00221DF0">
        <w:rPr>
          <w:lang w:val="lt-LT"/>
        </w:rPr>
        <w:t>Prieigos kontrolės sistema – valdikliai, kuriuos valdo vieno tipo prieigos kortelės, kontroliuojantys valdomų durų skaitytuvus, ir programinė įranga, valdanti visą sistemą bei kortelių ir sistemos įvykių duomenų bazes. Sistema užregistruoja asmenų judėjimą ir susijusius duomenis. Prieigos kompiuterio programinė įranga turi turėti leidimų išdavimo teises ir kodų pakeitimo galimybę.</w:t>
      </w:r>
    </w:p>
    <w:p w14:paraId="650B60E8" w14:textId="77777777" w:rsidR="00226CD4" w:rsidRPr="00221DF0" w:rsidRDefault="00226CD4" w:rsidP="00724D19">
      <w:pPr>
        <w:spacing w:before="120" w:after="120"/>
        <w:ind w:right="284"/>
        <w:rPr>
          <w:lang w:val="lt-LT"/>
        </w:rPr>
      </w:pPr>
      <w:r w:rsidRPr="00221DF0">
        <w:rPr>
          <w:lang w:val="lt-LT"/>
        </w:rPr>
        <w:t>Programinė įranga turi atlikti šias funkcijas: kortelių duomenų bazės valdymo, prieigos kontrolės sistemos valdymo, įvykių atminties laikymo. Sistema turi būti patogiai valdoma ir turi turėti sąrankos funkcijas (asmenų, kuriems leidžiama arba draudžiama įeiti duomenų keitimas, lengvas naujų arba esamų leidimų išdavimas, kurį vykdo sistemos operatorius, ir kt.); prieiga prie prieigos valdymo kompiuterių turi būti ribota; kompiuterinių sistemų valdymas turi būti lengvas ir patogus; sistemą naudoti turi būti parengti tam tikri darbuotojai.</w:t>
      </w:r>
    </w:p>
    <w:p w14:paraId="009180BF" w14:textId="77777777" w:rsidR="00226CD4" w:rsidRPr="00221DF0" w:rsidRDefault="00226CD4" w:rsidP="00724D19">
      <w:pPr>
        <w:spacing w:before="120" w:after="120"/>
        <w:ind w:right="284"/>
        <w:rPr>
          <w:lang w:val="lt-LT"/>
        </w:rPr>
      </w:pPr>
      <w:r w:rsidRPr="00221DF0">
        <w:rPr>
          <w:lang w:val="lt-LT"/>
        </w:rPr>
        <w:t>Valdomų avarinio (priešgaisrinio) įėjimo durų atidarymas turi atitikti priešgaisrinės apsaugos sistemos veikimą ir turi būti galimybė jas atrakinti raktu.</w:t>
      </w:r>
    </w:p>
    <w:p w14:paraId="79EEF063" w14:textId="58B221DE" w:rsidR="00226CD4" w:rsidRDefault="00226CD4" w:rsidP="00724D19">
      <w:pPr>
        <w:spacing w:before="120" w:after="120"/>
        <w:ind w:right="284"/>
        <w:rPr>
          <w:lang w:val="lt-LT"/>
        </w:rPr>
      </w:pPr>
      <w:r w:rsidRPr="00221DF0">
        <w:rPr>
          <w:lang w:val="lt-LT"/>
        </w:rPr>
        <w:lastRenderedPageBreak/>
        <w:t>Įėjimo kontrolės sistema turi turėti integravimo į kitas informacines sistemas ir saugumo signalizacijos sistemą galimybę.</w:t>
      </w:r>
    </w:p>
    <w:p w14:paraId="63135A68" w14:textId="77777777" w:rsidR="004F37A2" w:rsidRPr="00221DF0" w:rsidRDefault="004F37A2" w:rsidP="00724D19">
      <w:pPr>
        <w:spacing w:before="120" w:after="120"/>
        <w:ind w:right="284"/>
        <w:rPr>
          <w:lang w:val="lt-LT"/>
        </w:rPr>
      </w:pPr>
    </w:p>
    <w:p w14:paraId="5E88ECC4" w14:textId="77777777" w:rsidR="00226CD4" w:rsidRDefault="00226CD4" w:rsidP="00965FDA">
      <w:pPr>
        <w:pStyle w:val="Antrat4"/>
        <w:numPr>
          <w:ilvl w:val="3"/>
          <w:numId w:val="44"/>
        </w:numPr>
        <w:rPr>
          <w:rFonts w:ascii="Arial" w:hAnsi="Arial" w:cs="Arial"/>
          <w:i w:val="0"/>
          <w:lang w:val="lt-LT"/>
        </w:rPr>
      </w:pPr>
      <w:bookmarkStart w:id="723" w:name="_Toc458894281"/>
      <w:r w:rsidRPr="004F37A2">
        <w:rPr>
          <w:rFonts w:ascii="Arial" w:hAnsi="Arial" w:cs="Arial"/>
          <w:i w:val="0"/>
          <w:lang w:val="lt-LT"/>
        </w:rPr>
        <w:t xml:space="preserve">Stebėjimas </w:t>
      </w:r>
      <w:bookmarkStart w:id="724" w:name="_Toc373514857"/>
      <w:r w:rsidRPr="004F37A2">
        <w:rPr>
          <w:rFonts w:ascii="Arial" w:hAnsi="Arial" w:cs="Arial"/>
          <w:i w:val="0"/>
          <w:lang w:val="lt-LT"/>
        </w:rPr>
        <w:t>vaizdo kameromis</w:t>
      </w:r>
      <w:bookmarkEnd w:id="723"/>
      <w:bookmarkEnd w:id="724"/>
    </w:p>
    <w:p w14:paraId="33ABEF6E" w14:textId="77777777" w:rsidR="004F37A2" w:rsidRPr="004F37A2" w:rsidRDefault="004F37A2" w:rsidP="004F37A2">
      <w:pPr>
        <w:rPr>
          <w:lang w:val="lt-LT"/>
        </w:rPr>
      </w:pPr>
    </w:p>
    <w:p w14:paraId="45EFFD22" w14:textId="3CFDC0CA" w:rsidR="00226CD4" w:rsidRPr="00221DF0" w:rsidRDefault="00226CD4" w:rsidP="00724D19">
      <w:pPr>
        <w:spacing w:before="120" w:after="120"/>
        <w:rPr>
          <w:lang w:val="lt-LT"/>
        </w:rPr>
      </w:pPr>
      <w:r w:rsidRPr="00221DF0">
        <w:rPr>
          <w:lang w:val="lt-LT"/>
        </w:rPr>
        <w:t xml:space="preserve">Vaizdo stebėjimo įranga turi būti moderni, itin veiksmingai naudojanti energiją ir perteikianti ryškų bei </w:t>
      </w:r>
      <w:r w:rsidR="00E739B9" w:rsidRPr="00221DF0">
        <w:rPr>
          <w:lang w:val="lt-LT"/>
        </w:rPr>
        <w:t xml:space="preserve">spalvotą </w:t>
      </w:r>
      <w:r w:rsidRPr="00221DF0">
        <w:rPr>
          <w:lang w:val="lt-LT"/>
        </w:rPr>
        <w:t>vaizdą.</w:t>
      </w:r>
    </w:p>
    <w:p w14:paraId="22CEEAB4" w14:textId="77777777" w:rsidR="00226CD4" w:rsidRPr="00221DF0" w:rsidRDefault="000B3828" w:rsidP="00724D19">
      <w:pPr>
        <w:spacing w:before="120" w:after="120"/>
        <w:rPr>
          <w:lang w:val="lt-LT"/>
        </w:rPr>
      </w:pPr>
      <w:r w:rsidRPr="00221DF0">
        <w:rPr>
          <w:lang w:val="lt-LT"/>
        </w:rPr>
        <w:t>D</w:t>
      </w:r>
      <w:r w:rsidR="00226CD4" w:rsidRPr="00221DF0">
        <w:rPr>
          <w:lang w:val="lt-LT"/>
        </w:rPr>
        <w:t>augiafunkciame komplekse įrengta vaizdo saugumo sistema turi padėti:</w:t>
      </w:r>
    </w:p>
    <w:p w14:paraId="770EBDB3" w14:textId="77777777" w:rsidR="00226CD4" w:rsidRPr="00221DF0" w:rsidRDefault="00226CD4" w:rsidP="00965FDA">
      <w:pPr>
        <w:pStyle w:val="Sraopastraipa"/>
        <w:numPr>
          <w:ilvl w:val="0"/>
          <w:numId w:val="123"/>
        </w:numPr>
        <w:contextualSpacing w:val="0"/>
        <w:rPr>
          <w:lang w:val="lt-LT"/>
        </w:rPr>
      </w:pPr>
      <w:r w:rsidRPr="00221DF0">
        <w:rPr>
          <w:lang w:val="lt-LT"/>
        </w:rPr>
        <w:t>atgrasyti nuo piktavališkų veiksmų;</w:t>
      </w:r>
    </w:p>
    <w:p w14:paraId="0B9072B8" w14:textId="77777777" w:rsidR="00226CD4" w:rsidRPr="00221DF0" w:rsidRDefault="00226CD4" w:rsidP="00965FDA">
      <w:pPr>
        <w:pStyle w:val="Sraopastraipa"/>
        <w:numPr>
          <w:ilvl w:val="0"/>
          <w:numId w:val="123"/>
        </w:numPr>
        <w:contextualSpacing w:val="0"/>
        <w:rPr>
          <w:lang w:val="lt-LT"/>
        </w:rPr>
      </w:pPr>
      <w:r w:rsidRPr="00221DF0">
        <w:rPr>
          <w:lang w:val="lt-LT"/>
        </w:rPr>
        <w:t>panaudoti vaizdus piktavaliams atpažinti;</w:t>
      </w:r>
    </w:p>
    <w:p w14:paraId="3F8DA588" w14:textId="12300915" w:rsidR="00226CD4" w:rsidRPr="00221DF0" w:rsidRDefault="00226CD4" w:rsidP="00965FDA">
      <w:pPr>
        <w:pStyle w:val="Sraopastraipa"/>
        <w:numPr>
          <w:ilvl w:val="0"/>
          <w:numId w:val="123"/>
        </w:numPr>
        <w:contextualSpacing w:val="0"/>
        <w:rPr>
          <w:lang w:val="lt-LT"/>
        </w:rPr>
      </w:pPr>
      <w:r w:rsidRPr="00221DF0">
        <w:rPr>
          <w:lang w:val="lt-LT"/>
        </w:rPr>
        <w:t>panaikinti abejones, kurių gali k</w:t>
      </w:r>
      <w:r w:rsidR="00665355" w:rsidRPr="00221DF0">
        <w:rPr>
          <w:lang w:val="lt-LT"/>
        </w:rPr>
        <w:t>i</w:t>
      </w:r>
      <w:r w:rsidRPr="00221DF0">
        <w:rPr>
          <w:lang w:val="lt-LT"/>
        </w:rPr>
        <w:t xml:space="preserve">lti </w:t>
      </w:r>
      <w:r w:rsidR="00CA1249">
        <w:rPr>
          <w:lang w:val="lt-LT"/>
        </w:rPr>
        <w:t>Projekto bendrovei</w:t>
      </w:r>
      <w:r w:rsidRPr="00221DF0">
        <w:rPr>
          <w:lang w:val="lt-LT"/>
        </w:rPr>
        <w:t>, laikantis vietos informacinių sistemų saugumo politikos, taip pat ir dėl vaizdo įrašų apsaugos;</w:t>
      </w:r>
    </w:p>
    <w:p w14:paraId="38141E16" w14:textId="77777777" w:rsidR="00226CD4" w:rsidRPr="00221DF0" w:rsidRDefault="00226CD4" w:rsidP="00965FDA">
      <w:pPr>
        <w:pStyle w:val="Sraopastraipa"/>
        <w:numPr>
          <w:ilvl w:val="0"/>
          <w:numId w:val="123"/>
        </w:numPr>
        <w:contextualSpacing w:val="0"/>
        <w:rPr>
          <w:lang w:val="lt-LT"/>
        </w:rPr>
      </w:pPr>
      <w:r w:rsidRPr="00221DF0">
        <w:rPr>
          <w:lang w:val="lt-LT"/>
        </w:rPr>
        <w:t>peržiūrėti įeinančių ir išeinančių lankytojų srautus.</w:t>
      </w:r>
    </w:p>
    <w:p w14:paraId="76D2F700" w14:textId="77777777" w:rsidR="00226CD4" w:rsidRPr="00221DF0" w:rsidRDefault="00226CD4" w:rsidP="00724D19">
      <w:pPr>
        <w:spacing w:before="120" w:after="120"/>
        <w:rPr>
          <w:lang w:val="lt-LT"/>
        </w:rPr>
      </w:pPr>
      <w:r w:rsidRPr="00221DF0">
        <w:rPr>
          <w:lang w:val="lt-LT"/>
        </w:rPr>
        <w:t>Vaizdo kamerų instaliacija turi atitikti standartinę su šio tipo vaizdo kameromis susijusios infrastruktūros, kontrolės kamerų, tikslaus kadrų nustatymo, asmenų atpažinimo, įrašymo ir kadrų panaudojimo praktiką.</w:t>
      </w:r>
    </w:p>
    <w:p w14:paraId="165AA002" w14:textId="7067F86F" w:rsidR="00226CD4" w:rsidRPr="00221DF0" w:rsidRDefault="00226CD4" w:rsidP="00724D19">
      <w:pPr>
        <w:spacing w:before="120" w:after="120"/>
        <w:rPr>
          <w:lang w:val="lt-LT"/>
        </w:rPr>
      </w:pPr>
      <w:r w:rsidRPr="00221DF0">
        <w:rPr>
          <w:lang w:val="lt-LT"/>
        </w:rPr>
        <w:t>Sistemos leidimai tu</w:t>
      </w:r>
      <w:r w:rsidR="00853031">
        <w:rPr>
          <w:lang w:val="lt-LT"/>
        </w:rPr>
        <w:t>r</w:t>
      </w:r>
      <w:r w:rsidRPr="00221DF0">
        <w:rPr>
          <w:lang w:val="lt-LT"/>
        </w:rPr>
        <w:t>i būti nustatyti valdymo patalpoje. Baldai turi būti tinkami vaizdo įrangai</w:t>
      </w:r>
      <w:r w:rsidR="00E739B9" w:rsidRPr="00221DF0">
        <w:rPr>
          <w:lang w:val="lt-LT"/>
        </w:rPr>
        <w:t xml:space="preserve">. </w:t>
      </w:r>
      <w:r w:rsidRPr="00221DF0">
        <w:rPr>
          <w:lang w:val="lt-LT"/>
        </w:rPr>
        <w:t>Turi būti stebimos bent šios Daugiafunkcio komplekso zonos:</w:t>
      </w:r>
    </w:p>
    <w:p w14:paraId="2DB91A82" w14:textId="77777777" w:rsidR="00226CD4" w:rsidRPr="00221DF0" w:rsidRDefault="00226CD4" w:rsidP="00965FDA">
      <w:pPr>
        <w:pStyle w:val="Sraopastraipa"/>
        <w:numPr>
          <w:ilvl w:val="0"/>
          <w:numId w:val="123"/>
        </w:numPr>
        <w:contextualSpacing w:val="0"/>
        <w:rPr>
          <w:lang w:val="lt-LT"/>
        </w:rPr>
      </w:pPr>
      <w:r w:rsidRPr="00221DF0">
        <w:rPr>
          <w:lang w:val="lt-LT"/>
        </w:rPr>
        <w:t>Viešųjų kultūros ir sporto renginių infrastruktūra;</w:t>
      </w:r>
    </w:p>
    <w:p w14:paraId="313AC664" w14:textId="77777777" w:rsidR="00226CD4" w:rsidRPr="00221DF0" w:rsidRDefault="00226CD4" w:rsidP="00965FDA">
      <w:pPr>
        <w:pStyle w:val="Sraopastraipa"/>
        <w:numPr>
          <w:ilvl w:val="0"/>
          <w:numId w:val="123"/>
        </w:numPr>
        <w:contextualSpacing w:val="0"/>
        <w:rPr>
          <w:lang w:val="lt-LT"/>
        </w:rPr>
      </w:pPr>
      <w:r w:rsidRPr="00221DF0">
        <w:rPr>
          <w:lang w:val="lt-LT"/>
        </w:rPr>
        <w:t>teritorija aplink stadioną ir sporto infrastruktūrą;</w:t>
      </w:r>
    </w:p>
    <w:p w14:paraId="36D9CA03" w14:textId="77777777" w:rsidR="00226CD4" w:rsidRPr="00221DF0" w:rsidRDefault="00226CD4" w:rsidP="00965FDA">
      <w:pPr>
        <w:pStyle w:val="Sraopastraipa"/>
        <w:numPr>
          <w:ilvl w:val="0"/>
          <w:numId w:val="123"/>
        </w:numPr>
        <w:contextualSpacing w:val="0"/>
        <w:rPr>
          <w:lang w:val="lt-LT"/>
        </w:rPr>
      </w:pPr>
      <w:r w:rsidRPr="00221DF0">
        <w:rPr>
          <w:lang w:val="lt-LT"/>
        </w:rPr>
        <w:t>viešieji koridoriai ir bendrosios erdvės;</w:t>
      </w:r>
    </w:p>
    <w:p w14:paraId="5C27AD34" w14:textId="77777777" w:rsidR="00226CD4" w:rsidRPr="00221DF0" w:rsidRDefault="00226CD4" w:rsidP="00965FDA">
      <w:pPr>
        <w:pStyle w:val="Sraopastraipa"/>
        <w:numPr>
          <w:ilvl w:val="0"/>
          <w:numId w:val="123"/>
        </w:numPr>
        <w:contextualSpacing w:val="0"/>
        <w:rPr>
          <w:lang w:val="lt-LT"/>
        </w:rPr>
      </w:pPr>
      <w:r w:rsidRPr="00221DF0">
        <w:rPr>
          <w:lang w:val="lt-LT"/>
        </w:rPr>
        <w:t>medicininės patalpos ir komercinės paskirties vietos;</w:t>
      </w:r>
    </w:p>
    <w:p w14:paraId="792C951B" w14:textId="77777777" w:rsidR="00226CD4" w:rsidRPr="00221DF0" w:rsidRDefault="00226CD4" w:rsidP="00965FDA">
      <w:pPr>
        <w:pStyle w:val="Sraopastraipa"/>
        <w:numPr>
          <w:ilvl w:val="0"/>
          <w:numId w:val="123"/>
        </w:numPr>
        <w:contextualSpacing w:val="0"/>
        <w:rPr>
          <w:lang w:val="lt-LT"/>
        </w:rPr>
      </w:pPr>
      <w:r w:rsidRPr="00221DF0">
        <w:rPr>
          <w:lang w:val="lt-LT"/>
        </w:rPr>
        <w:t>žaidėjų ir teisėjų priėmimo erdvė;</w:t>
      </w:r>
    </w:p>
    <w:p w14:paraId="3E611842" w14:textId="77777777" w:rsidR="00226CD4" w:rsidRPr="00221DF0" w:rsidRDefault="00453304" w:rsidP="00965FDA">
      <w:pPr>
        <w:pStyle w:val="Sraopastraipa"/>
        <w:numPr>
          <w:ilvl w:val="0"/>
          <w:numId w:val="123"/>
        </w:numPr>
        <w:contextualSpacing w:val="0"/>
        <w:rPr>
          <w:lang w:val="lt-LT"/>
        </w:rPr>
      </w:pPr>
      <w:r w:rsidRPr="00221DF0">
        <w:rPr>
          <w:lang w:val="lt-LT"/>
        </w:rPr>
        <w:t>nacionalinis sporto muziejus</w:t>
      </w:r>
      <w:r w:rsidR="00226CD4" w:rsidRPr="00221DF0">
        <w:rPr>
          <w:lang w:val="lt-LT"/>
        </w:rPr>
        <w:t>;</w:t>
      </w:r>
    </w:p>
    <w:p w14:paraId="2DEC61BC" w14:textId="77777777" w:rsidR="00226CD4" w:rsidRPr="00221DF0" w:rsidRDefault="00226CD4" w:rsidP="00965FDA">
      <w:pPr>
        <w:pStyle w:val="Sraopastraipa"/>
        <w:numPr>
          <w:ilvl w:val="0"/>
          <w:numId w:val="123"/>
        </w:numPr>
        <w:contextualSpacing w:val="0"/>
        <w:rPr>
          <w:lang w:val="lt-LT"/>
        </w:rPr>
      </w:pPr>
      <w:r w:rsidRPr="00221DF0">
        <w:rPr>
          <w:lang w:val="lt-LT"/>
        </w:rPr>
        <w:t>kultūros ir ugdymo centras</w:t>
      </w:r>
      <w:r w:rsidR="00453304" w:rsidRPr="00221DF0">
        <w:rPr>
          <w:lang w:val="lt-LT"/>
        </w:rPr>
        <w:t xml:space="preserve"> ir biblioteka</w:t>
      </w:r>
      <w:r w:rsidRPr="00221DF0">
        <w:rPr>
          <w:lang w:val="lt-LT"/>
        </w:rPr>
        <w:t>;</w:t>
      </w:r>
    </w:p>
    <w:p w14:paraId="606E4741" w14:textId="77777777" w:rsidR="00226CD4" w:rsidRPr="00221DF0" w:rsidRDefault="00226CD4" w:rsidP="00965FDA">
      <w:pPr>
        <w:pStyle w:val="Sraopastraipa"/>
        <w:numPr>
          <w:ilvl w:val="0"/>
          <w:numId w:val="123"/>
        </w:numPr>
        <w:contextualSpacing w:val="0"/>
        <w:rPr>
          <w:lang w:val="lt-LT"/>
        </w:rPr>
      </w:pPr>
      <w:r w:rsidRPr="00221DF0">
        <w:rPr>
          <w:lang w:val="lt-LT"/>
        </w:rPr>
        <w:t>vaikų darželis ir žaidimų aikštelės;</w:t>
      </w:r>
    </w:p>
    <w:p w14:paraId="01B08047" w14:textId="77777777" w:rsidR="00226CD4" w:rsidRPr="00221DF0" w:rsidRDefault="00226CD4" w:rsidP="00965FDA">
      <w:pPr>
        <w:pStyle w:val="Sraopastraipa"/>
        <w:numPr>
          <w:ilvl w:val="0"/>
          <w:numId w:val="123"/>
        </w:numPr>
        <w:contextualSpacing w:val="0"/>
        <w:rPr>
          <w:lang w:val="lt-LT"/>
        </w:rPr>
      </w:pPr>
      <w:r w:rsidRPr="00221DF0">
        <w:rPr>
          <w:lang w:val="lt-LT"/>
        </w:rPr>
        <w:t>žiniasklaidos prieigos vietos;</w:t>
      </w:r>
    </w:p>
    <w:p w14:paraId="6B35DA57" w14:textId="77777777" w:rsidR="00226CD4" w:rsidRPr="00221DF0" w:rsidRDefault="00226CD4" w:rsidP="00965FDA">
      <w:pPr>
        <w:pStyle w:val="Sraopastraipa"/>
        <w:numPr>
          <w:ilvl w:val="0"/>
          <w:numId w:val="123"/>
        </w:numPr>
        <w:contextualSpacing w:val="0"/>
        <w:rPr>
          <w:lang w:val="lt-LT"/>
        </w:rPr>
      </w:pPr>
      <w:r w:rsidRPr="00221DF0">
        <w:rPr>
          <w:lang w:val="lt-LT"/>
        </w:rPr>
        <w:t>žaliosios zonos su takeliais.</w:t>
      </w:r>
    </w:p>
    <w:p w14:paraId="0C061E71" w14:textId="77777777" w:rsidR="00226CD4" w:rsidRDefault="00226CD4" w:rsidP="00724D19">
      <w:pPr>
        <w:spacing w:before="120" w:after="120"/>
        <w:rPr>
          <w:lang w:val="lt-LT"/>
        </w:rPr>
      </w:pPr>
      <w:r w:rsidRPr="00221DF0">
        <w:rPr>
          <w:lang w:val="lt-LT"/>
        </w:rPr>
        <w:t>Be to, vaizdo kameromis turi būti stebima visa gretima pastatų ir stovėjimo aikštelių bei prekių pristatymo teritorija.</w:t>
      </w:r>
    </w:p>
    <w:p w14:paraId="606D9B13" w14:textId="77777777" w:rsidR="004F37A2" w:rsidRPr="00221DF0" w:rsidRDefault="004F37A2" w:rsidP="00724D19">
      <w:pPr>
        <w:spacing w:before="120" w:after="120"/>
        <w:rPr>
          <w:lang w:val="lt-LT"/>
        </w:rPr>
      </w:pPr>
    </w:p>
    <w:p w14:paraId="61CA8F91" w14:textId="77777777" w:rsidR="00226CD4" w:rsidRDefault="00226CD4" w:rsidP="00965FDA">
      <w:pPr>
        <w:pStyle w:val="Antrat4"/>
        <w:numPr>
          <w:ilvl w:val="3"/>
          <w:numId w:val="44"/>
        </w:numPr>
        <w:rPr>
          <w:rFonts w:ascii="Arial" w:hAnsi="Arial" w:cs="Arial"/>
          <w:i w:val="0"/>
          <w:lang w:val="lt-LT"/>
        </w:rPr>
      </w:pPr>
      <w:bookmarkStart w:id="725" w:name="_Toc458894282"/>
      <w:r w:rsidRPr="004F37A2">
        <w:rPr>
          <w:rFonts w:ascii="Arial" w:hAnsi="Arial" w:cs="Arial"/>
          <w:i w:val="0"/>
          <w:lang w:val="lt-LT"/>
        </w:rPr>
        <w:t>Veikimo reikalavimai</w:t>
      </w:r>
      <w:bookmarkEnd w:id="725"/>
    </w:p>
    <w:p w14:paraId="67E318E4" w14:textId="77777777" w:rsidR="004F37A2" w:rsidRPr="004F37A2" w:rsidRDefault="004F37A2" w:rsidP="004F37A2">
      <w:pPr>
        <w:rPr>
          <w:lang w:val="lt-LT"/>
        </w:rPr>
      </w:pPr>
    </w:p>
    <w:p w14:paraId="32F2A88F" w14:textId="77777777" w:rsidR="00226CD4" w:rsidRPr="00221DF0" w:rsidRDefault="00226CD4" w:rsidP="00724D19">
      <w:pPr>
        <w:spacing w:before="120" w:after="120"/>
        <w:rPr>
          <w:lang w:val="lt-LT"/>
        </w:rPr>
      </w:pPr>
      <w:r w:rsidRPr="00221DF0">
        <w:rPr>
          <w:lang w:val="lt-LT"/>
        </w:rPr>
        <w:t>Dienos metu sistema turi turėti galimybę:</w:t>
      </w:r>
    </w:p>
    <w:p w14:paraId="22394B98" w14:textId="1460F830" w:rsidR="00226CD4" w:rsidRPr="00221DF0" w:rsidRDefault="00226CD4" w:rsidP="00965FDA">
      <w:pPr>
        <w:pStyle w:val="Sraopastraipa"/>
        <w:numPr>
          <w:ilvl w:val="0"/>
          <w:numId w:val="124"/>
        </w:numPr>
        <w:contextualSpacing w:val="0"/>
        <w:rPr>
          <w:lang w:val="lt-LT"/>
        </w:rPr>
      </w:pPr>
      <w:r w:rsidRPr="00221DF0">
        <w:rPr>
          <w:lang w:val="lt-LT"/>
        </w:rPr>
        <w:t xml:space="preserve">įrašyti Daugiafunkcio komplekso </w:t>
      </w:r>
      <w:r w:rsidR="00E43008" w:rsidRPr="00221DF0">
        <w:rPr>
          <w:lang w:val="lt-LT"/>
        </w:rPr>
        <w:t xml:space="preserve">Objektų </w:t>
      </w:r>
      <w:r w:rsidRPr="00221DF0">
        <w:rPr>
          <w:lang w:val="lt-LT"/>
        </w:rPr>
        <w:t>vidaus ir išorės vaizdus;</w:t>
      </w:r>
    </w:p>
    <w:p w14:paraId="0B15D14D" w14:textId="77777777" w:rsidR="00226CD4" w:rsidRPr="00221DF0" w:rsidRDefault="00226CD4" w:rsidP="00965FDA">
      <w:pPr>
        <w:pStyle w:val="Sraopastraipa"/>
        <w:numPr>
          <w:ilvl w:val="0"/>
          <w:numId w:val="124"/>
        </w:numPr>
        <w:contextualSpacing w:val="0"/>
        <w:rPr>
          <w:lang w:val="lt-LT"/>
        </w:rPr>
      </w:pPr>
      <w:r w:rsidRPr="00221DF0">
        <w:rPr>
          <w:lang w:val="lt-LT"/>
        </w:rPr>
        <w:t>rodyti vaizdus monitoriuose, kurie bus saugumo centre, kad būtų galima atpažinti ir užregistruoti piktavalius;</w:t>
      </w:r>
    </w:p>
    <w:p w14:paraId="5F0B2A99" w14:textId="77777777" w:rsidR="00226CD4" w:rsidRPr="00221DF0" w:rsidRDefault="00226CD4" w:rsidP="00965FDA">
      <w:pPr>
        <w:pStyle w:val="Sraopastraipa"/>
        <w:numPr>
          <w:ilvl w:val="0"/>
          <w:numId w:val="124"/>
        </w:numPr>
        <w:contextualSpacing w:val="0"/>
        <w:rPr>
          <w:lang w:val="lt-LT"/>
        </w:rPr>
      </w:pPr>
      <w:r w:rsidRPr="00221DF0">
        <w:rPr>
          <w:lang w:val="lt-LT"/>
        </w:rPr>
        <w:t>įrašyti 120 valandų trukmės vaizdus.</w:t>
      </w:r>
    </w:p>
    <w:p w14:paraId="4A6E0F31" w14:textId="77777777" w:rsidR="00226CD4" w:rsidRPr="00221DF0" w:rsidRDefault="00226CD4" w:rsidP="00724D19">
      <w:pPr>
        <w:spacing w:before="120" w:after="120"/>
        <w:rPr>
          <w:lang w:val="lt-LT"/>
        </w:rPr>
      </w:pPr>
      <w:r w:rsidRPr="00221DF0">
        <w:rPr>
          <w:lang w:val="lt-LT"/>
        </w:rPr>
        <w:t>Naktį sistema turi turėti galimybę:</w:t>
      </w:r>
    </w:p>
    <w:p w14:paraId="7B499BF2" w14:textId="671E0F7E" w:rsidR="00226CD4" w:rsidRPr="00221DF0" w:rsidRDefault="00226CD4" w:rsidP="00965FDA">
      <w:pPr>
        <w:pStyle w:val="Sraopastraipa"/>
        <w:numPr>
          <w:ilvl w:val="0"/>
          <w:numId w:val="124"/>
        </w:numPr>
        <w:contextualSpacing w:val="0"/>
        <w:rPr>
          <w:lang w:val="lt-LT"/>
        </w:rPr>
      </w:pPr>
      <w:r w:rsidRPr="00221DF0">
        <w:rPr>
          <w:lang w:val="lt-LT"/>
        </w:rPr>
        <w:t xml:space="preserve">išsaugoti vaizdus Daugiafunkcio komplekso </w:t>
      </w:r>
      <w:r w:rsidR="00E43008" w:rsidRPr="00221DF0">
        <w:rPr>
          <w:lang w:val="lt-LT"/>
        </w:rPr>
        <w:t xml:space="preserve">Objektų </w:t>
      </w:r>
      <w:r w:rsidRPr="00221DF0">
        <w:rPr>
          <w:lang w:val="lt-LT"/>
        </w:rPr>
        <w:t>viduje ir išorėje;</w:t>
      </w:r>
    </w:p>
    <w:p w14:paraId="51F08840" w14:textId="77777777" w:rsidR="00226CD4" w:rsidRPr="00221DF0" w:rsidRDefault="00226CD4" w:rsidP="00965FDA">
      <w:pPr>
        <w:pStyle w:val="Sraopastraipa"/>
        <w:numPr>
          <w:ilvl w:val="0"/>
          <w:numId w:val="124"/>
        </w:numPr>
        <w:contextualSpacing w:val="0"/>
        <w:rPr>
          <w:lang w:val="lt-LT"/>
        </w:rPr>
      </w:pPr>
      <w:r w:rsidRPr="00221DF0">
        <w:rPr>
          <w:lang w:val="lt-LT"/>
        </w:rPr>
        <w:t>turėti jautrumo šviesai funkciją, kad būtų galima įrašyti ir peržiūrėti vaizdus;</w:t>
      </w:r>
    </w:p>
    <w:p w14:paraId="13A7EA7A" w14:textId="6625AE74" w:rsidR="00226CD4" w:rsidRPr="00221DF0" w:rsidRDefault="00226CD4" w:rsidP="00965FDA">
      <w:pPr>
        <w:pStyle w:val="Sraopastraipa"/>
        <w:numPr>
          <w:ilvl w:val="0"/>
          <w:numId w:val="124"/>
        </w:numPr>
        <w:contextualSpacing w:val="0"/>
        <w:rPr>
          <w:lang w:val="lt-LT"/>
        </w:rPr>
      </w:pPr>
      <w:r w:rsidRPr="00221DF0">
        <w:rPr>
          <w:lang w:val="lt-LT"/>
        </w:rPr>
        <w:t>rodyti vaizdo apsaugos kamerų vaizdus, perduotus į PC saugumo arba  priežiūros bendrovės arba</w:t>
      </w:r>
      <w:r w:rsidR="00E43008" w:rsidRPr="00221DF0">
        <w:rPr>
          <w:lang w:val="lt-LT"/>
        </w:rPr>
        <w:t xml:space="preserve"> </w:t>
      </w:r>
      <w:r w:rsidRPr="00221DF0">
        <w:rPr>
          <w:lang w:val="lt-LT"/>
        </w:rPr>
        <w:t>teisėsaugos institucijų (policijos) stoties monitorius;</w:t>
      </w:r>
    </w:p>
    <w:p w14:paraId="2BDAFB06" w14:textId="77777777" w:rsidR="00226CD4" w:rsidRPr="00221DF0" w:rsidRDefault="00226CD4" w:rsidP="00965FDA">
      <w:pPr>
        <w:pStyle w:val="Sraopastraipa"/>
        <w:numPr>
          <w:ilvl w:val="0"/>
          <w:numId w:val="124"/>
        </w:numPr>
        <w:contextualSpacing w:val="0"/>
        <w:rPr>
          <w:lang w:val="lt-LT"/>
        </w:rPr>
      </w:pPr>
      <w:r w:rsidRPr="00221DF0">
        <w:rPr>
          <w:lang w:val="lt-LT"/>
        </w:rPr>
        <w:t>įrašyti 120 valandų trukmės vaizdus prieš juos automatiškai pašalindama; vaizdus galės peržiūrėti tyrimą vykdantys teisėsaugos institucijų pareigūnai ir atpažinti piktavališkais veiksmais įtariamus asmenis;</w:t>
      </w:r>
    </w:p>
    <w:p w14:paraId="0ADCF192" w14:textId="77777777" w:rsidR="00226CD4" w:rsidRDefault="00226CD4" w:rsidP="00965FDA">
      <w:pPr>
        <w:pStyle w:val="Sraopastraipa"/>
        <w:numPr>
          <w:ilvl w:val="0"/>
          <w:numId w:val="124"/>
        </w:numPr>
        <w:contextualSpacing w:val="0"/>
        <w:rPr>
          <w:lang w:val="lt-LT"/>
        </w:rPr>
      </w:pPr>
      <w:r w:rsidRPr="00221DF0">
        <w:rPr>
          <w:lang w:val="lt-LT"/>
        </w:rPr>
        <w:t>laikyti vaizdus ne daugiau kaip 30 (trisdešimt) dienų prieš automatiškai juos pašalindama, nebent vietos standartuose būtų numatyti kiti terminai.</w:t>
      </w:r>
    </w:p>
    <w:p w14:paraId="09AF82F8" w14:textId="77777777" w:rsidR="004F37A2" w:rsidRPr="00221DF0" w:rsidRDefault="004F37A2" w:rsidP="00BA405A">
      <w:pPr>
        <w:pStyle w:val="Sraopastraipa"/>
        <w:spacing w:before="120" w:after="120"/>
        <w:ind w:left="862"/>
        <w:contextualSpacing w:val="0"/>
        <w:rPr>
          <w:lang w:val="lt-LT"/>
        </w:rPr>
      </w:pPr>
    </w:p>
    <w:p w14:paraId="592C2017" w14:textId="77777777" w:rsidR="00226CD4" w:rsidRDefault="00226CD4" w:rsidP="00965FDA">
      <w:pPr>
        <w:pStyle w:val="Antrat4"/>
        <w:numPr>
          <w:ilvl w:val="3"/>
          <w:numId w:val="44"/>
        </w:numPr>
        <w:rPr>
          <w:rFonts w:ascii="Arial" w:hAnsi="Arial" w:cs="Arial"/>
          <w:i w:val="0"/>
          <w:lang w:val="lt-LT"/>
        </w:rPr>
      </w:pPr>
      <w:bookmarkStart w:id="726" w:name="_Toc458894283"/>
      <w:r w:rsidRPr="004F37A2">
        <w:rPr>
          <w:rFonts w:ascii="Arial" w:hAnsi="Arial" w:cs="Arial"/>
          <w:i w:val="0"/>
          <w:lang w:val="lt-LT"/>
        </w:rPr>
        <w:t>Vaizdų gavimas</w:t>
      </w:r>
      <w:bookmarkEnd w:id="726"/>
    </w:p>
    <w:p w14:paraId="2D4021D6" w14:textId="77777777" w:rsidR="004F37A2" w:rsidRPr="004F37A2" w:rsidRDefault="004F37A2" w:rsidP="004F37A2">
      <w:pPr>
        <w:rPr>
          <w:lang w:val="lt-LT"/>
        </w:rPr>
      </w:pPr>
    </w:p>
    <w:p w14:paraId="0CD7F916" w14:textId="77777777" w:rsidR="00226CD4" w:rsidRPr="00221DF0" w:rsidRDefault="00226CD4" w:rsidP="00724D19">
      <w:pPr>
        <w:spacing w:before="120" w:after="120"/>
        <w:rPr>
          <w:lang w:val="lt-LT"/>
        </w:rPr>
      </w:pPr>
      <w:r w:rsidRPr="00221DF0">
        <w:rPr>
          <w:lang w:val="lt-LT"/>
        </w:rPr>
        <w:t>Sistemos galimybės</w:t>
      </w:r>
      <w:r w:rsidR="000B3828" w:rsidRPr="00221DF0">
        <w:rPr>
          <w:lang w:val="lt-LT"/>
        </w:rPr>
        <w:t>:</w:t>
      </w:r>
    </w:p>
    <w:p w14:paraId="547B7597" w14:textId="4DF7C26F" w:rsidR="00226CD4" w:rsidRPr="00221DF0" w:rsidRDefault="00E43008" w:rsidP="00965FDA">
      <w:pPr>
        <w:pStyle w:val="Sraopastraipa"/>
        <w:numPr>
          <w:ilvl w:val="0"/>
          <w:numId w:val="119"/>
        </w:numPr>
        <w:contextualSpacing w:val="0"/>
        <w:rPr>
          <w:lang w:val="lt-LT"/>
        </w:rPr>
      </w:pPr>
      <w:r w:rsidRPr="00221DF0">
        <w:rPr>
          <w:lang w:val="lt-LT"/>
        </w:rPr>
        <w:lastRenderedPageBreak/>
        <w:t xml:space="preserve">    </w:t>
      </w:r>
      <w:r w:rsidR="00226CD4" w:rsidRPr="00221DF0">
        <w:rPr>
          <w:lang w:val="lt-LT"/>
        </w:rPr>
        <w:t xml:space="preserve">Turi būti naudojamos skaitmeninės didelės raiškos ir skyros vaizdo kameros, palaikančios </w:t>
      </w:r>
      <w:r w:rsidRPr="00221DF0">
        <w:rPr>
          <w:lang w:val="lt-LT"/>
        </w:rPr>
        <w:t xml:space="preserve">Naudotojų </w:t>
      </w:r>
      <w:r w:rsidR="00226CD4" w:rsidRPr="00221DF0">
        <w:rPr>
          <w:lang w:val="lt-LT"/>
        </w:rPr>
        <w:t xml:space="preserve">arba </w:t>
      </w:r>
      <w:r w:rsidRPr="00221DF0">
        <w:rPr>
          <w:lang w:val="lt-LT"/>
        </w:rPr>
        <w:t xml:space="preserve">Naudotojų </w:t>
      </w:r>
      <w:r w:rsidR="00226CD4" w:rsidRPr="00221DF0">
        <w:rPr>
          <w:lang w:val="lt-LT"/>
        </w:rPr>
        <w:t>grupių atpažinimo funkciją. Šio tipo kameros taip pat turi turėti šias funkcijas:</w:t>
      </w:r>
    </w:p>
    <w:p w14:paraId="1F5B0F54" w14:textId="34EB0167" w:rsidR="00226CD4" w:rsidRPr="00221DF0" w:rsidRDefault="00226CD4" w:rsidP="00965FDA">
      <w:pPr>
        <w:numPr>
          <w:ilvl w:val="2"/>
          <w:numId w:val="120"/>
        </w:numPr>
        <w:rPr>
          <w:lang w:val="lt-LT"/>
        </w:rPr>
      </w:pPr>
      <w:r w:rsidRPr="00221DF0">
        <w:rPr>
          <w:lang w:val="lt-LT"/>
        </w:rPr>
        <w:t>dinaminio artinimo su aukštos skyros atpažinim</w:t>
      </w:r>
      <w:r w:rsidR="00E43008" w:rsidRPr="00221DF0">
        <w:rPr>
          <w:lang w:val="lt-LT"/>
        </w:rPr>
        <w:t>u</w:t>
      </w:r>
      <w:r w:rsidRPr="00221DF0">
        <w:rPr>
          <w:lang w:val="lt-LT"/>
        </w:rPr>
        <w:t>;</w:t>
      </w:r>
    </w:p>
    <w:p w14:paraId="0367CB75" w14:textId="36A1A788" w:rsidR="00226CD4" w:rsidRPr="00221DF0" w:rsidRDefault="00226CD4" w:rsidP="00965FDA">
      <w:pPr>
        <w:numPr>
          <w:ilvl w:val="2"/>
          <w:numId w:val="120"/>
        </w:numPr>
        <w:rPr>
          <w:lang w:val="lt-LT"/>
        </w:rPr>
      </w:pPr>
      <w:r w:rsidRPr="00221DF0">
        <w:rPr>
          <w:lang w:val="lt-LT"/>
        </w:rPr>
        <w:t>dinaminio artinimo gaubto vaizdo kameros su aukštos skyros atpažinim</w:t>
      </w:r>
      <w:r w:rsidR="00E43008" w:rsidRPr="00221DF0">
        <w:rPr>
          <w:lang w:val="lt-LT"/>
        </w:rPr>
        <w:t>u</w:t>
      </w:r>
      <w:r w:rsidRPr="00221DF0">
        <w:rPr>
          <w:lang w:val="lt-LT"/>
        </w:rPr>
        <w:t>;</w:t>
      </w:r>
    </w:p>
    <w:p w14:paraId="3FF4F4FC" w14:textId="72A4E172" w:rsidR="00226CD4" w:rsidRPr="00221DF0" w:rsidRDefault="00226CD4" w:rsidP="00965FDA">
      <w:pPr>
        <w:numPr>
          <w:ilvl w:val="2"/>
          <w:numId w:val="120"/>
        </w:numPr>
        <w:rPr>
          <w:lang w:val="lt-LT"/>
        </w:rPr>
      </w:pPr>
      <w:r w:rsidRPr="00221DF0">
        <w:rPr>
          <w:lang w:val="lt-LT"/>
        </w:rPr>
        <w:t>stacionarios dinaminio artinimo vaizdo kameros su aukštos skyros atpažinim</w:t>
      </w:r>
      <w:r w:rsidR="00E43008" w:rsidRPr="00221DF0">
        <w:rPr>
          <w:lang w:val="lt-LT"/>
        </w:rPr>
        <w:t>u</w:t>
      </w:r>
      <w:r w:rsidRPr="00221DF0">
        <w:rPr>
          <w:lang w:val="lt-LT"/>
        </w:rPr>
        <w:t>.</w:t>
      </w:r>
    </w:p>
    <w:p w14:paraId="33674B34" w14:textId="3A69D8D6" w:rsidR="00226CD4" w:rsidRPr="00221DF0" w:rsidRDefault="00226CD4" w:rsidP="00965FDA">
      <w:pPr>
        <w:pStyle w:val="Sraopastraipa"/>
        <w:numPr>
          <w:ilvl w:val="0"/>
          <w:numId w:val="119"/>
        </w:numPr>
        <w:contextualSpacing w:val="0"/>
        <w:rPr>
          <w:lang w:val="lt-LT"/>
        </w:rPr>
      </w:pPr>
      <w:r w:rsidRPr="00221DF0">
        <w:rPr>
          <w:lang w:val="lt-LT"/>
        </w:rPr>
        <w:t xml:space="preserve">Atsižvelgiant į vietą, </w:t>
      </w:r>
      <w:r w:rsidR="00E43008" w:rsidRPr="00221DF0">
        <w:rPr>
          <w:lang w:val="lt-LT"/>
        </w:rPr>
        <w:t xml:space="preserve">kameros </w:t>
      </w:r>
      <w:r w:rsidRPr="00221DF0">
        <w:rPr>
          <w:lang w:val="lt-LT"/>
        </w:rPr>
        <w:t>turi būti apsaugotos skydais nuo chuliganiškų veiksmų ir turėti patalpų šviesumą atitinkantį jautrumą šviesai.</w:t>
      </w:r>
    </w:p>
    <w:p w14:paraId="1CBCD3B3" w14:textId="77777777" w:rsidR="00226CD4" w:rsidRPr="00221DF0" w:rsidRDefault="00226CD4" w:rsidP="00965FDA">
      <w:pPr>
        <w:pStyle w:val="Sraopastraipa"/>
        <w:numPr>
          <w:ilvl w:val="0"/>
          <w:numId w:val="119"/>
        </w:numPr>
        <w:contextualSpacing w:val="0"/>
        <w:rPr>
          <w:lang w:val="lt-LT"/>
        </w:rPr>
      </w:pPr>
      <w:r w:rsidRPr="00221DF0">
        <w:rPr>
          <w:lang w:val="lt-LT"/>
        </w:rPr>
        <w:t>Vaizdo kameros turi būti stacionarios (arba mobiliosios), priklausomai nuo jų vietos.</w:t>
      </w:r>
    </w:p>
    <w:p w14:paraId="13122A49" w14:textId="73CD593F" w:rsidR="00226CD4" w:rsidRPr="00221DF0" w:rsidRDefault="00226CD4" w:rsidP="00965FDA">
      <w:pPr>
        <w:pStyle w:val="Sraopastraipa"/>
        <w:numPr>
          <w:ilvl w:val="0"/>
          <w:numId w:val="119"/>
        </w:numPr>
        <w:contextualSpacing w:val="0"/>
        <w:rPr>
          <w:lang w:val="lt-LT"/>
        </w:rPr>
      </w:pPr>
      <w:r w:rsidRPr="00221DF0">
        <w:rPr>
          <w:lang w:val="lt-LT"/>
        </w:rPr>
        <w:t>Reikalingos vaizdo kameros turi fiksuoti 90 x 60 pikselių vaizdą</w:t>
      </w:r>
      <w:r w:rsidR="00FB516F">
        <w:rPr>
          <w:lang w:val="lt-LT"/>
        </w:rPr>
        <w:t>.</w:t>
      </w:r>
    </w:p>
    <w:p w14:paraId="3AECE519" w14:textId="27E5CC4F" w:rsidR="00226CD4" w:rsidRPr="00221DF0" w:rsidRDefault="00226CD4" w:rsidP="00965FDA">
      <w:pPr>
        <w:pStyle w:val="Sraopastraipa"/>
        <w:numPr>
          <w:ilvl w:val="0"/>
          <w:numId w:val="119"/>
        </w:numPr>
        <w:contextualSpacing w:val="0"/>
        <w:rPr>
          <w:lang w:val="lt-LT"/>
        </w:rPr>
      </w:pPr>
      <w:r w:rsidRPr="00221DF0">
        <w:rPr>
          <w:lang w:val="lt-LT"/>
        </w:rPr>
        <w:t xml:space="preserve">Viešųjų kultūros ir sporto renginių </w:t>
      </w:r>
      <w:r w:rsidR="00E43008" w:rsidRPr="00221DF0">
        <w:rPr>
          <w:lang w:val="lt-LT"/>
        </w:rPr>
        <w:t xml:space="preserve">organizavimo </w:t>
      </w:r>
      <w:r w:rsidRPr="00221DF0">
        <w:rPr>
          <w:lang w:val="lt-LT"/>
        </w:rPr>
        <w:t xml:space="preserve">infrastruktūros viduje komunikacijų koridoriai turi leisti pakankamai gerai peržiūrėti </w:t>
      </w:r>
      <w:r w:rsidR="00E43008" w:rsidRPr="00221DF0">
        <w:rPr>
          <w:lang w:val="lt-LT"/>
        </w:rPr>
        <w:t xml:space="preserve">Naudotojų </w:t>
      </w:r>
      <w:r w:rsidRPr="00221DF0">
        <w:rPr>
          <w:lang w:val="lt-LT"/>
        </w:rPr>
        <w:t>srautus.</w:t>
      </w:r>
    </w:p>
    <w:p w14:paraId="2D1DBADD" w14:textId="78AFE31F" w:rsidR="00226CD4" w:rsidRPr="00221DF0" w:rsidRDefault="00226CD4" w:rsidP="00965FDA">
      <w:pPr>
        <w:pStyle w:val="Sraopastraipa"/>
        <w:numPr>
          <w:ilvl w:val="0"/>
          <w:numId w:val="119"/>
        </w:numPr>
        <w:contextualSpacing w:val="0"/>
        <w:rPr>
          <w:lang w:val="lt-LT"/>
        </w:rPr>
      </w:pPr>
      <w:r w:rsidRPr="00221DF0">
        <w:rPr>
          <w:lang w:val="lt-LT"/>
        </w:rPr>
        <w:t>Vaizdo kameromis turi būti įmanoma apžvelgti visą Viešųjų kultūros ir sporto renginių infrastruktūros centrinių tribūnų teritoriją.</w:t>
      </w:r>
    </w:p>
    <w:p w14:paraId="68966E66" w14:textId="77777777" w:rsidR="00226CD4" w:rsidRDefault="00226CD4" w:rsidP="00965FDA">
      <w:pPr>
        <w:pStyle w:val="Sraopastraipa"/>
        <w:numPr>
          <w:ilvl w:val="0"/>
          <w:numId w:val="119"/>
        </w:numPr>
        <w:contextualSpacing w:val="0"/>
        <w:rPr>
          <w:lang w:val="lt-LT"/>
        </w:rPr>
      </w:pPr>
      <w:r w:rsidRPr="00221DF0">
        <w:rPr>
          <w:lang w:val="lt-LT"/>
        </w:rPr>
        <w:t>Jose turi būti naudojama krūvio sąsajos įtaisų technologija ir patalpų šviesumą atitinkantis jautrumas.</w:t>
      </w:r>
    </w:p>
    <w:p w14:paraId="5404AD3B" w14:textId="77777777" w:rsidR="004F37A2" w:rsidRPr="00221DF0" w:rsidRDefault="004F37A2" w:rsidP="004F37A2">
      <w:pPr>
        <w:pStyle w:val="Sraopastraipa"/>
        <w:spacing w:before="120" w:after="120"/>
        <w:contextualSpacing w:val="0"/>
        <w:rPr>
          <w:lang w:val="lt-LT"/>
        </w:rPr>
      </w:pPr>
    </w:p>
    <w:p w14:paraId="6E162F25" w14:textId="77777777" w:rsidR="00226CD4" w:rsidRDefault="00226CD4" w:rsidP="00965FDA">
      <w:pPr>
        <w:pStyle w:val="Antrat4"/>
        <w:numPr>
          <w:ilvl w:val="3"/>
          <w:numId w:val="44"/>
        </w:numPr>
        <w:rPr>
          <w:rFonts w:ascii="Arial" w:hAnsi="Arial" w:cs="Arial"/>
          <w:i w:val="0"/>
          <w:lang w:val="lt-LT"/>
        </w:rPr>
      </w:pPr>
      <w:bookmarkStart w:id="727" w:name="_Toc458894284"/>
      <w:r w:rsidRPr="004F37A2">
        <w:rPr>
          <w:rFonts w:ascii="Arial" w:hAnsi="Arial" w:cs="Arial"/>
          <w:i w:val="0"/>
          <w:lang w:val="lt-LT"/>
        </w:rPr>
        <w:t>Perdavimo priemonės</w:t>
      </w:r>
      <w:bookmarkEnd w:id="727"/>
      <w:r w:rsidRPr="004F37A2">
        <w:rPr>
          <w:rFonts w:ascii="Arial" w:hAnsi="Arial" w:cs="Arial"/>
          <w:i w:val="0"/>
          <w:lang w:val="lt-LT"/>
        </w:rPr>
        <w:t xml:space="preserve"> </w:t>
      </w:r>
    </w:p>
    <w:p w14:paraId="52768C72" w14:textId="77777777" w:rsidR="004F37A2" w:rsidRPr="004F37A2" w:rsidRDefault="004F37A2" w:rsidP="004F37A2">
      <w:pPr>
        <w:rPr>
          <w:lang w:val="lt-LT"/>
        </w:rPr>
      </w:pPr>
    </w:p>
    <w:p w14:paraId="641B9474" w14:textId="77777777" w:rsidR="00226CD4" w:rsidRPr="00221DF0" w:rsidRDefault="00226CD4" w:rsidP="00724D19">
      <w:pPr>
        <w:spacing w:before="120" w:after="120"/>
        <w:rPr>
          <w:lang w:val="lt-LT"/>
        </w:rPr>
      </w:pPr>
      <w:r w:rsidRPr="00221DF0">
        <w:rPr>
          <w:lang w:val="lt-LT"/>
        </w:rPr>
        <w:t>Perdavimo priemonės turi atitikti šiuos reikalavimus:</w:t>
      </w:r>
    </w:p>
    <w:p w14:paraId="111B0348" w14:textId="0EA91739" w:rsidR="00226CD4" w:rsidRPr="00221DF0" w:rsidRDefault="00226CD4" w:rsidP="00965FDA">
      <w:pPr>
        <w:pStyle w:val="Sraopastraipa"/>
        <w:numPr>
          <w:ilvl w:val="0"/>
          <w:numId w:val="121"/>
        </w:numPr>
        <w:contextualSpacing w:val="0"/>
        <w:rPr>
          <w:lang w:val="lt-LT"/>
        </w:rPr>
      </w:pPr>
      <w:r w:rsidRPr="00221DF0">
        <w:rPr>
          <w:lang w:val="lt-LT"/>
        </w:rPr>
        <w:t xml:space="preserve">laidai turi būti įrengti </w:t>
      </w:r>
      <w:r w:rsidR="00E43008" w:rsidRPr="00221DF0">
        <w:rPr>
          <w:lang w:val="lt-LT"/>
        </w:rPr>
        <w:t>taip</w:t>
      </w:r>
      <w:r w:rsidRPr="00221DF0">
        <w:rPr>
          <w:lang w:val="lt-LT"/>
        </w:rPr>
        <w:t>, kad prie jų būtų neįmanoma prieiti;</w:t>
      </w:r>
    </w:p>
    <w:p w14:paraId="54598C2A" w14:textId="77777777" w:rsidR="00226CD4" w:rsidRPr="00221DF0" w:rsidRDefault="00226CD4" w:rsidP="00965FDA">
      <w:pPr>
        <w:pStyle w:val="Sraopastraipa"/>
        <w:numPr>
          <w:ilvl w:val="0"/>
          <w:numId w:val="121"/>
        </w:numPr>
        <w:contextualSpacing w:val="0"/>
        <w:rPr>
          <w:lang w:val="lt-LT"/>
        </w:rPr>
      </w:pPr>
      <w:r w:rsidRPr="00221DF0">
        <w:rPr>
          <w:lang w:val="lt-LT"/>
        </w:rPr>
        <w:t>vaizdo srauto tinklų pralaidumas turi užtikrinti reikiamą perdavimo spartą;</w:t>
      </w:r>
    </w:p>
    <w:p w14:paraId="0A630B24" w14:textId="77777777" w:rsidR="00226CD4" w:rsidRPr="00221DF0" w:rsidRDefault="00226CD4" w:rsidP="00965FDA">
      <w:pPr>
        <w:pStyle w:val="Sraopastraipa"/>
        <w:numPr>
          <w:ilvl w:val="0"/>
          <w:numId w:val="121"/>
        </w:numPr>
        <w:contextualSpacing w:val="0"/>
        <w:rPr>
          <w:lang w:val="lt-LT"/>
        </w:rPr>
      </w:pPr>
      <w:r w:rsidRPr="00221DF0">
        <w:rPr>
          <w:lang w:val="lt-LT"/>
        </w:rPr>
        <w:t>vaizdo transliaciją perduodantys tinklai turi užtikrinti perduodamų vaizdų saugumą, vientisumą, prieinamumą ir konfidencialumą; skaitmeniniai įrašai taip pat turi užtikrinti su vaizdo kameros data, laiku ir vieta susijusius duomenis;</w:t>
      </w:r>
    </w:p>
    <w:p w14:paraId="14AF1C6D" w14:textId="77777777" w:rsidR="00226CD4" w:rsidRPr="00221DF0" w:rsidRDefault="00226CD4" w:rsidP="00965FDA">
      <w:pPr>
        <w:pStyle w:val="Sraopastraipa"/>
        <w:numPr>
          <w:ilvl w:val="0"/>
          <w:numId w:val="121"/>
        </w:numPr>
        <w:contextualSpacing w:val="0"/>
        <w:rPr>
          <w:lang w:val="lt-LT"/>
        </w:rPr>
      </w:pPr>
      <w:r w:rsidRPr="00221DF0">
        <w:rPr>
          <w:lang w:val="lt-LT"/>
        </w:rPr>
        <w:t>perdavimo sistema turi būti saugios ir užtikrinti griežtą turinio konfidencialumą (šifravimas, prieiga tik leistiniems asmenims), kad būtų galima suteikti visas ryšio su teisėsaugos institucijomis garantijas;</w:t>
      </w:r>
    </w:p>
    <w:p w14:paraId="1CE24BDB" w14:textId="77777777" w:rsidR="00226CD4" w:rsidRPr="00221DF0" w:rsidRDefault="00226CD4" w:rsidP="00965FDA">
      <w:pPr>
        <w:pStyle w:val="Sraopastraipa"/>
        <w:numPr>
          <w:ilvl w:val="0"/>
          <w:numId w:val="121"/>
        </w:numPr>
        <w:contextualSpacing w:val="0"/>
        <w:rPr>
          <w:lang w:val="lt-LT"/>
        </w:rPr>
      </w:pPr>
      <w:r w:rsidRPr="00221DF0">
        <w:rPr>
          <w:lang w:val="lt-LT"/>
        </w:rPr>
        <w:t>skaitmeninei įrangai turi būti suprojektuotas tinklas;</w:t>
      </w:r>
    </w:p>
    <w:p w14:paraId="3084C443" w14:textId="77777777" w:rsidR="00226CD4" w:rsidRDefault="00226CD4" w:rsidP="00965FDA">
      <w:pPr>
        <w:pStyle w:val="Sraopastraipa"/>
        <w:numPr>
          <w:ilvl w:val="0"/>
          <w:numId w:val="121"/>
        </w:numPr>
        <w:contextualSpacing w:val="0"/>
        <w:rPr>
          <w:lang w:val="lt-LT"/>
        </w:rPr>
      </w:pPr>
      <w:r w:rsidRPr="00221DF0">
        <w:rPr>
          <w:lang w:val="lt-LT"/>
        </w:rPr>
        <w:t xml:space="preserve">būtina užtikrinti specialią vaizdo įrašų apsaugai skirtą liniją; bet kokiu atveju, vaizdai neturi būti siunčiami per vidinį Viešųjų kultūros ir sporto renginių infrastruktūros tinklą. </w:t>
      </w:r>
    </w:p>
    <w:p w14:paraId="2DDBB4D9" w14:textId="77777777" w:rsidR="004F37A2" w:rsidRPr="00221DF0" w:rsidRDefault="004F37A2" w:rsidP="004F37A2">
      <w:pPr>
        <w:pStyle w:val="Sraopastraipa"/>
        <w:spacing w:before="120" w:after="120"/>
        <w:ind w:left="862"/>
        <w:contextualSpacing w:val="0"/>
        <w:rPr>
          <w:lang w:val="lt-LT"/>
        </w:rPr>
      </w:pPr>
    </w:p>
    <w:p w14:paraId="7069FE8D" w14:textId="77777777" w:rsidR="00226CD4" w:rsidRDefault="00226CD4" w:rsidP="00965FDA">
      <w:pPr>
        <w:pStyle w:val="Antrat4"/>
        <w:numPr>
          <w:ilvl w:val="3"/>
          <w:numId w:val="44"/>
        </w:numPr>
        <w:rPr>
          <w:rFonts w:ascii="Arial" w:hAnsi="Arial" w:cs="Arial"/>
          <w:i w:val="0"/>
          <w:lang w:val="lt-LT"/>
        </w:rPr>
      </w:pPr>
      <w:bookmarkStart w:id="728" w:name="_Toc458894285"/>
      <w:r w:rsidRPr="004F37A2">
        <w:rPr>
          <w:rFonts w:ascii="Arial" w:hAnsi="Arial" w:cs="Arial"/>
          <w:i w:val="0"/>
          <w:lang w:val="lt-LT"/>
        </w:rPr>
        <w:t>Šifravimas</w:t>
      </w:r>
      <w:bookmarkEnd w:id="728"/>
    </w:p>
    <w:p w14:paraId="60B5C18C" w14:textId="77777777" w:rsidR="004F37A2" w:rsidRPr="004F37A2" w:rsidRDefault="004F37A2" w:rsidP="004F37A2">
      <w:pPr>
        <w:rPr>
          <w:lang w:val="lt-LT"/>
        </w:rPr>
      </w:pPr>
    </w:p>
    <w:p w14:paraId="2D575A9D" w14:textId="77777777" w:rsidR="00226CD4" w:rsidRDefault="00226CD4" w:rsidP="00724D19">
      <w:pPr>
        <w:spacing w:before="120" w:after="120"/>
        <w:rPr>
          <w:lang w:val="lt-LT"/>
        </w:rPr>
      </w:pPr>
      <w:r w:rsidRPr="00221DF0">
        <w:rPr>
          <w:lang w:val="lt-LT"/>
        </w:rPr>
        <w:t>Vaizdo įrašams glaudinti rekomenduojama naudoti formatą MPEG 4 (H.264), kuris taps vaizdo įrašų standartu ir sumažins vaizdų perdavimo ir laikymo kainą.</w:t>
      </w:r>
    </w:p>
    <w:p w14:paraId="37CEF419" w14:textId="77777777" w:rsidR="004F37A2" w:rsidRPr="00221DF0" w:rsidRDefault="004F37A2" w:rsidP="00724D19">
      <w:pPr>
        <w:spacing w:before="120" w:after="120"/>
        <w:rPr>
          <w:lang w:val="lt-LT"/>
        </w:rPr>
      </w:pPr>
    </w:p>
    <w:p w14:paraId="0B3C0863" w14:textId="77777777" w:rsidR="00226CD4" w:rsidRDefault="00226CD4" w:rsidP="00965FDA">
      <w:pPr>
        <w:pStyle w:val="Antrat4"/>
        <w:numPr>
          <w:ilvl w:val="3"/>
          <w:numId w:val="44"/>
        </w:numPr>
        <w:rPr>
          <w:rFonts w:ascii="Arial" w:hAnsi="Arial" w:cs="Arial"/>
          <w:i w:val="0"/>
          <w:lang w:val="lt-LT"/>
        </w:rPr>
      </w:pPr>
      <w:bookmarkStart w:id="729" w:name="_Toc458894286"/>
      <w:r w:rsidRPr="004F37A2">
        <w:rPr>
          <w:rFonts w:ascii="Arial" w:hAnsi="Arial" w:cs="Arial"/>
          <w:i w:val="0"/>
          <w:lang w:val="lt-LT"/>
        </w:rPr>
        <w:t>Sąsajos</w:t>
      </w:r>
      <w:bookmarkEnd w:id="729"/>
    </w:p>
    <w:p w14:paraId="48E388BA" w14:textId="77777777" w:rsidR="004F37A2" w:rsidRPr="004F37A2" w:rsidRDefault="004F37A2" w:rsidP="004F37A2">
      <w:pPr>
        <w:rPr>
          <w:lang w:val="lt-LT"/>
        </w:rPr>
      </w:pPr>
    </w:p>
    <w:p w14:paraId="288CD60F" w14:textId="1BC936D7" w:rsidR="00226CD4" w:rsidRDefault="00226CD4" w:rsidP="00724D19">
      <w:pPr>
        <w:spacing w:before="120" w:after="120"/>
        <w:rPr>
          <w:lang w:val="lt-LT"/>
        </w:rPr>
      </w:pPr>
      <w:r w:rsidRPr="00221DF0">
        <w:rPr>
          <w:lang w:val="lt-LT"/>
        </w:rPr>
        <w:t>Vaizdo įrašų apsaugos įrenginys turi būti paprastai ir intuityviai valdomas. Vaizdo įrašų apsaugos tinklas turi leisti vaizdo kameras valdyti nuotoliniu būdu, jas kontroliuoti ir matyti per jas perteikiamą vaizdą.</w:t>
      </w:r>
    </w:p>
    <w:p w14:paraId="5C0117AB" w14:textId="77777777" w:rsidR="004F37A2" w:rsidRPr="00221DF0" w:rsidRDefault="004F37A2" w:rsidP="00724D19">
      <w:pPr>
        <w:spacing w:before="120" w:after="120"/>
        <w:rPr>
          <w:lang w:val="lt-LT"/>
        </w:rPr>
      </w:pPr>
    </w:p>
    <w:p w14:paraId="3DFCBD97" w14:textId="77777777" w:rsidR="00226CD4" w:rsidRDefault="00226CD4" w:rsidP="00965FDA">
      <w:pPr>
        <w:pStyle w:val="Antrat4"/>
        <w:numPr>
          <w:ilvl w:val="3"/>
          <w:numId w:val="44"/>
        </w:numPr>
        <w:rPr>
          <w:rFonts w:ascii="Arial" w:hAnsi="Arial" w:cs="Arial"/>
          <w:i w:val="0"/>
          <w:lang w:val="lt-LT"/>
        </w:rPr>
      </w:pPr>
      <w:bookmarkStart w:id="730" w:name="_Toc458894287"/>
      <w:r w:rsidRPr="004F37A2">
        <w:rPr>
          <w:rFonts w:ascii="Arial" w:hAnsi="Arial" w:cs="Arial"/>
          <w:i w:val="0"/>
          <w:lang w:val="lt-LT"/>
        </w:rPr>
        <w:t>Gaisro signalizacija</w:t>
      </w:r>
      <w:bookmarkEnd w:id="730"/>
    </w:p>
    <w:p w14:paraId="0DA47674" w14:textId="77777777" w:rsidR="004F37A2" w:rsidRPr="004F37A2" w:rsidRDefault="004F37A2" w:rsidP="004F37A2">
      <w:pPr>
        <w:rPr>
          <w:lang w:val="lt-LT"/>
        </w:rPr>
      </w:pPr>
    </w:p>
    <w:p w14:paraId="7E295779" w14:textId="5FB29E34" w:rsidR="00226CD4" w:rsidRPr="00221DF0" w:rsidRDefault="00226CD4" w:rsidP="00724D19">
      <w:pPr>
        <w:spacing w:before="120" w:after="120"/>
        <w:rPr>
          <w:lang w:val="lt-LT"/>
        </w:rPr>
      </w:pPr>
      <w:r w:rsidRPr="00221DF0">
        <w:rPr>
          <w:lang w:val="lt-LT"/>
        </w:rPr>
        <w:t>Gaisro aptikimo jutiklių tinklas turi atitikti reglamentus pagal įrangos klasifikaciją ir skirtingus patalpų tipus. Dalyvis Preliminariame, Išsam</w:t>
      </w:r>
      <w:r w:rsidR="00853031">
        <w:rPr>
          <w:lang w:val="lt-LT"/>
        </w:rPr>
        <w:t>i</w:t>
      </w:r>
      <w:r w:rsidRPr="00221DF0">
        <w:rPr>
          <w:lang w:val="lt-LT"/>
        </w:rPr>
        <w:t xml:space="preserve">ame ir Galutiniame (jeigu Dalyvis kviečiamas pateikti) pasiūlyme turi pasiūlyti priešgaisrinės saugos sistemą visiems Daugiafunkcio komplekso </w:t>
      </w:r>
      <w:r w:rsidR="00E43008" w:rsidRPr="00221DF0">
        <w:rPr>
          <w:lang w:val="lt-LT"/>
        </w:rPr>
        <w:t>Objektams</w:t>
      </w:r>
      <w:r w:rsidRPr="00221DF0">
        <w:rPr>
          <w:lang w:val="lt-LT"/>
        </w:rPr>
        <w:t xml:space="preserve">. Šią sistemą turi sudaryti tam tikra elektros įranga su automatinio gaisro aptikimo įrenginiais (optiniais dūmų, karščio, </w:t>
      </w:r>
      <w:proofErr w:type="spellStart"/>
      <w:r w:rsidRPr="00221DF0">
        <w:rPr>
          <w:lang w:val="lt-LT"/>
        </w:rPr>
        <w:t>infraraudonaisais</w:t>
      </w:r>
      <w:proofErr w:type="spellEnd"/>
      <w:r w:rsidRPr="00221DF0">
        <w:rPr>
          <w:lang w:val="lt-LT"/>
        </w:rPr>
        <w:t xml:space="preserve"> liepsnų detektoriais), rankiniais paleidikliais ir garso signalizacijos sistema, elektromagnetinėmis pavaromis ir avariniams išėjimams skirta įranga. Gaisro jutiklių sistema turi valdyti dūmų slopinimo įrenginius.</w:t>
      </w:r>
    </w:p>
    <w:p w14:paraId="130DCA80" w14:textId="77777777" w:rsidR="00226CD4" w:rsidRPr="00221DF0" w:rsidRDefault="00226CD4" w:rsidP="00724D19">
      <w:pPr>
        <w:spacing w:before="120" w:after="120"/>
        <w:rPr>
          <w:lang w:val="lt-LT"/>
        </w:rPr>
      </w:pPr>
      <w:r w:rsidRPr="00221DF0">
        <w:rPr>
          <w:lang w:val="lt-LT"/>
        </w:rPr>
        <w:t>Bendrąjį pavojaus signalą gali pertraukti iš anksto įrašyti pranešimai, raginantys naudotojus evakuotis. Bendroji signalizacija turi veikti automatiškai.</w:t>
      </w:r>
    </w:p>
    <w:p w14:paraId="131E48A0" w14:textId="77777777" w:rsidR="00226CD4" w:rsidRPr="00221DF0" w:rsidRDefault="00226CD4" w:rsidP="00724D19">
      <w:pPr>
        <w:spacing w:before="120" w:after="120"/>
        <w:rPr>
          <w:lang w:val="lt-LT"/>
        </w:rPr>
      </w:pPr>
      <w:r w:rsidRPr="00221DF0">
        <w:rPr>
          <w:lang w:val="lt-LT"/>
        </w:rPr>
        <w:lastRenderedPageBreak/>
        <w:t>Gaisro jutiklių sistemą turi papildyti tamsoje veikiantis avarinis apšvietimas.</w:t>
      </w:r>
    </w:p>
    <w:p w14:paraId="0BD4D77A" w14:textId="77777777" w:rsidR="00226CD4" w:rsidRPr="00221DF0" w:rsidRDefault="00226CD4" w:rsidP="00724D19">
      <w:pPr>
        <w:spacing w:before="120" w:after="120"/>
        <w:rPr>
          <w:lang w:val="lt-LT"/>
        </w:rPr>
      </w:pPr>
      <w:r w:rsidRPr="00221DF0">
        <w:rPr>
          <w:lang w:val="lt-LT"/>
        </w:rPr>
        <w:t>Garsiakalbiai turi būti įrengti tokiose Daugiafunkcio komplekso vietose, kad apie evakuaciją skelbiantis pranešimas būtų girdimas visame Daugiafunkciame komplekse.</w:t>
      </w:r>
    </w:p>
    <w:p w14:paraId="66694C0D" w14:textId="11498B88" w:rsidR="00226CD4" w:rsidRDefault="00226CD4" w:rsidP="00724D19">
      <w:pPr>
        <w:spacing w:before="120" w:after="120"/>
        <w:rPr>
          <w:lang w:val="lt-LT"/>
        </w:rPr>
      </w:pPr>
      <w:r w:rsidRPr="00221DF0">
        <w:rPr>
          <w:lang w:val="lt-LT"/>
        </w:rPr>
        <w:t>Ryšys su priešgaisrine sistema turi būti vykdomas per telefono liniją, kuri turi būti sujungta su įspėjimo centru, ir avariniu atveju ja galėtų naudotis ugniagesiai.</w:t>
      </w:r>
    </w:p>
    <w:p w14:paraId="2C61C74F" w14:textId="77777777" w:rsidR="004F37A2" w:rsidRPr="00221DF0" w:rsidRDefault="004F37A2" w:rsidP="00724D19">
      <w:pPr>
        <w:spacing w:before="120" w:after="120"/>
        <w:rPr>
          <w:lang w:val="lt-LT"/>
        </w:rPr>
      </w:pPr>
    </w:p>
    <w:p w14:paraId="70978CD3" w14:textId="77777777" w:rsidR="00226CD4" w:rsidRDefault="00226CD4" w:rsidP="00965FDA">
      <w:pPr>
        <w:pStyle w:val="Antrat4"/>
        <w:numPr>
          <w:ilvl w:val="3"/>
          <w:numId w:val="44"/>
        </w:numPr>
        <w:rPr>
          <w:rFonts w:ascii="Arial" w:hAnsi="Arial" w:cs="Arial"/>
          <w:i w:val="0"/>
          <w:lang w:val="lt-LT"/>
        </w:rPr>
      </w:pPr>
      <w:bookmarkStart w:id="731" w:name="_Toc458894288"/>
      <w:r w:rsidRPr="004F37A2">
        <w:rPr>
          <w:rFonts w:ascii="Arial" w:hAnsi="Arial" w:cs="Arial"/>
          <w:i w:val="0"/>
          <w:lang w:val="lt-LT"/>
        </w:rPr>
        <w:t>Apsauginė garso sistema (AGS)</w:t>
      </w:r>
      <w:bookmarkEnd w:id="731"/>
    </w:p>
    <w:p w14:paraId="5CF1126B" w14:textId="77777777" w:rsidR="004F37A2" w:rsidRPr="004F37A2" w:rsidRDefault="004F37A2" w:rsidP="004F37A2">
      <w:pPr>
        <w:rPr>
          <w:lang w:val="lt-LT"/>
        </w:rPr>
      </w:pPr>
    </w:p>
    <w:p w14:paraId="5578292B" w14:textId="626C0FAC" w:rsidR="00226CD4" w:rsidRDefault="00226CD4" w:rsidP="00724D19">
      <w:pPr>
        <w:spacing w:before="120" w:after="120"/>
        <w:rPr>
          <w:lang w:val="lt-LT"/>
        </w:rPr>
      </w:pPr>
      <w:r w:rsidRPr="00221DF0">
        <w:rPr>
          <w:lang w:val="lt-LT"/>
        </w:rPr>
        <w:t>Sistema turi būti susieta su ryšio perdavimo įrenginiais ir naudojama evakuaciniams pranešimams visuose Daugiafunkcio kom</w:t>
      </w:r>
      <w:r w:rsidR="00853031">
        <w:rPr>
          <w:lang w:val="lt-LT"/>
        </w:rPr>
        <w:t>p</w:t>
      </w:r>
      <w:r w:rsidRPr="00221DF0">
        <w:rPr>
          <w:lang w:val="lt-LT"/>
        </w:rPr>
        <w:t xml:space="preserve">lekso </w:t>
      </w:r>
      <w:r w:rsidR="00E43008" w:rsidRPr="00221DF0">
        <w:rPr>
          <w:lang w:val="lt-LT"/>
        </w:rPr>
        <w:t xml:space="preserve">Objektuose </w:t>
      </w:r>
      <w:r w:rsidRPr="00221DF0">
        <w:rPr>
          <w:lang w:val="lt-LT"/>
        </w:rPr>
        <w:t xml:space="preserve">perduoti (įskaitant centrines tribūnas ir prieigas). Saugumo </w:t>
      </w:r>
      <w:r w:rsidR="00E43008" w:rsidRPr="00221DF0">
        <w:rPr>
          <w:lang w:val="lt-LT"/>
        </w:rPr>
        <w:t xml:space="preserve">įstaigų </w:t>
      </w:r>
      <w:r w:rsidRPr="00221DF0">
        <w:rPr>
          <w:lang w:val="lt-LT"/>
        </w:rPr>
        <w:t>naudojamos komunikacijos turi būti įrengtos naudojant ugniai atsparų kabelį.</w:t>
      </w:r>
    </w:p>
    <w:p w14:paraId="0BFC00FE" w14:textId="77777777" w:rsidR="004F37A2" w:rsidRPr="00221DF0" w:rsidRDefault="004F37A2" w:rsidP="00724D19">
      <w:pPr>
        <w:spacing w:before="120" w:after="120"/>
        <w:rPr>
          <w:lang w:val="lt-LT"/>
        </w:rPr>
      </w:pPr>
    </w:p>
    <w:p w14:paraId="7DD0284A" w14:textId="77777777" w:rsidR="00226CD4" w:rsidRDefault="00226CD4" w:rsidP="00965FDA">
      <w:pPr>
        <w:pStyle w:val="Antrat4"/>
        <w:numPr>
          <w:ilvl w:val="3"/>
          <w:numId w:val="44"/>
        </w:numPr>
        <w:rPr>
          <w:rFonts w:ascii="Arial" w:hAnsi="Arial" w:cs="Arial"/>
          <w:i w:val="0"/>
          <w:lang w:val="lt-LT"/>
        </w:rPr>
      </w:pPr>
      <w:bookmarkStart w:id="732" w:name="_Toc458894289"/>
      <w:r w:rsidRPr="004F37A2">
        <w:rPr>
          <w:rFonts w:ascii="Arial" w:hAnsi="Arial" w:cs="Arial"/>
          <w:i w:val="0"/>
          <w:lang w:val="lt-LT"/>
        </w:rPr>
        <w:t>Įsilaužimo signalizacija</w:t>
      </w:r>
      <w:bookmarkEnd w:id="732"/>
      <w:r w:rsidRPr="004F37A2">
        <w:rPr>
          <w:rFonts w:ascii="Arial" w:hAnsi="Arial" w:cs="Arial"/>
          <w:i w:val="0"/>
          <w:lang w:val="lt-LT"/>
        </w:rPr>
        <w:t xml:space="preserve"> </w:t>
      </w:r>
    </w:p>
    <w:p w14:paraId="0E8C9738" w14:textId="77777777" w:rsidR="004F37A2" w:rsidRPr="004F37A2" w:rsidRDefault="004F37A2" w:rsidP="004F37A2">
      <w:pPr>
        <w:rPr>
          <w:lang w:val="lt-LT"/>
        </w:rPr>
      </w:pPr>
    </w:p>
    <w:p w14:paraId="55D86DCD" w14:textId="66A23111" w:rsidR="00226CD4" w:rsidRDefault="00E43008" w:rsidP="00724D19">
      <w:pPr>
        <w:spacing w:before="120" w:after="120"/>
        <w:rPr>
          <w:lang w:val="lt-LT"/>
        </w:rPr>
      </w:pPr>
      <w:r w:rsidRPr="00221DF0">
        <w:rPr>
          <w:lang w:val="lt-LT"/>
        </w:rPr>
        <w:t>Įsilaužimo signalizacijos s</w:t>
      </w:r>
      <w:r w:rsidR="00226CD4" w:rsidRPr="00221DF0">
        <w:rPr>
          <w:lang w:val="lt-LT"/>
        </w:rPr>
        <w:t xml:space="preserve">istemą </w:t>
      </w:r>
      <w:r w:rsidRPr="00221DF0">
        <w:rPr>
          <w:lang w:val="lt-LT"/>
        </w:rPr>
        <w:t xml:space="preserve">turi </w:t>
      </w:r>
      <w:r w:rsidR="00226CD4" w:rsidRPr="00221DF0">
        <w:rPr>
          <w:lang w:val="lt-LT"/>
        </w:rPr>
        <w:t xml:space="preserve">pasiūlyti Dalyvis Preliminariame, </w:t>
      </w:r>
      <w:proofErr w:type="spellStart"/>
      <w:r w:rsidR="00226CD4" w:rsidRPr="00221DF0">
        <w:rPr>
          <w:lang w:val="lt-LT"/>
        </w:rPr>
        <w:t>Išsam</w:t>
      </w:r>
      <w:r w:rsidR="00853031">
        <w:rPr>
          <w:lang w:val="lt-LT"/>
        </w:rPr>
        <w:t>i</w:t>
      </w:r>
      <w:r w:rsidR="00226CD4" w:rsidRPr="00221DF0">
        <w:rPr>
          <w:lang w:val="lt-LT"/>
        </w:rPr>
        <w:t>amia</w:t>
      </w:r>
      <w:proofErr w:type="spellEnd"/>
      <w:r w:rsidR="00226CD4" w:rsidRPr="00221DF0">
        <w:rPr>
          <w:lang w:val="lt-LT"/>
        </w:rPr>
        <w:t xml:space="preserve"> ir Galutiniame (jeigu Dalyvis kviečiamas pateikti) pasiūlyme. Pavojaus signalai turi būti perduoti į Daugiafunkcio komplekso saugumo centrą, sargybiniui ir (arba) už Daugiafunkcio komplekso ribų veikiančiai tarnybai. </w:t>
      </w:r>
    </w:p>
    <w:p w14:paraId="4292004F" w14:textId="77777777" w:rsidR="004F37A2" w:rsidRPr="00221DF0" w:rsidRDefault="004F37A2" w:rsidP="00724D19">
      <w:pPr>
        <w:spacing w:before="120" w:after="120"/>
        <w:rPr>
          <w:lang w:val="lt-LT"/>
        </w:rPr>
      </w:pPr>
    </w:p>
    <w:p w14:paraId="6AF940D0" w14:textId="77777777" w:rsidR="00226CD4" w:rsidRDefault="00226CD4" w:rsidP="00965FDA">
      <w:pPr>
        <w:pStyle w:val="Antrat4"/>
        <w:numPr>
          <w:ilvl w:val="3"/>
          <w:numId w:val="44"/>
        </w:numPr>
        <w:rPr>
          <w:rFonts w:ascii="Arial" w:hAnsi="Arial" w:cs="Arial"/>
          <w:i w:val="0"/>
          <w:lang w:val="lt-LT"/>
        </w:rPr>
      </w:pPr>
      <w:bookmarkStart w:id="733" w:name="_Toc458894290"/>
      <w:r w:rsidRPr="004F37A2">
        <w:rPr>
          <w:rFonts w:ascii="Arial" w:hAnsi="Arial" w:cs="Arial"/>
          <w:i w:val="0"/>
          <w:lang w:val="lt-LT"/>
        </w:rPr>
        <w:t>Skambučių sistema</w:t>
      </w:r>
      <w:bookmarkEnd w:id="733"/>
    </w:p>
    <w:p w14:paraId="4E88586F" w14:textId="77777777" w:rsidR="004F37A2" w:rsidRPr="004F37A2" w:rsidRDefault="004F37A2" w:rsidP="004F37A2">
      <w:pPr>
        <w:rPr>
          <w:lang w:val="lt-LT"/>
        </w:rPr>
      </w:pPr>
    </w:p>
    <w:p w14:paraId="4A125562" w14:textId="76A2B69A" w:rsidR="00226CD4" w:rsidRPr="00221DF0" w:rsidRDefault="00226CD4" w:rsidP="00724D19">
      <w:pPr>
        <w:spacing w:before="120" w:after="120"/>
        <w:rPr>
          <w:lang w:val="lt-LT"/>
        </w:rPr>
      </w:pPr>
      <w:r w:rsidRPr="00221DF0">
        <w:rPr>
          <w:lang w:val="lt-LT"/>
        </w:rPr>
        <w:t>Garso ir šviesų iškvietimo tinklas turi būti prijungtas prie pagalbinių Viešųjų kultūros ir sporto renginių infrastruktūros patalpų. Atitinkamai turi būti pritaikytas triukšmo lygis.</w:t>
      </w:r>
    </w:p>
    <w:p w14:paraId="0965F0CB" w14:textId="77777777" w:rsidR="00226CD4" w:rsidRPr="00221DF0" w:rsidRDefault="00226CD4" w:rsidP="00724D19">
      <w:pPr>
        <w:spacing w:before="120" w:after="120"/>
        <w:ind w:right="284"/>
        <w:rPr>
          <w:color w:val="FF0000"/>
          <w:lang w:val="lt-LT"/>
        </w:rPr>
      </w:pPr>
    </w:p>
    <w:p w14:paraId="26D357C4" w14:textId="77777777" w:rsidR="00226CD4" w:rsidRDefault="00226CD4" w:rsidP="00965FDA">
      <w:pPr>
        <w:pStyle w:val="Antrat3"/>
        <w:numPr>
          <w:ilvl w:val="2"/>
          <w:numId w:val="44"/>
        </w:numPr>
        <w:spacing w:before="120" w:after="120"/>
        <w:ind w:hanging="657"/>
        <w:rPr>
          <w:b/>
          <w:color w:val="0079C1"/>
          <w:lang w:val="lt-LT"/>
        </w:rPr>
      </w:pPr>
      <w:bookmarkStart w:id="734" w:name="_Toc417380496"/>
      <w:bookmarkStart w:id="735" w:name="_Toc414032029"/>
      <w:bookmarkStart w:id="736" w:name="_Toc417569253"/>
      <w:bookmarkStart w:id="737" w:name="_Toc441662434"/>
      <w:bookmarkStart w:id="738" w:name="_Toc458894291"/>
      <w:r w:rsidRPr="00BA405A">
        <w:rPr>
          <w:b/>
          <w:color w:val="0079C1"/>
          <w:lang w:val="lt-LT"/>
        </w:rPr>
        <w:t xml:space="preserve">Žemos įtampos sistemų </w:t>
      </w:r>
      <w:bookmarkEnd w:id="734"/>
      <w:bookmarkEnd w:id="735"/>
      <w:r w:rsidRPr="00BA405A">
        <w:rPr>
          <w:b/>
          <w:color w:val="0079C1"/>
          <w:lang w:val="lt-LT"/>
        </w:rPr>
        <w:t>reikalavimai</w:t>
      </w:r>
      <w:bookmarkEnd w:id="736"/>
      <w:bookmarkEnd w:id="737"/>
      <w:bookmarkEnd w:id="738"/>
    </w:p>
    <w:p w14:paraId="11C4B307" w14:textId="77777777" w:rsidR="00BA405A" w:rsidRPr="00BA405A" w:rsidRDefault="00BA405A" w:rsidP="00BA405A">
      <w:pPr>
        <w:rPr>
          <w:lang w:val="lt-LT"/>
        </w:rPr>
      </w:pPr>
    </w:p>
    <w:p w14:paraId="14DAC0A4" w14:textId="77777777" w:rsidR="00226CD4" w:rsidRDefault="00226CD4" w:rsidP="00965FDA">
      <w:pPr>
        <w:pStyle w:val="Antrat4"/>
        <w:numPr>
          <w:ilvl w:val="3"/>
          <w:numId w:val="44"/>
        </w:numPr>
        <w:rPr>
          <w:rFonts w:ascii="Arial" w:hAnsi="Arial" w:cs="Arial"/>
          <w:i w:val="0"/>
          <w:lang w:val="lt-LT"/>
        </w:rPr>
      </w:pPr>
      <w:bookmarkStart w:id="739" w:name="_Toc458894292"/>
      <w:r w:rsidRPr="00BA405A">
        <w:rPr>
          <w:rFonts w:ascii="Arial" w:hAnsi="Arial" w:cs="Arial"/>
          <w:i w:val="0"/>
          <w:lang w:val="lt-LT"/>
        </w:rPr>
        <w:t>Bendrieji reikalavimai</w:t>
      </w:r>
      <w:bookmarkEnd w:id="739"/>
    </w:p>
    <w:p w14:paraId="4214BEA0" w14:textId="77777777" w:rsidR="00BA405A" w:rsidRPr="00BA405A" w:rsidRDefault="00BA405A" w:rsidP="00BA405A">
      <w:pPr>
        <w:rPr>
          <w:lang w:val="lt-LT"/>
        </w:rPr>
      </w:pPr>
    </w:p>
    <w:p w14:paraId="271CFD2A" w14:textId="77777777" w:rsidR="00226CD4" w:rsidRPr="00221DF0" w:rsidRDefault="00226CD4" w:rsidP="00724D19">
      <w:pPr>
        <w:spacing w:before="120" w:after="120"/>
        <w:rPr>
          <w:lang w:val="lt-LT"/>
        </w:rPr>
      </w:pPr>
      <w:r w:rsidRPr="00221DF0">
        <w:rPr>
          <w:lang w:val="lt-LT"/>
        </w:rPr>
        <w:t>Prie išorinio telekomunikacijų paslaugų teikėjo tinklo turi būti prijungta reikiamo pralaidumo ryšio linija.</w:t>
      </w:r>
    </w:p>
    <w:p w14:paraId="1E2906D5" w14:textId="03DBDCCE" w:rsidR="00226CD4" w:rsidRPr="00221DF0" w:rsidRDefault="00226CD4" w:rsidP="00724D19">
      <w:pPr>
        <w:spacing w:before="120" w:after="120"/>
        <w:rPr>
          <w:lang w:val="lt-LT"/>
        </w:rPr>
      </w:pPr>
      <w:r w:rsidRPr="00221DF0">
        <w:rPr>
          <w:lang w:val="lt-LT"/>
        </w:rPr>
        <w:t xml:space="preserve">Toliau nurodytos komunikacijos sistemos, į kurių suderinimą, projektuodamas </w:t>
      </w:r>
      <w:r w:rsidR="00995EBC" w:rsidRPr="00221DF0">
        <w:rPr>
          <w:lang w:val="lt-LT"/>
        </w:rPr>
        <w:t xml:space="preserve">ir įrengdamas </w:t>
      </w:r>
      <w:r w:rsidRPr="00221DF0">
        <w:rPr>
          <w:lang w:val="lt-LT"/>
        </w:rPr>
        <w:t xml:space="preserve">Daugiafunkcio komplekso technologijų programą ir architektūrą, turi atsižvelgti </w:t>
      </w:r>
      <w:r w:rsidR="006E476B">
        <w:rPr>
          <w:lang w:val="lt-LT"/>
        </w:rPr>
        <w:t>Projekto bendrovė</w:t>
      </w:r>
      <w:r w:rsidRPr="00221DF0">
        <w:rPr>
          <w:lang w:val="lt-LT"/>
        </w:rPr>
        <w:t>:</w:t>
      </w:r>
    </w:p>
    <w:p w14:paraId="26F7D34D" w14:textId="77777777" w:rsidR="00226CD4" w:rsidRPr="00221DF0" w:rsidRDefault="00226CD4" w:rsidP="00965FDA">
      <w:pPr>
        <w:pStyle w:val="Sraopastraipa"/>
        <w:numPr>
          <w:ilvl w:val="0"/>
          <w:numId w:val="125"/>
        </w:numPr>
        <w:contextualSpacing w:val="0"/>
        <w:rPr>
          <w:lang w:val="lt-LT"/>
        </w:rPr>
      </w:pPr>
      <w:r w:rsidRPr="00221DF0">
        <w:rPr>
          <w:lang w:val="lt-LT"/>
        </w:rPr>
        <w:t>informacijos valdymas;</w:t>
      </w:r>
    </w:p>
    <w:p w14:paraId="0C71F41D" w14:textId="77777777" w:rsidR="00226CD4" w:rsidRPr="00221DF0" w:rsidRDefault="00226CD4" w:rsidP="00965FDA">
      <w:pPr>
        <w:pStyle w:val="Sraopastraipa"/>
        <w:numPr>
          <w:ilvl w:val="0"/>
          <w:numId w:val="125"/>
        </w:numPr>
        <w:contextualSpacing w:val="0"/>
        <w:rPr>
          <w:lang w:val="lt-LT"/>
        </w:rPr>
      </w:pPr>
      <w:r w:rsidRPr="00221DF0">
        <w:rPr>
          <w:lang w:val="lt-LT"/>
        </w:rPr>
        <w:t>perdavimas;</w:t>
      </w:r>
    </w:p>
    <w:p w14:paraId="0AAEA66C" w14:textId="77777777" w:rsidR="00226CD4" w:rsidRPr="00221DF0" w:rsidRDefault="00226CD4" w:rsidP="00965FDA">
      <w:pPr>
        <w:pStyle w:val="Sraopastraipa"/>
        <w:numPr>
          <w:ilvl w:val="0"/>
          <w:numId w:val="125"/>
        </w:numPr>
        <w:contextualSpacing w:val="0"/>
        <w:rPr>
          <w:lang w:val="lt-LT"/>
        </w:rPr>
      </w:pPr>
      <w:r w:rsidRPr="00221DF0">
        <w:rPr>
          <w:lang w:val="lt-LT"/>
        </w:rPr>
        <w:t>laikrodžių sistema;</w:t>
      </w:r>
    </w:p>
    <w:p w14:paraId="69334550" w14:textId="77777777" w:rsidR="00226CD4" w:rsidRPr="00221DF0" w:rsidRDefault="00226CD4" w:rsidP="00965FDA">
      <w:pPr>
        <w:pStyle w:val="Sraopastraipa"/>
        <w:numPr>
          <w:ilvl w:val="0"/>
          <w:numId w:val="125"/>
        </w:numPr>
        <w:contextualSpacing w:val="0"/>
        <w:rPr>
          <w:lang w:val="lt-LT"/>
        </w:rPr>
      </w:pPr>
      <w:r w:rsidRPr="00221DF0">
        <w:rPr>
          <w:lang w:val="lt-LT"/>
        </w:rPr>
        <w:t>mobiliojo ryšio paslaugos;</w:t>
      </w:r>
    </w:p>
    <w:p w14:paraId="6EF70439" w14:textId="77777777" w:rsidR="00226CD4" w:rsidRPr="00221DF0" w:rsidRDefault="00226CD4" w:rsidP="00965FDA">
      <w:pPr>
        <w:pStyle w:val="Sraopastraipa"/>
        <w:numPr>
          <w:ilvl w:val="0"/>
          <w:numId w:val="125"/>
        </w:numPr>
        <w:contextualSpacing w:val="0"/>
        <w:rPr>
          <w:lang w:val="lt-LT"/>
        </w:rPr>
      </w:pPr>
      <w:r w:rsidRPr="00221DF0">
        <w:rPr>
          <w:lang w:val="lt-LT"/>
        </w:rPr>
        <w:t>policijos ir ugniagesių radijas;</w:t>
      </w:r>
    </w:p>
    <w:p w14:paraId="1569E9B5" w14:textId="77777777" w:rsidR="00226CD4" w:rsidRPr="00221DF0" w:rsidRDefault="00226CD4" w:rsidP="00965FDA">
      <w:pPr>
        <w:pStyle w:val="Sraopastraipa"/>
        <w:numPr>
          <w:ilvl w:val="0"/>
          <w:numId w:val="125"/>
        </w:numPr>
        <w:contextualSpacing w:val="0"/>
        <w:rPr>
          <w:lang w:val="lt-LT"/>
        </w:rPr>
      </w:pPr>
      <w:r w:rsidRPr="00221DF0">
        <w:rPr>
          <w:lang w:val="lt-LT"/>
        </w:rPr>
        <w:t>telefonai;</w:t>
      </w:r>
    </w:p>
    <w:p w14:paraId="1B3786EB" w14:textId="77777777" w:rsidR="00226CD4" w:rsidRPr="00221DF0" w:rsidRDefault="00226CD4" w:rsidP="00965FDA">
      <w:pPr>
        <w:pStyle w:val="Sraopastraipa"/>
        <w:numPr>
          <w:ilvl w:val="0"/>
          <w:numId w:val="125"/>
        </w:numPr>
        <w:contextualSpacing w:val="0"/>
        <w:rPr>
          <w:lang w:val="lt-LT"/>
        </w:rPr>
      </w:pPr>
      <w:r w:rsidRPr="00221DF0">
        <w:rPr>
          <w:lang w:val="lt-LT"/>
        </w:rPr>
        <w:t>rezultatų lentelės;</w:t>
      </w:r>
    </w:p>
    <w:p w14:paraId="3C3FA7C2" w14:textId="77777777" w:rsidR="00226CD4" w:rsidRPr="00221DF0" w:rsidRDefault="00226CD4" w:rsidP="00965FDA">
      <w:pPr>
        <w:pStyle w:val="Sraopastraipa"/>
        <w:numPr>
          <w:ilvl w:val="0"/>
          <w:numId w:val="125"/>
        </w:numPr>
        <w:contextualSpacing w:val="0"/>
        <w:rPr>
          <w:lang w:val="lt-LT"/>
        </w:rPr>
      </w:pPr>
      <w:r w:rsidRPr="00221DF0">
        <w:rPr>
          <w:lang w:val="lt-LT"/>
        </w:rPr>
        <w:t>neapsaugotas ir apsaugotas telefono tinklas;</w:t>
      </w:r>
    </w:p>
    <w:p w14:paraId="711394C4" w14:textId="77777777" w:rsidR="00226CD4" w:rsidRPr="00221DF0" w:rsidRDefault="00226CD4" w:rsidP="00965FDA">
      <w:pPr>
        <w:pStyle w:val="Sraopastraipa"/>
        <w:numPr>
          <w:ilvl w:val="0"/>
          <w:numId w:val="125"/>
        </w:numPr>
        <w:contextualSpacing w:val="0"/>
        <w:rPr>
          <w:lang w:val="lt-LT"/>
        </w:rPr>
      </w:pPr>
      <w:r w:rsidRPr="00221DF0">
        <w:rPr>
          <w:lang w:val="lt-LT"/>
        </w:rPr>
        <w:t>ženklai;</w:t>
      </w:r>
    </w:p>
    <w:p w14:paraId="173F147F" w14:textId="77777777" w:rsidR="00226CD4" w:rsidRPr="00221DF0" w:rsidRDefault="00226CD4" w:rsidP="00965FDA">
      <w:pPr>
        <w:pStyle w:val="Sraopastraipa"/>
        <w:numPr>
          <w:ilvl w:val="0"/>
          <w:numId w:val="125"/>
        </w:numPr>
        <w:contextualSpacing w:val="0"/>
        <w:rPr>
          <w:lang w:val="lt-LT"/>
        </w:rPr>
      </w:pPr>
      <w:r w:rsidRPr="00221DF0">
        <w:rPr>
          <w:lang w:val="lt-LT"/>
        </w:rPr>
        <w:t>telekomunikacijos paslaugos;</w:t>
      </w:r>
    </w:p>
    <w:p w14:paraId="6A021830" w14:textId="77777777" w:rsidR="00226CD4" w:rsidRDefault="00226CD4" w:rsidP="00965FDA">
      <w:pPr>
        <w:pStyle w:val="Sraopastraipa"/>
        <w:numPr>
          <w:ilvl w:val="0"/>
          <w:numId w:val="125"/>
        </w:numPr>
        <w:contextualSpacing w:val="0"/>
        <w:rPr>
          <w:lang w:val="lt-LT"/>
        </w:rPr>
      </w:pPr>
      <w:r w:rsidRPr="00221DF0">
        <w:rPr>
          <w:lang w:val="lt-LT"/>
        </w:rPr>
        <w:t>internetas ir belaidis duomenų perdavimas.</w:t>
      </w:r>
    </w:p>
    <w:p w14:paraId="3A41D2D2" w14:textId="77777777" w:rsidR="00BA405A" w:rsidRPr="00221DF0" w:rsidRDefault="00BA405A" w:rsidP="00BA405A">
      <w:pPr>
        <w:pStyle w:val="Sraopastraipa"/>
        <w:spacing w:before="120" w:after="120"/>
        <w:ind w:left="862"/>
        <w:contextualSpacing w:val="0"/>
        <w:rPr>
          <w:lang w:val="lt-LT"/>
        </w:rPr>
      </w:pPr>
    </w:p>
    <w:p w14:paraId="6D66D149" w14:textId="77777777" w:rsidR="00226CD4" w:rsidRDefault="00226CD4" w:rsidP="00965FDA">
      <w:pPr>
        <w:pStyle w:val="Antrat4"/>
        <w:numPr>
          <w:ilvl w:val="3"/>
          <w:numId w:val="44"/>
        </w:numPr>
        <w:rPr>
          <w:rFonts w:ascii="Arial" w:hAnsi="Arial" w:cs="Arial"/>
          <w:i w:val="0"/>
          <w:lang w:val="lt-LT"/>
        </w:rPr>
      </w:pPr>
      <w:bookmarkStart w:id="740" w:name="_Toc458894293"/>
      <w:r w:rsidRPr="00BA405A">
        <w:rPr>
          <w:rFonts w:ascii="Arial" w:hAnsi="Arial" w:cs="Arial"/>
          <w:i w:val="0"/>
          <w:lang w:val="lt-LT"/>
        </w:rPr>
        <w:t>Vaikų darželis</w:t>
      </w:r>
      <w:bookmarkEnd w:id="740"/>
    </w:p>
    <w:p w14:paraId="34D714B2" w14:textId="77777777" w:rsidR="00BA405A" w:rsidRPr="00BA405A" w:rsidRDefault="00BA405A" w:rsidP="00BA405A">
      <w:pPr>
        <w:rPr>
          <w:lang w:val="lt-LT"/>
        </w:rPr>
      </w:pPr>
    </w:p>
    <w:p w14:paraId="1C77D449" w14:textId="77777777" w:rsidR="00226CD4" w:rsidRDefault="00226CD4" w:rsidP="00724D19">
      <w:pPr>
        <w:spacing w:before="120" w:after="120"/>
        <w:rPr>
          <w:lang w:val="lt-LT"/>
        </w:rPr>
      </w:pPr>
      <w:r w:rsidRPr="00221DF0">
        <w:rPr>
          <w:lang w:val="lt-LT"/>
        </w:rPr>
        <w:t>Vaikų darželyje ir žaidimų aikštelėse turi būti įrengta vaizdo stebėjimo sistema. Vaizdai turi būti perduodami į monitorius, kurie turi būti įrengti vaikų darželio įstaigos įgalioto darbuotojo kabinete.</w:t>
      </w:r>
    </w:p>
    <w:p w14:paraId="0A419A2F" w14:textId="77777777" w:rsidR="00BA405A" w:rsidRPr="00221DF0" w:rsidRDefault="00BA405A" w:rsidP="00724D19">
      <w:pPr>
        <w:spacing w:before="120" w:after="120"/>
        <w:rPr>
          <w:lang w:val="lt-LT"/>
        </w:rPr>
      </w:pPr>
    </w:p>
    <w:p w14:paraId="3C17A440" w14:textId="77777777" w:rsidR="00226CD4" w:rsidRDefault="00226CD4" w:rsidP="00965FDA">
      <w:pPr>
        <w:pStyle w:val="Antrat4"/>
        <w:numPr>
          <w:ilvl w:val="3"/>
          <w:numId w:val="44"/>
        </w:numPr>
        <w:rPr>
          <w:rFonts w:ascii="Arial" w:hAnsi="Arial" w:cs="Arial"/>
          <w:i w:val="0"/>
          <w:lang w:val="lt-LT"/>
        </w:rPr>
      </w:pPr>
      <w:bookmarkStart w:id="741" w:name="_Toc458894294"/>
      <w:r w:rsidRPr="00BA405A">
        <w:rPr>
          <w:rFonts w:ascii="Arial" w:hAnsi="Arial" w:cs="Arial"/>
          <w:i w:val="0"/>
          <w:lang w:val="lt-LT"/>
        </w:rPr>
        <w:lastRenderedPageBreak/>
        <w:t>Biblioteka</w:t>
      </w:r>
      <w:bookmarkEnd w:id="741"/>
    </w:p>
    <w:p w14:paraId="36DF6FF7" w14:textId="77777777" w:rsidR="00BA405A" w:rsidRPr="00BA405A" w:rsidRDefault="00BA405A" w:rsidP="00BA405A">
      <w:pPr>
        <w:rPr>
          <w:lang w:val="lt-LT"/>
        </w:rPr>
      </w:pPr>
    </w:p>
    <w:p w14:paraId="7204F9C6" w14:textId="77777777" w:rsidR="00226CD4" w:rsidRDefault="00226CD4" w:rsidP="00724D19">
      <w:pPr>
        <w:spacing w:before="120" w:after="120"/>
        <w:rPr>
          <w:lang w:val="lt-LT"/>
        </w:rPr>
      </w:pPr>
      <w:r w:rsidRPr="00221DF0">
        <w:rPr>
          <w:lang w:val="lt-LT"/>
        </w:rPr>
        <w:t>Bibliotekoje turi būti įrengta vaizdo stebėjimo sistema. Vaizdai turi būti perduodami į monitorius, kurie turi būti įrengti techninės priežiūros patalpoje.</w:t>
      </w:r>
    </w:p>
    <w:p w14:paraId="7B02D62D" w14:textId="77777777" w:rsidR="00BA405A" w:rsidRPr="00221DF0" w:rsidRDefault="00BA405A" w:rsidP="00724D19">
      <w:pPr>
        <w:spacing w:before="120" w:after="120"/>
        <w:rPr>
          <w:lang w:val="lt-LT"/>
        </w:rPr>
      </w:pPr>
    </w:p>
    <w:p w14:paraId="43EF088E" w14:textId="77777777" w:rsidR="00226CD4" w:rsidRDefault="00226CD4" w:rsidP="00965FDA">
      <w:pPr>
        <w:pStyle w:val="Antrat4"/>
        <w:numPr>
          <w:ilvl w:val="3"/>
          <w:numId w:val="44"/>
        </w:numPr>
        <w:rPr>
          <w:rFonts w:ascii="Arial" w:hAnsi="Arial" w:cs="Arial"/>
          <w:i w:val="0"/>
          <w:lang w:val="lt-LT"/>
        </w:rPr>
      </w:pPr>
      <w:bookmarkStart w:id="742" w:name="_Toc458894295"/>
      <w:r w:rsidRPr="00BA405A">
        <w:rPr>
          <w:rFonts w:ascii="Arial" w:hAnsi="Arial" w:cs="Arial"/>
          <w:i w:val="0"/>
          <w:lang w:val="lt-LT"/>
        </w:rPr>
        <w:t>Nacionalinis sporto muziejus</w:t>
      </w:r>
      <w:bookmarkEnd w:id="742"/>
    </w:p>
    <w:p w14:paraId="140E1330" w14:textId="77777777" w:rsidR="00BA405A" w:rsidRPr="00BA405A" w:rsidRDefault="00BA405A" w:rsidP="00BA405A">
      <w:pPr>
        <w:rPr>
          <w:lang w:val="lt-LT"/>
        </w:rPr>
      </w:pPr>
    </w:p>
    <w:p w14:paraId="44281184" w14:textId="77777777" w:rsidR="00226CD4" w:rsidRDefault="00226CD4" w:rsidP="00724D19">
      <w:pPr>
        <w:spacing w:before="120" w:after="120"/>
        <w:rPr>
          <w:lang w:val="lt-LT"/>
        </w:rPr>
      </w:pPr>
      <w:r w:rsidRPr="00221DF0">
        <w:rPr>
          <w:lang w:val="lt-LT"/>
        </w:rPr>
        <w:t>Nacionaliniame sporto muziejuje turi būti įrengta vaizdo stebėjimo sistema. Vaizdai turi būti perduodami į monitorius, kurie turi būti įrengti techninės priežiūros patalpoje.</w:t>
      </w:r>
    </w:p>
    <w:p w14:paraId="30D0EDCC" w14:textId="77777777" w:rsidR="00BA405A" w:rsidRPr="00221DF0" w:rsidRDefault="00BA405A" w:rsidP="00724D19">
      <w:pPr>
        <w:spacing w:before="120" w:after="120"/>
        <w:rPr>
          <w:lang w:val="lt-LT"/>
        </w:rPr>
      </w:pPr>
    </w:p>
    <w:p w14:paraId="174118A6" w14:textId="752E73EF" w:rsidR="00226CD4" w:rsidRDefault="00226CD4" w:rsidP="00965FDA">
      <w:pPr>
        <w:pStyle w:val="Antrat4"/>
        <w:numPr>
          <w:ilvl w:val="3"/>
          <w:numId w:val="44"/>
        </w:numPr>
        <w:rPr>
          <w:rFonts w:ascii="Arial" w:hAnsi="Arial" w:cs="Arial"/>
          <w:i w:val="0"/>
          <w:lang w:val="lt-LT"/>
        </w:rPr>
      </w:pPr>
      <w:bookmarkStart w:id="743" w:name="_Toc414032030"/>
      <w:bookmarkStart w:id="744" w:name="_Toc417380497"/>
      <w:bookmarkStart w:id="745" w:name="_Toc458894296"/>
      <w:r w:rsidRPr="00BA405A">
        <w:rPr>
          <w:rFonts w:ascii="Arial" w:hAnsi="Arial" w:cs="Arial"/>
          <w:i w:val="0"/>
          <w:lang w:val="lt-LT"/>
        </w:rPr>
        <w:t>Multimedijos tinklai (balso, duomenų, vaizdo)</w:t>
      </w:r>
      <w:bookmarkEnd w:id="743"/>
      <w:bookmarkEnd w:id="744"/>
      <w:bookmarkEnd w:id="745"/>
    </w:p>
    <w:p w14:paraId="29D022B9" w14:textId="77777777" w:rsidR="00BA405A" w:rsidRPr="00BA405A" w:rsidRDefault="00BA405A" w:rsidP="00BA405A">
      <w:pPr>
        <w:rPr>
          <w:lang w:val="lt-LT"/>
        </w:rPr>
      </w:pPr>
    </w:p>
    <w:p w14:paraId="48C9B78A" w14:textId="0CB5F28D" w:rsidR="00226CD4" w:rsidRPr="00221DF0" w:rsidRDefault="00226CD4" w:rsidP="00724D19">
      <w:pPr>
        <w:spacing w:before="120" w:after="120"/>
        <w:rPr>
          <w:b/>
          <w:i/>
          <w:lang w:val="lt-LT"/>
        </w:rPr>
      </w:pPr>
      <w:r w:rsidRPr="00221DF0">
        <w:rPr>
          <w:lang w:val="lt-LT"/>
        </w:rPr>
        <w:t xml:space="preserve">Visuose Daugiafunkcio komplekso </w:t>
      </w:r>
      <w:r w:rsidR="00995EBC" w:rsidRPr="00221DF0">
        <w:rPr>
          <w:lang w:val="lt-LT"/>
        </w:rPr>
        <w:t xml:space="preserve">Objektuose </w:t>
      </w:r>
      <w:r w:rsidRPr="00221DF0">
        <w:rPr>
          <w:lang w:val="lt-LT"/>
        </w:rPr>
        <w:t>turi būti įrengtos tinklo jungtys, reikalingos visiems vidiniams ir išoriniams ryšiams.</w:t>
      </w:r>
    </w:p>
    <w:p w14:paraId="7D92F4CF" w14:textId="430259D6" w:rsidR="00226CD4" w:rsidRPr="00221DF0" w:rsidRDefault="00226CD4" w:rsidP="00724D19">
      <w:pPr>
        <w:spacing w:before="120" w:after="120"/>
        <w:rPr>
          <w:lang w:val="lt-LT"/>
        </w:rPr>
      </w:pPr>
      <w:r w:rsidRPr="00221DF0">
        <w:rPr>
          <w:lang w:val="lt-LT"/>
        </w:rPr>
        <w:t>Naujas turtas turi būti pasirinktas atsižvelgiant į esamus ir būsimus Viešųjų kultūros ir sporto renginių</w:t>
      </w:r>
      <w:r w:rsidR="00995EBC" w:rsidRPr="00221DF0">
        <w:rPr>
          <w:lang w:val="lt-LT"/>
        </w:rPr>
        <w:t xml:space="preserve"> </w:t>
      </w:r>
      <w:r w:rsidRPr="00221DF0">
        <w:rPr>
          <w:lang w:val="lt-LT"/>
        </w:rPr>
        <w:t>infrastruktūros ir kitos tokio dydžio infrastruktūros technologinius standartus, taip pat turi atitikti tokio tipo infrastruktūroje dirbančių specialistų (fotografų, žurnalistų ir kt.) poreikius.</w:t>
      </w:r>
    </w:p>
    <w:p w14:paraId="09C69493" w14:textId="77777777" w:rsidR="00226CD4" w:rsidRPr="00221DF0" w:rsidRDefault="00226CD4" w:rsidP="00724D19">
      <w:pPr>
        <w:spacing w:before="120" w:after="120"/>
        <w:rPr>
          <w:lang w:val="lt-LT"/>
        </w:rPr>
      </w:pPr>
      <w:r w:rsidRPr="00221DF0">
        <w:rPr>
          <w:lang w:val="lt-LT"/>
        </w:rPr>
        <w:t>Kabelių infrastruktūra turi būti suprojektuota ir organizuota pagal E tipo 6 kategorijos reikalavimus. Ši kabelių infrastruktūra skirta telefonijai, duomenų perdavimui, kabelinei televizijai palaikyti ir yra valdoma Daugiafunkcio komplekso valdymo sistemos.</w:t>
      </w:r>
    </w:p>
    <w:p w14:paraId="223E8A1F" w14:textId="77777777" w:rsidR="00226CD4" w:rsidRPr="00221DF0" w:rsidRDefault="00226CD4" w:rsidP="00724D19">
      <w:pPr>
        <w:spacing w:before="120" w:after="120"/>
        <w:rPr>
          <w:lang w:val="lt-LT"/>
        </w:rPr>
      </w:pPr>
      <w:r w:rsidRPr="00221DF0">
        <w:rPr>
          <w:lang w:val="lt-LT"/>
        </w:rPr>
        <w:t>Tinklas turėtų būti suskirstytas į grupes (VLAN), naudojant bendrąją infrastruktūrą, įskaitant:</w:t>
      </w:r>
    </w:p>
    <w:p w14:paraId="54457C03" w14:textId="77777777" w:rsidR="00226CD4" w:rsidRPr="00221DF0" w:rsidRDefault="00226CD4" w:rsidP="00965FDA">
      <w:pPr>
        <w:pStyle w:val="Sraopastraipa"/>
        <w:numPr>
          <w:ilvl w:val="0"/>
          <w:numId w:val="126"/>
        </w:numPr>
        <w:contextualSpacing w:val="0"/>
        <w:rPr>
          <w:lang w:val="lt-LT"/>
        </w:rPr>
      </w:pPr>
      <w:r w:rsidRPr="00221DF0">
        <w:rPr>
          <w:lang w:val="lt-LT"/>
        </w:rPr>
        <w:t>scenos tinklą;</w:t>
      </w:r>
    </w:p>
    <w:p w14:paraId="08B35423" w14:textId="7741557B" w:rsidR="00226CD4" w:rsidRPr="00221DF0" w:rsidRDefault="00226CD4" w:rsidP="00965FDA">
      <w:pPr>
        <w:pStyle w:val="Sraopastraipa"/>
        <w:numPr>
          <w:ilvl w:val="0"/>
          <w:numId w:val="126"/>
        </w:numPr>
        <w:contextualSpacing w:val="0"/>
        <w:rPr>
          <w:lang w:val="lt-LT"/>
        </w:rPr>
      </w:pPr>
      <w:r w:rsidRPr="00221DF0">
        <w:rPr>
          <w:lang w:val="lt-LT"/>
        </w:rPr>
        <w:t>techninius elementus (PVS, SSI ir kt</w:t>
      </w:r>
      <w:r w:rsidR="00853031">
        <w:rPr>
          <w:lang w:val="lt-LT"/>
        </w:rPr>
        <w:t>.</w:t>
      </w:r>
      <w:r w:rsidRPr="00221DF0">
        <w:rPr>
          <w:lang w:val="lt-LT"/>
        </w:rPr>
        <w:t>).</w:t>
      </w:r>
    </w:p>
    <w:p w14:paraId="62AF7C68" w14:textId="77777777" w:rsidR="00226CD4" w:rsidRPr="00221DF0" w:rsidRDefault="00226CD4" w:rsidP="00965FDA">
      <w:pPr>
        <w:pStyle w:val="Sraopastraipa"/>
        <w:numPr>
          <w:ilvl w:val="0"/>
          <w:numId w:val="126"/>
        </w:numPr>
        <w:contextualSpacing w:val="0"/>
        <w:rPr>
          <w:lang w:val="lt-LT"/>
        </w:rPr>
      </w:pPr>
      <w:r w:rsidRPr="00221DF0">
        <w:rPr>
          <w:lang w:val="lt-LT"/>
        </w:rPr>
        <w:t>telefoniją;</w:t>
      </w:r>
    </w:p>
    <w:p w14:paraId="01449CBE" w14:textId="77777777" w:rsidR="00226CD4" w:rsidRPr="00221DF0" w:rsidRDefault="00226CD4" w:rsidP="00965FDA">
      <w:pPr>
        <w:pStyle w:val="Sraopastraipa"/>
        <w:numPr>
          <w:ilvl w:val="0"/>
          <w:numId w:val="126"/>
        </w:numPr>
        <w:contextualSpacing w:val="0"/>
        <w:rPr>
          <w:lang w:val="lt-LT"/>
        </w:rPr>
      </w:pPr>
      <w:r w:rsidRPr="00221DF0">
        <w:rPr>
          <w:lang w:val="lt-LT"/>
        </w:rPr>
        <w:t>vaizdo stebėjimo kameras;</w:t>
      </w:r>
    </w:p>
    <w:p w14:paraId="403DDB46" w14:textId="3B26CA2A" w:rsidR="00226CD4" w:rsidRPr="00221DF0" w:rsidRDefault="00226CD4" w:rsidP="00965FDA">
      <w:pPr>
        <w:pStyle w:val="Sraopastraipa"/>
        <w:numPr>
          <w:ilvl w:val="0"/>
          <w:numId w:val="126"/>
        </w:numPr>
        <w:contextualSpacing w:val="0"/>
        <w:rPr>
          <w:lang w:val="lt-LT"/>
        </w:rPr>
      </w:pPr>
      <w:r w:rsidRPr="00221DF0">
        <w:rPr>
          <w:lang w:val="lt-LT"/>
        </w:rPr>
        <w:t>„</w:t>
      </w:r>
      <w:proofErr w:type="spellStart"/>
      <w:r w:rsidRPr="00221DF0">
        <w:rPr>
          <w:lang w:val="lt-LT"/>
        </w:rPr>
        <w:t>Wi</w:t>
      </w:r>
      <w:proofErr w:type="spellEnd"/>
      <w:r w:rsidRPr="00221DF0">
        <w:rPr>
          <w:lang w:val="lt-LT"/>
        </w:rPr>
        <w:t xml:space="preserve">-Fi“ tinklą </w:t>
      </w:r>
      <w:r w:rsidR="00995EBC" w:rsidRPr="00221DF0">
        <w:rPr>
          <w:lang w:val="lt-LT"/>
        </w:rPr>
        <w:t>Naudotojams</w:t>
      </w:r>
      <w:r w:rsidRPr="00221DF0">
        <w:rPr>
          <w:lang w:val="lt-LT"/>
        </w:rPr>
        <w:t>;</w:t>
      </w:r>
    </w:p>
    <w:p w14:paraId="2011D364" w14:textId="77777777" w:rsidR="00226CD4" w:rsidRPr="00221DF0" w:rsidRDefault="00226CD4" w:rsidP="00965FDA">
      <w:pPr>
        <w:pStyle w:val="Sraopastraipa"/>
        <w:numPr>
          <w:ilvl w:val="0"/>
          <w:numId w:val="126"/>
        </w:numPr>
        <w:contextualSpacing w:val="0"/>
        <w:rPr>
          <w:lang w:val="lt-LT"/>
        </w:rPr>
      </w:pPr>
      <w:r w:rsidRPr="00221DF0">
        <w:rPr>
          <w:lang w:val="lt-LT"/>
        </w:rPr>
        <w:t>„</w:t>
      </w:r>
      <w:proofErr w:type="spellStart"/>
      <w:r w:rsidRPr="00221DF0">
        <w:rPr>
          <w:lang w:val="lt-LT"/>
        </w:rPr>
        <w:t>Wi</w:t>
      </w:r>
      <w:proofErr w:type="spellEnd"/>
      <w:r w:rsidRPr="00221DF0">
        <w:rPr>
          <w:lang w:val="lt-LT"/>
        </w:rPr>
        <w:t>-Fi“ tinklą žiniasklaidai;</w:t>
      </w:r>
    </w:p>
    <w:p w14:paraId="66E762CA" w14:textId="77777777" w:rsidR="00226CD4" w:rsidRPr="00221DF0" w:rsidRDefault="00226CD4" w:rsidP="00965FDA">
      <w:pPr>
        <w:pStyle w:val="Sraopastraipa"/>
        <w:numPr>
          <w:ilvl w:val="0"/>
          <w:numId w:val="126"/>
        </w:numPr>
        <w:contextualSpacing w:val="0"/>
        <w:rPr>
          <w:lang w:val="lt-LT"/>
        </w:rPr>
      </w:pPr>
      <w:r w:rsidRPr="00221DF0">
        <w:rPr>
          <w:lang w:val="lt-LT"/>
        </w:rPr>
        <w:t>privatų „</w:t>
      </w:r>
      <w:proofErr w:type="spellStart"/>
      <w:r w:rsidRPr="00221DF0">
        <w:rPr>
          <w:lang w:val="lt-LT"/>
        </w:rPr>
        <w:t>Wi</w:t>
      </w:r>
      <w:proofErr w:type="spellEnd"/>
      <w:r w:rsidRPr="00221DF0">
        <w:rPr>
          <w:lang w:val="lt-LT"/>
        </w:rPr>
        <w:t>-Fi“ tinklą ir kt.</w:t>
      </w:r>
    </w:p>
    <w:p w14:paraId="55C5D9D1" w14:textId="77777777" w:rsidR="00226CD4" w:rsidRDefault="00226CD4" w:rsidP="00724D19">
      <w:pPr>
        <w:spacing w:before="120" w:after="120"/>
        <w:rPr>
          <w:lang w:val="lt-LT"/>
        </w:rPr>
      </w:pPr>
      <w:r w:rsidRPr="00221DF0">
        <w:rPr>
          <w:lang w:val="lt-LT"/>
        </w:rPr>
        <w:t>Kiekvienam VLAN turi būti užtikrinta saugumo politika ir kokybiška priežiūra. Tinklo kabelių veikimo principas turi sudaryti galimybę greitai pakeisti informacijos perdavimo kelius, nekeičiant laidų išdėstymo.</w:t>
      </w:r>
    </w:p>
    <w:p w14:paraId="78E41EED" w14:textId="77777777" w:rsidR="00BA405A" w:rsidRPr="00221DF0" w:rsidRDefault="00BA405A" w:rsidP="00724D19">
      <w:pPr>
        <w:spacing w:before="120" w:after="120"/>
        <w:rPr>
          <w:lang w:val="lt-LT"/>
        </w:rPr>
      </w:pPr>
    </w:p>
    <w:p w14:paraId="2241F920" w14:textId="77777777" w:rsidR="00226CD4" w:rsidRDefault="00226CD4" w:rsidP="00965FDA">
      <w:pPr>
        <w:pStyle w:val="Antrat4"/>
        <w:numPr>
          <w:ilvl w:val="3"/>
          <w:numId w:val="44"/>
        </w:numPr>
        <w:rPr>
          <w:rFonts w:ascii="Arial" w:hAnsi="Arial" w:cs="Arial"/>
          <w:i w:val="0"/>
          <w:lang w:val="lt-LT"/>
        </w:rPr>
      </w:pPr>
      <w:bookmarkStart w:id="746" w:name="_Toc458894297"/>
      <w:r w:rsidRPr="00BA405A">
        <w:rPr>
          <w:rFonts w:ascii="Arial" w:hAnsi="Arial" w:cs="Arial"/>
          <w:i w:val="0"/>
          <w:lang w:val="lt-LT"/>
        </w:rPr>
        <w:t>Radijo ryšiai ir belaidis („</w:t>
      </w:r>
      <w:proofErr w:type="spellStart"/>
      <w:r w:rsidRPr="00BA405A">
        <w:rPr>
          <w:rFonts w:ascii="Arial" w:hAnsi="Arial" w:cs="Arial"/>
          <w:i w:val="0"/>
          <w:lang w:val="lt-LT"/>
        </w:rPr>
        <w:t>Wi</w:t>
      </w:r>
      <w:proofErr w:type="spellEnd"/>
      <w:r w:rsidRPr="00BA405A">
        <w:rPr>
          <w:rFonts w:ascii="Arial" w:hAnsi="Arial" w:cs="Arial"/>
          <w:i w:val="0"/>
          <w:lang w:val="lt-LT"/>
        </w:rPr>
        <w:t>-Fi“) tinklas</w:t>
      </w:r>
      <w:bookmarkEnd w:id="746"/>
    </w:p>
    <w:p w14:paraId="72E29111" w14:textId="77777777" w:rsidR="00BA405A" w:rsidRPr="00BA405A" w:rsidRDefault="00BA405A" w:rsidP="00BA405A">
      <w:pPr>
        <w:rPr>
          <w:lang w:val="lt-LT"/>
        </w:rPr>
      </w:pPr>
    </w:p>
    <w:p w14:paraId="57FEFE11" w14:textId="77777777" w:rsidR="00226CD4" w:rsidRPr="00221DF0" w:rsidRDefault="00226CD4" w:rsidP="00724D19">
      <w:pPr>
        <w:spacing w:before="120" w:after="120"/>
        <w:rPr>
          <w:lang w:val="lt-LT"/>
        </w:rPr>
      </w:pPr>
      <w:r w:rsidRPr="00221DF0">
        <w:rPr>
          <w:lang w:val="lt-LT"/>
        </w:rPr>
        <w:t>Būtina užtikrinti, kad visame Daugiafunkciame komplekse veiktų GSM ryšys. Esamiems ir būsimiems poreikiams, visų pirma fotografų ir žiniasklaidos atstovų, patenkinti turi būti sukurtas nepriklausomas viešasis belaidis tinklas.</w:t>
      </w:r>
    </w:p>
    <w:p w14:paraId="6C65A9EA" w14:textId="5A2676E9" w:rsidR="00226CD4" w:rsidRPr="00221DF0" w:rsidRDefault="00226CD4" w:rsidP="00724D19">
      <w:pPr>
        <w:spacing w:before="120" w:after="120"/>
        <w:rPr>
          <w:lang w:val="lt-LT"/>
        </w:rPr>
      </w:pPr>
      <w:r w:rsidRPr="00221DF0">
        <w:rPr>
          <w:lang w:val="lt-LT"/>
        </w:rPr>
        <w:t xml:space="preserve">Belaidis tinklas turi būti sukurtas atsižvelgiant į </w:t>
      </w:r>
      <w:r w:rsidR="00995EBC" w:rsidRPr="00221DF0">
        <w:rPr>
          <w:lang w:val="lt-LT"/>
        </w:rPr>
        <w:t xml:space="preserve">Naudotojų </w:t>
      </w:r>
      <w:r w:rsidRPr="00221DF0">
        <w:rPr>
          <w:lang w:val="lt-LT"/>
        </w:rPr>
        <w:t>tipą ir toliau nurodytas Daugiafunkcio komplekso zonas; tai būtų:</w:t>
      </w:r>
    </w:p>
    <w:p w14:paraId="13346AC0" w14:textId="77777777" w:rsidR="00226CD4" w:rsidRPr="00221DF0" w:rsidRDefault="00226CD4" w:rsidP="00965FDA">
      <w:pPr>
        <w:pStyle w:val="Sraopastraipa"/>
        <w:numPr>
          <w:ilvl w:val="0"/>
          <w:numId w:val="127"/>
        </w:numPr>
        <w:contextualSpacing w:val="0"/>
        <w:rPr>
          <w:lang w:val="lt-LT"/>
        </w:rPr>
      </w:pPr>
      <w:r w:rsidRPr="00221DF0">
        <w:rPr>
          <w:lang w:val="lt-LT"/>
        </w:rPr>
        <w:t>posėdžių salės;</w:t>
      </w:r>
    </w:p>
    <w:p w14:paraId="5CEFFB39" w14:textId="77777777" w:rsidR="00226CD4" w:rsidRPr="00221DF0" w:rsidRDefault="00226CD4" w:rsidP="00965FDA">
      <w:pPr>
        <w:pStyle w:val="Sraopastraipa"/>
        <w:numPr>
          <w:ilvl w:val="0"/>
          <w:numId w:val="127"/>
        </w:numPr>
        <w:contextualSpacing w:val="0"/>
        <w:rPr>
          <w:lang w:val="lt-LT"/>
        </w:rPr>
      </w:pPr>
      <w:r w:rsidRPr="00221DF0">
        <w:rPr>
          <w:lang w:val="lt-LT"/>
        </w:rPr>
        <w:t>spaudos konferencijų salė;</w:t>
      </w:r>
    </w:p>
    <w:p w14:paraId="7D85B1BD" w14:textId="77777777" w:rsidR="00226CD4" w:rsidRPr="00221DF0" w:rsidRDefault="00226CD4" w:rsidP="00965FDA">
      <w:pPr>
        <w:pStyle w:val="Sraopastraipa"/>
        <w:numPr>
          <w:ilvl w:val="0"/>
          <w:numId w:val="127"/>
        </w:numPr>
        <w:contextualSpacing w:val="0"/>
        <w:rPr>
          <w:lang w:val="lt-LT"/>
        </w:rPr>
      </w:pPr>
      <w:r w:rsidRPr="00221DF0">
        <w:rPr>
          <w:lang w:val="lt-LT"/>
        </w:rPr>
        <w:t>vietos fotografų salė;</w:t>
      </w:r>
    </w:p>
    <w:p w14:paraId="0D009F6B" w14:textId="77777777" w:rsidR="00226CD4" w:rsidRPr="00221DF0" w:rsidRDefault="00226CD4" w:rsidP="00965FDA">
      <w:pPr>
        <w:pStyle w:val="Sraopastraipa"/>
        <w:numPr>
          <w:ilvl w:val="0"/>
          <w:numId w:val="127"/>
        </w:numPr>
        <w:contextualSpacing w:val="0"/>
        <w:rPr>
          <w:lang w:val="lt-LT"/>
        </w:rPr>
      </w:pPr>
      <w:r w:rsidRPr="00221DF0">
        <w:rPr>
          <w:lang w:val="lt-LT"/>
        </w:rPr>
        <w:t>televizijos studijos;</w:t>
      </w:r>
    </w:p>
    <w:p w14:paraId="6BF073CE" w14:textId="77777777" w:rsidR="00226CD4" w:rsidRPr="00221DF0" w:rsidRDefault="00226CD4" w:rsidP="00965FDA">
      <w:pPr>
        <w:pStyle w:val="Sraopastraipa"/>
        <w:numPr>
          <w:ilvl w:val="0"/>
          <w:numId w:val="127"/>
        </w:numPr>
        <w:contextualSpacing w:val="0"/>
        <w:rPr>
          <w:lang w:val="lt-LT"/>
        </w:rPr>
      </w:pPr>
      <w:r w:rsidRPr="00221DF0">
        <w:rPr>
          <w:lang w:val="lt-LT"/>
        </w:rPr>
        <w:t>kultūros ir ugdymo centras;</w:t>
      </w:r>
    </w:p>
    <w:p w14:paraId="02979EED" w14:textId="77777777" w:rsidR="00226CD4" w:rsidRPr="00221DF0" w:rsidRDefault="00226CD4" w:rsidP="00965FDA">
      <w:pPr>
        <w:pStyle w:val="Sraopastraipa"/>
        <w:numPr>
          <w:ilvl w:val="0"/>
          <w:numId w:val="127"/>
        </w:numPr>
        <w:contextualSpacing w:val="0"/>
        <w:rPr>
          <w:lang w:val="lt-LT"/>
        </w:rPr>
      </w:pPr>
      <w:r w:rsidRPr="00221DF0">
        <w:rPr>
          <w:lang w:val="lt-LT"/>
        </w:rPr>
        <w:t>pagalbinės patalpos ir persirengimo kambariai;</w:t>
      </w:r>
    </w:p>
    <w:p w14:paraId="0DB88B98" w14:textId="77777777" w:rsidR="00226CD4" w:rsidRPr="00221DF0" w:rsidRDefault="00226CD4" w:rsidP="00965FDA">
      <w:pPr>
        <w:pStyle w:val="Sraopastraipa"/>
        <w:numPr>
          <w:ilvl w:val="0"/>
          <w:numId w:val="127"/>
        </w:numPr>
        <w:contextualSpacing w:val="0"/>
        <w:rPr>
          <w:lang w:val="lt-LT"/>
        </w:rPr>
      </w:pPr>
      <w:r w:rsidRPr="00221DF0">
        <w:rPr>
          <w:lang w:val="lt-LT"/>
        </w:rPr>
        <w:t>medicininė patalpa;</w:t>
      </w:r>
    </w:p>
    <w:p w14:paraId="7BD0011D" w14:textId="77777777" w:rsidR="00226CD4" w:rsidRPr="00221DF0" w:rsidRDefault="00226CD4" w:rsidP="00965FDA">
      <w:pPr>
        <w:pStyle w:val="Sraopastraipa"/>
        <w:numPr>
          <w:ilvl w:val="0"/>
          <w:numId w:val="127"/>
        </w:numPr>
        <w:contextualSpacing w:val="0"/>
        <w:rPr>
          <w:lang w:val="lt-LT"/>
        </w:rPr>
      </w:pPr>
      <w:r w:rsidRPr="00221DF0">
        <w:rPr>
          <w:lang w:val="lt-LT"/>
        </w:rPr>
        <w:t xml:space="preserve">informacijos biuras; </w:t>
      </w:r>
    </w:p>
    <w:p w14:paraId="75C79D88" w14:textId="77777777" w:rsidR="00226CD4" w:rsidRPr="00221DF0" w:rsidRDefault="00226CD4" w:rsidP="00965FDA">
      <w:pPr>
        <w:pStyle w:val="Sraopastraipa"/>
        <w:numPr>
          <w:ilvl w:val="0"/>
          <w:numId w:val="127"/>
        </w:numPr>
        <w:contextualSpacing w:val="0"/>
        <w:rPr>
          <w:lang w:val="lt-LT"/>
        </w:rPr>
      </w:pPr>
      <w:r w:rsidRPr="00221DF0">
        <w:rPr>
          <w:lang w:val="lt-LT"/>
        </w:rPr>
        <w:t>konferencijų salė;</w:t>
      </w:r>
    </w:p>
    <w:p w14:paraId="05F36F1C" w14:textId="77777777" w:rsidR="00226CD4" w:rsidRPr="00221DF0" w:rsidRDefault="00226CD4" w:rsidP="00965FDA">
      <w:pPr>
        <w:pStyle w:val="Sraopastraipa"/>
        <w:numPr>
          <w:ilvl w:val="0"/>
          <w:numId w:val="127"/>
        </w:numPr>
        <w:contextualSpacing w:val="0"/>
        <w:rPr>
          <w:lang w:val="lt-LT"/>
        </w:rPr>
      </w:pPr>
      <w:r w:rsidRPr="00221DF0">
        <w:rPr>
          <w:lang w:val="lt-LT"/>
        </w:rPr>
        <w:t>biblioteka;</w:t>
      </w:r>
    </w:p>
    <w:p w14:paraId="66FA2CA8" w14:textId="77777777" w:rsidR="00226CD4" w:rsidRPr="00221DF0" w:rsidRDefault="00226CD4" w:rsidP="00965FDA">
      <w:pPr>
        <w:pStyle w:val="Sraopastraipa"/>
        <w:numPr>
          <w:ilvl w:val="0"/>
          <w:numId w:val="127"/>
        </w:numPr>
        <w:contextualSpacing w:val="0"/>
        <w:rPr>
          <w:lang w:val="lt-LT"/>
        </w:rPr>
      </w:pPr>
      <w:r w:rsidRPr="00221DF0">
        <w:rPr>
          <w:lang w:val="lt-LT"/>
        </w:rPr>
        <w:t>nacionalinis sporto muziejus;</w:t>
      </w:r>
    </w:p>
    <w:p w14:paraId="26901EAC" w14:textId="77777777" w:rsidR="00226CD4" w:rsidRDefault="00226CD4" w:rsidP="00965FDA">
      <w:pPr>
        <w:pStyle w:val="Sraopastraipa"/>
        <w:numPr>
          <w:ilvl w:val="0"/>
          <w:numId w:val="127"/>
        </w:numPr>
        <w:contextualSpacing w:val="0"/>
        <w:rPr>
          <w:lang w:val="lt-LT"/>
        </w:rPr>
      </w:pPr>
      <w:r w:rsidRPr="00221DF0">
        <w:rPr>
          <w:lang w:val="lt-LT"/>
        </w:rPr>
        <w:t>vaikų darželis.</w:t>
      </w:r>
    </w:p>
    <w:p w14:paraId="62835DB6" w14:textId="77777777" w:rsidR="00BA405A" w:rsidRPr="00221DF0" w:rsidRDefault="00BA405A" w:rsidP="00BA405A">
      <w:pPr>
        <w:pStyle w:val="Sraopastraipa"/>
        <w:spacing w:before="120" w:after="120"/>
        <w:ind w:left="862"/>
        <w:contextualSpacing w:val="0"/>
        <w:rPr>
          <w:lang w:val="lt-LT"/>
        </w:rPr>
      </w:pPr>
    </w:p>
    <w:p w14:paraId="01F566B5" w14:textId="77777777" w:rsidR="00226CD4" w:rsidRDefault="00226CD4" w:rsidP="00965FDA">
      <w:pPr>
        <w:pStyle w:val="Antrat4"/>
        <w:numPr>
          <w:ilvl w:val="3"/>
          <w:numId w:val="44"/>
        </w:numPr>
        <w:rPr>
          <w:rFonts w:ascii="Arial" w:hAnsi="Arial" w:cs="Arial"/>
          <w:i w:val="0"/>
          <w:lang w:val="lt-LT"/>
        </w:rPr>
      </w:pPr>
      <w:bookmarkStart w:id="747" w:name="_Toc458894298"/>
      <w:r w:rsidRPr="00BA405A">
        <w:rPr>
          <w:rFonts w:ascii="Arial" w:hAnsi="Arial" w:cs="Arial"/>
          <w:i w:val="0"/>
          <w:lang w:val="lt-LT"/>
        </w:rPr>
        <w:lastRenderedPageBreak/>
        <w:t>Belaidės sistemos išdėstymas ir aprėptis</w:t>
      </w:r>
      <w:bookmarkEnd w:id="747"/>
    </w:p>
    <w:p w14:paraId="3697A6B0" w14:textId="77777777" w:rsidR="00BA405A" w:rsidRPr="00BA405A" w:rsidRDefault="00BA405A" w:rsidP="00BA405A">
      <w:pPr>
        <w:rPr>
          <w:lang w:val="lt-LT"/>
        </w:rPr>
      </w:pPr>
    </w:p>
    <w:p w14:paraId="3E71E666" w14:textId="10ACB7B1" w:rsidR="00226CD4" w:rsidRPr="00221DF0" w:rsidRDefault="00226CD4" w:rsidP="00724D19">
      <w:pPr>
        <w:spacing w:before="120" w:after="120"/>
        <w:rPr>
          <w:lang w:val="lt-LT"/>
        </w:rPr>
      </w:pPr>
      <w:r w:rsidRPr="00221DF0">
        <w:rPr>
          <w:lang w:val="lt-LT"/>
        </w:rPr>
        <w:t>Turi būti sukurtas belaidis („</w:t>
      </w:r>
      <w:proofErr w:type="spellStart"/>
      <w:r w:rsidRPr="00221DF0">
        <w:rPr>
          <w:lang w:val="lt-LT"/>
        </w:rPr>
        <w:t>Wi</w:t>
      </w:r>
      <w:proofErr w:type="spellEnd"/>
      <w:r w:rsidRPr="00221DF0">
        <w:rPr>
          <w:lang w:val="lt-LT"/>
        </w:rPr>
        <w:t xml:space="preserve">-Fi“)  tinklas, kad </w:t>
      </w:r>
      <w:r w:rsidR="00995EBC" w:rsidRPr="00221DF0">
        <w:rPr>
          <w:lang w:val="lt-LT"/>
        </w:rPr>
        <w:t xml:space="preserve">Naudotojai </w:t>
      </w:r>
      <w:r w:rsidRPr="00221DF0">
        <w:rPr>
          <w:lang w:val="lt-LT"/>
        </w:rPr>
        <w:t>galėtų jungtis prie interneto (išskyrus viešuosius forumus):</w:t>
      </w:r>
    </w:p>
    <w:p w14:paraId="32A0BD2F" w14:textId="77777777" w:rsidR="00226CD4" w:rsidRPr="00221DF0" w:rsidRDefault="00226CD4" w:rsidP="00965FDA">
      <w:pPr>
        <w:pStyle w:val="Sraopastraipa"/>
        <w:numPr>
          <w:ilvl w:val="0"/>
          <w:numId w:val="128"/>
        </w:numPr>
        <w:contextualSpacing w:val="0"/>
        <w:rPr>
          <w:lang w:val="lt-LT"/>
        </w:rPr>
      </w:pPr>
      <w:r w:rsidRPr="00221DF0">
        <w:rPr>
          <w:lang w:val="lt-LT"/>
        </w:rPr>
        <w:t>visuose persirengimo kambariuose;</w:t>
      </w:r>
    </w:p>
    <w:p w14:paraId="5B8694A8" w14:textId="77777777" w:rsidR="00226CD4" w:rsidRPr="00221DF0" w:rsidRDefault="00226CD4" w:rsidP="00965FDA">
      <w:pPr>
        <w:pStyle w:val="Sraopastraipa"/>
        <w:numPr>
          <w:ilvl w:val="0"/>
          <w:numId w:val="128"/>
        </w:numPr>
        <w:contextualSpacing w:val="0"/>
        <w:rPr>
          <w:lang w:val="lt-LT"/>
        </w:rPr>
      </w:pPr>
      <w:r w:rsidRPr="00221DF0">
        <w:rPr>
          <w:lang w:val="lt-LT"/>
        </w:rPr>
        <w:t>mokomosiose patalpose;</w:t>
      </w:r>
    </w:p>
    <w:p w14:paraId="5501D00A" w14:textId="77777777" w:rsidR="00226CD4" w:rsidRPr="00221DF0" w:rsidRDefault="00226CD4" w:rsidP="00965FDA">
      <w:pPr>
        <w:pStyle w:val="Sraopastraipa"/>
        <w:numPr>
          <w:ilvl w:val="0"/>
          <w:numId w:val="128"/>
        </w:numPr>
        <w:contextualSpacing w:val="0"/>
        <w:rPr>
          <w:lang w:val="lt-LT"/>
        </w:rPr>
      </w:pPr>
      <w:r w:rsidRPr="00221DF0">
        <w:rPr>
          <w:lang w:val="lt-LT"/>
        </w:rPr>
        <w:t>VIP patalpose.</w:t>
      </w:r>
    </w:p>
    <w:p w14:paraId="4196F5C3" w14:textId="77777777" w:rsidR="00226CD4" w:rsidRPr="00221DF0" w:rsidRDefault="00226CD4" w:rsidP="00724D19">
      <w:pPr>
        <w:spacing w:before="120" w:after="120"/>
        <w:ind w:left="482"/>
        <w:rPr>
          <w:lang w:val="lt-LT"/>
        </w:rPr>
      </w:pPr>
    </w:p>
    <w:p w14:paraId="731307F2" w14:textId="77777777" w:rsidR="00226CD4" w:rsidRDefault="00226CD4" w:rsidP="00965FDA">
      <w:pPr>
        <w:pStyle w:val="Antrat4"/>
        <w:numPr>
          <w:ilvl w:val="3"/>
          <w:numId w:val="44"/>
        </w:numPr>
        <w:rPr>
          <w:rFonts w:ascii="Arial" w:hAnsi="Arial" w:cs="Arial"/>
          <w:i w:val="0"/>
          <w:lang w:val="lt-LT"/>
        </w:rPr>
      </w:pPr>
      <w:bookmarkStart w:id="748" w:name="_Toc458894299"/>
      <w:r w:rsidRPr="00BA405A">
        <w:rPr>
          <w:rFonts w:ascii="Arial" w:hAnsi="Arial" w:cs="Arial"/>
          <w:i w:val="0"/>
          <w:lang w:val="lt-LT"/>
        </w:rPr>
        <w:t>Telefonija</w:t>
      </w:r>
      <w:bookmarkEnd w:id="748"/>
    </w:p>
    <w:p w14:paraId="1592AA30" w14:textId="77777777" w:rsidR="00BA405A" w:rsidRPr="00BA405A" w:rsidRDefault="00BA405A" w:rsidP="00BA405A">
      <w:pPr>
        <w:rPr>
          <w:lang w:val="lt-LT"/>
        </w:rPr>
      </w:pPr>
    </w:p>
    <w:p w14:paraId="3C24B438" w14:textId="24B27CD1" w:rsidR="00226CD4" w:rsidRPr="00221DF0" w:rsidRDefault="00226CD4" w:rsidP="00724D19">
      <w:pPr>
        <w:spacing w:before="120" w:after="120"/>
        <w:rPr>
          <w:lang w:val="lt-LT"/>
        </w:rPr>
      </w:pPr>
      <w:r w:rsidRPr="00221DF0">
        <w:rPr>
          <w:lang w:val="lt-LT"/>
        </w:rPr>
        <w:t xml:space="preserve">Rekomenduojama telefonų sistema yra IP tipo, tačiau, jei tai svarbu ir reikalinga, </w:t>
      </w:r>
      <w:r w:rsidR="006E476B">
        <w:rPr>
          <w:lang w:val="lt-LT"/>
        </w:rPr>
        <w:t>Projekto bendrovė</w:t>
      </w:r>
      <w:r w:rsidRPr="00221DF0">
        <w:rPr>
          <w:lang w:val="lt-LT"/>
        </w:rPr>
        <w:t xml:space="preserve"> gali pasiūlyti alternatyvią sistemą. Komutatorius turi pasižymėti šiomis savybėmis:</w:t>
      </w:r>
    </w:p>
    <w:p w14:paraId="672291FF" w14:textId="77777777" w:rsidR="00226CD4" w:rsidRPr="00221DF0" w:rsidRDefault="00226CD4" w:rsidP="00965FDA">
      <w:pPr>
        <w:pStyle w:val="Sraopastraipa"/>
        <w:numPr>
          <w:ilvl w:val="0"/>
          <w:numId w:val="129"/>
        </w:numPr>
        <w:contextualSpacing w:val="0"/>
        <w:rPr>
          <w:lang w:val="lt-LT"/>
        </w:rPr>
      </w:pPr>
      <w:r w:rsidRPr="00221DF0">
        <w:rPr>
          <w:lang w:val="lt-LT"/>
        </w:rPr>
        <w:t>ISDN viešojo tinklo sąsaja T2 su 30 kanalų;</w:t>
      </w:r>
    </w:p>
    <w:p w14:paraId="3447D2AE" w14:textId="77777777" w:rsidR="00226CD4" w:rsidRPr="00221DF0" w:rsidRDefault="00226CD4" w:rsidP="00965FDA">
      <w:pPr>
        <w:pStyle w:val="Sraopastraipa"/>
        <w:numPr>
          <w:ilvl w:val="0"/>
          <w:numId w:val="129"/>
        </w:numPr>
        <w:contextualSpacing w:val="0"/>
        <w:rPr>
          <w:lang w:val="lt-LT"/>
        </w:rPr>
      </w:pPr>
      <w:r w:rsidRPr="00221DF0">
        <w:rPr>
          <w:lang w:val="lt-LT"/>
        </w:rPr>
        <w:t>ryšio serveris, atpažįstantis IP protokolą;</w:t>
      </w:r>
    </w:p>
    <w:p w14:paraId="426A3E65" w14:textId="77777777" w:rsidR="00226CD4" w:rsidRPr="00221DF0" w:rsidRDefault="00226CD4" w:rsidP="00965FDA">
      <w:pPr>
        <w:pStyle w:val="Sraopastraipa"/>
        <w:numPr>
          <w:ilvl w:val="0"/>
          <w:numId w:val="129"/>
        </w:numPr>
        <w:contextualSpacing w:val="0"/>
        <w:rPr>
          <w:lang w:val="lt-LT"/>
        </w:rPr>
      </w:pPr>
      <w:r w:rsidRPr="00221DF0">
        <w:rPr>
          <w:lang w:val="lt-LT"/>
        </w:rPr>
        <w:t>apmokestinimo valdymas;</w:t>
      </w:r>
    </w:p>
    <w:p w14:paraId="00E872BA" w14:textId="77777777" w:rsidR="00226CD4" w:rsidRPr="00221DF0" w:rsidRDefault="00226CD4" w:rsidP="00965FDA">
      <w:pPr>
        <w:pStyle w:val="Sraopastraipa"/>
        <w:numPr>
          <w:ilvl w:val="0"/>
          <w:numId w:val="129"/>
        </w:numPr>
        <w:contextualSpacing w:val="0"/>
        <w:rPr>
          <w:lang w:val="lt-LT"/>
        </w:rPr>
      </w:pPr>
      <w:r w:rsidRPr="00221DF0">
        <w:rPr>
          <w:lang w:val="lt-LT"/>
        </w:rPr>
        <w:t>balso pašto pranešimai.</w:t>
      </w:r>
    </w:p>
    <w:p w14:paraId="7085E85D" w14:textId="77777777" w:rsidR="00226CD4" w:rsidRPr="00221DF0" w:rsidRDefault="00226CD4" w:rsidP="00724D19">
      <w:pPr>
        <w:spacing w:before="120" w:after="120"/>
        <w:rPr>
          <w:lang w:val="lt-LT"/>
        </w:rPr>
      </w:pPr>
      <w:r w:rsidRPr="00221DF0">
        <w:rPr>
          <w:lang w:val="lt-LT"/>
        </w:rPr>
        <w:t>Komutatorius turi leisti skirti srauto pirmenybę balsui duomenų atžvilgiu, kad būtų galima padalyti telefonų ir kompiuterių tinklus.</w:t>
      </w:r>
    </w:p>
    <w:p w14:paraId="5C302ABA" w14:textId="77777777" w:rsidR="00226CD4" w:rsidRPr="00221DF0" w:rsidRDefault="00226CD4" w:rsidP="00724D19">
      <w:pPr>
        <w:spacing w:before="120" w:after="120"/>
        <w:rPr>
          <w:lang w:val="lt-LT"/>
        </w:rPr>
      </w:pPr>
      <w:r w:rsidRPr="00221DF0">
        <w:rPr>
          <w:lang w:val="lt-LT"/>
        </w:rPr>
        <w:t>Telefonų sistema taip pat turėtų teikti:</w:t>
      </w:r>
    </w:p>
    <w:p w14:paraId="3EE3F903" w14:textId="298EFE64" w:rsidR="00226CD4" w:rsidRPr="00221DF0" w:rsidRDefault="00173AC4" w:rsidP="00965FDA">
      <w:pPr>
        <w:pStyle w:val="Sraopastraipa"/>
        <w:numPr>
          <w:ilvl w:val="0"/>
          <w:numId w:val="130"/>
        </w:numPr>
        <w:contextualSpacing w:val="0"/>
        <w:rPr>
          <w:lang w:val="lt-LT"/>
        </w:rPr>
      </w:pPr>
      <w:r>
        <w:rPr>
          <w:lang w:val="lt-LT"/>
        </w:rPr>
        <w:t>tiesioginio ryšio</w:t>
      </w:r>
      <w:r w:rsidR="00226CD4" w:rsidRPr="00221DF0">
        <w:rPr>
          <w:lang w:val="lt-LT"/>
        </w:rPr>
        <w:t xml:space="preserve"> liniją saugumo tarnyboms;</w:t>
      </w:r>
    </w:p>
    <w:p w14:paraId="4AD4C0F4" w14:textId="77777777" w:rsidR="00226CD4" w:rsidRDefault="00226CD4" w:rsidP="00965FDA">
      <w:pPr>
        <w:pStyle w:val="Sraopastraipa"/>
        <w:numPr>
          <w:ilvl w:val="0"/>
          <w:numId w:val="130"/>
        </w:numPr>
        <w:contextualSpacing w:val="0"/>
        <w:rPr>
          <w:lang w:val="lt-LT"/>
        </w:rPr>
      </w:pPr>
      <w:r w:rsidRPr="00221DF0">
        <w:rPr>
          <w:lang w:val="lt-LT"/>
        </w:rPr>
        <w:t>tinklą žiniasklaidai.</w:t>
      </w:r>
    </w:p>
    <w:p w14:paraId="50563095" w14:textId="77777777" w:rsidR="00BA405A" w:rsidRPr="00221DF0" w:rsidRDefault="00BA405A" w:rsidP="00BA405A">
      <w:pPr>
        <w:pStyle w:val="Sraopastraipa"/>
        <w:spacing w:before="120" w:after="120"/>
        <w:ind w:left="862"/>
        <w:contextualSpacing w:val="0"/>
        <w:rPr>
          <w:lang w:val="lt-LT"/>
        </w:rPr>
      </w:pPr>
    </w:p>
    <w:p w14:paraId="5EFB3AD0" w14:textId="77777777" w:rsidR="00226CD4" w:rsidRDefault="00226CD4" w:rsidP="00965FDA">
      <w:pPr>
        <w:pStyle w:val="Antrat4"/>
        <w:numPr>
          <w:ilvl w:val="3"/>
          <w:numId w:val="44"/>
        </w:numPr>
        <w:rPr>
          <w:rFonts w:ascii="Arial" w:hAnsi="Arial" w:cs="Arial"/>
          <w:i w:val="0"/>
          <w:lang w:val="lt-LT"/>
        </w:rPr>
      </w:pPr>
      <w:bookmarkStart w:id="749" w:name="_Toc458894300"/>
      <w:r w:rsidRPr="00BA405A">
        <w:rPr>
          <w:rFonts w:ascii="Arial" w:hAnsi="Arial" w:cs="Arial"/>
          <w:i w:val="0"/>
          <w:lang w:val="lt-LT"/>
        </w:rPr>
        <w:t>Vidaus ryšys</w:t>
      </w:r>
      <w:bookmarkEnd w:id="749"/>
    </w:p>
    <w:p w14:paraId="02A007C1" w14:textId="77777777" w:rsidR="00BA405A" w:rsidRPr="00BA405A" w:rsidRDefault="00BA405A" w:rsidP="00BA405A">
      <w:pPr>
        <w:rPr>
          <w:lang w:val="lt-LT"/>
        </w:rPr>
      </w:pPr>
    </w:p>
    <w:p w14:paraId="670C2629" w14:textId="4D0FBC1E" w:rsidR="00226CD4" w:rsidRPr="00221DF0" w:rsidRDefault="00226CD4" w:rsidP="00724D19">
      <w:pPr>
        <w:spacing w:before="120" w:after="120"/>
        <w:rPr>
          <w:lang w:val="lt-LT"/>
        </w:rPr>
      </w:pPr>
      <w:r w:rsidRPr="00221DF0">
        <w:rPr>
          <w:lang w:val="lt-LT"/>
        </w:rPr>
        <w:t xml:space="preserve">Prie įėjimų į Daugiafunkcio komplekso </w:t>
      </w:r>
      <w:r w:rsidR="00995EBC" w:rsidRPr="00221DF0">
        <w:rPr>
          <w:lang w:val="lt-LT"/>
        </w:rPr>
        <w:t xml:space="preserve">Objektus </w:t>
      </w:r>
      <w:r w:rsidRPr="00221DF0">
        <w:rPr>
          <w:lang w:val="lt-LT"/>
        </w:rPr>
        <w:t>ir pagrindinių durų į technines patalpas turi būti įrengtas laisvų rankų vidinis ryšys, kad būtų galimybė greitai susisiekti.</w:t>
      </w:r>
    </w:p>
    <w:p w14:paraId="00A27436" w14:textId="12228B84" w:rsidR="00226CD4" w:rsidRDefault="00226CD4" w:rsidP="00724D19">
      <w:pPr>
        <w:spacing w:before="120" w:after="120"/>
        <w:rPr>
          <w:lang w:val="lt-LT"/>
        </w:rPr>
      </w:pPr>
      <w:r w:rsidRPr="00221DF0">
        <w:rPr>
          <w:lang w:val="lt-LT"/>
        </w:rPr>
        <w:t>Vidaus ryšio įranga viešosiose vietose lauke turi būti apsaugota nuo chuliganizmo ir nusidėvėjimo pavojų, taip pat turi būti įrengti slenkamieji ekranai su mygtukais, garsiakalbis, mikrofonas, apšvietimas arba mygtukai.</w:t>
      </w:r>
    </w:p>
    <w:p w14:paraId="093CF56D" w14:textId="77777777" w:rsidR="00BA405A" w:rsidRPr="00221DF0" w:rsidRDefault="00BA405A" w:rsidP="00724D19">
      <w:pPr>
        <w:spacing w:before="120" w:after="120"/>
        <w:rPr>
          <w:lang w:val="lt-LT"/>
        </w:rPr>
      </w:pPr>
    </w:p>
    <w:p w14:paraId="7350E08E" w14:textId="295B0A59" w:rsidR="00226CD4" w:rsidRDefault="00226CD4" w:rsidP="00965FDA">
      <w:pPr>
        <w:pStyle w:val="Antrat4"/>
        <w:numPr>
          <w:ilvl w:val="3"/>
          <w:numId w:val="44"/>
        </w:numPr>
        <w:rPr>
          <w:rFonts w:ascii="Arial" w:hAnsi="Arial" w:cs="Arial"/>
          <w:i w:val="0"/>
          <w:lang w:val="lt-LT"/>
        </w:rPr>
      </w:pPr>
      <w:bookmarkStart w:id="750" w:name="_Toc458894301"/>
      <w:r w:rsidRPr="00BA405A">
        <w:rPr>
          <w:rFonts w:ascii="Arial" w:hAnsi="Arial" w:cs="Arial"/>
          <w:i w:val="0"/>
          <w:lang w:val="lt-LT"/>
        </w:rPr>
        <w:t>Gars</w:t>
      </w:r>
      <w:r w:rsidR="00F917D6" w:rsidRPr="00BA405A">
        <w:rPr>
          <w:rFonts w:ascii="Arial" w:hAnsi="Arial" w:cs="Arial"/>
          <w:i w:val="0"/>
          <w:lang w:val="lt-LT"/>
        </w:rPr>
        <w:t>o sistem</w:t>
      </w:r>
      <w:r w:rsidR="00BA405A">
        <w:rPr>
          <w:rFonts w:ascii="Arial" w:hAnsi="Arial" w:cs="Arial"/>
          <w:i w:val="0"/>
          <w:lang w:val="lt-LT"/>
        </w:rPr>
        <w:t>ų bendrieji reikalavimai</w:t>
      </w:r>
      <w:bookmarkEnd w:id="750"/>
      <w:r w:rsidRPr="00BA405A">
        <w:rPr>
          <w:rFonts w:ascii="Arial" w:hAnsi="Arial" w:cs="Arial"/>
          <w:i w:val="0"/>
          <w:lang w:val="lt-LT"/>
        </w:rPr>
        <w:t xml:space="preserve"> </w:t>
      </w:r>
    </w:p>
    <w:p w14:paraId="3F966F69" w14:textId="77777777" w:rsidR="00BA405A" w:rsidRPr="00BA405A" w:rsidRDefault="00BA405A" w:rsidP="00BA405A">
      <w:pPr>
        <w:rPr>
          <w:lang w:val="lt-LT"/>
        </w:rPr>
      </w:pPr>
    </w:p>
    <w:p w14:paraId="6A70CB77" w14:textId="6A0DF167" w:rsidR="00226CD4" w:rsidRDefault="00226CD4" w:rsidP="00724D19">
      <w:pPr>
        <w:spacing w:before="120" w:after="120"/>
        <w:rPr>
          <w:lang w:val="lt-LT"/>
        </w:rPr>
      </w:pPr>
      <w:r w:rsidRPr="00221DF0">
        <w:rPr>
          <w:lang w:val="lt-LT"/>
        </w:rPr>
        <w:t xml:space="preserve">Garso sistema turi užtikrinti aukštą garso kokybę visuose Daugiafunkcio komplekso </w:t>
      </w:r>
      <w:r w:rsidR="00F917D6" w:rsidRPr="00221DF0">
        <w:rPr>
          <w:lang w:val="lt-LT"/>
        </w:rPr>
        <w:t>Objektuose</w:t>
      </w:r>
      <w:r w:rsidRPr="00221DF0">
        <w:rPr>
          <w:lang w:val="lt-LT"/>
        </w:rPr>
        <w:t>, kuriuose reikalingas geras garsas, įskaitant konferencijų ir mokomąsias sales bei kultūros ir ugdymo centrą</w:t>
      </w:r>
      <w:r w:rsidR="00383819" w:rsidRPr="00221DF0">
        <w:rPr>
          <w:lang w:val="lt-LT"/>
        </w:rPr>
        <w:t xml:space="preserve"> ir biblioteką</w:t>
      </w:r>
      <w:r w:rsidRPr="00221DF0">
        <w:rPr>
          <w:lang w:val="lt-LT"/>
        </w:rPr>
        <w:t>.</w:t>
      </w:r>
    </w:p>
    <w:p w14:paraId="4F2AFF71" w14:textId="77777777" w:rsidR="00BA405A" w:rsidRPr="00221DF0" w:rsidRDefault="00BA405A" w:rsidP="00724D19">
      <w:pPr>
        <w:spacing w:before="120" w:after="120"/>
        <w:rPr>
          <w:color w:val="FF0000"/>
          <w:lang w:val="lt-LT"/>
        </w:rPr>
      </w:pPr>
    </w:p>
    <w:p w14:paraId="043A8BD2" w14:textId="224CF417" w:rsidR="00226CD4" w:rsidRDefault="00226CD4" w:rsidP="00965FDA">
      <w:pPr>
        <w:pStyle w:val="Antrat4"/>
        <w:numPr>
          <w:ilvl w:val="3"/>
          <w:numId w:val="44"/>
        </w:numPr>
        <w:rPr>
          <w:rFonts w:ascii="Arial" w:hAnsi="Arial" w:cs="Arial"/>
          <w:i w:val="0"/>
          <w:lang w:val="lt-LT"/>
        </w:rPr>
      </w:pPr>
      <w:bookmarkStart w:id="751" w:name="_Toc458894302"/>
      <w:r w:rsidRPr="00BA405A">
        <w:rPr>
          <w:rFonts w:ascii="Arial" w:hAnsi="Arial" w:cs="Arial"/>
          <w:i w:val="0"/>
          <w:lang w:val="lt-LT"/>
        </w:rPr>
        <w:t>Viešųjų kultūros i</w:t>
      </w:r>
      <w:r w:rsidR="00BA405A" w:rsidRPr="00BA405A">
        <w:rPr>
          <w:rFonts w:ascii="Arial" w:hAnsi="Arial" w:cs="Arial"/>
          <w:i w:val="0"/>
          <w:lang w:val="lt-LT"/>
        </w:rPr>
        <w:t>r sporto renginių infrastruktūros garso sistemos</w:t>
      </w:r>
      <w:bookmarkEnd w:id="751"/>
    </w:p>
    <w:p w14:paraId="4F38C002" w14:textId="77777777" w:rsidR="00BA405A" w:rsidRPr="00BA405A" w:rsidRDefault="00BA405A" w:rsidP="00BA405A">
      <w:pPr>
        <w:rPr>
          <w:lang w:val="lt-LT"/>
        </w:rPr>
      </w:pPr>
    </w:p>
    <w:p w14:paraId="5512B255" w14:textId="09D84833" w:rsidR="00226CD4" w:rsidRPr="00221DF0" w:rsidRDefault="00226CD4" w:rsidP="00724D19">
      <w:pPr>
        <w:spacing w:before="120" w:after="120"/>
        <w:rPr>
          <w:lang w:val="lt-LT"/>
        </w:rPr>
      </w:pPr>
      <w:r w:rsidRPr="00D15FD6">
        <w:rPr>
          <w:lang w:val="lt-LT"/>
        </w:rPr>
        <w:t xml:space="preserve">Visoje Viešųjų kultūros ir sporto renginių </w:t>
      </w:r>
      <w:r w:rsidRPr="00664AD8">
        <w:rPr>
          <w:lang w:val="lt-LT"/>
        </w:rPr>
        <w:t>infrastruktūroje</w:t>
      </w:r>
      <w:r w:rsidR="00F917D6" w:rsidRPr="00221DF0">
        <w:rPr>
          <w:lang w:val="lt-LT"/>
        </w:rPr>
        <w:t xml:space="preserve"> </w:t>
      </w:r>
      <w:r w:rsidRPr="00221DF0">
        <w:rPr>
          <w:lang w:val="lt-LT"/>
        </w:rPr>
        <w:t xml:space="preserve">turi būti transliuojamas aukštos kokybės garsas. Atidėjimo linijos turi sudaryti galimybę garsą paskirstyti vienodai. Garso galia turi bent 10 </w:t>
      </w:r>
      <w:proofErr w:type="spellStart"/>
      <w:r w:rsidRPr="00221DF0">
        <w:rPr>
          <w:lang w:val="lt-LT"/>
        </w:rPr>
        <w:t>dB</w:t>
      </w:r>
      <w:proofErr w:type="spellEnd"/>
      <w:r w:rsidRPr="00221DF0">
        <w:rPr>
          <w:lang w:val="lt-LT"/>
        </w:rPr>
        <w:t xml:space="preserve"> viršyti aplinkos triukšmą.</w:t>
      </w:r>
    </w:p>
    <w:p w14:paraId="495045D0" w14:textId="77777777" w:rsidR="00226CD4" w:rsidRPr="00221DF0" w:rsidRDefault="00226CD4" w:rsidP="00724D19">
      <w:pPr>
        <w:spacing w:before="120" w:after="120"/>
        <w:rPr>
          <w:lang w:val="lt-LT"/>
        </w:rPr>
      </w:pPr>
      <w:r w:rsidRPr="00221DF0">
        <w:rPr>
          <w:lang w:val="lt-LT"/>
        </w:rPr>
        <w:t xml:space="preserve">Jei aplinkos triukšmas siekia 85 </w:t>
      </w:r>
      <w:proofErr w:type="spellStart"/>
      <w:r w:rsidRPr="00221DF0">
        <w:rPr>
          <w:lang w:val="lt-LT"/>
        </w:rPr>
        <w:t>dB</w:t>
      </w:r>
      <w:proofErr w:type="spellEnd"/>
      <w:r w:rsidRPr="00221DF0">
        <w:rPr>
          <w:lang w:val="lt-LT"/>
        </w:rPr>
        <w:t xml:space="preserve">, garso sistema turi užtikrinti 95 </w:t>
      </w:r>
      <w:proofErr w:type="spellStart"/>
      <w:r w:rsidRPr="00221DF0">
        <w:rPr>
          <w:lang w:val="lt-LT"/>
        </w:rPr>
        <w:t>dB</w:t>
      </w:r>
      <w:proofErr w:type="spellEnd"/>
      <w:r w:rsidRPr="00221DF0">
        <w:rPr>
          <w:lang w:val="lt-LT"/>
        </w:rPr>
        <w:t xml:space="preserve"> garsumą naudotojams visose centrinėse tribūnose. Garsas į auditoriją turi būti nukreiptas ne mažesniu kaip 100–16 000 Hz diapazonu su galimybe pirmenybę teikti balsui.</w:t>
      </w:r>
    </w:p>
    <w:p w14:paraId="27931BB9" w14:textId="4C3D4FDE" w:rsidR="00226CD4" w:rsidRPr="00221DF0" w:rsidRDefault="00226CD4" w:rsidP="00724D19">
      <w:pPr>
        <w:spacing w:before="120" w:after="120"/>
        <w:rPr>
          <w:lang w:val="lt-LT"/>
        </w:rPr>
      </w:pPr>
      <w:r w:rsidRPr="00221DF0">
        <w:rPr>
          <w:lang w:val="lt-LT"/>
        </w:rPr>
        <w:t xml:space="preserve">Viešųjų kultūros ir sporto renginių infrastruktūroje turi būti užtikrinta, kad garsas būtų vienodas ir jokioje centrinių tribūnų vietoje nesiskirtų daugiau kaip 3 </w:t>
      </w:r>
      <w:proofErr w:type="spellStart"/>
      <w:r w:rsidRPr="00221DF0">
        <w:rPr>
          <w:lang w:val="lt-LT"/>
        </w:rPr>
        <w:t>dB</w:t>
      </w:r>
      <w:proofErr w:type="spellEnd"/>
      <w:r w:rsidRPr="00221DF0">
        <w:rPr>
          <w:lang w:val="lt-LT"/>
        </w:rPr>
        <w:t>. Perjungiama garso transliacija turi skambėti centrinėse tribūnose (valdoma pagal sektorius) ir viešojoje erdvėje prie stadiono.</w:t>
      </w:r>
    </w:p>
    <w:p w14:paraId="519B55E8" w14:textId="77777777" w:rsidR="00226CD4" w:rsidRPr="00221DF0" w:rsidRDefault="00226CD4" w:rsidP="00724D19">
      <w:pPr>
        <w:spacing w:before="120" w:after="120"/>
        <w:rPr>
          <w:lang w:val="lt-LT"/>
        </w:rPr>
      </w:pPr>
      <w:r w:rsidRPr="00221DF0">
        <w:rPr>
          <w:lang w:val="lt-LT"/>
        </w:rPr>
        <w:t>Naudojantis garso sistema turi būti galimybė skelbti pirmenybinius ir iš anksto įrašytus saugumo skelbimus bei rekomendacijas dėl incidentų.</w:t>
      </w:r>
    </w:p>
    <w:p w14:paraId="4F3B8CFB" w14:textId="77777777" w:rsidR="00226CD4" w:rsidRPr="00221DF0" w:rsidRDefault="00226CD4" w:rsidP="00724D19">
      <w:pPr>
        <w:spacing w:before="120" w:after="120"/>
        <w:rPr>
          <w:color w:val="0079C1"/>
          <w:lang w:val="lt-LT"/>
        </w:rPr>
      </w:pPr>
    </w:p>
    <w:p w14:paraId="3A9C6202" w14:textId="2184D1A1" w:rsidR="00226CD4" w:rsidRDefault="00226CD4" w:rsidP="00965FDA">
      <w:pPr>
        <w:pStyle w:val="Antrat4"/>
        <w:numPr>
          <w:ilvl w:val="3"/>
          <w:numId w:val="44"/>
        </w:numPr>
        <w:rPr>
          <w:rFonts w:ascii="Arial" w:hAnsi="Arial" w:cs="Arial"/>
          <w:i w:val="0"/>
          <w:lang w:val="lt-LT"/>
        </w:rPr>
      </w:pPr>
      <w:bookmarkStart w:id="752" w:name="_Toc458894303"/>
      <w:r w:rsidRPr="00BA405A">
        <w:rPr>
          <w:rFonts w:ascii="Arial" w:hAnsi="Arial" w:cs="Arial"/>
          <w:i w:val="0"/>
          <w:lang w:val="lt-LT"/>
        </w:rPr>
        <w:t>Kultūros ir ugdymo centras</w:t>
      </w:r>
      <w:r w:rsidR="00BA405A" w:rsidRPr="00BA405A">
        <w:rPr>
          <w:rFonts w:ascii="Arial" w:hAnsi="Arial" w:cs="Arial"/>
          <w:i w:val="0"/>
          <w:lang w:val="lt-LT"/>
        </w:rPr>
        <w:t xml:space="preserve"> ir bibliotekos garso sistemos</w:t>
      </w:r>
      <w:bookmarkEnd w:id="752"/>
    </w:p>
    <w:p w14:paraId="23C171D5" w14:textId="77777777" w:rsidR="00BA405A" w:rsidRPr="00BA405A" w:rsidRDefault="00BA405A" w:rsidP="00BA405A">
      <w:pPr>
        <w:rPr>
          <w:lang w:val="lt-LT"/>
        </w:rPr>
      </w:pPr>
    </w:p>
    <w:p w14:paraId="7A59E4B7" w14:textId="77777777" w:rsidR="00226CD4" w:rsidRDefault="00226CD4" w:rsidP="00724D19">
      <w:pPr>
        <w:spacing w:before="120" w:after="120"/>
        <w:rPr>
          <w:lang w:val="lt-LT"/>
        </w:rPr>
      </w:pPr>
      <w:r w:rsidRPr="00221DF0">
        <w:rPr>
          <w:lang w:val="lt-LT"/>
        </w:rPr>
        <w:t>Kultūros ir ugdymo centre</w:t>
      </w:r>
      <w:r w:rsidR="00383819" w:rsidRPr="00221DF0">
        <w:rPr>
          <w:lang w:val="lt-LT"/>
        </w:rPr>
        <w:t xml:space="preserve"> ir bibliotekoje</w:t>
      </w:r>
      <w:r w:rsidRPr="00221DF0">
        <w:rPr>
          <w:lang w:val="lt-LT"/>
        </w:rPr>
        <w:t xml:space="preserve"> turi būti užtikrinta tinkama garso izoliacija ir akustika. </w:t>
      </w:r>
      <w:r w:rsidRPr="00B10190">
        <w:rPr>
          <w:lang w:val="lt-LT"/>
        </w:rPr>
        <w:t xml:space="preserve">Viešųjų kultūros ir sporto renginių infrastruktūroje </w:t>
      </w:r>
      <w:r w:rsidRPr="00221DF0">
        <w:rPr>
          <w:lang w:val="lt-LT"/>
        </w:rPr>
        <w:t xml:space="preserve"> ar jos prieigose vykdoma veikla neturi trukdyti kultūros ir ugdymo centre </w:t>
      </w:r>
      <w:r w:rsidR="00383819" w:rsidRPr="00D15FD6">
        <w:rPr>
          <w:lang w:val="lt-LT"/>
        </w:rPr>
        <w:t xml:space="preserve">ir bibliotekoje </w:t>
      </w:r>
      <w:r w:rsidRPr="00D15FD6">
        <w:rPr>
          <w:lang w:val="lt-LT"/>
        </w:rPr>
        <w:t>vykdoma</w:t>
      </w:r>
      <w:r w:rsidRPr="00664AD8">
        <w:rPr>
          <w:lang w:val="lt-LT"/>
        </w:rPr>
        <w:t>i veiklai. Taip pat turi būti atsižvelgta į tai, kad galimybė patekti į kultūros ir ugdymo centro patalpas turi būti užtikrinta 24 (dvidešimt keturias) val. per parą.</w:t>
      </w:r>
    </w:p>
    <w:p w14:paraId="7F0F2B8C" w14:textId="77777777" w:rsidR="00BA405A" w:rsidRPr="00664AD8" w:rsidRDefault="00BA405A" w:rsidP="00724D19">
      <w:pPr>
        <w:spacing w:before="120" w:after="120"/>
        <w:rPr>
          <w:lang w:val="lt-LT"/>
        </w:rPr>
      </w:pPr>
    </w:p>
    <w:p w14:paraId="65A83345" w14:textId="77777777" w:rsidR="00226CD4" w:rsidRDefault="00226CD4" w:rsidP="00965FDA">
      <w:pPr>
        <w:pStyle w:val="Antrat4"/>
        <w:numPr>
          <w:ilvl w:val="3"/>
          <w:numId w:val="44"/>
        </w:numPr>
        <w:rPr>
          <w:rFonts w:ascii="Arial" w:hAnsi="Arial" w:cs="Arial"/>
          <w:i w:val="0"/>
          <w:lang w:val="lt-LT"/>
        </w:rPr>
      </w:pPr>
      <w:bookmarkStart w:id="753" w:name="_Toc458894304"/>
      <w:r w:rsidRPr="00BA405A">
        <w:rPr>
          <w:rFonts w:ascii="Arial" w:hAnsi="Arial" w:cs="Arial"/>
          <w:i w:val="0"/>
          <w:lang w:val="lt-LT"/>
        </w:rPr>
        <w:t>Pultai</w:t>
      </w:r>
      <w:bookmarkEnd w:id="753"/>
    </w:p>
    <w:p w14:paraId="01679D6E" w14:textId="77777777" w:rsidR="00BA405A" w:rsidRPr="00BA405A" w:rsidRDefault="00BA405A" w:rsidP="00BA405A">
      <w:pPr>
        <w:rPr>
          <w:lang w:val="lt-LT"/>
        </w:rPr>
      </w:pPr>
    </w:p>
    <w:p w14:paraId="71057ED8" w14:textId="524F0BD0" w:rsidR="00226CD4" w:rsidRDefault="00226CD4" w:rsidP="00724D19">
      <w:pPr>
        <w:spacing w:before="120" w:after="120"/>
        <w:rPr>
          <w:lang w:val="lt-LT"/>
        </w:rPr>
      </w:pPr>
      <w:r w:rsidRPr="00221DF0">
        <w:rPr>
          <w:lang w:val="lt-LT"/>
        </w:rPr>
        <w:t>Reikalingai garso įvesčiai ir išvesčiai valdyti turi būti pasiūlytas aukštos kokybės skaitmeninis pultas. Jis turi būti automatizuotas, kad būtų išvengta klaidų jį naudojant, taip pat turi veikti iš anksto nustatytos konfigūracijos. Pultas turi būti su garsiakalbių artumo kontrolės įranga ir profesionaliomis ausinėmis.</w:t>
      </w:r>
    </w:p>
    <w:p w14:paraId="313961BF" w14:textId="77777777" w:rsidR="00BA405A" w:rsidRPr="00221DF0" w:rsidRDefault="00BA405A" w:rsidP="00724D19">
      <w:pPr>
        <w:spacing w:before="120" w:after="120"/>
        <w:rPr>
          <w:color w:val="0079C1"/>
          <w:lang w:val="lt-LT"/>
        </w:rPr>
      </w:pPr>
    </w:p>
    <w:p w14:paraId="03A0FB23" w14:textId="1BF95025" w:rsidR="00226CD4" w:rsidRDefault="00226CD4" w:rsidP="00965FDA">
      <w:pPr>
        <w:pStyle w:val="Antrat4"/>
        <w:numPr>
          <w:ilvl w:val="3"/>
          <w:numId w:val="44"/>
        </w:numPr>
        <w:rPr>
          <w:rFonts w:ascii="Arial" w:hAnsi="Arial" w:cs="Arial"/>
          <w:i w:val="0"/>
          <w:lang w:val="lt-LT"/>
        </w:rPr>
      </w:pPr>
      <w:bookmarkStart w:id="754" w:name="_Toc458894305"/>
      <w:r w:rsidRPr="00BA405A">
        <w:rPr>
          <w:rFonts w:ascii="Arial" w:hAnsi="Arial" w:cs="Arial"/>
          <w:i w:val="0"/>
          <w:lang w:val="lt-LT"/>
        </w:rPr>
        <w:t>Viešųjų kultūros i</w:t>
      </w:r>
      <w:r w:rsidR="00BA405A">
        <w:rPr>
          <w:rFonts w:ascii="Arial" w:hAnsi="Arial" w:cs="Arial"/>
          <w:i w:val="0"/>
          <w:lang w:val="lt-LT"/>
        </w:rPr>
        <w:t>r sporto renginių infrastruktūros garso šaltinių įranga</w:t>
      </w:r>
      <w:bookmarkEnd w:id="754"/>
    </w:p>
    <w:p w14:paraId="567A69CB" w14:textId="77777777" w:rsidR="00BA405A" w:rsidRPr="00BA405A" w:rsidRDefault="00BA405A" w:rsidP="00BA405A">
      <w:pPr>
        <w:rPr>
          <w:lang w:val="lt-LT"/>
        </w:rPr>
      </w:pPr>
    </w:p>
    <w:p w14:paraId="51CF1ECB" w14:textId="0025C898" w:rsidR="00226CD4" w:rsidRPr="00221DF0" w:rsidRDefault="00226CD4" w:rsidP="00724D19">
      <w:pPr>
        <w:spacing w:before="120" w:after="120"/>
        <w:rPr>
          <w:lang w:val="lt-LT"/>
        </w:rPr>
      </w:pPr>
      <w:r w:rsidRPr="00D15FD6">
        <w:rPr>
          <w:lang w:val="lt-LT"/>
        </w:rPr>
        <w:t xml:space="preserve">Viešųjų kultūros ir sporto renginių </w:t>
      </w:r>
      <w:r w:rsidRPr="00221DF0">
        <w:rPr>
          <w:lang w:val="lt-LT"/>
        </w:rPr>
        <w:t>infrastruktūros valdymo patalpoje turi būti pasiūlyta ir įrengta garso įranga:</w:t>
      </w:r>
    </w:p>
    <w:p w14:paraId="11DD2A9D" w14:textId="77777777" w:rsidR="00226CD4" w:rsidRPr="00221DF0" w:rsidRDefault="00226CD4" w:rsidP="00965FDA">
      <w:pPr>
        <w:pStyle w:val="Sraopastraipa"/>
        <w:numPr>
          <w:ilvl w:val="0"/>
          <w:numId w:val="131"/>
        </w:numPr>
        <w:contextualSpacing w:val="0"/>
        <w:rPr>
          <w:lang w:val="lt-LT"/>
        </w:rPr>
      </w:pPr>
      <w:r w:rsidRPr="00221DF0">
        <w:rPr>
          <w:lang w:val="lt-LT"/>
        </w:rPr>
        <w:t>profesionalų klasės CD grotuvas su subalansuotomis garso ir skaitmeninėmis išvestimis (AES);</w:t>
      </w:r>
    </w:p>
    <w:p w14:paraId="6CB88CD8" w14:textId="77777777" w:rsidR="00226CD4" w:rsidRPr="00221DF0" w:rsidRDefault="00226CD4" w:rsidP="00965FDA">
      <w:pPr>
        <w:pStyle w:val="Sraopastraipa"/>
        <w:numPr>
          <w:ilvl w:val="0"/>
          <w:numId w:val="131"/>
        </w:numPr>
        <w:contextualSpacing w:val="0"/>
        <w:rPr>
          <w:lang w:val="lt-LT"/>
        </w:rPr>
      </w:pPr>
      <w:r w:rsidRPr="00221DF0">
        <w:rPr>
          <w:lang w:val="lt-LT"/>
        </w:rPr>
        <w:t>profesionalų klasės skaitmeninis įrašymo įrenginys, įrašantis į keičiamąją atminties kortelę (pvz., „</w:t>
      </w:r>
      <w:proofErr w:type="spellStart"/>
      <w:r w:rsidRPr="00221DF0">
        <w:rPr>
          <w:lang w:val="lt-LT"/>
        </w:rPr>
        <w:t>Compact</w:t>
      </w:r>
      <w:proofErr w:type="spellEnd"/>
      <w:r w:rsidRPr="00221DF0">
        <w:rPr>
          <w:lang w:val="lt-LT"/>
        </w:rPr>
        <w:t xml:space="preserve"> Flash“);</w:t>
      </w:r>
    </w:p>
    <w:p w14:paraId="7F002311" w14:textId="77777777" w:rsidR="00226CD4" w:rsidRPr="00221DF0" w:rsidRDefault="00226CD4" w:rsidP="00965FDA">
      <w:pPr>
        <w:pStyle w:val="Sraopastraipa"/>
        <w:numPr>
          <w:ilvl w:val="0"/>
          <w:numId w:val="131"/>
        </w:numPr>
        <w:contextualSpacing w:val="0"/>
        <w:rPr>
          <w:lang w:val="lt-LT"/>
        </w:rPr>
      </w:pPr>
      <w:r w:rsidRPr="00221DF0">
        <w:rPr>
          <w:lang w:val="lt-LT"/>
        </w:rPr>
        <w:t xml:space="preserve">2 UHF aukštos kokybės mikrofonų siųstuvų rinkinys, kuriuo galima prisijungti iš sporto aikštelės ir visų žiūrovų vietų prie pagrindinio pulto; </w:t>
      </w:r>
    </w:p>
    <w:p w14:paraId="434E32E5" w14:textId="77777777" w:rsidR="00226CD4" w:rsidRPr="00221DF0" w:rsidRDefault="00226CD4" w:rsidP="00965FDA">
      <w:pPr>
        <w:pStyle w:val="Sraopastraipa"/>
        <w:numPr>
          <w:ilvl w:val="0"/>
          <w:numId w:val="131"/>
        </w:numPr>
        <w:contextualSpacing w:val="0"/>
        <w:rPr>
          <w:lang w:val="lt-LT"/>
        </w:rPr>
      </w:pPr>
      <w:r w:rsidRPr="00221DF0">
        <w:rPr>
          <w:lang w:val="lt-LT"/>
        </w:rPr>
        <w:t>grįžtamojo ryšio ausinių sistemos kvalifikuotiems vadovams, kad būtų galima prisijungti prie sporto aikštelės ir visų žiūrovų vietų.</w:t>
      </w:r>
    </w:p>
    <w:p w14:paraId="5BE4F0F5" w14:textId="6E968BBA" w:rsidR="00226CD4" w:rsidRDefault="00226CD4" w:rsidP="00724D19">
      <w:pPr>
        <w:spacing w:before="120" w:after="120"/>
        <w:rPr>
          <w:lang w:val="lt-LT"/>
        </w:rPr>
      </w:pPr>
      <w:r w:rsidRPr="00221DF0">
        <w:rPr>
          <w:lang w:val="lt-LT"/>
        </w:rPr>
        <w:t>Taip pat turi</w:t>
      </w:r>
      <w:r w:rsidR="00F917D6" w:rsidRPr="00221DF0">
        <w:rPr>
          <w:lang w:val="lt-LT"/>
        </w:rPr>
        <w:t xml:space="preserve"> </w:t>
      </w:r>
      <w:r w:rsidRPr="00221DF0">
        <w:rPr>
          <w:lang w:val="lt-LT"/>
        </w:rPr>
        <w:t>būti įrengtas valdymo lygio ribotuvas su skaitmeniniu ekranu, kad būtų galima apriboti sistemos veikimą.</w:t>
      </w:r>
    </w:p>
    <w:p w14:paraId="36B6B7E4" w14:textId="77777777" w:rsidR="00BA405A" w:rsidRPr="00221DF0" w:rsidRDefault="00BA405A" w:rsidP="00724D19">
      <w:pPr>
        <w:spacing w:before="120" w:after="120"/>
        <w:rPr>
          <w:color w:val="0079C1"/>
          <w:lang w:val="lt-LT"/>
        </w:rPr>
      </w:pPr>
    </w:p>
    <w:p w14:paraId="78FCD1C6" w14:textId="77777777" w:rsidR="00226CD4" w:rsidRDefault="00226CD4" w:rsidP="00965FDA">
      <w:pPr>
        <w:pStyle w:val="Antrat4"/>
        <w:numPr>
          <w:ilvl w:val="3"/>
          <w:numId w:val="44"/>
        </w:numPr>
        <w:rPr>
          <w:rFonts w:ascii="Arial" w:hAnsi="Arial" w:cs="Arial"/>
          <w:i w:val="0"/>
          <w:lang w:val="lt-LT"/>
        </w:rPr>
      </w:pPr>
      <w:bookmarkStart w:id="755" w:name="_Toc458894306"/>
      <w:r w:rsidRPr="00BA405A">
        <w:rPr>
          <w:rFonts w:ascii="Arial" w:hAnsi="Arial" w:cs="Arial"/>
          <w:i w:val="0"/>
          <w:lang w:val="lt-LT"/>
        </w:rPr>
        <w:t>Garso apdorojimas</w:t>
      </w:r>
      <w:bookmarkEnd w:id="755"/>
    </w:p>
    <w:p w14:paraId="0165BAAA" w14:textId="77777777" w:rsidR="00BA405A" w:rsidRPr="00BA405A" w:rsidRDefault="00BA405A" w:rsidP="00BA405A">
      <w:pPr>
        <w:rPr>
          <w:lang w:val="lt-LT"/>
        </w:rPr>
      </w:pPr>
    </w:p>
    <w:p w14:paraId="252C8DA5" w14:textId="3330BECB" w:rsidR="00226CD4" w:rsidRDefault="00226CD4" w:rsidP="00724D19">
      <w:pPr>
        <w:spacing w:before="120" w:after="120"/>
        <w:rPr>
          <w:lang w:val="lt-LT"/>
        </w:rPr>
      </w:pPr>
      <w:r w:rsidRPr="00221DF0">
        <w:rPr>
          <w:lang w:val="lt-LT"/>
        </w:rPr>
        <w:t>Turi būti pateiktas skaitmeninio garso apdorojimo rinkinys, kuriuo būtų galima valdyti garso leidimą tam tikrose Daugiafunkcio komplekso zonose. Ši sistema taip pat turi turėti galimybę reguliuoti bendruosius garso parametrus (vienodumą, atidėjimą, suglaudinimą, triukšmo barjerą, balso dominavimą, nukreipimą, maišymą).</w:t>
      </w:r>
    </w:p>
    <w:p w14:paraId="6FC72243" w14:textId="77777777" w:rsidR="00BA405A" w:rsidRPr="00221DF0" w:rsidRDefault="00BA405A" w:rsidP="00724D19">
      <w:pPr>
        <w:spacing w:before="120" w:after="120"/>
        <w:rPr>
          <w:lang w:val="lt-LT"/>
        </w:rPr>
      </w:pPr>
    </w:p>
    <w:p w14:paraId="3942C86F" w14:textId="319AE484" w:rsidR="00226CD4" w:rsidRDefault="00BA405A" w:rsidP="00965FDA">
      <w:pPr>
        <w:pStyle w:val="Antrat4"/>
        <w:numPr>
          <w:ilvl w:val="3"/>
          <w:numId w:val="44"/>
        </w:numPr>
        <w:rPr>
          <w:rFonts w:ascii="Arial" w:hAnsi="Arial" w:cs="Arial"/>
          <w:i w:val="0"/>
          <w:lang w:val="lt-LT"/>
        </w:rPr>
      </w:pPr>
      <w:bookmarkStart w:id="756" w:name="_Toc458894307"/>
      <w:r w:rsidRPr="00BA405A">
        <w:rPr>
          <w:rFonts w:ascii="Arial" w:hAnsi="Arial" w:cs="Arial"/>
          <w:i w:val="0"/>
          <w:lang w:val="lt-LT"/>
        </w:rPr>
        <w:t>V</w:t>
      </w:r>
      <w:r w:rsidR="00226CD4" w:rsidRPr="00BA405A">
        <w:rPr>
          <w:rFonts w:ascii="Arial" w:hAnsi="Arial" w:cs="Arial"/>
          <w:i w:val="0"/>
          <w:lang w:val="lt-LT"/>
        </w:rPr>
        <w:t>iešųjų kultūros ir sporto renginių infrastruktūr</w:t>
      </w:r>
      <w:r w:rsidRPr="00BA405A">
        <w:rPr>
          <w:rFonts w:ascii="Arial" w:hAnsi="Arial" w:cs="Arial"/>
          <w:i w:val="0"/>
          <w:lang w:val="lt-LT"/>
        </w:rPr>
        <w:t>oje sumontuojami dideli ekranai</w:t>
      </w:r>
      <w:bookmarkEnd w:id="756"/>
      <w:r w:rsidR="00226CD4" w:rsidRPr="00BA405A">
        <w:rPr>
          <w:rFonts w:ascii="Arial" w:hAnsi="Arial" w:cs="Arial"/>
          <w:i w:val="0"/>
          <w:lang w:val="lt-LT"/>
        </w:rPr>
        <w:t xml:space="preserve"> </w:t>
      </w:r>
    </w:p>
    <w:p w14:paraId="0FD16973" w14:textId="77777777" w:rsidR="00BA405A" w:rsidRPr="00BA405A" w:rsidRDefault="00BA405A" w:rsidP="00BA405A">
      <w:pPr>
        <w:rPr>
          <w:lang w:val="lt-LT"/>
        </w:rPr>
      </w:pPr>
    </w:p>
    <w:p w14:paraId="51BB003F" w14:textId="736AD000" w:rsidR="00226CD4" w:rsidRPr="00221DF0" w:rsidRDefault="00226CD4" w:rsidP="00724D19">
      <w:pPr>
        <w:spacing w:before="120" w:after="120"/>
        <w:rPr>
          <w:lang w:val="lt-LT"/>
        </w:rPr>
      </w:pPr>
      <w:r w:rsidRPr="00221DF0">
        <w:rPr>
          <w:lang w:val="lt-LT"/>
        </w:rPr>
        <w:t>Visiems renginių naudotojams turi būti įrengta ekranų sistema, kuriai turi būti naudojami dideli ekranai. Atsižvelgiant į naujus transliacijų formatus, dideli ekranai turi būti pasirinkti geriausiai Viešųjų kultūros ir sporto renginių infrastruktūros matmenis atitinkančio dydžio ir skyros. Ekranai turi būti pristatyti ir sumontuoti ant platformų ir kopėčių, kad būtų galima vykdyti įrangos techninę priežiūrą.</w:t>
      </w:r>
    </w:p>
    <w:p w14:paraId="0E054FC0" w14:textId="77777777" w:rsidR="00226CD4" w:rsidRPr="00221DF0" w:rsidRDefault="00226CD4" w:rsidP="00724D19">
      <w:pPr>
        <w:spacing w:before="120" w:after="120"/>
        <w:rPr>
          <w:lang w:val="lt-LT"/>
        </w:rPr>
      </w:pPr>
      <w:r w:rsidRPr="00221DF0">
        <w:rPr>
          <w:lang w:val="lt-LT"/>
        </w:rPr>
        <w:t>Ekranuose turi būti galimybė rodyti:</w:t>
      </w:r>
    </w:p>
    <w:p w14:paraId="7CD12A93" w14:textId="77777777" w:rsidR="00226CD4" w:rsidRPr="00221DF0" w:rsidRDefault="00226CD4" w:rsidP="00965FDA">
      <w:pPr>
        <w:pStyle w:val="Sraopastraipa"/>
        <w:numPr>
          <w:ilvl w:val="0"/>
          <w:numId w:val="132"/>
        </w:numPr>
        <w:contextualSpacing w:val="0"/>
        <w:rPr>
          <w:lang w:val="lt-LT"/>
        </w:rPr>
      </w:pPr>
      <w:r w:rsidRPr="00221DF0">
        <w:rPr>
          <w:lang w:val="lt-LT"/>
        </w:rPr>
        <w:t>grafinius elementus;</w:t>
      </w:r>
    </w:p>
    <w:p w14:paraId="7F5B4195" w14:textId="77777777" w:rsidR="00226CD4" w:rsidRPr="00221DF0" w:rsidRDefault="00226CD4" w:rsidP="00965FDA">
      <w:pPr>
        <w:pStyle w:val="Sraopastraipa"/>
        <w:numPr>
          <w:ilvl w:val="0"/>
          <w:numId w:val="132"/>
        </w:numPr>
        <w:contextualSpacing w:val="0"/>
        <w:rPr>
          <w:lang w:val="lt-LT"/>
        </w:rPr>
      </w:pPr>
      <w:r w:rsidRPr="00221DF0">
        <w:rPr>
          <w:lang w:val="lt-LT"/>
        </w:rPr>
        <w:t>animaciją;</w:t>
      </w:r>
    </w:p>
    <w:p w14:paraId="6AEFFED1" w14:textId="77777777" w:rsidR="00226CD4" w:rsidRPr="00221DF0" w:rsidRDefault="00226CD4" w:rsidP="00965FDA">
      <w:pPr>
        <w:pStyle w:val="Sraopastraipa"/>
        <w:numPr>
          <w:ilvl w:val="0"/>
          <w:numId w:val="132"/>
        </w:numPr>
        <w:contextualSpacing w:val="0"/>
        <w:rPr>
          <w:lang w:val="lt-LT"/>
        </w:rPr>
      </w:pPr>
      <w:r w:rsidRPr="00221DF0">
        <w:rPr>
          <w:lang w:val="lt-LT"/>
        </w:rPr>
        <w:t>tekstą;</w:t>
      </w:r>
    </w:p>
    <w:p w14:paraId="140F845A" w14:textId="77777777" w:rsidR="00226CD4" w:rsidRPr="00221DF0" w:rsidRDefault="00226CD4" w:rsidP="00965FDA">
      <w:pPr>
        <w:pStyle w:val="Sraopastraipa"/>
        <w:numPr>
          <w:ilvl w:val="0"/>
          <w:numId w:val="132"/>
        </w:numPr>
        <w:contextualSpacing w:val="0"/>
        <w:rPr>
          <w:lang w:val="lt-LT"/>
        </w:rPr>
      </w:pPr>
      <w:r w:rsidRPr="00221DF0">
        <w:rPr>
          <w:lang w:val="lt-LT"/>
        </w:rPr>
        <w:t>logotipą;</w:t>
      </w:r>
    </w:p>
    <w:p w14:paraId="32551DE1" w14:textId="77777777" w:rsidR="00226CD4" w:rsidRPr="00221DF0" w:rsidRDefault="00226CD4" w:rsidP="00965FDA">
      <w:pPr>
        <w:pStyle w:val="Sraopastraipa"/>
        <w:numPr>
          <w:ilvl w:val="0"/>
          <w:numId w:val="132"/>
        </w:numPr>
        <w:contextualSpacing w:val="0"/>
        <w:rPr>
          <w:lang w:val="lt-LT"/>
        </w:rPr>
      </w:pPr>
      <w:r w:rsidRPr="00221DF0">
        <w:rPr>
          <w:lang w:val="lt-LT"/>
        </w:rPr>
        <w:t>datą, laiką, žaidimo laiką ir rezultatą;</w:t>
      </w:r>
    </w:p>
    <w:p w14:paraId="601BB09A" w14:textId="7014321B" w:rsidR="00226CD4" w:rsidRPr="00173AC4" w:rsidRDefault="00226CD4" w:rsidP="00965FDA">
      <w:pPr>
        <w:pStyle w:val="Sraopastraipa"/>
        <w:numPr>
          <w:ilvl w:val="0"/>
          <w:numId w:val="132"/>
        </w:numPr>
        <w:contextualSpacing w:val="0"/>
        <w:rPr>
          <w:lang w:val="lt-LT"/>
        </w:rPr>
      </w:pPr>
      <w:r w:rsidRPr="00221DF0">
        <w:rPr>
          <w:lang w:val="lt-LT"/>
        </w:rPr>
        <w:t>vaizdo įrašus ir nuotraukas.</w:t>
      </w:r>
    </w:p>
    <w:p w14:paraId="10CFD2A9" w14:textId="77777777" w:rsidR="00BA405A" w:rsidRPr="00221DF0" w:rsidRDefault="00BA405A" w:rsidP="00BA405A">
      <w:pPr>
        <w:pStyle w:val="Sraopastraipa"/>
        <w:spacing w:before="120" w:after="120"/>
        <w:ind w:left="862"/>
        <w:contextualSpacing w:val="0"/>
        <w:rPr>
          <w:color w:val="0079C1"/>
          <w:lang w:val="lt-LT"/>
        </w:rPr>
      </w:pPr>
    </w:p>
    <w:p w14:paraId="2152FF6E" w14:textId="77777777" w:rsidR="00226CD4" w:rsidRDefault="00226CD4" w:rsidP="00965FDA">
      <w:pPr>
        <w:pStyle w:val="Antrat4"/>
        <w:numPr>
          <w:ilvl w:val="3"/>
          <w:numId w:val="44"/>
        </w:numPr>
        <w:rPr>
          <w:rFonts w:ascii="Arial" w:hAnsi="Arial" w:cs="Arial"/>
          <w:i w:val="0"/>
          <w:lang w:val="lt-LT"/>
        </w:rPr>
      </w:pPr>
      <w:bookmarkStart w:id="757" w:name="_Toc458894308"/>
      <w:r w:rsidRPr="00BA405A">
        <w:rPr>
          <w:rFonts w:ascii="Arial" w:hAnsi="Arial" w:cs="Arial"/>
          <w:i w:val="0"/>
          <w:lang w:val="lt-LT"/>
        </w:rPr>
        <w:t>Laiko suderinimas</w:t>
      </w:r>
      <w:bookmarkEnd w:id="757"/>
      <w:r w:rsidRPr="00BA405A">
        <w:rPr>
          <w:rFonts w:ascii="Arial" w:hAnsi="Arial" w:cs="Arial"/>
          <w:i w:val="0"/>
          <w:lang w:val="lt-LT"/>
        </w:rPr>
        <w:t xml:space="preserve"> </w:t>
      </w:r>
    </w:p>
    <w:p w14:paraId="7DADD4F6" w14:textId="77777777" w:rsidR="00BA405A" w:rsidRPr="00BA405A" w:rsidRDefault="00BA405A" w:rsidP="00BA405A">
      <w:pPr>
        <w:rPr>
          <w:lang w:val="lt-LT"/>
        </w:rPr>
      </w:pPr>
    </w:p>
    <w:p w14:paraId="7D18CD98" w14:textId="51D33722" w:rsidR="00226CD4" w:rsidRDefault="00226CD4" w:rsidP="00724D19">
      <w:pPr>
        <w:spacing w:before="120" w:after="120"/>
        <w:rPr>
          <w:lang w:val="lt-LT"/>
        </w:rPr>
      </w:pPr>
      <w:r w:rsidRPr="00221DF0">
        <w:rPr>
          <w:lang w:val="lt-LT"/>
        </w:rPr>
        <w:lastRenderedPageBreak/>
        <w:t>Būtina įdiegti laiko suderinimo sistemą. Kad būtų galima visuotinai sinchronizuoti visas sistemas, gali būti naudojama IP technologija. Turi būti įrengtas pagrindinis laikrodis. Perdavimas į antrinius laikrodžius turi vykti per VDI tinklą. Antriniai laikrodžiai turi būti patogaus įskaityti dydžio.</w:t>
      </w:r>
    </w:p>
    <w:p w14:paraId="76392EDC" w14:textId="77777777" w:rsidR="00BA405A" w:rsidRPr="00221DF0" w:rsidRDefault="00BA405A" w:rsidP="00724D19">
      <w:pPr>
        <w:spacing w:before="120" w:after="120"/>
        <w:rPr>
          <w:color w:val="FF0000"/>
          <w:lang w:val="lt-LT"/>
        </w:rPr>
      </w:pPr>
    </w:p>
    <w:p w14:paraId="41F0FB8D" w14:textId="77777777" w:rsidR="00226CD4" w:rsidRDefault="00226CD4" w:rsidP="00965FDA">
      <w:pPr>
        <w:pStyle w:val="Antrat4"/>
        <w:numPr>
          <w:ilvl w:val="3"/>
          <w:numId w:val="44"/>
        </w:numPr>
        <w:rPr>
          <w:rFonts w:ascii="Arial" w:hAnsi="Arial" w:cs="Arial"/>
          <w:i w:val="0"/>
          <w:lang w:val="lt-LT"/>
        </w:rPr>
      </w:pPr>
      <w:bookmarkStart w:id="758" w:name="_Toc458894309"/>
      <w:r w:rsidRPr="00BA405A">
        <w:rPr>
          <w:rFonts w:ascii="Arial" w:hAnsi="Arial" w:cs="Arial"/>
          <w:i w:val="0"/>
          <w:lang w:val="lt-LT"/>
        </w:rPr>
        <w:t>Televizija</w:t>
      </w:r>
      <w:bookmarkEnd w:id="758"/>
    </w:p>
    <w:p w14:paraId="4F652494" w14:textId="77777777" w:rsidR="00BA405A" w:rsidRPr="00BA405A" w:rsidRDefault="00BA405A" w:rsidP="00BA405A">
      <w:pPr>
        <w:rPr>
          <w:lang w:val="lt-LT"/>
        </w:rPr>
      </w:pPr>
    </w:p>
    <w:p w14:paraId="54EF1CF3" w14:textId="379E763E" w:rsidR="00226CD4" w:rsidRPr="00221DF0" w:rsidRDefault="00226CD4" w:rsidP="00724D19">
      <w:pPr>
        <w:spacing w:before="120" w:after="120"/>
        <w:rPr>
          <w:b/>
          <w:i/>
          <w:lang w:val="lt-LT"/>
        </w:rPr>
      </w:pPr>
      <w:r w:rsidRPr="00221DF0">
        <w:rPr>
          <w:lang w:val="lt-LT"/>
        </w:rPr>
        <w:t>Viešųjų kultūros ir sporto renginių infrastruktūroje įrengus kabelių tinklą, kuris turi būti nutiestas per televizijos įrangos patalpą (įrašymo ir atkūrimo), turi būti galimybė transliuoti renginio vaizdą nuo ryšio iki televizijos produkcijos ir skirtingų televizijos kanalų vaizdus nuo parabolės arba ryšio iki laidinio tinklo. Šie vaizdai turi būti transliuojami iš visų Viešųjų kultūros ir sporto renginių infrastruktūros sektorių.</w:t>
      </w:r>
    </w:p>
    <w:p w14:paraId="7436701D" w14:textId="77777777" w:rsidR="00226CD4" w:rsidRDefault="00226CD4" w:rsidP="00724D19">
      <w:pPr>
        <w:spacing w:before="120" w:after="120"/>
        <w:rPr>
          <w:lang w:val="lt-LT"/>
        </w:rPr>
      </w:pPr>
      <w:r w:rsidRPr="00221DF0">
        <w:rPr>
          <w:lang w:val="lt-LT"/>
        </w:rPr>
        <w:t>Turi būti paruošti keliai įvairioms vaizdo kamerų padėtims užtikrinti, pradedant nuo televizijos autobuso</w:t>
      </w:r>
      <w:r w:rsidR="00757A7A" w:rsidRPr="00221DF0">
        <w:rPr>
          <w:lang w:val="lt-LT"/>
        </w:rPr>
        <w:t xml:space="preserve"> </w:t>
      </w:r>
      <w:r w:rsidRPr="00221DF0">
        <w:rPr>
          <w:lang w:val="lt-LT"/>
        </w:rPr>
        <w:t>stovėjimo aikštelės, garso įrašymo vietos ir komentatorių</w:t>
      </w:r>
      <w:r w:rsidR="00757A7A" w:rsidRPr="00221DF0">
        <w:rPr>
          <w:lang w:val="lt-LT"/>
        </w:rPr>
        <w:t xml:space="preserve"> </w:t>
      </w:r>
      <w:r w:rsidRPr="00221DF0">
        <w:rPr>
          <w:lang w:val="lt-LT"/>
        </w:rPr>
        <w:t>vietų (iš anksto privesti kabeliai).</w:t>
      </w:r>
    </w:p>
    <w:p w14:paraId="646F4923" w14:textId="77777777" w:rsidR="00173AC4" w:rsidRPr="00221DF0" w:rsidRDefault="00173AC4" w:rsidP="00724D19">
      <w:pPr>
        <w:spacing w:before="120" w:after="120"/>
        <w:rPr>
          <w:lang w:val="lt-LT"/>
        </w:rPr>
      </w:pPr>
    </w:p>
    <w:p w14:paraId="67780091" w14:textId="77777777" w:rsidR="00226CD4" w:rsidRDefault="00226CD4" w:rsidP="00965FDA">
      <w:pPr>
        <w:pStyle w:val="Antrat4"/>
        <w:numPr>
          <w:ilvl w:val="3"/>
          <w:numId w:val="44"/>
        </w:numPr>
        <w:rPr>
          <w:rFonts w:ascii="Arial" w:hAnsi="Arial" w:cs="Arial"/>
          <w:i w:val="0"/>
          <w:lang w:val="lt-LT"/>
        </w:rPr>
      </w:pPr>
      <w:bookmarkStart w:id="759" w:name="_Toc458894310"/>
      <w:r w:rsidRPr="00BA405A">
        <w:rPr>
          <w:rFonts w:ascii="Arial" w:hAnsi="Arial" w:cs="Arial"/>
          <w:i w:val="0"/>
          <w:lang w:val="lt-LT"/>
        </w:rPr>
        <w:t>Centrinių tribūnų įranga</w:t>
      </w:r>
      <w:bookmarkEnd w:id="759"/>
    </w:p>
    <w:p w14:paraId="519C10D1" w14:textId="77777777" w:rsidR="00BA405A" w:rsidRPr="00BA405A" w:rsidRDefault="00BA405A" w:rsidP="00BA405A">
      <w:pPr>
        <w:rPr>
          <w:lang w:val="lt-LT"/>
        </w:rPr>
      </w:pPr>
    </w:p>
    <w:p w14:paraId="01BABA95" w14:textId="77777777" w:rsidR="00226CD4" w:rsidRPr="00221DF0" w:rsidRDefault="00226CD4" w:rsidP="00724D19">
      <w:pPr>
        <w:spacing w:before="120" w:after="120"/>
        <w:rPr>
          <w:lang w:val="lt-LT"/>
        </w:rPr>
      </w:pPr>
      <w:r w:rsidRPr="00221DF0">
        <w:rPr>
          <w:lang w:val="lt-LT"/>
        </w:rPr>
        <w:t>Nuolatinės žiniasklaidos atstovams skirtose vietose turi būti įrengti pakankamai dideli darbo stalai, kad būtų galima naudotis nešiojamaisiais kompiuteriais. Kiekvienas biuras turi turėti elektros lizdą ir telefono bei interneto ryšį.</w:t>
      </w:r>
    </w:p>
    <w:p w14:paraId="4702C192" w14:textId="2097CC59" w:rsidR="008D1F55" w:rsidRDefault="00226CD4" w:rsidP="00724D19">
      <w:pPr>
        <w:spacing w:before="120" w:after="120"/>
        <w:rPr>
          <w:lang w:val="lt-LT"/>
        </w:rPr>
      </w:pPr>
      <w:r w:rsidRPr="00221DF0">
        <w:rPr>
          <w:lang w:val="lt-LT"/>
        </w:rPr>
        <w:t xml:space="preserve">Tam tikroms komandų </w:t>
      </w:r>
      <w:r w:rsidR="00635DA5">
        <w:rPr>
          <w:lang w:val="lt-LT"/>
        </w:rPr>
        <w:t>stacionarioms</w:t>
      </w:r>
      <w:r w:rsidRPr="00221DF0">
        <w:rPr>
          <w:lang w:val="lt-LT"/>
        </w:rPr>
        <w:t xml:space="preserve"> vietoms (maždaug 6 darbuotojams / treneriams) turi būti įrengtos lentynos, kurias būtų galima panaudoti ir prijungti nešiojamąjį kompiuterį.</w:t>
      </w:r>
    </w:p>
    <w:p w14:paraId="6B3E0D39" w14:textId="77777777" w:rsidR="00BA405A" w:rsidRPr="00221DF0" w:rsidRDefault="00BA405A" w:rsidP="00724D19">
      <w:pPr>
        <w:spacing w:before="120" w:after="120"/>
        <w:rPr>
          <w:lang w:val="lt-LT"/>
        </w:rPr>
      </w:pPr>
    </w:p>
    <w:p w14:paraId="79FC45EC" w14:textId="67233ECF" w:rsidR="00226CD4" w:rsidRPr="00D15FD6" w:rsidRDefault="00226CD4" w:rsidP="00965FDA">
      <w:pPr>
        <w:pStyle w:val="Antrat2"/>
        <w:numPr>
          <w:ilvl w:val="1"/>
          <w:numId w:val="44"/>
        </w:numPr>
        <w:jc w:val="left"/>
        <w:rPr>
          <w:color w:val="0079C1"/>
          <w:lang w:val="lt-LT"/>
        </w:rPr>
      </w:pPr>
      <w:bookmarkStart w:id="760" w:name="_Toc456204961"/>
      <w:bookmarkStart w:id="761" w:name="_Toc456205157"/>
      <w:bookmarkStart w:id="762" w:name="_Toc373514870"/>
      <w:bookmarkStart w:id="763" w:name="_Toc441662436"/>
      <w:bookmarkStart w:id="764" w:name="_Toc458894311"/>
      <w:bookmarkEnd w:id="760"/>
      <w:bookmarkEnd w:id="761"/>
      <w:r w:rsidRPr="00D15FD6">
        <w:rPr>
          <w:color w:val="0079C1"/>
          <w:lang w:val="lt-LT"/>
        </w:rPr>
        <w:t>Kraštovaizdžio reikalavimai</w:t>
      </w:r>
      <w:bookmarkEnd w:id="762"/>
      <w:bookmarkEnd w:id="763"/>
      <w:bookmarkEnd w:id="764"/>
    </w:p>
    <w:p w14:paraId="3C6BBA42" w14:textId="3131E93E" w:rsidR="00226CD4" w:rsidRPr="00221DF0" w:rsidRDefault="00226CD4" w:rsidP="00724D19">
      <w:pPr>
        <w:spacing w:before="120" w:after="120"/>
        <w:rPr>
          <w:color w:val="222222"/>
          <w:lang w:val="lt-LT"/>
        </w:rPr>
      </w:pPr>
      <w:bookmarkStart w:id="765" w:name="BM_EndPaste"/>
      <w:bookmarkStart w:id="766" w:name="BM_End"/>
      <w:bookmarkStart w:id="767" w:name="BM_Start"/>
      <w:bookmarkStart w:id="768" w:name="BM_StartPaste"/>
      <w:bookmarkEnd w:id="765"/>
      <w:bookmarkEnd w:id="766"/>
      <w:bookmarkEnd w:id="767"/>
      <w:bookmarkEnd w:id="768"/>
      <w:r w:rsidRPr="00664AD8">
        <w:rPr>
          <w:color w:val="222222"/>
          <w:lang w:val="lt-LT"/>
        </w:rPr>
        <w:t>Kaip neatskiriama Daugiafunkcio komplekso dalis, turi būti suprojektuot</w:t>
      </w:r>
      <w:r w:rsidR="00A2219F" w:rsidRPr="00221DF0">
        <w:rPr>
          <w:color w:val="222222"/>
          <w:lang w:val="lt-LT"/>
        </w:rPr>
        <w:t>os ir įrengtos</w:t>
      </w:r>
      <w:r w:rsidRPr="00221DF0">
        <w:rPr>
          <w:color w:val="222222"/>
          <w:lang w:val="lt-LT"/>
        </w:rPr>
        <w:t xml:space="preserve"> </w:t>
      </w:r>
      <w:r w:rsidR="00D4089B" w:rsidRPr="00221DF0">
        <w:rPr>
          <w:color w:val="222222"/>
          <w:lang w:val="lt-LT"/>
        </w:rPr>
        <w:t>kietosios dangos, sutvarkyti žali plotai, taip</w:t>
      </w:r>
      <w:r w:rsidRPr="00221DF0">
        <w:rPr>
          <w:color w:val="222222"/>
          <w:lang w:val="lt-LT"/>
        </w:rPr>
        <w:t xml:space="preserve"> pagerin</w:t>
      </w:r>
      <w:r w:rsidR="00D4089B" w:rsidRPr="00221DF0">
        <w:rPr>
          <w:color w:val="222222"/>
          <w:lang w:val="lt-LT"/>
        </w:rPr>
        <w:t>ant</w:t>
      </w:r>
      <w:r w:rsidRPr="00221DF0">
        <w:rPr>
          <w:color w:val="222222"/>
          <w:lang w:val="lt-LT"/>
        </w:rPr>
        <w:t xml:space="preserve"> Daugiafunkcio komplekso aplinką.</w:t>
      </w:r>
      <w:r w:rsidR="00D4089B" w:rsidRPr="00221DF0">
        <w:rPr>
          <w:color w:val="222222"/>
          <w:lang w:val="lt-LT"/>
        </w:rPr>
        <w:t xml:space="preserve"> Kraštovaizdžio sutvarkymo sprendimai turi būti paruošti ir vėliau įgyvendinti pagal kraštovaizdžio sutvarkymo planą.</w:t>
      </w:r>
      <w:r w:rsidR="00B10190">
        <w:rPr>
          <w:color w:val="222222"/>
          <w:lang w:val="lt-LT"/>
        </w:rPr>
        <w:t xml:space="preserve"> </w:t>
      </w:r>
      <w:r w:rsidR="00D4089B" w:rsidRPr="00221DF0">
        <w:rPr>
          <w:color w:val="222222"/>
          <w:lang w:val="lt-LT"/>
        </w:rPr>
        <w:t>P</w:t>
      </w:r>
      <w:r w:rsidRPr="00221DF0">
        <w:rPr>
          <w:color w:val="222222"/>
          <w:lang w:val="lt-LT"/>
        </w:rPr>
        <w:t xml:space="preserve">lanas turi būti aukštos kokybės ir turi padėti Daugiafunkciam kompleksui įsilieti į kaimynines teritorijas. Jis taip pat turi sukurti susietą patrauklių viešųjų erdvių tinklą, kuriame būtų malonu leisti laiką </w:t>
      </w:r>
      <w:r w:rsidR="00D4089B" w:rsidRPr="00221DF0">
        <w:rPr>
          <w:color w:val="222222"/>
          <w:lang w:val="lt-LT"/>
        </w:rPr>
        <w:t xml:space="preserve">Naudotojams </w:t>
      </w:r>
      <w:r w:rsidRPr="00221DF0">
        <w:rPr>
          <w:color w:val="222222"/>
          <w:lang w:val="lt-LT"/>
        </w:rPr>
        <w:t>ir Eksploatuotojų darbuotojams.</w:t>
      </w:r>
    </w:p>
    <w:p w14:paraId="0BD556DD" w14:textId="07C87B61" w:rsidR="00226CD4" w:rsidRPr="00221DF0" w:rsidRDefault="00D4089B" w:rsidP="00724D19">
      <w:pPr>
        <w:spacing w:before="120" w:after="120"/>
        <w:rPr>
          <w:color w:val="222222"/>
          <w:lang w:val="lt-LT"/>
        </w:rPr>
      </w:pPr>
      <w:r w:rsidRPr="00221DF0">
        <w:rPr>
          <w:color w:val="222222"/>
          <w:lang w:val="lt-LT"/>
        </w:rPr>
        <w:t>Žaliųjų plotų sutvarkymo</w:t>
      </w:r>
      <w:r w:rsidR="00226CD4" w:rsidRPr="00221DF0">
        <w:rPr>
          <w:color w:val="222222"/>
          <w:lang w:val="lt-LT"/>
        </w:rPr>
        <w:t xml:space="preserve"> planas ir pasirinktos augalų rūšys turi atitikti esamo kraštovaizdžio pobūdį.</w:t>
      </w:r>
    </w:p>
    <w:p w14:paraId="12720A72" w14:textId="0A82142B" w:rsidR="00226CD4" w:rsidRPr="00221DF0" w:rsidRDefault="00D4089B" w:rsidP="00724D19">
      <w:pPr>
        <w:spacing w:before="120" w:after="120"/>
        <w:rPr>
          <w:color w:val="222222"/>
          <w:lang w:val="lt-LT"/>
        </w:rPr>
      </w:pPr>
      <w:r w:rsidRPr="00221DF0">
        <w:rPr>
          <w:color w:val="222222"/>
          <w:lang w:val="lt-LT"/>
        </w:rPr>
        <w:t>K</w:t>
      </w:r>
      <w:r w:rsidR="00226CD4" w:rsidRPr="00221DF0">
        <w:rPr>
          <w:color w:val="222222"/>
          <w:lang w:val="lt-LT"/>
        </w:rPr>
        <w:t>raštovaizdis turi būti suprojektuotas</w:t>
      </w:r>
      <w:r w:rsidRPr="00221DF0">
        <w:rPr>
          <w:color w:val="222222"/>
          <w:lang w:val="lt-LT"/>
        </w:rPr>
        <w:t xml:space="preserve"> ir įrengtas</w:t>
      </w:r>
      <w:r w:rsidR="00226CD4" w:rsidRPr="00221DF0">
        <w:rPr>
          <w:color w:val="222222"/>
          <w:lang w:val="lt-LT"/>
        </w:rPr>
        <w:t xml:space="preserve"> taip, kad būtų patogus neįgaliems asmenims ir prieinamas </w:t>
      </w:r>
      <w:r w:rsidR="005A0879" w:rsidRPr="00221DF0">
        <w:rPr>
          <w:color w:val="222222"/>
          <w:lang w:val="lt-LT"/>
        </w:rPr>
        <w:t xml:space="preserve">Naudotojams </w:t>
      </w:r>
      <w:r w:rsidR="00226CD4" w:rsidRPr="00221DF0">
        <w:rPr>
          <w:color w:val="222222"/>
          <w:lang w:val="lt-LT"/>
        </w:rPr>
        <w:t>ir Eksploatuotojų darbuotojams.</w:t>
      </w:r>
    </w:p>
    <w:p w14:paraId="3C0766B2" w14:textId="7F909CEB" w:rsidR="00226CD4" w:rsidRPr="00221DF0" w:rsidRDefault="00226CD4" w:rsidP="00724D19">
      <w:pPr>
        <w:spacing w:before="120" w:after="120"/>
        <w:rPr>
          <w:color w:val="222222"/>
          <w:lang w:val="lt-LT"/>
        </w:rPr>
      </w:pPr>
      <w:r w:rsidRPr="00221DF0">
        <w:rPr>
          <w:color w:val="222222"/>
          <w:lang w:val="lt-LT"/>
        </w:rPr>
        <w:t xml:space="preserve">Kraštovaizdžio planas turi </w:t>
      </w:r>
      <w:r w:rsidR="005A0879" w:rsidRPr="00221DF0">
        <w:rPr>
          <w:color w:val="222222"/>
          <w:lang w:val="lt-LT"/>
        </w:rPr>
        <w:t xml:space="preserve">užtikrinti </w:t>
      </w:r>
      <w:r w:rsidRPr="00221DF0">
        <w:rPr>
          <w:color w:val="222222"/>
          <w:lang w:val="lt-LT"/>
        </w:rPr>
        <w:t>pėsčiųjų saugumą.</w:t>
      </w:r>
    </w:p>
    <w:p w14:paraId="02FB85BF" w14:textId="6E6B1751" w:rsidR="00226CD4" w:rsidRPr="00221DF0" w:rsidRDefault="006E476B" w:rsidP="00724D19">
      <w:pPr>
        <w:spacing w:before="120" w:after="120"/>
        <w:rPr>
          <w:color w:val="222222"/>
          <w:lang w:val="lt-LT"/>
        </w:rPr>
      </w:pPr>
      <w:r>
        <w:rPr>
          <w:color w:val="222222"/>
          <w:lang w:val="lt-LT"/>
        </w:rPr>
        <w:t>Projekto bendrovė</w:t>
      </w:r>
      <w:r w:rsidR="005A0879" w:rsidRPr="00221DF0">
        <w:rPr>
          <w:color w:val="222222"/>
          <w:lang w:val="lt-LT"/>
        </w:rPr>
        <w:t xml:space="preserve"> turi </w:t>
      </w:r>
      <w:r w:rsidR="00226CD4" w:rsidRPr="00221DF0">
        <w:rPr>
          <w:color w:val="222222"/>
          <w:lang w:val="lt-LT"/>
        </w:rPr>
        <w:t>užtikrinti tinkamą formalų ir neformalų viešųjų vietų naudojimą</w:t>
      </w:r>
      <w:r w:rsidR="005A0879" w:rsidRPr="00221DF0">
        <w:rPr>
          <w:color w:val="222222"/>
          <w:lang w:val="lt-LT"/>
        </w:rPr>
        <w:t>. Tam jis turi</w:t>
      </w:r>
      <w:r w:rsidR="00226CD4" w:rsidRPr="00221DF0">
        <w:rPr>
          <w:color w:val="222222"/>
          <w:lang w:val="lt-LT"/>
        </w:rPr>
        <w:t xml:space="preserve"> sukurti išsamią ir integruotą kraštovaizdžio </w:t>
      </w:r>
      <w:r w:rsidR="005A0879" w:rsidRPr="00221DF0">
        <w:rPr>
          <w:color w:val="222222"/>
          <w:lang w:val="lt-LT"/>
        </w:rPr>
        <w:t xml:space="preserve">išvystymo </w:t>
      </w:r>
      <w:r w:rsidR="00226CD4" w:rsidRPr="00221DF0">
        <w:rPr>
          <w:color w:val="222222"/>
          <w:lang w:val="lt-LT"/>
        </w:rPr>
        <w:t>strategiją.</w:t>
      </w:r>
    </w:p>
    <w:p w14:paraId="0646A404" w14:textId="77777777" w:rsidR="00226CD4" w:rsidRPr="00221DF0" w:rsidRDefault="00226CD4" w:rsidP="00724D19">
      <w:pPr>
        <w:spacing w:before="120" w:after="120"/>
        <w:rPr>
          <w:color w:val="222222"/>
          <w:lang w:val="lt-LT"/>
        </w:rPr>
      </w:pPr>
      <w:r w:rsidRPr="00221DF0">
        <w:rPr>
          <w:color w:val="222222"/>
          <w:lang w:val="lt-LT"/>
        </w:rPr>
        <w:t>Šioje teritorijoje turi būti pasodinta medžių, krūmų ir dekoratyvinių augalų, kad jie ne tik papuoštų aplinką, bet ir atliktų kitą funkciją, pvz., augalai slopintų triukšmą ir neleistų sklisti dulkėms esant stipriam vėjui. Augalų, krūmų ir medžių rūšys turi būti pritaikytos šio regiono klimatui ir aplinkos ypatybėms.</w:t>
      </w:r>
    </w:p>
    <w:p w14:paraId="0BF6CB1C" w14:textId="1AF40CA9" w:rsidR="00226CD4" w:rsidRDefault="00226CD4" w:rsidP="00724D19">
      <w:pPr>
        <w:spacing w:before="120" w:after="120"/>
        <w:rPr>
          <w:color w:val="222222"/>
          <w:lang w:val="lt-LT"/>
        </w:rPr>
      </w:pPr>
      <w:r w:rsidRPr="00221DF0">
        <w:rPr>
          <w:color w:val="222222"/>
          <w:lang w:val="lt-LT"/>
        </w:rPr>
        <w:t xml:space="preserve">Vaikų darželio prieigos turi būti apsodintos tinkamų rūšių medžiais, kad jų šešėlis </w:t>
      </w:r>
      <w:r w:rsidR="005A0879" w:rsidRPr="00221DF0">
        <w:rPr>
          <w:color w:val="222222"/>
          <w:lang w:val="lt-LT"/>
        </w:rPr>
        <w:t xml:space="preserve">pageidaujamas prieigas </w:t>
      </w:r>
      <w:r w:rsidRPr="00221DF0">
        <w:rPr>
          <w:color w:val="222222"/>
          <w:lang w:val="lt-LT"/>
        </w:rPr>
        <w:t xml:space="preserve">apsaugotų nuo </w:t>
      </w:r>
      <w:r w:rsidR="005A0879" w:rsidRPr="00221DF0">
        <w:rPr>
          <w:color w:val="222222"/>
          <w:lang w:val="lt-LT"/>
        </w:rPr>
        <w:t xml:space="preserve">tiesioginių </w:t>
      </w:r>
      <w:r w:rsidRPr="00221DF0">
        <w:rPr>
          <w:color w:val="222222"/>
          <w:lang w:val="lt-LT"/>
        </w:rPr>
        <w:t>saulės</w:t>
      </w:r>
      <w:r w:rsidR="005A0879" w:rsidRPr="00221DF0">
        <w:rPr>
          <w:color w:val="222222"/>
          <w:lang w:val="lt-LT"/>
        </w:rPr>
        <w:t xml:space="preserve"> spindulių</w:t>
      </w:r>
      <w:r w:rsidRPr="00221DF0">
        <w:rPr>
          <w:color w:val="222222"/>
          <w:lang w:val="lt-LT"/>
        </w:rPr>
        <w:t>.</w:t>
      </w:r>
    </w:p>
    <w:p w14:paraId="53B23054" w14:textId="77777777" w:rsidR="00173AC4" w:rsidRPr="00221DF0" w:rsidRDefault="00173AC4" w:rsidP="00724D19">
      <w:pPr>
        <w:spacing w:before="120" w:after="120"/>
        <w:rPr>
          <w:color w:val="222222"/>
          <w:lang w:val="lt-LT"/>
        </w:rPr>
      </w:pPr>
    </w:p>
    <w:p w14:paraId="15DAB6EF" w14:textId="77777777" w:rsidR="00226CD4" w:rsidRDefault="00226CD4" w:rsidP="00965FDA">
      <w:pPr>
        <w:pStyle w:val="Antrat3"/>
        <w:numPr>
          <w:ilvl w:val="2"/>
          <w:numId w:val="44"/>
        </w:numPr>
        <w:spacing w:before="120" w:after="120"/>
        <w:ind w:hanging="657"/>
        <w:rPr>
          <w:b/>
          <w:color w:val="0079C1"/>
          <w:lang w:val="lt-LT"/>
        </w:rPr>
      </w:pPr>
      <w:bookmarkStart w:id="769" w:name="_Toc417569256"/>
      <w:bookmarkStart w:id="770" w:name="_Toc373514872"/>
      <w:bookmarkStart w:id="771" w:name="_Toc441662437"/>
      <w:bookmarkStart w:id="772" w:name="_Toc458894312"/>
      <w:r w:rsidRPr="00173AC4">
        <w:rPr>
          <w:b/>
          <w:color w:val="0079C1"/>
          <w:lang w:val="lt-LT"/>
        </w:rPr>
        <w:t>Želdynai</w:t>
      </w:r>
      <w:bookmarkEnd w:id="769"/>
      <w:bookmarkEnd w:id="770"/>
      <w:bookmarkEnd w:id="771"/>
      <w:bookmarkEnd w:id="772"/>
    </w:p>
    <w:p w14:paraId="3DE0A6D1" w14:textId="77777777" w:rsidR="00173AC4" w:rsidRPr="00173AC4" w:rsidRDefault="00173AC4" w:rsidP="00173AC4">
      <w:pPr>
        <w:rPr>
          <w:lang w:val="lt-LT"/>
        </w:rPr>
      </w:pPr>
    </w:p>
    <w:p w14:paraId="23C869A8" w14:textId="36881454" w:rsidR="009F136D" w:rsidRPr="00221DF0" w:rsidRDefault="00226CD4" w:rsidP="00724D19">
      <w:pPr>
        <w:spacing w:before="120" w:after="120"/>
        <w:rPr>
          <w:lang w:val="lt-LT"/>
        </w:rPr>
      </w:pPr>
      <w:r w:rsidRPr="00221DF0">
        <w:rPr>
          <w:lang w:val="lt-LT"/>
        </w:rPr>
        <w:t xml:space="preserve">Daugiafunkcio komplekso prieigos turi būti tvarkingos, apželdintos, aptvertos, reguliariai valomos, jose turi būti pjaunama veja ir </w:t>
      </w:r>
      <w:r w:rsidR="005A0879" w:rsidRPr="00221DF0">
        <w:rPr>
          <w:lang w:val="lt-LT"/>
        </w:rPr>
        <w:t xml:space="preserve">pagal poreikį </w:t>
      </w:r>
      <w:r w:rsidRPr="00221DF0">
        <w:rPr>
          <w:lang w:val="lt-LT"/>
        </w:rPr>
        <w:t>jos turi būti laistomos. Augalai turi atitikti Lietuvos klimato ir dirvos sąlygas ir turi būti lengvai prižiūrimi, tačiau pasirinkti augalai turi deramai atspindėti Daugiafunkcio komplekso tinkamą teritorijos įvaizdį. Jei reikia, būtina įrengti</w:t>
      </w:r>
      <w:r w:rsidR="005A0879" w:rsidRPr="00221DF0">
        <w:rPr>
          <w:lang w:val="lt-LT"/>
        </w:rPr>
        <w:t xml:space="preserve"> stacionar</w:t>
      </w:r>
      <w:r w:rsidR="00E041F3">
        <w:rPr>
          <w:lang w:val="lt-LT"/>
        </w:rPr>
        <w:t>ią</w:t>
      </w:r>
      <w:r w:rsidRPr="00221DF0">
        <w:rPr>
          <w:lang w:val="lt-LT"/>
        </w:rPr>
        <w:t xml:space="preserve"> augalų laistymo sistemą. Daugiafunkcio komplekso teritorijos viešosiose erdvėse reikia suplanuoti rekreacinę sritį, kurią akcentuos medžiai, gėlių lysvės arba vejos, vizualiai </w:t>
      </w:r>
      <w:r w:rsidR="005A0879" w:rsidRPr="00221DF0">
        <w:rPr>
          <w:lang w:val="lt-LT"/>
        </w:rPr>
        <w:t xml:space="preserve">atskiriančios </w:t>
      </w:r>
      <w:r w:rsidRPr="00221DF0">
        <w:rPr>
          <w:lang w:val="lt-LT"/>
        </w:rPr>
        <w:t>erdves.</w:t>
      </w:r>
    </w:p>
    <w:p w14:paraId="1B054E89" w14:textId="77777777" w:rsidR="00226CD4" w:rsidRPr="00221DF0" w:rsidRDefault="00226CD4" w:rsidP="00724D19">
      <w:pPr>
        <w:spacing w:before="120" w:after="120"/>
        <w:rPr>
          <w:lang w:val="lt-LT"/>
        </w:rPr>
      </w:pPr>
    </w:p>
    <w:p w14:paraId="35A29452" w14:textId="77777777" w:rsidR="00226CD4" w:rsidRDefault="00226CD4" w:rsidP="00965FDA">
      <w:pPr>
        <w:pStyle w:val="Antrat3"/>
        <w:numPr>
          <w:ilvl w:val="2"/>
          <w:numId w:val="44"/>
        </w:numPr>
        <w:spacing w:before="120" w:after="120"/>
        <w:ind w:hanging="657"/>
        <w:rPr>
          <w:b/>
          <w:color w:val="0079C1"/>
          <w:lang w:val="lt-LT"/>
        </w:rPr>
      </w:pPr>
      <w:bookmarkStart w:id="773" w:name="_Toc417569257"/>
      <w:bookmarkStart w:id="774" w:name="_Toc441662438"/>
      <w:bookmarkStart w:id="775" w:name="_Toc458894313"/>
      <w:bookmarkStart w:id="776" w:name="_Toc373514871"/>
      <w:r w:rsidRPr="00173AC4">
        <w:rPr>
          <w:b/>
          <w:color w:val="0079C1"/>
          <w:lang w:val="lt-LT"/>
        </w:rPr>
        <w:t>Prieigos keliai, priešgaisriniai keliai ir tvoros</w:t>
      </w:r>
      <w:bookmarkEnd w:id="773"/>
      <w:bookmarkEnd w:id="774"/>
      <w:bookmarkEnd w:id="775"/>
    </w:p>
    <w:p w14:paraId="6E6C6FDF" w14:textId="77777777" w:rsidR="00173AC4" w:rsidRPr="00173AC4" w:rsidRDefault="00173AC4" w:rsidP="00173AC4">
      <w:pPr>
        <w:rPr>
          <w:lang w:val="lt-LT"/>
        </w:rPr>
      </w:pPr>
    </w:p>
    <w:p w14:paraId="3920E143" w14:textId="77777777" w:rsidR="00226CD4" w:rsidRDefault="00226CD4" w:rsidP="00965FDA">
      <w:pPr>
        <w:pStyle w:val="Antrat4"/>
        <w:numPr>
          <w:ilvl w:val="3"/>
          <w:numId w:val="44"/>
        </w:numPr>
        <w:rPr>
          <w:rFonts w:ascii="Arial" w:hAnsi="Arial" w:cs="Arial"/>
          <w:i w:val="0"/>
          <w:lang w:val="lt-LT"/>
        </w:rPr>
      </w:pPr>
      <w:bookmarkStart w:id="777" w:name="_Toc458894314"/>
      <w:r w:rsidRPr="00173AC4">
        <w:rPr>
          <w:rFonts w:ascii="Arial" w:hAnsi="Arial" w:cs="Arial"/>
          <w:i w:val="0"/>
          <w:lang w:val="lt-LT"/>
        </w:rPr>
        <w:t>Prieigos keliai</w:t>
      </w:r>
      <w:bookmarkEnd w:id="777"/>
    </w:p>
    <w:p w14:paraId="57FF5AF0" w14:textId="77777777" w:rsidR="00173AC4" w:rsidRPr="00173AC4" w:rsidRDefault="00173AC4" w:rsidP="00173AC4">
      <w:pPr>
        <w:rPr>
          <w:lang w:val="lt-LT"/>
        </w:rPr>
      </w:pPr>
    </w:p>
    <w:p w14:paraId="3D6E8827" w14:textId="6487098B" w:rsidR="00226CD4" w:rsidRPr="00221DF0" w:rsidRDefault="00226CD4" w:rsidP="00724D19">
      <w:pPr>
        <w:spacing w:before="120" w:after="120"/>
        <w:rPr>
          <w:lang w:val="lt-LT"/>
        </w:rPr>
      </w:pPr>
      <w:r w:rsidRPr="00221DF0">
        <w:rPr>
          <w:lang w:val="lt-LT"/>
        </w:rPr>
        <w:t xml:space="preserve">Siekiant užtikrinti aukštą saugumo ir patogumo lygį bei sumažinti pavojų </w:t>
      </w:r>
      <w:r w:rsidR="005A0879" w:rsidRPr="00221DF0">
        <w:rPr>
          <w:lang w:val="lt-LT"/>
        </w:rPr>
        <w:t xml:space="preserve">Naudotojams </w:t>
      </w:r>
      <w:r w:rsidRPr="00221DF0">
        <w:rPr>
          <w:lang w:val="lt-LT"/>
        </w:rPr>
        <w:t xml:space="preserve">ir Eksploatuotojų darbuotojams, projektuojant </w:t>
      </w:r>
      <w:r w:rsidR="005A0879" w:rsidRPr="00221DF0">
        <w:rPr>
          <w:lang w:val="lt-LT"/>
        </w:rPr>
        <w:t xml:space="preserve">ir įgyvendinant sprendimus </w:t>
      </w:r>
      <w:r w:rsidRPr="00221DF0">
        <w:rPr>
          <w:lang w:val="lt-LT"/>
        </w:rPr>
        <w:t>turi būti atsižvelgta į šiuos reikalavimus:</w:t>
      </w:r>
    </w:p>
    <w:p w14:paraId="546A1E94" w14:textId="77777777" w:rsidR="00226CD4" w:rsidRPr="00221DF0" w:rsidRDefault="00226CD4" w:rsidP="00965FDA">
      <w:pPr>
        <w:pStyle w:val="Sraopastraipa"/>
        <w:numPr>
          <w:ilvl w:val="0"/>
          <w:numId w:val="132"/>
        </w:numPr>
        <w:contextualSpacing w:val="0"/>
        <w:rPr>
          <w:lang w:val="lt-LT"/>
        </w:rPr>
      </w:pPr>
      <w:r w:rsidRPr="00221DF0">
        <w:rPr>
          <w:lang w:val="lt-LT"/>
        </w:rPr>
        <w:t>vengti pėsčiųjų ir transporto priemonių sankryžų;</w:t>
      </w:r>
    </w:p>
    <w:p w14:paraId="0623E883" w14:textId="77777777" w:rsidR="00226CD4" w:rsidRPr="00221DF0" w:rsidRDefault="00226CD4" w:rsidP="00965FDA">
      <w:pPr>
        <w:pStyle w:val="Sraopastraipa"/>
        <w:numPr>
          <w:ilvl w:val="0"/>
          <w:numId w:val="132"/>
        </w:numPr>
        <w:contextualSpacing w:val="0"/>
        <w:rPr>
          <w:lang w:val="lt-LT"/>
        </w:rPr>
      </w:pPr>
      <w:r w:rsidRPr="00221DF0">
        <w:rPr>
          <w:lang w:val="lt-LT"/>
        </w:rPr>
        <w:t>skirti specialią prieigą avarinių tarnybų transportui (ugniagesių, pirmosios pagalbos, teisėsaugos);</w:t>
      </w:r>
    </w:p>
    <w:p w14:paraId="2A9BADC7" w14:textId="2B860C10" w:rsidR="00226CD4" w:rsidRPr="00221DF0" w:rsidRDefault="00226CD4" w:rsidP="00965FDA">
      <w:pPr>
        <w:pStyle w:val="Sraopastraipa"/>
        <w:numPr>
          <w:ilvl w:val="0"/>
          <w:numId w:val="132"/>
        </w:numPr>
        <w:contextualSpacing w:val="0"/>
        <w:rPr>
          <w:lang w:val="lt-LT"/>
        </w:rPr>
      </w:pPr>
      <w:r w:rsidRPr="00221DF0">
        <w:rPr>
          <w:lang w:val="lt-LT"/>
        </w:rPr>
        <w:t xml:space="preserve">Daugiafunkcio komplekso prieiga ir judėjimas turi atitikti įvairių </w:t>
      </w:r>
      <w:r w:rsidR="005A0879" w:rsidRPr="00221DF0">
        <w:rPr>
          <w:lang w:val="lt-LT"/>
        </w:rPr>
        <w:t xml:space="preserve">Naudotojų </w:t>
      </w:r>
      <w:r w:rsidRPr="00221DF0">
        <w:rPr>
          <w:lang w:val="lt-LT"/>
        </w:rPr>
        <w:t>grupių ir Eksploatuotojų darbuotojų poreikius, kad būtų užtikrintas sklandus:</w:t>
      </w:r>
    </w:p>
    <w:p w14:paraId="31666A02" w14:textId="5089913C" w:rsidR="00226CD4" w:rsidRPr="00173AC4" w:rsidRDefault="00226CD4" w:rsidP="00965FDA">
      <w:pPr>
        <w:numPr>
          <w:ilvl w:val="0"/>
          <w:numId w:val="133"/>
        </w:numPr>
        <w:rPr>
          <w:lang w:val="lt-LT"/>
        </w:rPr>
      </w:pPr>
      <w:r w:rsidRPr="00173AC4">
        <w:rPr>
          <w:lang w:val="lt-LT"/>
        </w:rPr>
        <w:t>asmenų</w:t>
      </w:r>
      <w:r w:rsidR="005A0879" w:rsidRPr="00173AC4">
        <w:rPr>
          <w:lang w:val="lt-LT"/>
        </w:rPr>
        <w:t xml:space="preserve"> su fizine negalia</w:t>
      </w:r>
      <w:r w:rsidRPr="00173AC4">
        <w:rPr>
          <w:lang w:val="lt-LT"/>
        </w:rPr>
        <w:t xml:space="preserve"> judėjimas;</w:t>
      </w:r>
    </w:p>
    <w:p w14:paraId="40FDA9D7" w14:textId="48959951" w:rsidR="00226CD4" w:rsidRPr="00173AC4" w:rsidRDefault="005A0879" w:rsidP="00965FDA">
      <w:pPr>
        <w:numPr>
          <w:ilvl w:val="0"/>
          <w:numId w:val="133"/>
        </w:numPr>
        <w:rPr>
          <w:lang w:val="lt-LT"/>
        </w:rPr>
      </w:pPr>
      <w:r w:rsidRPr="00173AC4">
        <w:rPr>
          <w:lang w:val="lt-LT"/>
        </w:rPr>
        <w:t>Naudotojų</w:t>
      </w:r>
      <w:r w:rsidR="00226CD4" w:rsidRPr="00173AC4">
        <w:rPr>
          <w:lang w:val="lt-LT"/>
        </w:rPr>
        <w:t>, kuriems reikalinga skubi pagalba, judėjimas;</w:t>
      </w:r>
    </w:p>
    <w:p w14:paraId="5E697226" w14:textId="77777777" w:rsidR="00226CD4" w:rsidRPr="00173AC4" w:rsidRDefault="00226CD4" w:rsidP="00965FDA">
      <w:pPr>
        <w:numPr>
          <w:ilvl w:val="0"/>
          <w:numId w:val="133"/>
        </w:numPr>
        <w:rPr>
          <w:lang w:val="lt-LT"/>
        </w:rPr>
      </w:pPr>
      <w:r w:rsidRPr="00173AC4">
        <w:rPr>
          <w:lang w:val="lt-LT"/>
        </w:rPr>
        <w:t>senyvų asmenų ir vaikų judėjimas.</w:t>
      </w:r>
    </w:p>
    <w:p w14:paraId="0E4CFBDE" w14:textId="3EAD31AD" w:rsidR="00226CD4" w:rsidRPr="00221DF0" w:rsidRDefault="00226CD4" w:rsidP="00965FDA">
      <w:pPr>
        <w:pStyle w:val="Sraopastraipa"/>
        <w:numPr>
          <w:ilvl w:val="0"/>
          <w:numId w:val="132"/>
        </w:numPr>
        <w:contextualSpacing w:val="0"/>
        <w:rPr>
          <w:lang w:val="lt-LT"/>
        </w:rPr>
      </w:pPr>
      <w:r w:rsidRPr="00221DF0">
        <w:rPr>
          <w:lang w:val="lt-LT"/>
        </w:rPr>
        <w:t xml:space="preserve">įėjimo į </w:t>
      </w:r>
      <w:r w:rsidR="005A0879" w:rsidRPr="00221DF0">
        <w:rPr>
          <w:lang w:val="lt-LT"/>
        </w:rPr>
        <w:t xml:space="preserve">Daugiafunkcio </w:t>
      </w:r>
      <w:r w:rsidRPr="00221DF0">
        <w:rPr>
          <w:lang w:val="lt-LT"/>
        </w:rPr>
        <w:t xml:space="preserve">komplekso </w:t>
      </w:r>
      <w:r w:rsidR="005A0879" w:rsidRPr="00221DF0">
        <w:rPr>
          <w:lang w:val="lt-LT"/>
        </w:rPr>
        <w:t xml:space="preserve">Objektus </w:t>
      </w:r>
      <w:r w:rsidRPr="00221DF0">
        <w:rPr>
          <w:lang w:val="lt-LT"/>
        </w:rPr>
        <w:t>taškai ir srautų paskirstymo patalpos turi būti suprojektuotos</w:t>
      </w:r>
      <w:r w:rsidR="005A0879" w:rsidRPr="00221DF0">
        <w:rPr>
          <w:lang w:val="lt-LT"/>
        </w:rPr>
        <w:t xml:space="preserve"> ir įrengtos</w:t>
      </w:r>
      <w:r w:rsidRPr="00221DF0">
        <w:rPr>
          <w:lang w:val="lt-LT"/>
        </w:rPr>
        <w:t xml:space="preserve"> taip, kad sumažėtų atst</w:t>
      </w:r>
      <w:r w:rsidR="00271942" w:rsidRPr="00221DF0">
        <w:rPr>
          <w:lang w:val="lt-LT"/>
        </w:rPr>
        <w:t>umas iki prižiūrimų vietų;</w:t>
      </w:r>
      <w:r w:rsidRPr="00221DF0">
        <w:rPr>
          <w:lang w:val="lt-LT"/>
        </w:rPr>
        <w:t xml:space="preserve"> </w:t>
      </w:r>
    </w:p>
    <w:p w14:paraId="3A6721E1" w14:textId="7560BD5E" w:rsidR="00226CD4" w:rsidRPr="00221DF0" w:rsidRDefault="00226CD4" w:rsidP="00965FDA">
      <w:pPr>
        <w:pStyle w:val="Sraopastraipa"/>
        <w:numPr>
          <w:ilvl w:val="0"/>
          <w:numId w:val="132"/>
        </w:numPr>
        <w:contextualSpacing w:val="0"/>
        <w:rPr>
          <w:lang w:val="lt-LT"/>
        </w:rPr>
      </w:pPr>
      <w:r w:rsidRPr="00221DF0">
        <w:rPr>
          <w:lang w:val="lt-LT"/>
        </w:rPr>
        <w:t xml:space="preserve">Viešųjų kultūros ir sporto renginių infrastruktūros priežiūros ir logistikos teritorijų prieiga visuomenei turi būti uždara (įrengta </w:t>
      </w:r>
      <w:r w:rsidR="00115381" w:rsidRPr="00221DF0">
        <w:rPr>
          <w:lang w:val="lt-LT"/>
        </w:rPr>
        <w:t xml:space="preserve">praėjimo </w:t>
      </w:r>
      <w:r w:rsidRPr="00221DF0">
        <w:rPr>
          <w:lang w:val="lt-LT"/>
        </w:rPr>
        <w:t>kontrolės sistema).</w:t>
      </w:r>
    </w:p>
    <w:p w14:paraId="218B915A" w14:textId="77777777" w:rsidR="00226CD4" w:rsidRPr="00221DF0" w:rsidRDefault="00226CD4" w:rsidP="00724D19">
      <w:pPr>
        <w:spacing w:before="120" w:after="120"/>
        <w:ind w:left="482"/>
        <w:rPr>
          <w:lang w:val="lt-LT"/>
        </w:rPr>
      </w:pPr>
    </w:p>
    <w:p w14:paraId="0253F0A8" w14:textId="77777777" w:rsidR="00226CD4" w:rsidRDefault="00226CD4" w:rsidP="00965FDA">
      <w:pPr>
        <w:pStyle w:val="Antrat4"/>
        <w:numPr>
          <w:ilvl w:val="3"/>
          <w:numId w:val="44"/>
        </w:numPr>
        <w:rPr>
          <w:rFonts w:ascii="Arial" w:hAnsi="Arial" w:cs="Arial"/>
          <w:i w:val="0"/>
          <w:lang w:val="lt-LT"/>
        </w:rPr>
      </w:pPr>
      <w:bookmarkStart w:id="778" w:name="_Toc458894315"/>
      <w:r w:rsidRPr="00173AC4">
        <w:rPr>
          <w:rFonts w:ascii="Arial" w:hAnsi="Arial" w:cs="Arial"/>
          <w:i w:val="0"/>
          <w:lang w:val="lt-LT"/>
        </w:rPr>
        <w:t>Kieta paviršiaus danga</w:t>
      </w:r>
      <w:bookmarkEnd w:id="778"/>
    </w:p>
    <w:p w14:paraId="4B1B8F6C" w14:textId="77777777" w:rsidR="00173AC4" w:rsidRPr="00173AC4" w:rsidRDefault="00173AC4" w:rsidP="00173AC4">
      <w:pPr>
        <w:rPr>
          <w:lang w:val="lt-LT"/>
        </w:rPr>
      </w:pPr>
    </w:p>
    <w:p w14:paraId="69441107" w14:textId="1B4DB098" w:rsidR="00226CD4" w:rsidRPr="00221DF0" w:rsidRDefault="00226CD4" w:rsidP="00724D19">
      <w:pPr>
        <w:spacing w:before="120" w:after="120"/>
        <w:rPr>
          <w:color w:val="222222"/>
          <w:lang w:val="lt-LT"/>
        </w:rPr>
      </w:pPr>
      <w:r w:rsidRPr="00221DF0">
        <w:rPr>
          <w:color w:val="222222"/>
          <w:lang w:val="lt-LT"/>
        </w:rPr>
        <w:t>Į žaliuosius plotus turi būti integruoti ir atitikti teisės aktų reikalavimus grįsti takeliai</w:t>
      </w:r>
      <w:r w:rsidR="00115381" w:rsidRPr="00221DF0">
        <w:rPr>
          <w:color w:val="222222"/>
          <w:lang w:val="lt-LT"/>
        </w:rPr>
        <w:t xml:space="preserve"> ir keliai</w:t>
      </w:r>
    </w:p>
    <w:p w14:paraId="734E3BFE" w14:textId="77777777" w:rsidR="00226CD4" w:rsidRPr="00221DF0" w:rsidRDefault="00226CD4" w:rsidP="00724D19">
      <w:pPr>
        <w:spacing w:before="120" w:after="120"/>
        <w:rPr>
          <w:color w:val="222222"/>
          <w:lang w:val="lt-LT"/>
        </w:rPr>
      </w:pPr>
      <w:r w:rsidRPr="00221DF0">
        <w:rPr>
          <w:color w:val="222222"/>
          <w:lang w:val="lt-LT"/>
        </w:rPr>
        <w:t>Paviršiai turi atitikti transporto, krovininio ir specialios paskirties transporto priemonių naudojimo reikalavimus. Dviračių ir pėsčiųjų takų konstrukcija turi atitikti Lietuvos Respublikos teisės aktus, reglamentus ir rekomendacijas. Būtina suplanuoti į teritoriją įvažiuojančių transporto priemonių technines kontrolės priemones.</w:t>
      </w:r>
    </w:p>
    <w:p w14:paraId="5F15C7EE" w14:textId="70971560" w:rsidR="00226CD4" w:rsidRDefault="00226CD4" w:rsidP="00724D19">
      <w:pPr>
        <w:spacing w:before="120" w:after="120"/>
        <w:rPr>
          <w:color w:val="222222"/>
          <w:lang w:val="lt-LT"/>
        </w:rPr>
      </w:pPr>
      <w:r w:rsidRPr="00221DF0">
        <w:rPr>
          <w:color w:val="222222"/>
          <w:lang w:val="lt-LT"/>
        </w:rPr>
        <w:t>Pėsčiųjų ir dviračių infrastruktūra turi būti patogi, saugi ir turi atitikti reikalavimus dėl neįgalių asmenų poreikių. Pėsčiųjų ir dviračių takai nuo važiuojamosios kelio dalies turi būti atskirti skirtingos spalvos arba tekstūros kelio danga arba turi būti kontroliuojami kelio ženklais. Takų, kelių ir stovėjimo aikštelių ženklinimas turi būti aiškiai matomas, turi pasižymėti didesniu atsparumu trinčiai ir turi būti nuolat atnaujinamas.</w:t>
      </w:r>
    </w:p>
    <w:p w14:paraId="7B5A0CDB" w14:textId="77777777" w:rsidR="00173AC4" w:rsidRPr="00221DF0" w:rsidRDefault="00173AC4" w:rsidP="00724D19">
      <w:pPr>
        <w:spacing w:before="120" w:after="120"/>
        <w:rPr>
          <w:color w:val="222222"/>
          <w:lang w:val="lt-LT"/>
        </w:rPr>
      </w:pPr>
    </w:p>
    <w:p w14:paraId="61A3D6B7" w14:textId="77777777" w:rsidR="00226CD4" w:rsidRDefault="00226CD4" w:rsidP="00965FDA">
      <w:pPr>
        <w:pStyle w:val="Antrat4"/>
        <w:numPr>
          <w:ilvl w:val="3"/>
          <w:numId w:val="44"/>
        </w:numPr>
        <w:rPr>
          <w:rFonts w:ascii="Arial" w:hAnsi="Arial" w:cs="Arial"/>
          <w:i w:val="0"/>
          <w:lang w:val="lt-LT"/>
        </w:rPr>
      </w:pPr>
      <w:bookmarkStart w:id="779" w:name="_Toc458894316"/>
      <w:r w:rsidRPr="00173AC4">
        <w:rPr>
          <w:rFonts w:ascii="Arial" w:hAnsi="Arial" w:cs="Arial"/>
          <w:i w:val="0"/>
          <w:lang w:val="lt-LT"/>
        </w:rPr>
        <w:t>Srautų valdymas</w:t>
      </w:r>
      <w:bookmarkEnd w:id="779"/>
    </w:p>
    <w:p w14:paraId="066005A6" w14:textId="77777777" w:rsidR="00173AC4" w:rsidRPr="00173AC4" w:rsidRDefault="00173AC4" w:rsidP="00173AC4">
      <w:pPr>
        <w:rPr>
          <w:lang w:val="lt-LT"/>
        </w:rPr>
      </w:pPr>
    </w:p>
    <w:p w14:paraId="402C1C82" w14:textId="1D6A83E0" w:rsidR="00226CD4" w:rsidRDefault="006E476B" w:rsidP="00724D19">
      <w:pPr>
        <w:spacing w:before="120" w:after="120"/>
        <w:rPr>
          <w:color w:val="000000"/>
          <w:lang w:val="lt-LT"/>
        </w:rPr>
      </w:pPr>
      <w:r>
        <w:rPr>
          <w:color w:val="222222"/>
          <w:lang w:val="lt-LT"/>
        </w:rPr>
        <w:t>Projekto bendrovė</w:t>
      </w:r>
      <w:r w:rsidR="00226CD4" w:rsidRPr="00221DF0">
        <w:rPr>
          <w:color w:val="222222"/>
          <w:lang w:val="lt-LT"/>
        </w:rPr>
        <w:t xml:space="preserve"> privalo suplanuoti ir įrengti kelius, sankryžas ir stovėjimo aikšteles </w:t>
      </w:r>
      <w:r w:rsidR="00226CD4" w:rsidRPr="00221DF0">
        <w:rPr>
          <w:color w:val="000000"/>
          <w:lang w:val="lt-LT"/>
        </w:rPr>
        <w:t>visoms į teritoriją įvažiuojančioms transporto priemonėms. Taip pat jis turi užtikrinti jų nuolatinę priežiūrą ir, kur reikia, įrengti tinkamus ženklus pagal Lietuvoje galiojančias taisykles.</w:t>
      </w:r>
    </w:p>
    <w:p w14:paraId="2CC5720B" w14:textId="77777777" w:rsidR="00173AC4" w:rsidRPr="00221DF0" w:rsidRDefault="00173AC4" w:rsidP="00724D19">
      <w:pPr>
        <w:spacing w:before="120" w:after="120"/>
        <w:rPr>
          <w:color w:val="222222"/>
          <w:lang w:val="lt-LT"/>
        </w:rPr>
      </w:pPr>
    </w:p>
    <w:p w14:paraId="774E742D" w14:textId="77777777" w:rsidR="00226CD4" w:rsidRDefault="00226CD4" w:rsidP="00965FDA">
      <w:pPr>
        <w:pStyle w:val="Antrat4"/>
        <w:numPr>
          <w:ilvl w:val="3"/>
          <w:numId w:val="44"/>
        </w:numPr>
        <w:rPr>
          <w:rFonts w:ascii="Arial" w:hAnsi="Arial" w:cs="Arial"/>
          <w:i w:val="0"/>
          <w:lang w:val="lt-LT"/>
        </w:rPr>
      </w:pPr>
      <w:bookmarkStart w:id="780" w:name="_Toc458894317"/>
      <w:r w:rsidRPr="00173AC4">
        <w:rPr>
          <w:rFonts w:ascii="Arial" w:hAnsi="Arial" w:cs="Arial"/>
          <w:i w:val="0"/>
          <w:lang w:val="lt-LT"/>
        </w:rPr>
        <w:t>Tvoros</w:t>
      </w:r>
      <w:bookmarkEnd w:id="780"/>
    </w:p>
    <w:p w14:paraId="6B3CF64A" w14:textId="77777777" w:rsidR="00173AC4" w:rsidRPr="00173AC4" w:rsidRDefault="00173AC4" w:rsidP="00173AC4">
      <w:pPr>
        <w:rPr>
          <w:lang w:val="lt-LT"/>
        </w:rPr>
      </w:pPr>
    </w:p>
    <w:p w14:paraId="17CBD118" w14:textId="0E7C6AFF" w:rsidR="00226CD4" w:rsidRDefault="00226CD4" w:rsidP="00724D19">
      <w:pPr>
        <w:spacing w:before="120" w:after="120"/>
        <w:rPr>
          <w:lang w:val="lt-LT"/>
        </w:rPr>
      </w:pPr>
      <w:r w:rsidRPr="00221DF0">
        <w:rPr>
          <w:lang w:val="lt-LT"/>
        </w:rPr>
        <w:t xml:space="preserve">Tvoros ir vartai turi atitikti Daugiafunkcio komplekso </w:t>
      </w:r>
      <w:r w:rsidR="00115381" w:rsidRPr="00221DF0">
        <w:rPr>
          <w:lang w:val="lt-LT"/>
        </w:rPr>
        <w:t xml:space="preserve">Objektų </w:t>
      </w:r>
      <w:r w:rsidRPr="00221DF0">
        <w:rPr>
          <w:lang w:val="lt-LT"/>
        </w:rPr>
        <w:t>tipą, kaip numatyta Lietuvos Respublikos standartuose. Rekomenduojama pasirūpinti, kad sporto infrastruktūros tvoros ir vartai atitiktų UEFA, FIFA ir IAAF standartus ir reglamentus.</w:t>
      </w:r>
    </w:p>
    <w:p w14:paraId="1CC1649A" w14:textId="77777777" w:rsidR="00173AC4" w:rsidRPr="00221DF0" w:rsidRDefault="00173AC4" w:rsidP="00724D19">
      <w:pPr>
        <w:spacing w:before="120" w:after="120"/>
        <w:rPr>
          <w:lang w:val="lt-LT"/>
        </w:rPr>
      </w:pPr>
    </w:p>
    <w:p w14:paraId="01214B2E" w14:textId="77777777" w:rsidR="00226CD4" w:rsidRDefault="00226CD4" w:rsidP="00965FDA">
      <w:pPr>
        <w:pStyle w:val="Antrat4"/>
        <w:numPr>
          <w:ilvl w:val="3"/>
          <w:numId w:val="44"/>
        </w:numPr>
        <w:rPr>
          <w:rFonts w:ascii="Arial" w:hAnsi="Arial" w:cs="Arial"/>
          <w:i w:val="0"/>
          <w:lang w:val="lt-LT"/>
        </w:rPr>
      </w:pPr>
      <w:bookmarkStart w:id="781" w:name="_Toc458894318"/>
      <w:r w:rsidRPr="00173AC4">
        <w:rPr>
          <w:rFonts w:ascii="Arial" w:hAnsi="Arial" w:cs="Arial"/>
          <w:i w:val="0"/>
          <w:lang w:val="lt-LT"/>
        </w:rPr>
        <w:t>Vaikų darželis</w:t>
      </w:r>
      <w:bookmarkEnd w:id="781"/>
    </w:p>
    <w:p w14:paraId="423D3B31" w14:textId="77777777" w:rsidR="00173AC4" w:rsidRPr="00173AC4" w:rsidRDefault="00173AC4" w:rsidP="00173AC4">
      <w:pPr>
        <w:rPr>
          <w:lang w:val="lt-LT"/>
        </w:rPr>
      </w:pPr>
    </w:p>
    <w:p w14:paraId="4875A4E4" w14:textId="2059AA80" w:rsidR="00226CD4" w:rsidRDefault="00226CD4" w:rsidP="00724D19">
      <w:pPr>
        <w:spacing w:before="120" w:after="120"/>
        <w:rPr>
          <w:lang w:val="lt-LT"/>
        </w:rPr>
      </w:pPr>
      <w:r w:rsidRPr="00221DF0">
        <w:rPr>
          <w:lang w:val="lt-LT"/>
        </w:rPr>
        <w:t>Teritorija, kurioje bus vaikų darželis, turi būti aptverta ne žemesne kaip 1,5  m aukščio tvora. Tvoros tipas turi atitikti saugos reikalavimus, nustatytus teritorijoms, kuriose paliekami vaikai.</w:t>
      </w:r>
    </w:p>
    <w:p w14:paraId="42149912" w14:textId="77777777" w:rsidR="00173AC4" w:rsidRPr="00221DF0" w:rsidRDefault="00173AC4" w:rsidP="00724D19">
      <w:pPr>
        <w:spacing w:before="120" w:after="120"/>
        <w:rPr>
          <w:lang w:val="lt-LT"/>
        </w:rPr>
      </w:pPr>
    </w:p>
    <w:p w14:paraId="6443A5DA" w14:textId="77777777" w:rsidR="00226CD4" w:rsidRDefault="00226CD4" w:rsidP="00965FDA">
      <w:pPr>
        <w:pStyle w:val="Antrat4"/>
        <w:numPr>
          <w:ilvl w:val="3"/>
          <w:numId w:val="44"/>
        </w:numPr>
        <w:rPr>
          <w:rFonts w:ascii="Arial" w:hAnsi="Arial" w:cs="Arial"/>
          <w:i w:val="0"/>
          <w:lang w:val="lt-LT"/>
        </w:rPr>
      </w:pPr>
      <w:bookmarkStart w:id="782" w:name="_Toc458894319"/>
      <w:r w:rsidRPr="00173AC4">
        <w:rPr>
          <w:rFonts w:ascii="Arial" w:hAnsi="Arial" w:cs="Arial"/>
          <w:i w:val="0"/>
          <w:lang w:val="lt-LT"/>
        </w:rPr>
        <w:lastRenderedPageBreak/>
        <w:t>Gaisro evakuacijos kelias (-</w:t>
      </w:r>
      <w:proofErr w:type="spellStart"/>
      <w:r w:rsidRPr="00173AC4">
        <w:rPr>
          <w:rFonts w:ascii="Arial" w:hAnsi="Arial" w:cs="Arial"/>
          <w:i w:val="0"/>
          <w:lang w:val="lt-LT"/>
        </w:rPr>
        <w:t>iai</w:t>
      </w:r>
      <w:proofErr w:type="spellEnd"/>
      <w:r w:rsidRPr="00173AC4">
        <w:rPr>
          <w:rFonts w:ascii="Arial" w:hAnsi="Arial" w:cs="Arial"/>
          <w:i w:val="0"/>
          <w:lang w:val="lt-LT"/>
        </w:rPr>
        <w:t>)</w:t>
      </w:r>
      <w:bookmarkEnd w:id="782"/>
    </w:p>
    <w:p w14:paraId="08D87866" w14:textId="77777777" w:rsidR="00173AC4" w:rsidRPr="00173AC4" w:rsidRDefault="00173AC4" w:rsidP="00173AC4">
      <w:pPr>
        <w:rPr>
          <w:lang w:val="lt-LT"/>
        </w:rPr>
      </w:pPr>
    </w:p>
    <w:p w14:paraId="059B76E5" w14:textId="2AEEBB5B" w:rsidR="00226CD4" w:rsidRDefault="00226CD4" w:rsidP="00724D19">
      <w:pPr>
        <w:spacing w:before="120" w:after="120"/>
        <w:rPr>
          <w:color w:val="222222"/>
          <w:lang w:val="lt-LT"/>
        </w:rPr>
      </w:pPr>
      <w:r w:rsidRPr="00221DF0">
        <w:rPr>
          <w:color w:val="222222"/>
          <w:lang w:val="lt-LT"/>
        </w:rPr>
        <w:t>Turi būti įrengtas (-i) gaisro evakuacijos kelias (keliai), kuris (-</w:t>
      </w:r>
      <w:proofErr w:type="spellStart"/>
      <w:r w:rsidRPr="00221DF0">
        <w:rPr>
          <w:color w:val="222222"/>
          <w:lang w:val="lt-LT"/>
        </w:rPr>
        <w:t>ie</w:t>
      </w:r>
      <w:proofErr w:type="spellEnd"/>
      <w:r w:rsidRPr="00221DF0">
        <w:rPr>
          <w:color w:val="222222"/>
          <w:lang w:val="lt-LT"/>
        </w:rPr>
        <w:t>) atitiks Lietuvos Respublikos standartus ir reglamentus.</w:t>
      </w:r>
    </w:p>
    <w:p w14:paraId="738F9726" w14:textId="77777777" w:rsidR="00173AC4" w:rsidRPr="00221DF0" w:rsidRDefault="00173AC4" w:rsidP="00724D19">
      <w:pPr>
        <w:spacing w:before="120" w:after="120"/>
        <w:rPr>
          <w:lang w:val="lt-LT"/>
        </w:rPr>
      </w:pPr>
    </w:p>
    <w:p w14:paraId="382CF2A1" w14:textId="77777777" w:rsidR="00226CD4" w:rsidRDefault="00226CD4" w:rsidP="00965FDA">
      <w:pPr>
        <w:pStyle w:val="Antrat4"/>
        <w:numPr>
          <w:ilvl w:val="3"/>
          <w:numId w:val="44"/>
        </w:numPr>
        <w:rPr>
          <w:rFonts w:ascii="Arial" w:hAnsi="Arial" w:cs="Arial"/>
          <w:i w:val="0"/>
          <w:lang w:val="lt-LT"/>
        </w:rPr>
      </w:pPr>
      <w:bookmarkStart w:id="783" w:name="_Toc414032042"/>
      <w:bookmarkStart w:id="784" w:name="_Toc417380509"/>
      <w:bookmarkStart w:id="785" w:name="_Toc458894320"/>
      <w:r w:rsidRPr="00173AC4">
        <w:rPr>
          <w:rFonts w:ascii="Arial" w:hAnsi="Arial" w:cs="Arial"/>
          <w:i w:val="0"/>
          <w:lang w:val="lt-LT"/>
        </w:rPr>
        <w:t>Lauko baldai</w:t>
      </w:r>
      <w:bookmarkEnd w:id="783"/>
      <w:bookmarkEnd w:id="784"/>
      <w:bookmarkEnd w:id="785"/>
    </w:p>
    <w:p w14:paraId="28932589" w14:textId="77777777" w:rsidR="00173AC4" w:rsidRPr="00173AC4" w:rsidRDefault="00173AC4" w:rsidP="00173AC4">
      <w:pPr>
        <w:rPr>
          <w:lang w:val="lt-LT"/>
        </w:rPr>
      </w:pPr>
    </w:p>
    <w:p w14:paraId="4995DED9" w14:textId="56217FD1" w:rsidR="00226CD4" w:rsidRPr="00221DF0" w:rsidRDefault="00226CD4" w:rsidP="00724D19">
      <w:pPr>
        <w:spacing w:before="120" w:after="120"/>
        <w:rPr>
          <w:lang w:val="lt-LT"/>
        </w:rPr>
      </w:pPr>
      <w:r w:rsidRPr="00221DF0">
        <w:rPr>
          <w:lang w:val="lt-LT"/>
        </w:rPr>
        <w:t>Daugiafunkcio komplekso žaliojoje erdvėje turi būti įrengti lauko bald</w:t>
      </w:r>
      <w:r w:rsidR="00115381" w:rsidRPr="00221DF0">
        <w:rPr>
          <w:lang w:val="lt-LT"/>
        </w:rPr>
        <w:t>ai</w:t>
      </w:r>
      <w:r w:rsidRPr="00221DF0">
        <w:rPr>
          <w:lang w:val="lt-LT"/>
        </w:rPr>
        <w:t>. Be kita ko, tai turi būti suoleliai, šiukšliadėžės, parko žibintai, pavėsinės ir lauko sporto įranga.</w:t>
      </w:r>
      <w:r w:rsidR="00115381" w:rsidRPr="00221DF0">
        <w:rPr>
          <w:lang w:val="lt-LT"/>
        </w:rPr>
        <w:t xml:space="preserve"> Baldų ir įrangos išdėstymas turi būti sprendžiamas kompleksiškai formuojant Komplekso kraštovaizdį ir atitikti keliamus sporto įrangai reikalavimus (apimčiai ir kokybei, kaip yra numatyta šiose Specifikacijose).</w:t>
      </w:r>
    </w:p>
    <w:p w14:paraId="42DF5AE6" w14:textId="68355936" w:rsidR="00226CD4" w:rsidRPr="00221DF0" w:rsidRDefault="00226CD4" w:rsidP="00724D19">
      <w:pPr>
        <w:autoSpaceDE w:val="0"/>
        <w:autoSpaceDN w:val="0"/>
        <w:adjustRightInd w:val="0"/>
        <w:spacing w:before="120" w:after="120"/>
        <w:rPr>
          <w:lang w:val="lt-LT"/>
        </w:rPr>
      </w:pPr>
      <w:r w:rsidRPr="00221DF0">
        <w:rPr>
          <w:lang w:val="lt-LT"/>
        </w:rPr>
        <w:t xml:space="preserve">Vaikų darželio lauko </w:t>
      </w:r>
      <w:r w:rsidR="00115381" w:rsidRPr="00221DF0">
        <w:rPr>
          <w:lang w:val="lt-LT"/>
        </w:rPr>
        <w:t xml:space="preserve">įrangą </w:t>
      </w:r>
      <w:r w:rsidRPr="00221DF0">
        <w:rPr>
          <w:lang w:val="lt-LT"/>
        </w:rPr>
        <w:t xml:space="preserve">turi </w:t>
      </w:r>
      <w:r w:rsidR="00115381" w:rsidRPr="00221DF0">
        <w:rPr>
          <w:lang w:val="lt-LT"/>
        </w:rPr>
        <w:t xml:space="preserve">sudaryti </w:t>
      </w:r>
      <w:r w:rsidRPr="00221DF0">
        <w:rPr>
          <w:lang w:val="lt-LT"/>
        </w:rPr>
        <w:t>nuolatin</w:t>
      </w:r>
      <w:r w:rsidR="00115381" w:rsidRPr="00221DF0">
        <w:rPr>
          <w:lang w:val="lt-LT"/>
        </w:rPr>
        <w:t>ė</w:t>
      </w:r>
      <w:r w:rsidRPr="00221DF0">
        <w:rPr>
          <w:lang w:val="lt-LT"/>
        </w:rPr>
        <w:t>s gerai įtvirtint</w:t>
      </w:r>
      <w:r w:rsidR="00115381" w:rsidRPr="00221DF0">
        <w:rPr>
          <w:lang w:val="lt-LT"/>
        </w:rPr>
        <w:t>o</w:t>
      </w:r>
      <w:r w:rsidRPr="00221DF0">
        <w:rPr>
          <w:lang w:val="lt-LT"/>
        </w:rPr>
        <w:t>s laipiojimo ir žaidimų konstrukcij</w:t>
      </w:r>
      <w:r w:rsidR="00115381" w:rsidRPr="00221DF0">
        <w:rPr>
          <w:lang w:val="lt-LT"/>
        </w:rPr>
        <w:t>o</w:t>
      </w:r>
      <w:r w:rsidRPr="00221DF0">
        <w:rPr>
          <w:lang w:val="lt-LT"/>
        </w:rPr>
        <w:t xml:space="preserve">s. Turi būti judinamos įrangos, žaislų su ratukais, </w:t>
      </w:r>
      <w:proofErr w:type="spellStart"/>
      <w:r w:rsidRPr="00221DF0">
        <w:rPr>
          <w:lang w:val="lt-LT"/>
        </w:rPr>
        <w:t>triratukų</w:t>
      </w:r>
      <w:proofErr w:type="spellEnd"/>
      <w:r w:rsidRPr="00221DF0">
        <w:rPr>
          <w:lang w:val="lt-LT"/>
        </w:rPr>
        <w:t>, vežimėlių, sunkvežimių, statymo įrangos, kopėčių, ožių, taip pat pavėsinė</w:t>
      </w:r>
      <w:r w:rsidR="00115381" w:rsidRPr="00221DF0">
        <w:rPr>
          <w:lang w:val="lt-LT"/>
        </w:rPr>
        <w:t xml:space="preserve">s ir </w:t>
      </w:r>
      <w:r w:rsidRPr="00221DF0">
        <w:rPr>
          <w:lang w:val="lt-LT"/>
        </w:rPr>
        <w:t xml:space="preserve">plotas </w:t>
      </w:r>
      <w:r w:rsidR="00115381" w:rsidRPr="00221DF0">
        <w:rPr>
          <w:lang w:val="lt-LT"/>
        </w:rPr>
        <w:t>kilnojamai</w:t>
      </w:r>
      <w:r w:rsidRPr="00221DF0">
        <w:rPr>
          <w:lang w:val="lt-LT"/>
        </w:rPr>
        <w:t xml:space="preserve"> įrangai saugoti.</w:t>
      </w:r>
    </w:p>
    <w:p w14:paraId="544B27C9" w14:textId="173C45AD" w:rsidR="008D1F55" w:rsidRPr="00221DF0" w:rsidRDefault="00226CD4" w:rsidP="00724D19">
      <w:pPr>
        <w:autoSpaceDE w:val="0"/>
        <w:autoSpaceDN w:val="0"/>
        <w:adjustRightInd w:val="0"/>
        <w:spacing w:before="120" w:after="120"/>
        <w:rPr>
          <w:lang w:val="lt-LT"/>
        </w:rPr>
      </w:pPr>
      <w:r w:rsidRPr="00221DF0">
        <w:rPr>
          <w:lang w:val="lt-LT"/>
        </w:rPr>
        <w:t>Minimali neužstatyta sklypo / teritorijos dalis, skirta vaikų žaidimo aikštelėms, turi būti ne mažesnė kaip po 6 (šeši) kv. m.</w:t>
      </w:r>
      <w:r w:rsidRPr="00221DF0">
        <w:rPr>
          <w:vertAlign w:val="superscript"/>
          <w:lang w:val="lt-LT"/>
        </w:rPr>
        <w:t xml:space="preserve"> </w:t>
      </w:r>
      <w:r w:rsidRPr="00221DF0">
        <w:rPr>
          <w:lang w:val="lt-LT"/>
        </w:rPr>
        <w:t>ploto vienam vaikui, t. y. 1800 (vienas tūkstantis aštuoni šimtai) kv. m.. Mažinti veikiančios vaikų darželio teritorijos dydį draudžiama. Žaidimo aikštelės turi būti saugios ir apsaugotos nuo tiesioginių saulės spindulių ir kritulių (pavėsinėmis).Planuojama įrengti 24 (dvidešimt keturias) vaikų žaidimų pavėsines (apie 480 (keturi šimtai aštuoniasdešimt) kv. m.). Žaidimų aikštelės, atsižvelgiant į žaidimų pobūdį, turi būti padengtos saugia danga (pvz., akyta sportinio tipo gumine danga).</w:t>
      </w:r>
    </w:p>
    <w:p w14:paraId="0F7AFBD9" w14:textId="77777777" w:rsidR="00226CD4" w:rsidRPr="00D15FD6" w:rsidRDefault="00226CD4" w:rsidP="00724D19">
      <w:pPr>
        <w:autoSpaceDE w:val="0"/>
        <w:autoSpaceDN w:val="0"/>
        <w:adjustRightInd w:val="0"/>
        <w:spacing w:before="120" w:after="120"/>
        <w:rPr>
          <w:lang w:val="lt-LT"/>
        </w:rPr>
      </w:pPr>
    </w:p>
    <w:p w14:paraId="7C1C6B0D" w14:textId="77777777" w:rsidR="00226CD4" w:rsidRDefault="00226CD4" w:rsidP="00965FDA">
      <w:pPr>
        <w:pStyle w:val="Antrat3"/>
        <w:numPr>
          <w:ilvl w:val="2"/>
          <w:numId w:val="44"/>
        </w:numPr>
        <w:spacing w:before="120" w:after="120"/>
        <w:ind w:hanging="657"/>
        <w:rPr>
          <w:b/>
          <w:color w:val="0079C1"/>
          <w:lang w:val="lt-LT"/>
        </w:rPr>
      </w:pPr>
      <w:bookmarkStart w:id="786" w:name="_Toc414032044"/>
      <w:bookmarkStart w:id="787" w:name="_Toc417380511"/>
      <w:bookmarkStart w:id="788" w:name="_Toc417569258"/>
      <w:bookmarkStart w:id="789" w:name="_Toc441662439"/>
      <w:bookmarkStart w:id="790" w:name="_Toc458894321"/>
      <w:r w:rsidRPr="00173AC4">
        <w:rPr>
          <w:b/>
          <w:color w:val="0079C1"/>
          <w:lang w:val="lt-LT"/>
        </w:rPr>
        <w:t>Transporto priemonių stovėjimo aikštelės</w:t>
      </w:r>
      <w:bookmarkEnd w:id="786"/>
      <w:bookmarkEnd w:id="787"/>
      <w:bookmarkEnd w:id="788"/>
      <w:bookmarkEnd w:id="789"/>
      <w:bookmarkEnd w:id="790"/>
    </w:p>
    <w:p w14:paraId="3013CCD7" w14:textId="77777777" w:rsidR="00173AC4" w:rsidRPr="00173AC4" w:rsidRDefault="00173AC4" w:rsidP="00173AC4">
      <w:pPr>
        <w:rPr>
          <w:lang w:val="lt-LT"/>
        </w:rPr>
      </w:pPr>
    </w:p>
    <w:p w14:paraId="6943CCE7" w14:textId="0490862D" w:rsidR="00226CD4" w:rsidRPr="00221DF0" w:rsidRDefault="00226CD4" w:rsidP="00724D19">
      <w:pPr>
        <w:spacing w:before="120" w:after="120"/>
        <w:rPr>
          <w:lang w:val="lt-LT"/>
        </w:rPr>
      </w:pPr>
      <w:r w:rsidRPr="00D15FD6">
        <w:rPr>
          <w:lang w:val="lt-LT"/>
        </w:rPr>
        <w:t>Laikantis nacionalinių reikalavimų dėl eismo kelių, visuomeninių pastatų teritorijoje turi būti įrengtos transport</w:t>
      </w:r>
      <w:r w:rsidR="000D68CE" w:rsidRPr="00D15FD6">
        <w:rPr>
          <w:lang w:val="lt-LT"/>
        </w:rPr>
        <w:t>o</w:t>
      </w:r>
      <w:r w:rsidRPr="00664AD8">
        <w:rPr>
          <w:lang w:val="lt-LT"/>
        </w:rPr>
        <w:t xml:space="preserve"> priemonių stovėjimo aikštelės. Tr</w:t>
      </w:r>
      <w:r w:rsidRPr="00221DF0">
        <w:rPr>
          <w:lang w:val="lt-LT"/>
        </w:rPr>
        <w:t>ansporto priemonių stovėjimo vietų skaičius ir išdėstymo tvarka nustatomi vadovaujantis STR 2.06.04:2014  „Gatvės ir vietinės reikšmės keliai. Bendrieji reikalavimai.” ir STR 2.03.01:2001 „Statiniai ir teritorijos. Reikalavimai žmonių su negalia reikmėms“.</w:t>
      </w:r>
    </w:p>
    <w:p w14:paraId="6918AB6F" w14:textId="5E3292B5" w:rsidR="00226CD4" w:rsidRPr="00221DF0" w:rsidRDefault="00226CD4" w:rsidP="00724D19">
      <w:pPr>
        <w:spacing w:before="120" w:after="120"/>
        <w:rPr>
          <w:b/>
          <w:lang w:val="lt-LT"/>
        </w:rPr>
      </w:pPr>
      <w:r w:rsidRPr="00221DF0">
        <w:rPr>
          <w:lang w:val="lt-LT"/>
        </w:rPr>
        <w:t>Turi būti numatyta apie 1 600 (vienas tūkstantis šeši šimtai) transport</w:t>
      </w:r>
      <w:r w:rsidR="000D68CE" w:rsidRPr="00221DF0">
        <w:rPr>
          <w:lang w:val="lt-LT"/>
        </w:rPr>
        <w:t>o</w:t>
      </w:r>
      <w:r w:rsidRPr="00221DF0">
        <w:rPr>
          <w:lang w:val="lt-LT"/>
        </w:rPr>
        <w:t xml:space="preserve"> priemonių statymo vietų, įskaitant 200 (du šimtus) VIP transport</w:t>
      </w:r>
      <w:r w:rsidR="000D68CE" w:rsidRPr="00221DF0">
        <w:rPr>
          <w:lang w:val="lt-LT"/>
        </w:rPr>
        <w:t>o</w:t>
      </w:r>
      <w:r w:rsidRPr="00221DF0">
        <w:rPr>
          <w:lang w:val="lt-LT"/>
        </w:rPr>
        <w:t xml:space="preserve"> priemonių statymo vietų. Privaloma transport</w:t>
      </w:r>
      <w:r w:rsidR="000D68CE" w:rsidRPr="00221DF0">
        <w:rPr>
          <w:lang w:val="lt-LT"/>
        </w:rPr>
        <w:t>o</w:t>
      </w:r>
      <w:r w:rsidRPr="00221DF0">
        <w:rPr>
          <w:lang w:val="lt-LT"/>
        </w:rPr>
        <w:t xml:space="preserve"> priemonių laikymo ir statymo aikštelė gali būti įrengta už vaikų darželio ribų, 1 600 (vie</w:t>
      </w:r>
      <w:r w:rsidR="00E041F3">
        <w:rPr>
          <w:lang w:val="lt-LT"/>
        </w:rPr>
        <w:t>nas tūkstanti šeši šimtai) tran</w:t>
      </w:r>
      <w:r w:rsidRPr="00221DF0">
        <w:rPr>
          <w:lang w:val="lt-LT"/>
        </w:rPr>
        <w:t>s</w:t>
      </w:r>
      <w:r w:rsidR="00E041F3">
        <w:rPr>
          <w:lang w:val="lt-LT"/>
        </w:rPr>
        <w:t>p</w:t>
      </w:r>
      <w:r w:rsidRPr="00221DF0">
        <w:rPr>
          <w:lang w:val="lt-LT"/>
        </w:rPr>
        <w:t>orto priemonių stovėjimo aikštelėje, jei atstumas nuo tolimiausios neįgaliems asmenims skirtos transport</w:t>
      </w:r>
      <w:r w:rsidR="000D68CE" w:rsidRPr="00221DF0">
        <w:rPr>
          <w:lang w:val="lt-LT"/>
        </w:rPr>
        <w:t>o</w:t>
      </w:r>
      <w:r w:rsidRPr="00221DF0">
        <w:rPr>
          <w:lang w:val="lt-LT"/>
        </w:rPr>
        <w:t xml:space="preserve"> priemonių statymo vietos iki pagrindinio įėjimo į Daugiafunkcį kompleksą neviršija 60  (šešiasdešimties) m. Rekomenduojama pasirūpinti, kad stovėjimo aikštelių danga būtų iš betono trinkelių ar kitos kelių dangai skirtos medžiagos, kurios konstrukcinės, funkcinės ir estetinės savybės pranoksta Dalyvio Konkurso metu pasiūlytų dangos trinkelių savybes.</w:t>
      </w:r>
    </w:p>
    <w:p w14:paraId="7275A247" w14:textId="77777777" w:rsidR="00226CD4" w:rsidRPr="00221DF0" w:rsidRDefault="00226CD4" w:rsidP="00724D19">
      <w:pPr>
        <w:spacing w:before="120" w:after="120"/>
        <w:rPr>
          <w:lang w:val="lt-LT"/>
        </w:rPr>
      </w:pPr>
      <w:r w:rsidRPr="00221DF0">
        <w:rPr>
          <w:lang w:val="lt-LT"/>
        </w:rPr>
        <w:t>Įrengiant transporto priemonių statymo aikštelę turi būti tenkinami tokie reikalavimai:</w:t>
      </w:r>
    </w:p>
    <w:p w14:paraId="25DF7FA5" w14:textId="77777777" w:rsidR="00226CD4" w:rsidRPr="00173AC4" w:rsidRDefault="00226CD4" w:rsidP="00965FDA">
      <w:pPr>
        <w:numPr>
          <w:ilvl w:val="0"/>
          <w:numId w:val="134"/>
        </w:numPr>
        <w:ind w:right="11"/>
        <w:rPr>
          <w:lang w:val="lt-LT"/>
        </w:rPr>
      </w:pPr>
      <w:r w:rsidRPr="00173AC4">
        <w:rPr>
          <w:lang w:val="lt-LT"/>
        </w:rPr>
        <w:t>keleivių paleidimo vietos;</w:t>
      </w:r>
    </w:p>
    <w:p w14:paraId="0A30AE8B" w14:textId="77777777" w:rsidR="00226CD4" w:rsidRPr="00173AC4" w:rsidRDefault="00226CD4" w:rsidP="00965FDA">
      <w:pPr>
        <w:numPr>
          <w:ilvl w:val="0"/>
          <w:numId w:val="134"/>
        </w:numPr>
        <w:ind w:right="11"/>
        <w:rPr>
          <w:lang w:val="lt-LT"/>
        </w:rPr>
      </w:pPr>
      <w:r w:rsidRPr="00173AC4">
        <w:rPr>
          <w:lang w:val="lt-LT"/>
        </w:rPr>
        <w:t>specialios stovėjimo vietos neįgaliems asmenims, senyvo amžiaus asmenims ir žmonėms su mažais vaikais;</w:t>
      </w:r>
    </w:p>
    <w:p w14:paraId="08A4B68F" w14:textId="77777777" w:rsidR="00226CD4" w:rsidRPr="00173AC4" w:rsidRDefault="00226CD4" w:rsidP="00965FDA">
      <w:pPr>
        <w:numPr>
          <w:ilvl w:val="0"/>
          <w:numId w:val="134"/>
        </w:numPr>
        <w:ind w:right="11"/>
        <w:rPr>
          <w:lang w:val="lt-LT"/>
        </w:rPr>
      </w:pPr>
      <w:r w:rsidRPr="00173AC4">
        <w:rPr>
          <w:lang w:val="lt-LT"/>
        </w:rPr>
        <w:t xml:space="preserve">automatizuotos kontroliuojamo įvažiavimo / išvažiavimo užtvaros; </w:t>
      </w:r>
    </w:p>
    <w:p w14:paraId="33FA9734" w14:textId="55330949" w:rsidR="00226CD4" w:rsidRPr="00221DF0" w:rsidRDefault="00226CD4" w:rsidP="00965FDA">
      <w:pPr>
        <w:numPr>
          <w:ilvl w:val="0"/>
          <w:numId w:val="134"/>
        </w:numPr>
        <w:ind w:right="11"/>
        <w:rPr>
          <w:lang w:val="lt-LT"/>
        </w:rPr>
      </w:pPr>
      <w:r w:rsidRPr="00173AC4">
        <w:rPr>
          <w:lang w:val="lt-LT"/>
        </w:rPr>
        <w:t>transport</w:t>
      </w:r>
      <w:r w:rsidR="00E041F3">
        <w:rPr>
          <w:lang w:val="lt-LT"/>
        </w:rPr>
        <w:t>o</w:t>
      </w:r>
      <w:r w:rsidRPr="00173AC4">
        <w:rPr>
          <w:lang w:val="lt-LT"/>
        </w:rPr>
        <w:t xml:space="preserve"> priemonių stovėjimo aikštelės naktinėje pamainoje dirbantiems darbuotojams kuo arčiau kontroliuojamo naktinio įėjimo (ar įėjimų) darbuotojams vietų.</w:t>
      </w:r>
    </w:p>
    <w:p w14:paraId="2F877564" w14:textId="47D906E8" w:rsidR="00226CD4" w:rsidRPr="00221DF0" w:rsidRDefault="00226CD4" w:rsidP="00724D19">
      <w:pPr>
        <w:spacing w:before="120" w:after="120"/>
        <w:rPr>
          <w:lang w:val="lt-LT"/>
        </w:rPr>
      </w:pPr>
      <w:r w:rsidRPr="00221DF0">
        <w:rPr>
          <w:lang w:val="lt-LT"/>
        </w:rPr>
        <w:t>Kad būtų užtikrintas lengvas orienta</w:t>
      </w:r>
      <w:r w:rsidR="00E041F3">
        <w:rPr>
          <w:lang w:val="lt-LT"/>
        </w:rPr>
        <w:t>vimasis teritorijoje, Daugiafunk</w:t>
      </w:r>
      <w:r w:rsidRPr="00221DF0">
        <w:rPr>
          <w:lang w:val="lt-LT"/>
        </w:rPr>
        <w:t>cio komplekso teritorijoje turi būti įrengti tinkami išoriniai ženklai.</w:t>
      </w:r>
    </w:p>
    <w:p w14:paraId="7AAF4C73" w14:textId="3BE5C5B0" w:rsidR="00226CD4" w:rsidRPr="00221DF0" w:rsidRDefault="00226CD4" w:rsidP="00724D19">
      <w:pPr>
        <w:spacing w:before="120" w:after="120"/>
        <w:rPr>
          <w:lang w:val="lt-LT"/>
        </w:rPr>
      </w:pPr>
      <w:r w:rsidRPr="00221DF0">
        <w:rPr>
          <w:lang w:val="lt-LT"/>
        </w:rPr>
        <w:t xml:space="preserve">Prie Daugiafunkcio komplekso </w:t>
      </w:r>
      <w:r w:rsidR="000D68CE" w:rsidRPr="00221DF0">
        <w:rPr>
          <w:lang w:val="lt-LT"/>
        </w:rPr>
        <w:t xml:space="preserve">Objektų </w:t>
      </w:r>
      <w:r w:rsidRPr="00221DF0">
        <w:rPr>
          <w:lang w:val="lt-LT"/>
        </w:rPr>
        <w:t>įėjimų ir išėjimų turi būti vie</w:t>
      </w:r>
      <w:r w:rsidR="00E041F3">
        <w:rPr>
          <w:lang w:val="lt-LT"/>
        </w:rPr>
        <w:t>tos, kuriose galėtų sustoti tran</w:t>
      </w:r>
      <w:r w:rsidRPr="00221DF0">
        <w:rPr>
          <w:lang w:val="lt-LT"/>
        </w:rPr>
        <w:t>sporto priemonės ir iš jų galėtų išlipti ar į juos įlipti žmonės, taip pat vietos kroviniams pakrauti ir iškrauti, nors šiose vietose ir būtų kitų transport</w:t>
      </w:r>
      <w:r w:rsidR="00E041F3">
        <w:rPr>
          <w:lang w:val="lt-LT"/>
        </w:rPr>
        <w:t>o</w:t>
      </w:r>
      <w:r w:rsidRPr="00221DF0">
        <w:rPr>
          <w:lang w:val="lt-LT"/>
        </w:rPr>
        <w:t xml:space="preserve"> priemonių stovėjimo aikštelių.</w:t>
      </w:r>
    </w:p>
    <w:p w14:paraId="3214D0CA" w14:textId="78DDCDB2" w:rsidR="00226CD4" w:rsidRPr="00221DF0" w:rsidRDefault="00226CD4" w:rsidP="00724D19">
      <w:pPr>
        <w:spacing w:before="120" w:after="120"/>
        <w:rPr>
          <w:lang w:val="lt-LT"/>
        </w:rPr>
      </w:pPr>
      <w:r w:rsidRPr="00221DF0">
        <w:rPr>
          <w:lang w:val="lt-LT"/>
        </w:rPr>
        <w:t>Įvažiavimo ir ugniagesių mašinų apsisukimo vietos turi būti maždaug 160 kv. m. (t. y. 12,5 x 12,5 m, apsisukimo ratas R = 6,0 m) ir turi būti numatyti keliai ugniagesiams ir gelbėtojų transport</w:t>
      </w:r>
      <w:r w:rsidR="00E041F3">
        <w:rPr>
          <w:lang w:val="lt-LT"/>
        </w:rPr>
        <w:t>o</w:t>
      </w:r>
      <w:r w:rsidRPr="00221DF0">
        <w:rPr>
          <w:lang w:val="lt-LT"/>
        </w:rPr>
        <w:t xml:space="preserve"> priemonėms privažiuoti.</w:t>
      </w:r>
    </w:p>
    <w:p w14:paraId="3C869A51" w14:textId="5F270563" w:rsidR="00226CD4" w:rsidRPr="00221DF0" w:rsidRDefault="00226CD4" w:rsidP="00724D19">
      <w:pPr>
        <w:spacing w:before="120" w:after="120"/>
        <w:rPr>
          <w:lang w:val="lt-LT"/>
        </w:rPr>
      </w:pPr>
      <w:r w:rsidRPr="00221DF0">
        <w:rPr>
          <w:lang w:val="lt-LT"/>
        </w:rPr>
        <w:lastRenderedPageBreak/>
        <w:t>Vaikų darželis turi turėti 8 (aštuonioms) transport</w:t>
      </w:r>
      <w:r w:rsidR="000D68CE" w:rsidRPr="00221DF0">
        <w:rPr>
          <w:lang w:val="lt-LT"/>
        </w:rPr>
        <w:t>o</w:t>
      </w:r>
      <w:r w:rsidRPr="00221DF0">
        <w:rPr>
          <w:lang w:val="lt-LT"/>
        </w:rPr>
        <w:t xml:space="preserve"> priemonėms statymo vietas ir 1 (vieną) transporto priemonės statymo vietą neįgaliems asmenims, iš viso – 9 (devynias) transporto priemonių statymo vietas (apie 248 (du šimtai keturiasdešimt aštuoni) kv. m.). </w:t>
      </w:r>
      <w:proofErr w:type="spellStart"/>
      <w:r w:rsidRPr="00221DF0">
        <w:rPr>
          <w:lang w:val="lt-LT"/>
        </w:rPr>
        <w:t>Atstumai</w:t>
      </w:r>
      <w:proofErr w:type="spellEnd"/>
      <w:r w:rsidRPr="00221DF0">
        <w:rPr>
          <w:lang w:val="lt-LT"/>
        </w:rPr>
        <w:t xml:space="preserve"> nuo stovėjimo aikštelės iki vaikų darželio įstaigos ribų turi būti ne mažesni kaip 15 (penkiolika)</w:t>
      </w:r>
      <w:r w:rsidR="00E041F3">
        <w:rPr>
          <w:lang w:val="lt-LT"/>
        </w:rPr>
        <w:t xml:space="preserve"> m. Prie vaikų d</w:t>
      </w:r>
      <w:r w:rsidRPr="00221DF0">
        <w:rPr>
          <w:lang w:val="lt-LT"/>
        </w:rPr>
        <w:t>a</w:t>
      </w:r>
      <w:r w:rsidR="00E041F3">
        <w:rPr>
          <w:lang w:val="lt-LT"/>
        </w:rPr>
        <w:t>r</w:t>
      </w:r>
      <w:r w:rsidRPr="00221DF0">
        <w:rPr>
          <w:lang w:val="lt-LT"/>
        </w:rPr>
        <w:t>želio pastato įėjimų ir išėjimų turi būti vietos, kuriose gali sustoti transport</w:t>
      </w:r>
      <w:r w:rsidR="000D68CE" w:rsidRPr="00221DF0">
        <w:rPr>
          <w:lang w:val="lt-LT"/>
        </w:rPr>
        <w:t>o</w:t>
      </w:r>
      <w:r w:rsidRPr="00221DF0">
        <w:rPr>
          <w:lang w:val="lt-LT"/>
        </w:rPr>
        <w:t xml:space="preserve"> priemonės ir iš jų gali išlipti ar į juos įlipti žmonės, taip pat vietos kroviniams pakrauti ir iškrauti, nors šiose vietose ir būtų kitos transport</w:t>
      </w:r>
      <w:r w:rsidR="00E041F3">
        <w:rPr>
          <w:lang w:val="lt-LT"/>
        </w:rPr>
        <w:t>o</w:t>
      </w:r>
      <w:r w:rsidRPr="00221DF0">
        <w:rPr>
          <w:lang w:val="lt-LT"/>
        </w:rPr>
        <w:t xml:space="preserve"> priemonių stovėjimo aikštelės.</w:t>
      </w:r>
    </w:p>
    <w:p w14:paraId="2F7B2EEA" w14:textId="77069E9F" w:rsidR="009F136D" w:rsidRDefault="00226CD4" w:rsidP="00724D19">
      <w:pPr>
        <w:spacing w:before="120" w:after="120"/>
        <w:rPr>
          <w:lang w:val="lt-LT"/>
        </w:rPr>
      </w:pPr>
      <w:r w:rsidRPr="00221DF0">
        <w:rPr>
          <w:lang w:val="lt-LT"/>
        </w:rPr>
        <w:t>Vaikų darželis turi būti statomas šalia pagrindinio Daugiafunkcio komplekso praėjimo vietų, todėl nebūtina įrengti įėjimo ir ugniagesių transport</w:t>
      </w:r>
      <w:r w:rsidR="00E041F3">
        <w:rPr>
          <w:lang w:val="lt-LT"/>
        </w:rPr>
        <w:t>o</w:t>
      </w:r>
      <w:r w:rsidRPr="00221DF0">
        <w:rPr>
          <w:lang w:val="lt-LT"/>
        </w:rPr>
        <w:t xml:space="preserve"> priemonių apsisukimo zonos.</w:t>
      </w:r>
    </w:p>
    <w:p w14:paraId="7F02D525" w14:textId="77777777" w:rsidR="00F2431B" w:rsidRPr="00221DF0" w:rsidRDefault="00F2431B" w:rsidP="00724D19">
      <w:pPr>
        <w:spacing w:before="120" w:after="120"/>
        <w:rPr>
          <w:lang w:val="lt-LT"/>
        </w:rPr>
      </w:pPr>
    </w:p>
    <w:p w14:paraId="7125FCB9" w14:textId="4C028DD6" w:rsidR="00226CD4" w:rsidRDefault="00226CD4" w:rsidP="00965FDA">
      <w:pPr>
        <w:pStyle w:val="Antrat2"/>
        <w:numPr>
          <w:ilvl w:val="1"/>
          <w:numId w:val="44"/>
        </w:numPr>
        <w:jc w:val="left"/>
        <w:rPr>
          <w:color w:val="0079C1"/>
          <w:lang w:val="lt-LT"/>
        </w:rPr>
      </w:pPr>
      <w:bookmarkStart w:id="791" w:name="_Toc456204966"/>
      <w:bookmarkStart w:id="792" w:name="_Toc456205162"/>
      <w:bookmarkStart w:id="793" w:name="_Toc441662440"/>
      <w:bookmarkStart w:id="794" w:name="_Toc458894322"/>
      <w:bookmarkStart w:id="795" w:name="_Toc417399793"/>
      <w:bookmarkEnd w:id="776"/>
      <w:bookmarkEnd w:id="791"/>
      <w:bookmarkEnd w:id="792"/>
      <w:r w:rsidRPr="00221DF0">
        <w:rPr>
          <w:color w:val="0079C1"/>
          <w:lang w:val="lt-LT"/>
        </w:rPr>
        <w:t>Kokybės standartai</w:t>
      </w:r>
      <w:bookmarkEnd w:id="793"/>
      <w:bookmarkEnd w:id="794"/>
    </w:p>
    <w:p w14:paraId="5DA42103" w14:textId="77777777" w:rsidR="00F2431B" w:rsidRPr="00F2431B" w:rsidRDefault="00F2431B" w:rsidP="00F2431B">
      <w:pPr>
        <w:rPr>
          <w:lang w:val="lt-LT"/>
        </w:rPr>
      </w:pPr>
    </w:p>
    <w:p w14:paraId="595D43E9" w14:textId="431967E7" w:rsidR="00226CD4" w:rsidRPr="00664AD8" w:rsidRDefault="00A2219F" w:rsidP="00724D19">
      <w:pPr>
        <w:spacing w:before="120" w:after="120"/>
        <w:rPr>
          <w:lang w:val="lt-LT"/>
        </w:rPr>
      </w:pPr>
      <w:r w:rsidRPr="00221DF0">
        <w:rPr>
          <w:lang w:val="lt-LT"/>
        </w:rPr>
        <w:t>P</w:t>
      </w:r>
      <w:r w:rsidR="00226CD4" w:rsidRPr="00D15FD6">
        <w:rPr>
          <w:lang w:val="lt-LT"/>
        </w:rPr>
        <w:t xml:space="preserve">rojektavimo etape </w:t>
      </w:r>
      <w:r w:rsidR="00B10190">
        <w:rPr>
          <w:lang w:val="lt-LT"/>
        </w:rPr>
        <w:t xml:space="preserve">Projekto bendrovė </w:t>
      </w:r>
      <w:r w:rsidR="00226CD4" w:rsidRPr="00D15FD6">
        <w:rPr>
          <w:lang w:val="lt-LT"/>
        </w:rPr>
        <w:t>parengtų trimatį Daugiafunkcio komplekso modelį ir jį nuolat atnaujintų iki pat Paslaugų teikimo pradžios. Jame turi būti Daugiafunkcio komplekso konstrukcijos, inžinerinių sistemų ir naudojamų medžiagų skaitmeniniai duomenys. Turi būti parengtas ir nuolat atnaujinamas Daugiafunkci</w:t>
      </w:r>
      <w:r w:rsidR="00226CD4" w:rsidRPr="00664AD8">
        <w:rPr>
          <w:lang w:val="lt-LT"/>
        </w:rPr>
        <w:t>o komplekso priežiūros, būklės patikrinimo, einamojo ir kapitalinio remonto planas.</w:t>
      </w:r>
    </w:p>
    <w:p w14:paraId="6A03217A" w14:textId="77777777" w:rsidR="00226CD4" w:rsidRPr="00221DF0" w:rsidRDefault="00226CD4" w:rsidP="00724D19">
      <w:pPr>
        <w:spacing w:before="120" w:after="120"/>
        <w:rPr>
          <w:lang w:val="lt-LT"/>
        </w:rPr>
      </w:pPr>
      <w:r w:rsidRPr="00221DF0">
        <w:rPr>
          <w:lang w:val="lt-LT"/>
        </w:rPr>
        <w:t>Taip pat turi būti įgyvendinta energijos valdymo sistema. Ji turi atitikti Daugiafunkcio komplekso valdymo sistemos duomenis.</w:t>
      </w:r>
    </w:p>
    <w:p w14:paraId="15282B60" w14:textId="1A51EF2F" w:rsidR="00226CD4" w:rsidRDefault="00226CD4" w:rsidP="00724D19">
      <w:pPr>
        <w:spacing w:before="120" w:after="120"/>
        <w:rPr>
          <w:lang w:val="lt-LT"/>
        </w:rPr>
      </w:pPr>
      <w:r w:rsidRPr="00221DF0">
        <w:rPr>
          <w:lang w:val="lt-LT"/>
        </w:rPr>
        <w:t xml:space="preserve">Siekiant sumažinti neigiamą poveikį aplinkai, </w:t>
      </w:r>
      <w:r w:rsidR="006E476B">
        <w:rPr>
          <w:lang w:val="lt-LT"/>
        </w:rPr>
        <w:t>Projekto bendrovė</w:t>
      </w:r>
      <w:r w:rsidRPr="00221DF0">
        <w:rPr>
          <w:lang w:val="lt-LT"/>
        </w:rPr>
        <w:t xml:space="preserve"> privalo įgyvendinti poveikio aplinkai valdymo sistemą.</w:t>
      </w:r>
    </w:p>
    <w:p w14:paraId="2B2AD693" w14:textId="77777777" w:rsidR="00F2431B" w:rsidRPr="00221DF0" w:rsidRDefault="00F2431B" w:rsidP="00724D19">
      <w:pPr>
        <w:spacing w:before="120" w:after="120"/>
        <w:rPr>
          <w:lang w:val="lt-LT"/>
        </w:rPr>
      </w:pPr>
    </w:p>
    <w:p w14:paraId="4114C47D" w14:textId="3EE03E6D" w:rsidR="00226CD4" w:rsidRDefault="00226CD4" w:rsidP="00965FDA">
      <w:pPr>
        <w:pStyle w:val="Antrat2"/>
        <w:numPr>
          <w:ilvl w:val="1"/>
          <w:numId w:val="44"/>
        </w:numPr>
        <w:jc w:val="left"/>
        <w:rPr>
          <w:color w:val="0079C1"/>
          <w:lang w:val="lt-LT"/>
        </w:rPr>
      </w:pPr>
      <w:bookmarkStart w:id="796" w:name="_Toc441662441"/>
      <w:bookmarkStart w:id="797" w:name="_Toc458894323"/>
      <w:r w:rsidRPr="00221DF0">
        <w:rPr>
          <w:color w:val="0079C1"/>
          <w:lang w:val="lt-LT"/>
        </w:rPr>
        <w:t>Galiojantys bendrieji standartai ir reglamentai</w:t>
      </w:r>
      <w:bookmarkEnd w:id="795"/>
      <w:bookmarkEnd w:id="796"/>
      <w:bookmarkEnd w:id="797"/>
    </w:p>
    <w:p w14:paraId="59B90CBF" w14:textId="77777777" w:rsidR="00F2431B" w:rsidRPr="00F2431B" w:rsidRDefault="00F2431B" w:rsidP="00F2431B">
      <w:pPr>
        <w:rPr>
          <w:lang w:val="lt-LT"/>
        </w:rPr>
      </w:pPr>
    </w:p>
    <w:p w14:paraId="54C2B53E" w14:textId="77777777" w:rsidR="00226CD4" w:rsidRDefault="00226CD4" w:rsidP="00965FDA">
      <w:pPr>
        <w:pStyle w:val="Antrat3"/>
        <w:numPr>
          <w:ilvl w:val="2"/>
          <w:numId w:val="44"/>
        </w:numPr>
        <w:spacing w:before="120" w:after="120"/>
        <w:ind w:hanging="657"/>
        <w:rPr>
          <w:b/>
          <w:color w:val="0079C1"/>
          <w:lang w:val="lt-LT"/>
        </w:rPr>
      </w:pPr>
      <w:bookmarkStart w:id="798" w:name="_Toc414031969"/>
      <w:bookmarkStart w:id="799" w:name="_Toc417399792"/>
      <w:bookmarkStart w:id="800" w:name="_Toc417569261"/>
      <w:bookmarkStart w:id="801" w:name="_Toc441662442"/>
      <w:bookmarkStart w:id="802" w:name="_Toc458894324"/>
      <w:r w:rsidRPr="00F2431B">
        <w:rPr>
          <w:b/>
          <w:color w:val="0079C1"/>
          <w:lang w:val="lt-LT"/>
        </w:rPr>
        <w:t>Reguliavimo aplinka</w:t>
      </w:r>
      <w:bookmarkEnd w:id="798"/>
      <w:bookmarkEnd w:id="799"/>
      <w:bookmarkEnd w:id="800"/>
      <w:bookmarkEnd w:id="801"/>
      <w:bookmarkEnd w:id="802"/>
    </w:p>
    <w:p w14:paraId="0A758697" w14:textId="77777777" w:rsidR="00F2431B" w:rsidRPr="00F2431B" w:rsidRDefault="00F2431B" w:rsidP="00F2431B">
      <w:pPr>
        <w:rPr>
          <w:lang w:val="lt-LT"/>
        </w:rPr>
      </w:pPr>
    </w:p>
    <w:p w14:paraId="14A85F52" w14:textId="54C8457F" w:rsidR="00226CD4" w:rsidRPr="00221DF0" w:rsidRDefault="00226CD4" w:rsidP="00724D19">
      <w:pPr>
        <w:spacing w:before="120" w:after="120"/>
        <w:rPr>
          <w:lang w:val="lt-LT"/>
        </w:rPr>
      </w:pPr>
      <w:r w:rsidRPr="00221DF0">
        <w:rPr>
          <w:lang w:val="lt-LT"/>
        </w:rPr>
        <w:t xml:space="preserve">Šiame skyriuje siekiama pateikti bendrąsias veiklos nuostatas, kurias turi atitikti </w:t>
      </w:r>
      <w:r w:rsidR="00B10190">
        <w:rPr>
          <w:lang w:val="lt-LT"/>
        </w:rPr>
        <w:t xml:space="preserve">ir </w:t>
      </w:r>
      <w:r w:rsidR="00B10190" w:rsidRPr="00221DF0">
        <w:rPr>
          <w:lang w:val="lt-LT"/>
        </w:rPr>
        <w:t>kurių privalo laikytis</w:t>
      </w:r>
      <w:r w:rsidR="00B10190">
        <w:rPr>
          <w:lang w:val="lt-LT"/>
        </w:rPr>
        <w:t xml:space="preserve"> Projekto bendrovė</w:t>
      </w:r>
      <w:r w:rsidRPr="00221DF0">
        <w:rPr>
          <w:lang w:val="lt-LT"/>
        </w:rPr>
        <w:t>.</w:t>
      </w:r>
      <w:r w:rsidR="00B10190">
        <w:rPr>
          <w:lang w:val="lt-LT"/>
        </w:rPr>
        <w:t xml:space="preserve"> </w:t>
      </w:r>
    </w:p>
    <w:p w14:paraId="1A5D83B7" w14:textId="1975E5D2" w:rsidR="00226CD4" w:rsidRPr="00221DF0" w:rsidRDefault="00B10190" w:rsidP="00724D19">
      <w:pPr>
        <w:spacing w:before="120" w:after="120"/>
        <w:rPr>
          <w:lang w:val="lt-LT"/>
        </w:rPr>
      </w:pPr>
      <w:r>
        <w:rPr>
          <w:lang w:val="lt-LT"/>
        </w:rPr>
        <w:t>Projekto bendrovė</w:t>
      </w:r>
      <w:r w:rsidRPr="00221DF0">
        <w:rPr>
          <w:lang w:val="lt-LT"/>
        </w:rPr>
        <w:t xml:space="preserve"> </w:t>
      </w:r>
      <w:r w:rsidR="00226CD4" w:rsidRPr="00221DF0">
        <w:rPr>
          <w:lang w:val="lt-LT"/>
        </w:rPr>
        <w:t>visiškai atsako už galiojančius standartus ir reglamentus atitinkančio Daugiafunkcio komplekso suprojektavimą ir pastatymą. Šiame skyriuje pateikiam</w:t>
      </w:r>
      <w:r w:rsidR="00A2219F" w:rsidRPr="00221DF0">
        <w:rPr>
          <w:lang w:val="lt-LT"/>
        </w:rPr>
        <w:t>os</w:t>
      </w:r>
      <w:r w:rsidR="00226CD4" w:rsidRPr="00221DF0">
        <w:rPr>
          <w:lang w:val="lt-LT"/>
        </w:rPr>
        <w:t xml:space="preserve"> tik rekomendacijos dėl įvairių standartų ir reglamentų, kurie vadovaujantis geriausia patirtimi taikomi infrastruktūros projektuose. </w:t>
      </w:r>
    </w:p>
    <w:p w14:paraId="1092BC6E" w14:textId="5451AA80" w:rsidR="00226CD4" w:rsidRPr="00221DF0" w:rsidRDefault="00226CD4" w:rsidP="00724D19">
      <w:pPr>
        <w:spacing w:before="120" w:after="120"/>
        <w:rPr>
          <w:lang w:val="lt-LT"/>
        </w:rPr>
      </w:pPr>
      <w:r w:rsidRPr="00221DF0">
        <w:rPr>
          <w:lang w:val="lt-LT"/>
        </w:rPr>
        <w:t>Šiame skyriuje nurodomi skirtingi reglamentai ir techniniai reikalavimai, kurie galioja pateikiant statybų leidimą ar pasirašant Koncesijos sutartį.</w:t>
      </w:r>
      <w:r w:rsidR="00064D6D" w:rsidRPr="00221DF0">
        <w:rPr>
          <w:lang w:val="lt-LT"/>
        </w:rPr>
        <w:t xml:space="preserve"> </w:t>
      </w:r>
      <w:r w:rsidRPr="00221DF0">
        <w:rPr>
          <w:lang w:val="lt-LT"/>
        </w:rPr>
        <w:t>Toliau pateiktas standartų ir nuorodų sąrašas yra tik orientacinis.</w:t>
      </w:r>
      <w:r w:rsidR="00A2219F" w:rsidRPr="00221DF0">
        <w:rPr>
          <w:lang w:val="lt-LT"/>
        </w:rPr>
        <w:t xml:space="preserve"> </w:t>
      </w:r>
      <w:r w:rsidR="006E476B">
        <w:rPr>
          <w:lang w:val="lt-LT"/>
        </w:rPr>
        <w:t>Projekto bendrovė</w:t>
      </w:r>
      <w:r w:rsidR="00A2219F" w:rsidRPr="00221DF0">
        <w:rPr>
          <w:lang w:val="lt-LT"/>
        </w:rPr>
        <w:t xml:space="preserve"> projektuodamas ir statydamas turi vadovautis aktualiomis pateiktų standartų ir reglamentų versijomis.</w:t>
      </w:r>
    </w:p>
    <w:p w14:paraId="68537D3C" w14:textId="2832651A" w:rsidR="00226CD4" w:rsidRPr="00221DF0" w:rsidRDefault="00226CD4" w:rsidP="00724D19">
      <w:pPr>
        <w:spacing w:before="120" w:after="120"/>
        <w:rPr>
          <w:lang w:val="lt-LT"/>
        </w:rPr>
      </w:pPr>
      <w:r w:rsidRPr="00221DF0">
        <w:rPr>
          <w:lang w:val="lt-LT"/>
        </w:rPr>
        <w:t>V</w:t>
      </w:r>
      <w:r w:rsidR="00E041F3">
        <w:rPr>
          <w:lang w:val="lt-LT"/>
        </w:rPr>
        <w:t>i</w:t>
      </w:r>
      <w:r w:rsidRPr="00221DF0">
        <w:rPr>
          <w:lang w:val="lt-LT"/>
        </w:rPr>
        <w:t>sos statybinės medžiagos, įranga ir techniniai sprendiniai turi atitikti galiojančius Lietuvos Respublikos reglamentus ir Europos Sąjungos standartus.</w:t>
      </w:r>
      <w:r w:rsidR="00E041F3">
        <w:rPr>
          <w:lang w:val="lt-LT"/>
        </w:rPr>
        <w:t xml:space="preserve"> </w:t>
      </w:r>
      <w:r w:rsidRPr="00221DF0">
        <w:rPr>
          <w:lang w:val="lt-LT"/>
        </w:rPr>
        <w:t>Jei šios programos reikalavimai ir įvairūs susiję reglamentai nesutaptų, pirmenybė teikiama griežčiausiam reikalavimui.</w:t>
      </w:r>
    </w:p>
    <w:p w14:paraId="65F84641" w14:textId="77777777" w:rsidR="00226CD4" w:rsidRDefault="00226CD4" w:rsidP="00724D19">
      <w:pPr>
        <w:spacing w:before="120" w:after="120"/>
        <w:rPr>
          <w:lang w:val="lt-LT"/>
        </w:rPr>
      </w:pPr>
      <w:r w:rsidRPr="00221DF0">
        <w:rPr>
          <w:lang w:val="lt-LT"/>
        </w:rPr>
        <w:t>Toliau</w:t>
      </w:r>
      <w:r w:rsidR="00064D6D" w:rsidRPr="00221DF0">
        <w:rPr>
          <w:lang w:val="lt-LT"/>
        </w:rPr>
        <w:t xml:space="preserve"> </w:t>
      </w:r>
      <w:r w:rsidRPr="00221DF0">
        <w:rPr>
          <w:lang w:val="lt-LT"/>
        </w:rPr>
        <w:t>skyriuje apibendrinami Daugiafunkciam kompleksui taikytini standartai ir reglamentai.</w:t>
      </w:r>
    </w:p>
    <w:p w14:paraId="6F17D6A1" w14:textId="77777777" w:rsidR="00F2431B" w:rsidRPr="00221DF0" w:rsidRDefault="00F2431B" w:rsidP="00724D19">
      <w:pPr>
        <w:spacing w:before="120" w:after="120"/>
        <w:rPr>
          <w:lang w:val="lt-LT"/>
        </w:rPr>
      </w:pPr>
    </w:p>
    <w:p w14:paraId="00AC1531" w14:textId="77777777" w:rsidR="00226CD4" w:rsidRPr="00F2431B" w:rsidRDefault="00226CD4" w:rsidP="00965FDA">
      <w:pPr>
        <w:pStyle w:val="Antrat3"/>
        <w:numPr>
          <w:ilvl w:val="2"/>
          <w:numId w:val="44"/>
        </w:numPr>
        <w:spacing w:before="120" w:after="120"/>
        <w:ind w:hanging="657"/>
        <w:rPr>
          <w:b/>
          <w:color w:val="0079C1"/>
          <w:lang w:val="lt-LT"/>
        </w:rPr>
      </w:pPr>
      <w:bookmarkStart w:id="803" w:name="_Toc458894325"/>
      <w:r w:rsidRPr="00F2431B">
        <w:rPr>
          <w:b/>
          <w:color w:val="0079C1"/>
          <w:lang w:val="lt-LT"/>
        </w:rPr>
        <w:t>Bendrieji reikalavimai</w:t>
      </w:r>
      <w:bookmarkEnd w:id="803"/>
      <w:r w:rsidRPr="00F2431B">
        <w:rPr>
          <w:b/>
          <w:color w:val="0079C1"/>
          <w:lang w:val="lt-LT"/>
        </w:rPr>
        <w:t xml:space="preserve"> </w:t>
      </w:r>
    </w:p>
    <w:p w14:paraId="5CB712DD" w14:textId="77777777" w:rsidR="008D1F55" w:rsidRPr="00221DF0" w:rsidRDefault="008D1F55" w:rsidP="005510E4">
      <w:pPr>
        <w:keepNext/>
        <w:numPr>
          <w:ilvl w:val="3"/>
          <w:numId w:val="0"/>
        </w:numPr>
        <w:tabs>
          <w:tab w:val="num" w:pos="850"/>
        </w:tabs>
        <w:spacing w:before="120" w:after="120"/>
        <w:ind w:left="850" w:hanging="850"/>
        <w:outlineLvl w:val="3"/>
        <w:rPr>
          <w:rFonts w:eastAsia="Arial"/>
          <w:color w:val="0070C0"/>
          <w:lang w:val="lt-LT"/>
        </w:rPr>
      </w:pPr>
    </w:p>
    <w:p w14:paraId="64B5A9A7" w14:textId="77777777" w:rsidR="00226CD4" w:rsidRPr="00221DF0" w:rsidRDefault="00226CD4" w:rsidP="00965FDA">
      <w:pPr>
        <w:numPr>
          <w:ilvl w:val="0"/>
          <w:numId w:val="12"/>
        </w:numPr>
        <w:spacing w:before="120" w:after="120"/>
        <w:rPr>
          <w:lang w:val="lt-LT"/>
        </w:rPr>
      </w:pPr>
      <w:bookmarkStart w:id="804" w:name="_Ref370826876"/>
      <w:r w:rsidRPr="00221DF0">
        <w:rPr>
          <w:lang w:val="lt-LT"/>
        </w:rPr>
        <w:t>Lietuvos Respublikos statybos įstatym</w:t>
      </w:r>
      <w:bookmarkEnd w:id="804"/>
      <w:r w:rsidRPr="00221DF0">
        <w:rPr>
          <w:lang w:val="lt-LT"/>
        </w:rPr>
        <w:t>as;</w:t>
      </w:r>
      <w:bookmarkStart w:id="805" w:name="_Ref370827197"/>
      <w:bookmarkStart w:id="806" w:name="_Ref388603180"/>
    </w:p>
    <w:p w14:paraId="283A55FF" w14:textId="77777777" w:rsidR="00226CD4" w:rsidRPr="00221DF0" w:rsidRDefault="00226CD4" w:rsidP="00965FDA">
      <w:pPr>
        <w:numPr>
          <w:ilvl w:val="0"/>
          <w:numId w:val="12"/>
        </w:numPr>
        <w:spacing w:before="120" w:after="120"/>
        <w:rPr>
          <w:lang w:val="lt-LT"/>
        </w:rPr>
      </w:pPr>
      <w:r w:rsidRPr="00221DF0">
        <w:rPr>
          <w:lang w:val="lt-LT"/>
        </w:rPr>
        <w:t>Lietuvos Respublikos teritorijų planavimo įstatym</w:t>
      </w:r>
      <w:bookmarkStart w:id="807" w:name="_Ref370827326"/>
      <w:bookmarkEnd w:id="805"/>
      <w:r w:rsidRPr="00221DF0">
        <w:rPr>
          <w:lang w:val="lt-LT"/>
        </w:rPr>
        <w:t>as;</w:t>
      </w:r>
      <w:bookmarkEnd w:id="806"/>
      <w:bookmarkEnd w:id="807"/>
    </w:p>
    <w:p w14:paraId="6101CCE9" w14:textId="77777777" w:rsidR="00226CD4" w:rsidRPr="00221DF0" w:rsidRDefault="00226CD4" w:rsidP="00965FDA">
      <w:pPr>
        <w:numPr>
          <w:ilvl w:val="0"/>
          <w:numId w:val="12"/>
        </w:numPr>
        <w:spacing w:before="120" w:after="120"/>
        <w:rPr>
          <w:lang w:val="lt-LT"/>
        </w:rPr>
      </w:pPr>
      <w:r w:rsidRPr="00221DF0">
        <w:rPr>
          <w:lang w:val="lt-LT"/>
        </w:rPr>
        <w:t>Lietuvos Respublikos želdynų įstatymas;</w:t>
      </w:r>
      <w:bookmarkStart w:id="808" w:name="_Ref370832590"/>
      <w:bookmarkStart w:id="809" w:name="_Ref370826896"/>
    </w:p>
    <w:p w14:paraId="1D1EE61B" w14:textId="77777777" w:rsidR="00226CD4" w:rsidRPr="00221DF0" w:rsidRDefault="00226CD4" w:rsidP="00965FDA">
      <w:pPr>
        <w:numPr>
          <w:ilvl w:val="0"/>
          <w:numId w:val="12"/>
        </w:numPr>
        <w:spacing w:before="120" w:after="120"/>
        <w:rPr>
          <w:lang w:val="lt-LT"/>
        </w:rPr>
      </w:pPr>
      <w:r w:rsidRPr="00221DF0">
        <w:rPr>
          <w:lang w:val="lt-LT"/>
        </w:rPr>
        <w:t xml:space="preserve">Lietuvos Respublikos saugomų teritorijų įstatymas; </w:t>
      </w:r>
    </w:p>
    <w:p w14:paraId="456E5D05" w14:textId="77777777" w:rsidR="00226CD4" w:rsidRPr="00221DF0" w:rsidRDefault="00226CD4" w:rsidP="00965FDA">
      <w:pPr>
        <w:numPr>
          <w:ilvl w:val="0"/>
          <w:numId w:val="12"/>
        </w:numPr>
        <w:spacing w:before="120" w:after="120"/>
        <w:rPr>
          <w:lang w:val="lt-LT"/>
        </w:rPr>
      </w:pPr>
      <w:r w:rsidRPr="00221DF0">
        <w:rPr>
          <w:lang w:val="lt-LT"/>
        </w:rPr>
        <w:lastRenderedPageBreak/>
        <w:t>Lietuvos Respublikos aplinkos apsaugos įstatymas;</w:t>
      </w:r>
    </w:p>
    <w:p w14:paraId="35F36009" w14:textId="77777777" w:rsidR="00226CD4" w:rsidRPr="00221DF0" w:rsidRDefault="00226CD4" w:rsidP="00965FDA">
      <w:pPr>
        <w:numPr>
          <w:ilvl w:val="0"/>
          <w:numId w:val="12"/>
        </w:numPr>
        <w:spacing w:before="120" w:after="120"/>
        <w:rPr>
          <w:lang w:val="lt-LT"/>
        </w:rPr>
      </w:pPr>
      <w:r w:rsidRPr="00221DF0">
        <w:rPr>
          <w:lang w:val="lt-LT"/>
        </w:rPr>
        <w:t>Lietuvos Respublikos atliekų tvarkymo įstatymas;</w:t>
      </w:r>
    </w:p>
    <w:p w14:paraId="54B7FD3B" w14:textId="77777777" w:rsidR="00226CD4" w:rsidRPr="00221DF0" w:rsidRDefault="00226CD4" w:rsidP="00965FDA">
      <w:pPr>
        <w:numPr>
          <w:ilvl w:val="0"/>
          <w:numId w:val="12"/>
        </w:numPr>
        <w:spacing w:before="120" w:after="120"/>
        <w:rPr>
          <w:lang w:val="lt-LT"/>
        </w:rPr>
      </w:pPr>
      <w:r w:rsidRPr="00221DF0">
        <w:rPr>
          <w:lang w:val="lt-LT"/>
        </w:rPr>
        <w:t xml:space="preserve">Lietuvos Respublikos žemės įstatymas; </w:t>
      </w:r>
    </w:p>
    <w:p w14:paraId="317A909C" w14:textId="77777777" w:rsidR="00226CD4" w:rsidRPr="00221DF0" w:rsidRDefault="00226CD4" w:rsidP="00965FDA">
      <w:pPr>
        <w:numPr>
          <w:ilvl w:val="0"/>
          <w:numId w:val="12"/>
        </w:numPr>
        <w:spacing w:before="120" w:after="120"/>
        <w:rPr>
          <w:lang w:val="lt-LT"/>
        </w:rPr>
      </w:pPr>
      <w:r w:rsidRPr="00221DF0">
        <w:rPr>
          <w:lang w:val="lt-LT"/>
        </w:rPr>
        <w:t>Lietuvos Respublikos viešojo administravimo įstatymas.</w:t>
      </w:r>
    </w:p>
    <w:p w14:paraId="460A71C9" w14:textId="77777777" w:rsidR="00226CD4" w:rsidRPr="00221DF0" w:rsidRDefault="00226CD4" w:rsidP="00965FDA">
      <w:pPr>
        <w:numPr>
          <w:ilvl w:val="0"/>
          <w:numId w:val="12"/>
        </w:numPr>
        <w:spacing w:before="120" w:after="120"/>
        <w:rPr>
          <w:lang w:val="lt-LT"/>
        </w:rPr>
      </w:pPr>
      <w:r w:rsidRPr="00221DF0">
        <w:rPr>
          <w:lang w:val="lt-LT"/>
        </w:rPr>
        <w:t>STR 1.01.05:2007</w:t>
      </w:r>
      <w:r w:rsidRPr="00221DF0">
        <w:rPr>
          <w:lang w:val="lt-LT"/>
        </w:rPr>
        <w:tab/>
        <w:t>Normatyviniai statybos techniniai dokumentai;</w:t>
      </w:r>
    </w:p>
    <w:p w14:paraId="19BBFFF1" w14:textId="77777777" w:rsidR="00226CD4" w:rsidRPr="00221DF0" w:rsidRDefault="00226CD4" w:rsidP="00965FDA">
      <w:pPr>
        <w:numPr>
          <w:ilvl w:val="0"/>
          <w:numId w:val="12"/>
        </w:numPr>
        <w:spacing w:before="120" w:after="120"/>
        <w:rPr>
          <w:lang w:val="lt-LT"/>
        </w:rPr>
      </w:pPr>
      <w:r w:rsidRPr="00221DF0">
        <w:rPr>
          <w:lang w:val="lt-LT"/>
        </w:rPr>
        <w:t>STR 1.05.06:2010</w:t>
      </w:r>
      <w:r w:rsidRPr="00221DF0">
        <w:rPr>
          <w:lang w:val="lt-LT"/>
        </w:rPr>
        <w:tab/>
        <w:t>Statinio projektavimas;</w:t>
      </w:r>
    </w:p>
    <w:p w14:paraId="5C5684CF" w14:textId="77777777" w:rsidR="00226CD4" w:rsidRPr="00221DF0" w:rsidRDefault="00226CD4" w:rsidP="00965FDA">
      <w:pPr>
        <w:numPr>
          <w:ilvl w:val="0"/>
          <w:numId w:val="12"/>
        </w:numPr>
        <w:spacing w:before="120" w:after="120"/>
        <w:rPr>
          <w:lang w:val="lt-LT"/>
        </w:rPr>
      </w:pPr>
      <w:r w:rsidRPr="00221DF0">
        <w:rPr>
          <w:lang w:val="lt-LT"/>
        </w:rPr>
        <w:t>STR 2.01.01(1):2005</w:t>
      </w:r>
      <w:r w:rsidRPr="00221DF0">
        <w:rPr>
          <w:lang w:val="lt-LT"/>
        </w:rPr>
        <w:tab/>
        <w:t>Esminis statinio reikalavimas „Mechaninis atsparumas ir pastovumas“;</w:t>
      </w:r>
    </w:p>
    <w:p w14:paraId="7E31E53E" w14:textId="77777777" w:rsidR="00226CD4" w:rsidRPr="00221DF0" w:rsidRDefault="00226CD4" w:rsidP="00965FDA">
      <w:pPr>
        <w:numPr>
          <w:ilvl w:val="0"/>
          <w:numId w:val="12"/>
        </w:numPr>
        <w:spacing w:before="120" w:after="120"/>
        <w:rPr>
          <w:lang w:val="lt-LT"/>
        </w:rPr>
      </w:pPr>
      <w:r w:rsidRPr="00221DF0">
        <w:rPr>
          <w:lang w:val="lt-LT"/>
        </w:rPr>
        <w:t>STR 2.01.01(2):1999</w:t>
      </w:r>
      <w:r w:rsidRPr="00221DF0">
        <w:rPr>
          <w:lang w:val="lt-LT"/>
        </w:rPr>
        <w:tab/>
        <w:t>Esminiai statinio reikalavimai. Gaisrinė sauga;</w:t>
      </w:r>
    </w:p>
    <w:p w14:paraId="5B3478E1" w14:textId="77777777" w:rsidR="00226CD4" w:rsidRPr="00221DF0" w:rsidRDefault="00226CD4" w:rsidP="00965FDA">
      <w:pPr>
        <w:numPr>
          <w:ilvl w:val="0"/>
          <w:numId w:val="12"/>
        </w:numPr>
        <w:spacing w:before="120" w:after="120"/>
        <w:rPr>
          <w:lang w:val="lt-LT"/>
        </w:rPr>
      </w:pPr>
      <w:r w:rsidRPr="00221DF0">
        <w:rPr>
          <w:lang w:val="lt-LT"/>
        </w:rPr>
        <w:t>STR 2.01.01(3):1999</w:t>
      </w:r>
      <w:r w:rsidRPr="00221DF0">
        <w:rPr>
          <w:lang w:val="lt-LT"/>
        </w:rPr>
        <w:tab/>
        <w:t>Esminiai statinio reikalavimai. Higiena, sveikata, aplinkos apsauga;</w:t>
      </w:r>
    </w:p>
    <w:p w14:paraId="070E253C" w14:textId="77777777" w:rsidR="00226CD4" w:rsidRPr="00221DF0" w:rsidRDefault="00226CD4" w:rsidP="00965FDA">
      <w:pPr>
        <w:numPr>
          <w:ilvl w:val="0"/>
          <w:numId w:val="12"/>
        </w:numPr>
        <w:spacing w:before="120" w:after="120"/>
        <w:rPr>
          <w:lang w:val="lt-LT"/>
        </w:rPr>
      </w:pPr>
      <w:r w:rsidRPr="00221DF0">
        <w:rPr>
          <w:lang w:val="lt-LT"/>
        </w:rPr>
        <w:t>STR 2.01.01(4):2008</w:t>
      </w:r>
      <w:r w:rsidRPr="00221DF0">
        <w:rPr>
          <w:lang w:val="lt-LT"/>
        </w:rPr>
        <w:tab/>
        <w:t>Esminis statinio reikalavimas „Naudojimo sauga“;</w:t>
      </w:r>
    </w:p>
    <w:p w14:paraId="44B72BF0" w14:textId="77777777" w:rsidR="00226CD4" w:rsidRPr="00221DF0" w:rsidRDefault="00226CD4" w:rsidP="00965FDA">
      <w:pPr>
        <w:numPr>
          <w:ilvl w:val="0"/>
          <w:numId w:val="12"/>
        </w:numPr>
        <w:spacing w:before="120" w:after="120"/>
        <w:rPr>
          <w:lang w:val="lt-LT"/>
        </w:rPr>
      </w:pPr>
      <w:r w:rsidRPr="00221DF0">
        <w:rPr>
          <w:lang w:val="lt-LT"/>
        </w:rPr>
        <w:t>STR 2.01.01(5):2008</w:t>
      </w:r>
      <w:r w:rsidRPr="00221DF0">
        <w:rPr>
          <w:lang w:val="lt-LT"/>
        </w:rPr>
        <w:tab/>
        <w:t>Esminis statinio reikalavimas „Apsauga nuo triukšmo“;</w:t>
      </w:r>
    </w:p>
    <w:p w14:paraId="421D786B" w14:textId="77777777" w:rsidR="00226CD4" w:rsidRPr="00221DF0" w:rsidRDefault="00226CD4" w:rsidP="00965FDA">
      <w:pPr>
        <w:numPr>
          <w:ilvl w:val="0"/>
          <w:numId w:val="12"/>
        </w:numPr>
        <w:spacing w:before="120" w:after="120"/>
        <w:rPr>
          <w:lang w:val="lt-LT"/>
        </w:rPr>
      </w:pPr>
      <w:r w:rsidRPr="00221DF0">
        <w:rPr>
          <w:lang w:val="lt-LT"/>
        </w:rPr>
        <w:t>STR 2.01.01(6):2008</w:t>
      </w:r>
      <w:r w:rsidRPr="00221DF0">
        <w:rPr>
          <w:lang w:val="lt-LT"/>
        </w:rPr>
        <w:tab/>
        <w:t>Esminis statinio reikalavimas „Energijos taupymas ir šilumos išsaugojimas“;</w:t>
      </w:r>
    </w:p>
    <w:p w14:paraId="7FA17FBA" w14:textId="77777777" w:rsidR="00226CD4" w:rsidRPr="00221DF0" w:rsidRDefault="00226CD4" w:rsidP="00965FDA">
      <w:pPr>
        <w:numPr>
          <w:ilvl w:val="0"/>
          <w:numId w:val="12"/>
        </w:numPr>
        <w:spacing w:before="120" w:after="120"/>
        <w:rPr>
          <w:lang w:val="lt-LT"/>
        </w:rPr>
      </w:pPr>
      <w:r w:rsidRPr="00221DF0">
        <w:rPr>
          <w:lang w:val="lt-LT"/>
        </w:rPr>
        <w:t>STR 2.02.02:2004</w:t>
      </w:r>
      <w:r w:rsidRPr="00221DF0">
        <w:rPr>
          <w:lang w:val="lt-LT"/>
        </w:rPr>
        <w:tab/>
        <w:t>Visuomeninės paskirties statiniai;</w:t>
      </w:r>
    </w:p>
    <w:p w14:paraId="71AE011F" w14:textId="77777777" w:rsidR="00226CD4" w:rsidRPr="00221DF0" w:rsidRDefault="00226CD4" w:rsidP="00965FDA">
      <w:pPr>
        <w:numPr>
          <w:ilvl w:val="0"/>
          <w:numId w:val="12"/>
        </w:numPr>
        <w:spacing w:before="120" w:after="120"/>
        <w:rPr>
          <w:lang w:val="lt-LT"/>
        </w:rPr>
      </w:pPr>
      <w:r w:rsidRPr="00221DF0">
        <w:rPr>
          <w:lang w:val="lt-LT"/>
        </w:rPr>
        <w:t>STR 2.05.01:2013</w:t>
      </w:r>
      <w:r w:rsidRPr="00221DF0">
        <w:rPr>
          <w:lang w:val="lt-LT"/>
        </w:rPr>
        <w:tab/>
        <w:t>Pastatų energinio naudingumo projektavimas;</w:t>
      </w:r>
    </w:p>
    <w:bookmarkEnd w:id="808"/>
    <w:bookmarkEnd w:id="809"/>
    <w:p w14:paraId="3B6DFA86" w14:textId="77777777" w:rsidR="00226CD4" w:rsidRPr="00221DF0" w:rsidRDefault="00226CD4" w:rsidP="00965FDA">
      <w:pPr>
        <w:numPr>
          <w:ilvl w:val="0"/>
          <w:numId w:val="12"/>
        </w:numPr>
        <w:spacing w:before="120" w:after="120"/>
        <w:rPr>
          <w:lang w:val="lt-LT"/>
        </w:rPr>
      </w:pPr>
      <w:r w:rsidRPr="00221DF0">
        <w:rPr>
          <w:lang w:val="lt-LT"/>
        </w:rPr>
        <w:t>Gaisrinės saugos pagrindiniai reikalavimai;</w:t>
      </w:r>
    </w:p>
    <w:p w14:paraId="0530AEB1" w14:textId="77777777" w:rsidR="00226CD4" w:rsidRPr="00221DF0" w:rsidRDefault="00226CD4" w:rsidP="00965FDA">
      <w:pPr>
        <w:numPr>
          <w:ilvl w:val="0"/>
          <w:numId w:val="12"/>
        </w:numPr>
        <w:spacing w:before="120" w:after="120"/>
        <w:rPr>
          <w:lang w:val="lt-LT"/>
        </w:rPr>
      </w:pPr>
      <w:r w:rsidRPr="00221DF0">
        <w:rPr>
          <w:lang w:val="lt-LT"/>
        </w:rPr>
        <w:t>Specialiosios žemės ir miško naudojimo sąlygos. 1992 05 12, Nr. 343.</w:t>
      </w:r>
    </w:p>
    <w:p w14:paraId="37AA5EC5" w14:textId="77777777" w:rsidR="00226CD4" w:rsidRPr="00221DF0" w:rsidRDefault="00226CD4" w:rsidP="00724D19">
      <w:pPr>
        <w:spacing w:before="120" w:after="120"/>
        <w:ind w:left="720"/>
        <w:rPr>
          <w:rFonts w:ascii="Times New Roman" w:hAnsi="Times New Roman"/>
          <w:lang w:val="lt-LT"/>
        </w:rPr>
      </w:pPr>
    </w:p>
    <w:p w14:paraId="1E027453" w14:textId="77777777" w:rsidR="00226CD4" w:rsidRPr="00B8639F" w:rsidRDefault="00226CD4" w:rsidP="00965FDA">
      <w:pPr>
        <w:pStyle w:val="Antrat3"/>
        <w:numPr>
          <w:ilvl w:val="2"/>
          <w:numId w:val="44"/>
        </w:numPr>
        <w:spacing w:before="120" w:after="120"/>
        <w:ind w:hanging="657"/>
        <w:rPr>
          <w:b/>
          <w:color w:val="0079C1"/>
          <w:lang w:val="lt-LT"/>
        </w:rPr>
      </w:pPr>
      <w:bookmarkStart w:id="810" w:name="_Toc458894326"/>
      <w:r w:rsidRPr="00B8639F">
        <w:rPr>
          <w:b/>
          <w:color w:val="0079C1"/>
          <w:lang w:val="lt-LT"/>
        </w:rPr>
        <w:t>Konstrukcijos</w:t>
      </w:r>
      <w:bookmarkEnd w:id="810"/>
    </w:p>
    <w:p w14:paraId="5F3555F0" w14:textId="77777777" w:rsidR="00226CD4" w:rsidRPr="00221DF0" w:rsidRDefault="00226CD4" w:rsidP="00724D19">
      <w:pPr>
        <w:spacing w:before="120" w:after="120"/>
        <w:ind w:left="360"/>
        <w:rPr>
          <w:color w:val="0070C0"/>
          <w:lang w:val="lt-LT"/>
        </w:rPr>
      </w:pPr>
    </w:p>
    <w:p w14:paraId="1C2EC476"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0: Konstrukcijų projektavimo pagrindai (LT 1990);</w:t>
      </w:r>
    </w:p>
    <w:p w14:paraId="4933A867"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1. Poveikiai konstrukcijoms (EN 1991);</w:t>
      </w:r>
    </w:p>
    <w:p w14:paraId="5DD04079"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2: Gelžbetoninių konstrukcijų projektavimas (EN 1992);</w:t>
      </w:r>
    </w:p>
    <w:p w14:paraId="19463F9F"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3: Plieninių konstrukcijų projektavimas (1993);</w:t>
      </w:r>
    </w:p>
    <w:p w14:paraId="37036C30"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4: Kompozitinių plieninių ir betoninių konstrukcijų (EN 1994);</w:t>
      </w:r>
    </w:p>
    <w:p w14:paraId="195A3479"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5: Medinių konstrukcijų projektavimas (EN 1995);</w:t>
      </w:r>
    </w:p>
    <w:p w14:paraId="349BC0ED"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6: Mūrinių konstrukcijų projektavimas (EN 1996);</w:t>
      </w:r>
    </w:p>
    <w:p w14:paraId="56451C10"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7: </w:t>
      </w:r>
      <w:proofErr w:type="spellStart"/>
      <w:r w:rsidRPr="00221DF0">
        <w:rPr>
          <w:lang w:val="lt-LT"/>
        </w:rPr>
        <w:t>Geotechniniai</w:t>
      </w:r>
      <w:proofErr w:type="spellEnd"/>
      <w:r w:rsidRPr="00221DF0">
        <w:rPr>
          <w:lang w:val="lt-LT"/>
        </w:rPr>
        <w:t xml:space="preserve"> dizainas (LT, 1997);</w:t>
      </w:r>
    </w:p>
    <w:p w14:paraId="34527518"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8: Atsparių žemės drebėjimui konstrukcijų projektavimas (EN 1998);</w:t>
      </w:r>
    </w:p>
    <w:p w14:paraId="5A62E70B" w14:textId="77777777" w:rsidR="00226CD4" w:rsidRPr="00221DF0" w:rsidRDefault="00226CD4" w:rsidP="00965FDA">
      <w:pPr>
        <w:numPr>
          <w:ilvl w:val="0"/>
          <w:numId w:val="12"/>
        </w:numPr>
        <w:spacing w:before="120" w:after="120"/>
        <w:rPr>
          <w:lang w:val="lt-LT"/>
        </w:rPr>
      </w:pPr>
      <w:proofErr w:type="spellStart"/>
      <w:r w:rsidRPr="00221DF0">
        <w:rPr>
          <w:lang w:val="lt-LT"/>
        </w:rPr>
        <w:t>Eurokodas</w:t>
      </w:r>
      <w:proofErr w:type="spellEnd"/>
      <w:r w:rsidRPr="00221DF0">
        <w:rPr>
          <w:lang w:val="lt-LT"/>
        </w:rPr>
        <w:t xml:space="preserve"> 9: Aliumininių konstrukcijų projektavimas (EN 1999).</w:t>
      </w:r>
    </w:p>
    <w:p w14:paraId="6E184768" w14:textId="77777777" w:rsidR="00226CD4" w:rsidRPr="00B8639F" w:rsidRDefault="00226CD4" w:rsidP="00B8639F">
      <w:pPr>
        <w:pStyle w:val="Antrat3"/>
        <w:spacing w:before="120" w:after="120"/>
        <w:rPr>
          <w:b/>
          <w:color w:val="0079C1"/>
          <w:lang w:val="lt-LT"/>
        </w:rPr>
      </w:pPr>
    </w:p>
    <w:p w14:paraId="34786388" w14:textId="4AEC41C0" w:rsidR="00226CD4" w:rsidRPr="00B8639F" w:rsidRDefault="00B8639F" w:rsidP="00965FDA">
      <w:pPr>
        <w:pStyle w:val="Antrat3"/>
        <w:numPr>
          <w:ilvl w:val="2"/>
          <w:numId w:val="44"/>
        </w:numPr>
        <w:spacing w:before="120" w:after="120"/>
        <w:ind w:hanging="657"/>
        <w:rPr>
          <w:b/>
          <w:color w:val="0079C1"/>
          <w:lang w:val="lt-LT"/>
        </w:rPr>
      </w:pPr>
      <w:bookmarkStart w:id="811" w:name="_Toc458894327"/>
      <w:r>
        <w:rPr>
          <w:b/>
          <w:color w:val="0079C1"/>
          <w:lang w:val="lt-LT"/>
        </w:rPr>
        <w:t>Šilumos aplinka</w:t>
      </w:r>
      <w:bookmarkEnd w:id="811"/>
    </w:p>
    <w:p w14:paraId="098F30E6" w14:textId="77777777" w:rsidR="00226CD4" w:rsidRPr="00221DF0" w:rsidRDefault="00226CD4" w:rsidP="00724D19">
      <w:pPr>
        <w:spacing w:before="120" w:after="120"/>
        <w:ind w:left="360"/>
        <w:rPr>
          <w:color w:val="0070C0"/>
          <w:lang w:val="lt-LT"/>
        </w:rPr>
      </w:pPr>
    </w:p>
    <w:p w14:paraId="5553AEE3" w14:textId="77777777" w:rsidR="00226CD4" w:rsidRPr="00221DF0" w:rsidRDefault="00226CD4" w:rsidP="00965FDA">
      <w:pPr>
        <w:numPr>
          <w:ilvl w:val="0"/>
          <w:numId w:val="12"/>
        </w:numPr>
        <w:spacing w:before="120" w:after="120"/>
        <w:rPr>
          <w:lang w:val="lt-LT"/>
        </w:rPr>
      </w:pPr>
      <w:r w:rsidRPr="00221DF0">
        <w:rPr>
          <w:lang w:val="lt-LT"/>
        </w:rPr>
        <w:t>Lietuvos Respublikos atsinaujinančių išteklių energetikos įstatymas;</w:t>
      </w:r>
    </w:p>
    <w:p w14:paraId="06691150" w14:textId="77777777" w:rsidR="00226CD4" w:rsidRPr="00221DF0" w:rsidRDefault="00226CD4" w:rsidP="00965FDA">
      <w:pPr>
        <w:numPr>
          <w:ilvl w:val="0"/>
          <w:numId w:val="12"/>
        </w:numPr>
        <w:spacing w:before="120" w:after="120"/>
        <w:rPr>
          <w:lang w:val="lt-LT"/>
        </w:rPr>
      </w:pPr>
      <w:r w:rsidRPr="00221DF0">
        <w:rPr>
          <w:lang w:val="lt-LT"/>
        </w:rPr>
        <w:t>STR 2.01.01(6):2008  Esminis statinio reikalavimas „Energijos taupymas ir šilumos išsaugojimas“;</w:t>
      </w:r>
    </w:p>
    <w:p w14:paraId="07C9CB2F" w14:textId="77777777" w:rsidR="00226CD4" w:rsidRPr="00221DF0" w:rsidRDefault="00226CD4" w:rsidP="00965FDA">
      <w:pPr>
        <w:numPr>
          <w:ilvl w:val="0"/>
          <w:numId w:val="12"/>
        </w:numPr>
        <w:spacing w:before="120" w:after="120"/>
        <w:rPr>
          <w:lang w:val="lt-LT"/>
        </w:rPr>
      </w:pPr>
      <w:r w:rsidRPr="00221DF0">
        <w:rPr>
          <w:lang w:val="lt-LT"/>
        </w:rPr>
        <w:t>STR 2.01.03:2009       Statybinių medžiagų ir gaminių šiluminių techninių dydžių projektinės vertės;</w:t>
      </w:r>
    </w:p>
    <w:p w14:paraId="6384887D" w14:textId="77777777" w:rsidR="00226CD4" w:rsidRPr="00221DF0" w:rsidRDefault="00226CD4" w:rsidP="00965FDA">
      <w:pPr>
        <w:numPr>
          <w:ilvl w:val="0"/>
          <w:numId w:val="12"/>
        </w:numPr>
        <w:spacing w:before="120" w:after="120"/>
        <w:rPr>
          <w:lang w:val="lt-LT"/>
        </w:rPr>
      </w:pPr>
      <w:r w:rsidRPr="00221DF0">
        <w:rPr>
          <w:lang w:val="lt-LT"/>
        </w:rPr>
        <w:t>STR 2.01.09:2012       Pastatų energinis naudingumas. Energinio naudingumo sertifikavimas;</w:t>
      </w:r>
    </w:p>
    <w:p w14:paraId="6E750903" w14:textId="77777777" w:rsidR="00226CD4" w:rsidRPr="00221DF0" w:rsidRDefault="00226CD4" w:rsidP="00965FDA">
      <w:pPr>
        <w:numPr>
          <w:ilvl w:val="0"/>
          <w:numId w:val="12"/>
        </w:numPr>
        <w:spacing w:before="120" w:after="120"/>
        <w:rPr>
          <w:lang w:val="lt-LT"/>
        </w:rPr>
      </w:pPr>
      <w:r w:rsidRPr="00221DF0">
        <w:rPr>
          <w:lang w:val="lt-LT"/>
        </w:rPr>
        <w:t>STR 2.05.01:2013       Pastatų energinio naudingumo projektavimas;</w:t>
      </w:r>
    </w:p>
    <w:p w14:paraId="1AE79D9F" w14:textId="77777777" w:rsidR="00226CD4" w:rsidRPr="00221DF0" w:rsidRDefault="00226CD4" w:rsidP="00965FDA">
      <w:pPr>
        <w:numPr>
          <w:ilvl w:val="0"/>
          <w:numId w:val="12"/>
        </w:numPr>
        <w:spacing w:before="120" w:after="120"/>
        <w:rPr>
          <w:lang w:val="lt-LT"/>
        </w:rPr>
      </w:pPr>
      <w:r w:rsidRPr="00221DF0">
        <w:rPr>
          <w:lang w:val="lt-LT"/>
        </w:rPr>
        <w:t>STR 2.09.02:2005       Šildymas, vėdinimas ir oro kondicionavimas;</w:t>
      </w:r>
    </w:p>
    <w:p w14:paraId="42969508" w14:textId="77777777" w:rsidR="00226CD4" w:rsidRPr="00221DF0" w:rsidRDefault="00226CD4" w:rsidP="00965FDA">
      <w:pPr>
        <w:numPr>
          <w:ilvl w:val="0"/>
          <w:numId w:val="12"/>
        </w:numPr>
        <w:spacing w:before="120" w:after="120"/>
        <w:rPr>
          <w:lang w:val="lt-LT"/>
        </w:rPr>
      </w:pPr>
      <w:r w:rsidRPr="00221DF0">
        <w:rPr>
          <w:lang w:val="lt-LT"/>
        </w:rPr>
        <w:t>STR 2.09.04:2008       Pastato šildymo sistemos galia. Šilumos poreikis šildymui;</w:t>
      </w:r>
    </w:p>
    <w:p w14:paraId="25E03D8F" w14:textId="77777777" w:rsidR="00226CD4" w:rsidRPr="00221DF0" w:rsidRDefault="00226CD4" w:rsidP="00965FDA">
      <w:pPr>
        <w:numPr>
          <w:ilvl w:val="0"/>
          <w:numId w:val="12"/>
        </w:numPr>
        <w:spacing w:before="120" w:after="120"/>
        <w:rPr>
          <w:lang w:val="lt-LT"/>
        </w:rPr>
      </w:pPr>
      <w:r w:rsidRPr="00221DF0">
        <w:rPr>
          <w:lang w:val="lt-LT"/>
        </w:rPr>
        <w:t>HN 42:2009  „Gyvenamųjų ir visuomeninių pastatų patalpų mikroklimatas“;</w:t>
      </w:r>
    </w:p>
    <w:p w14:paraId="26A64EC6" w14:textId="77777777" w:rsidR="00226CD4" w:rsidRPr="00221DF0" w:rsidRDefault="00226CD4" w:rsidP="00965FDA">
      <w:pPr>
        <w:numPr>
          <w:ilvl w:val="0"/>
          <w:numId w:val="12"/>
        </w:numPr>
        <w:spacing w:before="120" w:after="120"/>
        <w:rPr>
          <w:lang w:val="lt-LT"/>
        </w:rPr>
      </w:pPr>
      <w:r w:rsidRPr="00221DF0">
        <w:rPr>
          <w:lang w:val="lt-LT"/>
        </w:rPr>
        <w:lastRenderedPageBreak/>
        <w:t>HN 69:2003  „Šiluminis komfortas ir pakankama šiluminė aplinka darbo patalpose;</w:t>
      </w:r>
    </w:p>
    <w:p w14:paraId="5528C1C5" w14:textId="77777777" w:rsidR="00226CD4" w:rsidRPr="00221DF0" w:rsidRDefault="00226CD4" w:rsidP="00965FDA">
      <w:pPr>
        <w:numPr>
          <w:ilvl w:val="0"/>
          <w:numId w:val="12"/>
        </w:numPr>
        <w:spacing w:before="120" w:after="120"/>
        <w:rPr>
          <w:lang w:val="lt-LT"/>
        </w:rPr>
      </w:pPr>
      <w:r w:rsidRPr="00221DF0">
        <w:rPr>
          <w:lang w:val="lt-LT"/>
        </w:rPr>
        <w:t>Dūmų ir šilumos valdymo sistemų projektavimo ir įrengimo taisyklės;</w:t>
      </w:r>
    </w:p>
    <w:p w14:paraId="179E731E" w14:textId="77777777" w:rsidR="00226CD4" w:rsidRPr="00221DF0" w:rsidRDefault="00226CD4" w:rsidP="00965FDA">
      <w:pPr>
        <w:numPr>
          <w:ilvl w:val="0"/>
          <w:numId w:val="12"/>
        </w:numPr>
        <w:spacing w:before="120" w:after="120"/>
        <w:rPr>
          <w:lang w:val="lt-LT"/>
        </w:rPr>
      </w:pPr>
      <w:r w:rsidRPr="00221DF0">
        <w:rPr>
          <w:lang w:val="lt-LT"/>
        </w:rPr>
        <w:t>Vėdinimo sistemų gaisrinės saugos taisyklės.</w:t>
      </w:r>
    </w:p>
    <w:p w14:paraId="34B3037E" w14:textId="77777777" w:rsidR="00226CD4" w:rsidRPr="00221DF0" w:rsidRDefault="00226CD4" w:rsidP="00965FDA">
      <w:pPr>
        <w:numPr>
          <w:ilvl w:val="0"/>
          <w:numId w:val="12"/>
        </w:numPr>
        <w:spacing w:before="120" w:after="120"/>
        <w:rPr>
          <w:lang w:val="lt-LT"/>
        </w:rPr>
      </w:pPr>
      <w:r w:rsidRPr="00221DF0">
        <w:rPr>
          <w:lang w:val="lt-LT"/>
        </w:rPr>
        <w:t>Šilumos tiekimo tinklų ir šilumos punktų įrengimo taisyklės, patvirtintos Lietuvos Respublikos energetikos ministro 2011 m. birželio 17 d. įsakymu Nr. 1-160;</w:t>
      </w:r>
    </w:p>
    <w:p w14:paraId="26D29466" w14:textId="77777777" w:rsidR="008D1F55" w:rsidRPr="00221DF0" w:rsidRDefault="008D1F55" w:rsidP="005510E4">
      <w:pPr>
        <w:spacing w:before="120" w:after="120"/>
        <w:ind w:left="720"/>
        <w:rPr>
          <w:rFonts w:eastAsia="Arial"/>
          <w:lang w:val="lt-LT"/>
        </w:rPr>
      </w:pPr>
    </w:p>
    <w:p w14:paraId="5299B816" w14:textId="77777777" w:rsidR="00226CD4" w:rsidRPr="00B8639F" w:rsidRDefault="00226CD4" w:rsidP="00965FDA">
      <w:pPr>
        <w:pStyle w:val="Antrat3"/>
        <w:numPr>
          <w:ilvl w:val="2"/>
          <w:numId w:val="44"/>
        </w:numPr>
        <w:spacing w:before="120" w:after="120"/>
        <w:ind w:hanging="657"/>
        <w:rPr>
          <w:b/>
          <w:color w:val="0079C1"/>
          <w:lang w:val="lt-LT"/>
        </w:rPr>
      </w:pPr>
      <w:r w:rsidRPr="00B8639F">
        <w:rPr>
          <w:b/>
          <w:color w:val="0079C1"/>
          <w:lang w:val="lt-LT"/>
        </w:rPr>
        <w:t xml:space="preserve"> </w:t>
      </w:r>
      <w:bookmarkStart w:id="812" w:name="_Toc458894328"/>
      <w:r w:rsidRPr="00B8639F">
        <w:rPr>
          <w:b/>
          <w:color w:val="0079C1"/>
          <w:lang w:val="lt-LT"/>
        </w:rPr>
        <w:t>Apšvietimas</w:t>
      </w:r>
      <w:bookmarkEnd w:id="812"/>
    </w:p>
    <w:p w14:paraId="62B66564" w14:textId="77777777" w:rsidR="008D1F55" w:rsidRPr="00221DF0" w:rsidRDefault="008D1F55" w:rsidP="00724D19">
      <w:pPr>
        <w:spacing w:before="120" w:after="120"/>
        <w:ind w:left="360"/>
        <w:rPr>
          <w:color w:val="0070C0"/>
          <w:lang w:val="lt-LT"/>
        </w:rPr>
      </w:pPr>
    </w:p>
    <w:p w14:paraId="6E38107C" w14:textId="77777777" w:rsidR="00226CD4" w:rsidRPr="00221DF0" w:rsidRDefault="00226CD4" w:rsidP="00965FDA">
      <w:pPr>
        <w:numPr>
          <w:ilvl w:val="0"/>
          <w:numId w:val="12"/>
        </w:numPr>
        <w:spacing w:before="120" w:after="120"/>
        <w:rPr>
          <w:lang w:val="lt-LT"/>
        </w:rPr>
      </w:pPr>
      <w:r w:rsidRPr="00221DF0">
        <w:rPr>
          <w:lang w:val="lt-LT"/>
        </w:rPr>
        <w:t xml:space="preserve">HN 98:2000 „Natūralus ir dirbtinis darbo vietų apšvietimas. </w:t>
      </w:r>
      <w:proofErr w:type="spellStart"/>
      <w:r w:rsidRPr="00221DF0">
        <w:rPr>
          <w:lang w:val="lt-LT"/>
        </w:rPr>
        <w:t>Apšvietos</w:t>
      </w:r>
      <w:proofErr w:type="spellEnd"/>
      <w:r w:rsidRPr="00221DF0">
        <w:rPr>
          <w:lang w:val="lt-LT"/>
        </w:rPr>
        <w:t xml:space="preserve"> ribinės vertės ir bendrieji matavimo reikalavimai“.</w:t>
      </w:r>
    </w:p>
    <w:p w14:paraId="77DD65D8" w14:textId="77777777" w:rsidR="00226CD4" w:rsidRPr="00221DF0" w:rsidRDefault="00226CD4" w:rsidP="00965FDA">
      <w:pPr>
        <w:numPr>
          <w:ilvl w:val="0"/>
          <w:numId w:val="12"/>
        </w:numPr>
        <w:spacing w:before="120" w:after="120"/>
        <w:rPr>
          <w:lang w:val="lt-LT"/>
        </w:rPr>
      </w:pPr>
      <w:r w:rsidRPr="00221DF0">
        <w:rPr>
          <w:lang w:val="lt-LT"/>
        </w:rPr>
        <w:t>HN 104:2011 „Gyventojų sauga nuo elektros linijų sukuriamo elektromagnetinio lauko“;</w:t>
      </w:r>
    </w:p>
    <w:p w14:paraId="039918F7" w14:textId="77777777" w:rsidR="00226CD4" w:rsidRPr="00221DF0" w:rsidRDefault="00226CD4" w:rsidP="00965FDA">
      <w:pPr>
        <w:numPr>
          <w:ilvl w:val="0"/>
          <w:numId w:val="12"/>
        </w:numPr>
        <w:spacing w:before="120" w:after="120"/>
        <w:rPr>
          <w:lang w:val="lt-LT"/>
        </w:rPr>
      </w:pPr>
      <w:r w:rsidRPr="00221DF0">
        <w:rPr>
          <w:lang w:val="lt-LT"/>
        </w:rPr>
        <w:t>Elektros linijų ir instaliacijos įrengimo taisyklės, patvirtintos Lietuvos Respublikos energetikos ministro 2011 m. gruodžio 20 d. įsakymu Nr. 1-309;</w:t>
      </w:r>
    </w:p>
    <w:p w14:paraId="235F7B32" w14:textId="77777777" w:rsidR="00226CD4" w:rsidRPr="00221DF0" w:rsidRDefault="00226CD4" w:rsidP="00965FDA">
      <w:pPr>
        <w:numPr>
          <w:ilvl w:val="0"/>
          <w:numId w:val="12"/>
        </w:numPr>
        <w:spacing w:before="120" w:after="120"/>
        <w:rPr>
          <w:lang w:val="lt-LT"/>
        </w:rPr>
      </w:pPr>
      <w:r w:rsidRPr="00221DF0">
        <w:rPr>
          <w:lang w:val="lt-LT"/>
        </w:rPr>
        <w:t>Elektros įrenginių įrengimo bendrosios taisyklės.</w:t>
      </w:r>
    </w:p>
    <w:p w14:paraId="2106013C" w14:textId="77777777" w:rsidR="00226CD4" w:rsidRDefault="00226CD4" w:rsidP="00965FDA">
      <w:pPr>
        <w:numPr>
          <w:ilvl w:val="0"/>
          <w:numId w:val="12"/>
        </w:numPr>
        <w:spacing w:before="120" w:after="120"/>
        <w:rPr>
          <w:lang w:val="lt-LT"/>
        </w:rPr>
      </w:pPr>
      <w:r w:rsidRPr="00221DF0">
        <w:rPr>
          <w:lang w:val="lt-LT"/>
        </w:rPr>
        <w:t>Apšvietimo elektros įrenginių įrengimo taisykles, patvirtintas Lietuvos Respublikos energetikos ministro 2011 m. vasario 3 d. įsakymu Nr. 1-28;</w:t>
      </w:r>
    </w:p>
    <w:p w14:paraId="43FADEB3" w14:textId="77777777" w:rsidR="00F2431B" w:rsidRPr="00221DF0" w:rsidRDefault="00F2431B" w:rsidP="00F2431B">
      <w:pPr>
        <w:spacing w:before="120" w:after="120"/>
        <w:ind w:left="720"/>
        <w:rPr>
          <w:lang w:val="lt-LT"/>
        </w:rPr>
      </w:pPr>
    </w:p>
    <w:p w14:paraId="7E6A2CFD" w14:textId="77777777" w:rsidR="00226CD4" w:rsidRPr="00B8639F" w:rsidRDefault="00226CD4" w:rsidP="00965FDA">
      <w:pPr>
        <w:pStyle w:val="Antrat3"/>
        <w:numPr>
          <w:ilvl w:val="2"/>
          <w:numId w:val="44"/>
        </w:numPr>
        <w:spacing w:before="120" w:after="120"/>
        <w:ind w:hanging="657"/>
        <w:rPr>
          <w:b/>
          <w:color w:val="0079C1"/>
          <w:lang w:val="lt-LT"/>
        </w:rPr>
      </w:pPr>
      <w:bookmarkStart w:id="813" w:name="_Toc458894329"/>
      <w:r w:rsidRPr="00B8639F">
        <w:rPr>
          <w:b/>
          <w:color w:val="0079C1"/>
          <w:lang w:val="lt-LT"/>
        </w:rPr>
        <w:t>Akustika</w:t>
      </w:r>
      <w:bookmarkEnd w:id="813"/>
    </w:p>
    <w:p w14:paraId="322F5405" w14:textId="77777777" w:rsidR="008D1F55" w:rsidRPr="00221DF0" w:rsidRDefault="008D1F55" w:rsidP="005510E4">
      <w:pPr>
        <w:spacing w:before="120" w:after="120"/>
        <w:rPr>
          <w:rFonts w:eastAsia="Arial"/>
          <w:color w:val="0070C0"/>
          <w:lang w:val="lt-LT"/>
        </w:rPr>
      </w:pPr>
    </w:p>
    <w:p w14:paraId="4A4CF014" w14:textId="77777777" w:rsidR="00226CD4" w:rsidRPr="00221DF0" w:rsidRDefault="00226CD4" w:rsidP="00965FDA">
      <w:pPr>
        <w:numPr>
          <w:ilvl w:val="0"/>
          <w:numId w:val="12"/>
        </w:numPr>
        <w:spacing w:before="120" w:after="120"/>
        <w:rPr>
          <w:lang w:val="lt-LT"/>
        </w:rPr>
      </w:pPr>
      <w:r w:rsidRPr="00221DF0">
        <w:rPr>
          <w:lang w:val="lt-LT"/>
        </w:rPr>
        <w:t>Lietuvos Respublikos triukšmo valdymo įstatymas;</w:t>
      </w:r>
    </w:p>
    <w:p w14:paraId="04A30703" w14:textId="77777777" w:rsidR="00226CD4" w:rsidRPr="00221DF0" w:rsidRDefault="00226CD4" w:rsidP="00965FDA">
      <w:pPr>
        <w:numPr>
          <w:ilvl w:val="0"/>
          <w:numId w:val="12"/>
        </w:numPr>
        <w:spacing w:before="120" w:after="120"/>
        <w:rPr>
          <w:lang w:val="lt-LT"/>
        </w:rPr>
      </w:pPr>
      <w:r w:rsidRPr="00221DF0">
        <w:rPr>
          <w:lang w:val="lt-LT"/>
        </w:rPr>
        <w:t>STR 2.01.01(5):2008</w:t>
      </w:r>
      <w:r w:rsidRPr="00221DF0">
        <w:rPr>
          <w:lang w:val="lt-LT"/>
        </w:rPr>
        <w:tab/>
        <w:t>Esminis statinio reikalavimas „Apsauga nuo triukšmo“;</w:t>
      </w:r>
    </w:p>
    <w:p w14:paraId="7D50A619" w14:textId="77777777" w:rsidR="00226CD4" w:rsidRPr="00221DF0" w:rsidRDefault="00226CD4" w:rsidP="00965FDA">
      <w:pPr>
        <w:numPr>
          <w:ilvl w:val="0"/>
          <w:numId w:val="12"/>
        </w:numPr>
        <w:spacing w:before="120" w:after="120"/>
        <w:rPr>
          <w:lang w:val="lt-LT"/>
        </w:rPr>
      </w:pPr>
      <w:r w:rsidRPr="00221DF0">
        <w:rPr>
          <w:lang w:val="lt-LT"/>
        </w:rPr>
        <w:t>STR 2.01.07:2003</w:t>
      </w:r>
      <w:r w:rsidRPr="00221DF0">
        <w:rPr>
          <w:lang w:val="lt-LT"/>
        </w:rPr>
        <w:tab/>
        <w:t>Pastatų vidaus ir išorės aplinkos apsauga nuo triukšmo;</w:t>
      </w:r>
    </w:p>
    <w:p w14:paraId="1A010D23" w14:textId="77777777" w:rsidR="00226CD4" w:rsidRPr="00221DF0" w:rsidRDefault="00226CD4" w:rsidP="00965FDA">
      <w:pPr>
        <w:numPr>
          <w:ilvl w:val="0"/>
          <w:numId w:val="12"/>
        </w:numPr>
        <w:spacing w:before="120" w:after="120"/>
        <w:rPr>
          <w:lang w:val="lt-LT"/>
        </w:rPr>
      </w:pPr>
      <w:r w:rsidRPr="00221DF0">
        <w:rPr>
          <w:lang w:val="lt-LT"/>
        </w:rPr>
        <w:t>STR 2.01.08:2003</w:t>
      </w:r>
      <w:r w:rsidRPr="00221DF0">
        <w:rPr>
          <w:lang w:val="lt-LT"/>
        </w:rPr>
        <w:tab/>
        <w:t>Lauko sąlygomis naudojamos įrangos į aplinką skleidžiamo triukšmo valdymas;</w:t>
      </w:r>
    </w:p>
    <w:p w14:paraId="3561BB87" w14:textId="77777777" w:rsidR="00226CD4" w:rsidRPr="00221DF0" w:rsidRDefault="00226CD4" w:rsidP="00965FDA">
      <w:pPr>
        <w:numPr>
          <w:ilvl w:val="0"/>
          <w:numId w:val="12"/>
        </w:numPr>
        <w:spacing w:before="120" w:after="120"/>
        <w:rPr>
          <w:lang w:val="lt-LT"/>
        </w:rPr>
      </w:pPr>
      <w:r w:rsidRPr="00221DF0">
        <w:rPr>
          <w:lang w:val="lt-LT"/>
        </w:rPr>
        <w:t>HN 30:2009 „</w:t>
      </w:r>
      <w:proofErr w:type="spellStart"/>
      <w:r w:rsidRPr="00221DF0">
        <w:rPr>
          <w:lang w:val="lt-LT"/>
        </w:rPr>
        <w:t>Infragarsas</w:t>
      </w:r>
      <w:proofErr w:type="spellEnd"/>
      <w:r w:rsidRPr="00221DF0">
        <w:rPr>
          <w:lang w:val="lt-LT"/>
        </w:rPr>
        <w:t xml:space="preserve"> ir žemo dažnio garsai: ribiniai dydžiai gyvenamuosiuose ir visuomeninės paskirties pastatuose“;</w:t>
      </w:r>
    </w:p>
    <w:p w14:paraId="0163EC49" w14:textId="77777777" w:rsidR="00226CD4" w:rsidRPr="00221DF0" w:rsidRDefault="00226CD4" w:rsidP="00965FDA">
      <w:pPr>
        <w:numPr>
          <w:ilvl w:val="0"/>
          <w:numId w:val="12"/>
        </w:numPr>
        <w:spacing w:before="120" w:after="120"/>
        <w:rPr>
          <w:lang w:val="lt-LT"/>
        </w:rPr>
      </w:pPr>
      <w:r w:rsidRPr="00221DF0">
        <w:rPr>
          <w:lang w:val="lt-LT"/>
        </w:rPr>
        <w:t>HN 33:2011 „Triukšmo ribiniai dydžiai gyvenamuosiuose ir visuomeninės paskirties pastatuose bei jų aplinkoje“;</w:t>
      </w:r>
    </w:p>
    <w:p w14:paraId="36E933E9" w14:textId="77777777" w:rsidR="008D1F55" w:rsidRPr="00221DF0" w:rsidRDefault="008D1F55" w:rsidP="005510E4">
      <w:pPr>
        <w:spacing w:before="120" w:after="120"/>
        <w:ind w:left="720"/>
        <w:rPr>
          <w:rFonts w:eastAsia="Arial"/>
          <w:lang w:val="lt-LT"/>
        </w:rPr>
      </w:pPr>
    </w:p>
    <w:p w14:paraId="49F77FA8" w14:textId="2B79505B" w:rsidR="008D1F55" w:rsidRPr="00B8639F" w:rsidRDefault="00226CD4" w:rsidP="00965FDA">
      <w:pPr>
        <w:pStyle w:val="Antrat3"/>
        <w:numPr>
          <w:ilvl w:val="2"/>
          <w:numId w:val="44"/>
        </w:numPr>
        <w:spacing w:before="120" w:after="120"/>
        <w:ind w:hanging="657"/>
        <w:rPr>
          <w:b/>
          <w:color w:val="0079C1"/>
          <w:lang w:val="lt-LT"/>
        </w:rPr>
      </w:pPr>
      <w:bookmarkStart w:id="814" w:name="_Toc458894330"/>
      <w:r w:rsidRPr="00B8639F">
        <w:rPr>
          <w:b/>
          <w:color w:val="0079C1"/>
          <w:lang w:val="lt-LT"/>
        </w:rPr>
        <w:t>Higiena, sauga ir saugumas</w:t>
      </w:r>
      <w:bookmarkEnd w:id="814"/>
    </w:p>
    <w:p w14:paraId="7B8744FA" w14:textId="77777777" w:rsidR="008D1F55" w:rsidRPr="00221DF0" w:rsidRDefault="008D1F55" w:rsidP="00724D19">
      <w:pPr>
        <w:spacing w:before="120" w:after="120"/>
        <w:ind w:left="360"/>
        <w:rPr>
          <w:color w:val="0070C0"/>
          <w:lang w:val="lt-LT"/>
        </w:rPr>
      </w:pPr>
    </w:p>
    <w:p w14:paraId="633327C2" w14:textId="77777777" w:rsidR="00226CD4" w:rsidRPr="00221DF0" w:rsidRDefault="00226CD4" w:rsidP="00965FDA">
      <w:pPr>
        <w:numPr>
          <w:ilvl w:val="0"/>
          <w:numId w:val="12"/>
        </w:numPr>
        <w:spacing w:before="120" w:after="120"/>
        <w:rPr>
          <w:lang w:val="lt-LT"/>
        </w:rPr>
      </w:pPr>
      <w:r w:rsidRPr="00221DF0">
        <w:rPr>
          <w:lang w:val="lt-LT"/>
        </w:rPr>
        <w:t>Lietuvos Respublikos darbuotojų saugos ir sveikatos įstatymas;</w:t>
      </w:r>
    </w:p>
    <w:p w14:paraId="3C893AAF" w14:textId="77777777" w:rsidR="00226CD4" w:rsidRPr="00221DF0" w:rsidRDefault="00226CD4" w:rsidP="00965FDA">
      <w:pPr>
        <w:numPr>
          <w:ilvl w:val="0"/>
          <w:numId w:val="12"/>
        </w:numPr>
        <w:spacing w:before="120" w:after="120"/>
        <w:rPr>
          <w:lang w:val="lt-LT"/>
        </w:rPr>
      </w:pPr>
      <w:r w:rsidRPr="00221DF0">
        <w:rPr>
          <w:lang w:val="lt-LT"/>
        </w:rPr>
        <w:t>STR 2.01.01(3):1999</w:t>
      </w:r>
      <w:r w:rsidRPr="00221DF0">
        <w:rPr>
          <w:lang w:val="lt-LT"/>
        </w:rPr>
        <w:tab/>
        <w:t>Esminiai statinio reikalavimai. Higiena, sveikata, aplinkos apsauga;</w:t>
      </w:r>
    </w:p>
    <w:p w14:paraId="779D130E" w14:textId="77777777" w:rsidR="00226CD4" w:rsidRPr="00221DF0" w:rsidRDefault="00226CD4" w:rsidP="00965FDA">
      <w:pPr>
        <w:numPr>
          <w:ilvl w:val="0"/>
          <w:numId w:val="12"/>
        </w:numPr>
        <w:spacing w:before="120" w:after="120"/>
        <w:rPr>
          <w:lang w:val="lt-LT"/>
        </w:rPr>
      </w:pPr>
      <w:r w:rsidRPr="00221DF0">
        <w:rPr>
          <w:lang w:val="lt-LT"/>
        </w:rPr>
        <w:t>STR 2.01.01(4):2008</w:t>
      </w:r>
      <w:r w:rsidRPr="00221DF0">
        <w:rPr>
          <w:lang w:val="lt-LT"/>
        </w:rPr>
        <w:tab/>
        <w:t>Esminis statinio reikalavimas „Naudojimo sauga“;</w:t>
      </w:r>
    </w:p>
    <w:p w14:paraId="5FF0E4DD" w14:textId="77777777" w:rsidR="00226CD4" w:rsidRPr="00221DF0" w:rsidRDefault="00226CD4" w:rsidP="00965FDA">
      <w:pPr>
        <w:numPr>
          <w:ilvl w:val="0"/>
          <w:numId w:val="12"/>
        </w:numPr>
        <w:spacing w:before="120" w:after="120"/>
        <w:rPr>
          <w:lang w:val="lt-LT"/>
        </w:rPr>
      </w:pPr>
      <w:r w:rsidRPr="00221DF0">
        <w:rPr>
          <w:lang w:val="lt-LT"/>
        </w:rPr>
        <w:t>HN 18:2007 „Viešojo naudojimo kompiuterinių tinklų prieigos taškai: sveikatos saugos reikalavimai“;</w:t>
      </w:r>
    </w:p>
    <w:p w14:paraId="3788D7F7" w14:textId="77777777" w:rsidR="00226CD4" w:rsidRPr="00221DF0" w:rsidRDefault="00226CD4" w:rsidP="00965FDA">
      <w:pPr>
        <w:numPr>
          <w:ilvl w:val="0"/>
          <w:numId w:val="12"/>
        </w:numPr>
        <w:spacing w:before="120" w:after="120"/>
        <w:rPr>
          <w:lang w:val="lt-LT"/>
        </w:rPr>
      </w:pPr>
      <w:r w:rsidRPr="00221DF0">
        <w:rPr>
          <w:lang w:val="lt-LT"/>
        </w:rPr>
        <w:t xml:space="preserve">HN 32:2004 „Darbas su </w:t>
      </w:r>
      <w:proofErr w:type="spellStart"/>
      <w:r w:rsidRPr="00221DF0">
        <w:rPr>
          <w:lang w:val="lt-LT"/>
        </w:rPr>
        <w:t>videoterminalais</w:t>
      </w:r>
      <w:proofErr w:type="spellEnd"/>
      <w:r w:rsidRPr="00221DF0">
        <w:rPr>
          <w:lang w:val="lt-LT"/>
        </w:rPr>
        <w:t>. Saugos ir sveikatos reikalavimai“;</w:t>
      </w:r>
    </w:p>
    <w:p w14:paraId="17D1E4DE" w14:textId="77777777" w:rsidR="00226CD4" w:rsidRPr="00221DF0" w:rsidRDefault="00226CD4" w:rsidP="00965FDA">
      <w:pPr>
        <w:numPr>
          <w:ilvl w:val="0"/>
          <w:numId w:val="12"/>
        </w:numPr>
        <w:spacing w:before="120" w:after="120"/>
        <w:rPr>
          <w:lang w:val="lt-LT"/>
        </w:rPr>
      </w:pPr>
      <w:r w:rsidRPr="00221DF0">
        <w:rPr>
          <w:lang w:val="lt-LT"/>
        </w:rPr>
        <w:t>HN 42:2009 „Gyvenamųjų ir visuomeninių pastatų patalpų mikroklimatas“;</w:t>
      </w:r>
    </w:p>
    <w:p w14:paraId="6A45CCB9" w14:textId="77777777" w:rsidR="00226CD4" w:rsidRPr="00221DF0" w:rsidRDefault="00226CD4" w:rsidP="00965FDA">
      <w:pPr>
        <w:numPr>
          <w:ilvl w:val="0"/>
          <w:numId w:val="12"/>
        </w:numPr>
        <w:spacing w:before="120" w:after="120"/>
        <w:rPr>
          <w:lang w:val="lt-LT"/>
        </w:rPr>
      </w:pPr>
      <w:r w:rsidRPr="00221DF0">
        <w:rPr>
          <w:lang w:val="lt-LT"/>
        </w:rPr>
        <w:t>HN 50:2003 „Visą žmogaus kūną veikianti vibracija: didžiausi leidžiami dydžiai ir matavimo reikalavimai gyvenamuosiuose bei visuomeniniuose pastatuose“;</w:t>
      </w:r>
    </w:p>
    <w:p w14:paraId="12CBB844" w14:textId="77777777" w:rsidR="00226CD4" w:rsidRPr="00221DF0" w:rsidRDefault="00226CD4" w:rsidP="00965FDA">
      <w:pPr>
        <w:numPr>
          <w:ilvl w:val="0"/>
          <w:numId w:val="12"/>
        </w:numPr>
        <w:spacing w:before="120" w:after="120"/>
        <w:rPr>
          <w:lang w:val="lt-LT"/>
        </w:rPr>
      </w:pPr>
      <w:r w:rsidRPr="00221DF0">
        <w:rPr>
          <w:lang w:val="lt-LT"/>
        </w:rPr>
        <w:t>HN 55:2001 „Viešieji tualetai“;</w:t>
      </w:r>
    </w:p>
    <w:p w14:paraId="2C68C120" w14:textId="77777777" w:rsidR="00226CD4" w:rsidRPr="00221DF0" w:rsidRDefault="00226CD4" w:rsidP="00965FDA">
      <w:pPr>
        <w:numPr>
          <w:ilvl w:val="0"/>
          <w:numId w:val="12"/>
        </w:numPr>
        <w:spacing w:before="120" w:after="120"/>
        <w:rPr>
          <w:lang w:val="lt-LT"/>
        </w:rPr>
      </w:pPr>
      <w:r w:rsidRPr="00221DF0">
        <w:rPr>
          <w:lang w:val="lt-LT"/>
        </w:rPr>
        <w:t>HN 69:2003 „Šiluminis komfortas ir pakankama šiluminė aplinka darbo patalpose;</w:t>
      </w:r>
    </w:p>
    <w:p w14:paraId="49C5B9D9" w14:textId="77777777" w:rsidR="00226CD4" w:rsidRPr="00221DF0" w:rsidRDefault="00226CD4" w:rsidP="00965FDA">
      <w:pPr>
        <w:numPr>
          <w:ilvl w:val="0"/>
          <w:numId w:val="12"/>
        </w:numPr>
        <w:spacing w:before="120" w:after="120"/>
        <w:rPr>
          <w:lang w:val="lt-LT"/>
        </w:rPr>
      </w:pPr>
      <w:r w:rsidRPr="00221DF0">
        <w:rPr>
          <w:lang w:val="lt-LT"/>
        </w:rPr>
        <w:t>HN 75:2010 „Įstaiga, vykdanti ikimokyklinio ir (ar) priešmokyklinio ugdymo programą. Bendrieji sveikatos saugos reikalavimai“;</w:t>
      </w:r>
    </w:p>
    <w:p w14:paraId="41778FC6" w14:textId="77777777" w:rsidR="00226CD4" w:rsidRPr="00221DF0" w:rsidRDefault="00226CD4" w:rsidP="00965FDA">
      <w:pPr>
        <w:numPr>
          <w:ilvl w:val="0"/>
          <w:numId w:val="12"/>
        </w:numPr>
        <w:spacing w:before="120" w:after="120"/>
        <w:rPr>
          <w:lang w:val="lt-LT"/>
        </w:rPr>
      </w:pPr>
      <w:r w:rsidRPr="00221DF0">
        <w:rPr>
          <w:lang w:val="lt-LT"/>
        </w:rPr>
        <w:lastRenderedPageBreak/>
        <w:t>HN 90:2011 „Dezinfekcijos, dezinsekcijos ir deratizacijos bendrieji saugos reikalavimai“;</w:t>
      </w:r>
    </w:p>
    <w:p w14:paraId="22D385E2" w14:textId="77777777" w:rsidR="00226CD4" w:rsidRPr="00221DF0" w:rsidRDefault="00226CD4" w:rsidP="00965FDA">
      <w:pPr>
        <w:numPr>
          <w:ilvl w:val="0"/>
          <w:numId w:val="12"/>
        </w:numPr>
        <w:spacing w:before="120" w:after="120"/>
        <w:rPr>
          <w:lang w:val="lt-LT"/>
        </w:rPr>
      </w:pPr>
      <w:r w:rsidRPr="00221DF0">
        <w:rPr>
          <w:lang w:val="lt-LT"/>
        </w:rPr>
        <w:t>HN 122:2006 „Rūkymo patalpų (vietų) įmonėse, įstaigose ir organizacijose įrengimo ir eksploatavimo reikalavimai“;</w:t>
      </w:r>
    </w:p>
    <w:p w14:paraId="27C3F89C" w14:textId="77777777" w:rsidR="00226CD4" w:rsidRDefault="00226CD4" w:rsidP="00965FDA">
      <w:pPr>
        <w:numPr>
          <w:ilvl w:val="0"/>
          <w:numId w:val="12"/>
        </w:numPr>
        <w:spacing w:before="120" w:after="120"/>
        <w:rPr>
          <w:lang w:val="lt-LT"/>
        </w:rPr>
      </w:pPr>
      <w:r w:rsidRPr="00221DF0">
        <w:rPr>
          <w:lang w:val="lt-LT"/>
        </w:rPr>
        <w:t>HN 123:2013 „Sporto klubo paslaugų sveikatos saugos reikalavimai“;</w:t>
      </w:r>
    </w:p>
    <w:p w14:paraId="6EC41ED0" w14:textId="77777777" w:rsidR="00F2431B" w:rsidRPr="00221DF0" w:rsidRDefault="00F2431B" w:rsidP="00F2431B">
      <w:pPr>
        <w:spacing w:before="120" w:after="120"/>
        <w:ind w:left="720"/>
        <w:rPr>
          <w:lang w:val="lt-LT"/>
        </w:rPr>
      </w:pPr>
    </w:p>
    <w:p w14:paraId="2368D277" w14:textId="075EDC9A" w:rsidR="008D1F55" w:rsidRPr="00B8639F" w:rsidRDefault="00226CD4" w:rsidP="00965FDA">
      <w:pPr>
        <w:pStyle w:val="Antrat3"/>
        <w:numPr>
          <w:ilvl w:val="2"/>
          <w:numId w:val="44"/>
        </w:numPr>
        <w:spacing w:before="120" w:after="120"/>
        <w:ind w:hanging="657"/>
        <w:rPr>
          <w:b/>
          <w:color w:val="0079C1"/>
          <w:lang w:val="lt-LT"/>
        </w:rPr>
      </w:pPr>
      <w:bookmarkStart w:id="815" w:name="_Toc458894331"/>
      <w:r w:rsidRPr="00B8639F">
        <w:rPr>
          <w:b/>
          <w:color w:val="0079C1"/>
          <w:lang w:val="lt-LT"/>
        </w:rPr>
        <w:t>Aplinkos  apsauga</w:t>
      </w:r>
      <w:bookmarkEnd w:id="815"/>
    </w:p>
    <w:p w14:paraId="5D41AA5A" w14:textId="77777777" w:rsidR="008D1F55" w:rsidRPr="00221DF0" w:rsidRDefault="008D1F55" w:rsidP="005510E4">
      <w:pPr>
        <w:spacing w:before="120" w:after="120"/>
        <w:rPr>
          <w:rFonts w:eastAsia="Arial"/>
          <w:color w:val="0070C0"/>
          <w:lang w:val="lt-LT"/>
        </w:rPr>
      </w:pPr>
    </w:p>
    <w:p w14:paraId="423252EF" w14:textId="77777777" w:rsidR="00226CD4" w:rsidRPr="00221DF0" w:rsidRDefault="00226CD4" w:rsidP="00965FDA">
      <w:pPr>
        <w:numPr>
          <w:ilvl w:val="0"/>
          <w:numId w:val="12"/>
        </w:numPr>
        <w:spacing w:before="120" w:after="120"/>
        <w:rPr>
          <w:lang w:val="lt-LT"/>
        </w:rPr>
      </w:pPr>
      <w:r w:rsidRPr="00221DF0">
        <w:rPr>
          <w:lang w:val="lt-LT"/>
        </w:rPr>
        <w:t>Lietuvos Respublikos planuojamos ūkinės veiklos poveikio aplinkai vertinimo įstatymas;</w:t>
      </w:r>
    </w:p>
    <w:p w14:paraId="1FA4641B" w14:textId="77777777" w:rsidR="00226CD4" w:rsidRPr="00221DF0" w:rsidRDefault="00226CD4" w:rsidP="00965FDA">
      <w:pPr>
        <w:numPr>
          <w:ilvl w:val="0"/>
          <w:numId w:val="12"/>
        </w:numPr>
        <w:spacing w:before="120" w:after="120"/>
        <w:rPr>
          <w:lang w:val="lt-LT"/>
        </w:rPr>
      </w:pPr>
      <w:r w:rsidRPr="00221DF0">
        <w:rPr>
          <w:lang w:val="lt-LT"/>
        </w:rPr>
        <w:t>Lietuvos Respublikos želdynų įstatymas;</w:t>
      </w:r>
    </w:p>
    <w:p w14:paraId="00A12C04" w14:textId="77777777" w:rsidR="00226CD4" w:rsidRPr="00221DF0" w:rsidRDefault="00226CD4" w:rsidP="00965FDA">
      <w:pPr>
        <w:numPr>
          <w:ilvl w:val="0"/>
          <w:numId w:val="12"/>
        </w:numPr>
        <w:spacing w:before="120" w:after="120"/>
        <w:rPr>
          <w:lang w:val="lt-LT"/>
        </w:rPr>
      </w:pPr>
      <w:r w:rsidRPr="00221DF0">
        <w:rPr>
          <w:lang w:val="lt-LT"/>
        </w:rPr>
        <w:t>Lietuvos Respublikos aplinkos apsaugos įstatymas;</w:t>
      </w:r>
    </w:p>
    <w:p w14:paraId="42223E84" w14:textId="77777777" w:rsidR="00226CD4" w:rsidRPr="00221DF0" w:rsidRDefault="00226CD4" w:rsidP="00965FDA">
      <w:pPr>
        <w:numPr>
          <w:ilvl w:val="0"/>
          <w:numId w:val="12"/>
        </w:numPr>
        <w:spacing w:before="120" w:after="120"/>
        <w:rPr>
          <w:lang w:val="lt-LT"/>
        </w:rPr>
      </w:pPr>
      <w:r w:rsidRPr="00221DF0">
        <w:rPr>
          <w:lang w:val="lt-LT"/>
        </w:rPr>
        <w:t>Lietuvos Respublikos atliekų tvarkymo įstatymas;</w:t>
      </w:r>
    </w:p>
    <w:p w14:paraId="36C5161C" w14:textId="77777777" w:rsidR="00226CD4" w:rsidRPr="00221DF0" w:rsidRDefault="00226CD4" w:rsidP="00965FDA">
      <w:pPr>
        <w:numPr>
          <w:ilvl w:val="0"/>
          <w:numId w:val="12"/>
        </w:numPr>
        <w:spacing w:before="120" w:after="120"/>
        <w:rPr>
          <w:lang w:val="lt-LT"/>
        </w:rPr>
      </w:pPr>
      <w:r w:rsidRPr="00221DF0">
        <w:rPr>
          <w:lang w:val="lt-LT"/>
        </w:rPr>
        <w:t>Lietuvos Respublikos žemės įstatymas;</w:t>
      </w:r>
    </w:p>
    <w:p w14:paraId="41EE1267" w14:textId="77777777" w:rsidR="00226CD4" w:rsidRPr="00221DF0" w:rsidRDefault="00226CD4" w:rsidP="00965FDA">
      <w:pPr>
        <w:numPr>
          <w:ilvl w:val="0"/>
          <w:numId w:val="12"/>
        </w:numPr>
        <w:spacing w:before="120" w:after="120"/>
        <w:rPr>
          <w:lang w:val="lt-LT"/>
        </w:rPr>
      </w:pPr>
      <w:r w:rsidRPr="00221DF0">
        <w:rPr>
          <w:lang w:val="lt-LT"/>
        </w:rPr>
        <w:t>Respublikines statybos normas RSN 156–94 „Statybinė klimatologija“;</w:t>
      </w:r>
    </w:p>
    <w:p w14:paraId="6544D846" w14:textId="77777777" w:rsidR="00226CD4" w:rsidRPr="00221DF0" w:rsidRDefault="00226CD4" w:rsidP="00965FDA">
      <w:pPr>
        <w:numPr>
          <w:ilvl w:val="0"/>
          <w:numId w:val="12"/>
        </w:numPr>
        <w:spacing w:before="120" w:after="120"/>
        <w:rPr>
          <w:lang w:val="lt-LT"/>
        </w:rPr>
      </w:pPr>
      <w:r w:rsidRPr="00221DF0">
        <w:rPr>
          <w:lang w:val="lt-LT"/>
        </w:rPr>
        <w:t>Lietuvos Respublikos Vyriausybės 1992 m. gegužės 12 d. nutarimą Nr. 343 „Dėl Specialiųjų žemės ir miško naudojimo sąlygų patvirtinimo“;</w:t>
      </w:r>
    </w:p>
    <w:p w14:paraId="1D29F3FC" w14:textId="77777777" w:rsidR="00226CD4" w:rsidRPr="00221DF0" w:rsidRDefault="00226CD4" w:rsidP="00965FDA">
      <w:pPr>
        <w:numPr>
          <w:ilvl w:val="0"/>
          <w:numId w:val="12"/>
        </w:numPr>
        <w:spacing w:before="120" w:after="120"/>
        <w:rPr>
          <w:lang w:val="lt-LT"/>
        </w:rPr>
      </w:pPr>
      <w:r w:rsidRPr="00221DF0">
        <w:rPr>
          <w:lang w:val="lt-LT"/>
        </w:rPr>
        <w:t>Aplinkosaugos norminiai dokumentai(LAND)</w:t>
      </w:r>
    </w:p>
    <w:p w14:paraId="680C7D4F" w14:textId="77777777" w:rsidR="008D1F55" w:rsidRPr="00221DF0" w:rsidRDefault="008D1F55" w:rsidP="005510E4">
      <w:pPr>
        <w:spacing w:before="120" w:after="120"/>
        <w:ind w:left="720"/>
        <w:rPr>
          <w:rFonts w:eastAsia="Arial"/>
          <w:lang w:val="lt-LT"/>
        </w:rPr>
      </w:pPr>
    </w:p>
    <w:p w14:paraId="6D81DC5E" w14:textId="5AFE6E72" w:rsidR="00226CD4" w:rsidRPr="00B8639F" w:rsidRDefault="00226CD4" w:rsidP="00965FDA">
      <w:pPr>
        <w:pStyle w:val="Antrat3"/>
        <w:numPr>
          <w:ilvl w:val="2"/>
          <w:numId w:val="44"/>
        </w:numPr>
        <w:spacing w:before="120" w:after="120"/>
        <w:ind w:hanging="657"/>
        <w:rPr>
          <w:b/>
          <w:color w:val="0079C1"/>
          <w:lang w:val="lt-LT"/>
        </w:rPr>
      </w:pPr>
      <w:bookmarkStart w:id="816" w:name="_Toc458894332"/>
      <w:r w:rsidRPr="00B8639F">
        <w:rPr>
          <w:b/>
          <w:color w:val="0079C1"/>
          <w:lang w:val="lt-LT"/>
        </w:rPr>
        <w:t>Neįgaliųjų prieigos</w:t>
      </w:r>
      <w:bookmarkEnd w:id="816"/>
    </w:p>
    <w:p w14:paraId="4E497D92" w14:textId="77777777" w:rsidR="008D1F55" w:rsidRPr="00221DF0" w:rsidRDefault="008D1F55" w:rsidP="005510E4">
      <w:pPr>
        <w:spacing w:before="120" w:after="120"/>
        <w:ind w:left="360"/>
        <w:rPr>
          <w:rFonts w:eastAsia="Arial"/>
          <w:color w:val="0070C0"/>
          <w:lang w:val="lt-LT"/>
        </w:rPr>
      </w:pPr>
    </w:p>
    <w:p w14:paraId="29EFE97A" w14:textId="77777777" w:rsidR="00226CD4" w:rsidRPr="00221DF0" w:rsidRDefault="00226CD4" w:rsidP="00965FDA">
      <w:pPr>
        <w:numPr>
          <w:ilvl w:val="0"/>
          <w:numId w:val="12"/>
        </w:numPr>
        <w:spacing w:before="120" w:after="120"/>
        <w:rPr>
          <w:lang w:val="lt-LT"/>
        </w:rPr>
      </w:pPr>
      <w:r w:rsidRPr="00221DF0">
        <w:rPr>
          <w:lang w:val="lt-LT"/>
        </w:rPr>
        <w:t>Lietuvos Respublikos neįgaliųjų socialinės integracijos įstatymas;</w:t>
      </w:r>
    </w:p>
    <w:p w14:paraId="73DCB360" w14:textId="77777777" w:rsidR="00226CD4" w:rsidRPr="00221DF0" w:rsidRDefault="00226CD4" w:rsidP="00965FDA">
      <w:pPr>
        <w:numPr>
          <w:ilvl w:val="0"/>
          <w:numId w:val="12"/>
        </w:numPr>
        <w:spacing w:before="120" w:after="120"/>
        <w:rPr>
          <w:lang w:val="lt-LT"/>
        </w:rPr>
      </w:pPr>
      <w:r w:rsidRPr="00221DF0">
        <w:rPr>
          <w:lang w:val="lt-LT"/>
        </w:rPr>
        <w:t>STR 2.03.01:2001</w:t>
      </w:r>
      <w:r w:rsidRPr="00221DF0">
        <w:rPr>
          <w:lang w:val="lt-LT"/>
        </w:rPr>
        <w:tab/>
        <w:t>Statiniai ir teritorijos. Reikalavimai žmonių su negalia reikmėms;</w:t>
      </w:r>
    </w:p>
    <w:p w14:paraId="68CD4B67" w14:textId="77777777" w:rsidR="008D1F55" w:rsidRPr="00221DF0" w:rsidRDefault="008D1F55" w:rsidP="005510E4">
      <w:pPr>
        <w:spacing w:before="120" w:after="120"/>
        <w:ind w:left="720"/>
        <w:rPr>
          <w:rFonts w:eastAsia="Arial"/>
          <w:lang w:val="lt-LT"/>
        </w:rPr>
      </w:pPr>
    </w:p>
    <w:p w14:paraId="74DA63B5" w14:textId="77777777" w:rsidR="00226CD4" w:rsidRPr="00B8639F" w:rsidRDefault="00226CD4" w:rsidP="00965FDA">
      <w:pPr>
        <w:pStyle w:val="Antrat3"/>
        <w:numPr>
          <w:ilvl w:val="2"/>
          <w:numId w:val="44"/>
        </w:numPr>
        <w:spacing w:before="120" w:after="120"/>
        <w:ind w:hanging="657"/>
        <w:rPr>
          <w:b/>
          <w:color w:val="0079C1"/>
          <w:lang w:val="lt-LT"/>
        </w:rPr>
      </w:pPr>
      <w:bookmarkStart w:id="817" w:name="_Toc458894333"/>
      <w:r w:rsidRPr="00B8639F">
        <w:rPr>
          <w:b/>
          <w:color w:val="0079C1"/>
          <w:lang w:val="lt-LT"/>
        </w:rPr>
        <w:t>Gaisrinė sauga</w:t>
      </w:r>
      <w:bookmarkEnd w:id="817"/>
    </w:p>
    <w:p w14:paraId="0A5C8D17" w14:textId="77777777" w:rsidR="008D1F55" w:rsidRPr="00221DF0" w:rsidRDefault="008D1F55" w:rsidP="00724D19">
      <w:pPr>
        <w:spacing w:before="120" w:after="120"/>
        <w:ind w:left="360"/>
        <w:rPr>
          <w:color w:val="0070C0"/>
          <w:lang w:val="lt-LT"/>
        </w:rPr>
      </w:pPr>
    </w:p>
    <w:p w14:paraId="792FFE14" w14:textId="77777777" w:rsidR="00226CD4" w:rsidRPr="00221DF0" w:rsidRDefault="00226CD4" w:rsidP="00965FDA">
      <w:pPr>
        <w:numPr>
          <w:ilvl w:val="0"/>
          <w:numId w:val="12"/>
        </w:numPr>
        <w:spacing w:before="120" w:after="120"/>
        <w:rPr>
          <w:lang w:val="lt-LT"/>
        </w:rPr>
      </w:pPr>
      <w:r w:rsidRPr="00221DF0">
        <w:rPr>
          <w:lang w:val="lt-LT"/>
        </w:rPr>
        <w:t>Lietuvos Respublikos priešgaisrinės saugos įstatymas;</w:t>
      </w:r>
    </w:p>
    <w:p w14:paraId="413331B0" w14:textId="77777777" w:rsidR="00226CD4" w:rsidRPr="00221DF0" w:rsidRDefault="00226CD4" w:rsidP="00965FDA">
      <w:pPr>
        <w:numPr>
          <w:ilvl w:val="0"/>
          <w:numId w:val="12"/>
        </w:numPr>
        <w:spacing w:before="120" w:after="120"/>
        <w:rPr>
          <w:lang w:val="lt-LT"/>
        </w:rPr>
      </w:pPr>
      <w:r w:rsidRPr="00221DF0">
        <w:rPr>
          <w:lang w:val="lt-LT"/>
        </w:rPr>
        <w:t>STR 2.01.01(2):1999</w:t>
      </w:r>
      <w:r w:rsidRPr="00221DF0">
        <w:rPr>
          <w:lang w:val="lt-LT"/>
        </w:rPr>
        <w:tab/>
        <w:t>Esminiai statinio reikalavimai. Gaisrinė sauga;</w:t>
      </w:r>
    </w:p>
    <w:p w14:paraId="6406007B" w14:textId="77777777" w:rsidR="00226CD4" w:rsidRPr="00221DF0" w:rsidRDefault="00226CD4" w:rsidP="00965FDA">
      <w:pPr>
        <w:numPr>
          <w:ilvl w:val="0"/>
          <w:numId w:val="12"/>
        </w:numPr>
        <w:spacing w:before="120" w:after="120"/>
        <w:rPr>
          <w:lang w:val="lt-LT"/>
        </w:rPr>
      </w:pPr>
      <w:r w:rsidRPr="00221DF0">
        <w:rPr>
          <w:lang w:val="lt-LT"/>
        </w:rPr>
        <w:t>STR 2.02.02:2004</w:t>
      </w:r>
      <w:r w:rsidRPr="00221DF0">
        <w:rPr>
          <w:lang w:val="lt-LT"/>
        </w:rPr>
        <w:tab/>
        <w:t>Visuomeninės paskirties statiniai;</w:t>
      </w:r>
    </w:p>
    <w:p w14:paraId="554D5CD4" w14:textId="77777777" w:rsidR="00226CD4" w:rsidRPr="00221DF0" w:rsidRDefault="00226CD4" w:rsidP="00965FDA">
      <w:pPr>
        <w:numPr>
          <w:ilvl w:val="0"/>
          <w:numId w:val="12"/>
        </w:numPr>
        <w:spacing w:before="120" w:after="120"/>
        <w:rPr>
          <w:lang w:val="lt-LT"/>
        </w:rPr>
      </w:pPr>
      <w:r w:rsidRPr="00221DF0">
        <w:rPr>
          <w:lang w:val="lt-LT"/>
        </w:rPr>
        <w:t>STR 2.05.11:2005</w:t>
      </w:r>
      <w:r w:rsidRPr="00221DF0">
        <w:rPr>
          <w:lang w:val="lt-LT"/>
        </w:rPr>
        <w:tab/>
        <w:t>Gaisro temperatūrų veikiamų gelžbetoninių konstrukcijų projektavimas;</w:t>
      </w:r>
    </w:p>
    <w:p w14:paraId="13EF0B4F" w14:textId="77777777" w:rsidR="00226CD4" w:rsidRPr="00221DF0" w:rsidRDefault="00226CD4" w:rsidP="00965FDA">
      <w:pPr>
        <w:numPr>
          <w:ilvl w:val="0"/>
          <w:numId w:val="12"/>
        </w:numPr>
        <w:spacing w:before="120" w:after="120"/>
        <w:rPr>
          <w:lang w:val="lt-LT"/>
        </w:rPr>
      </w:pPr>
      <w:r w:rsidRPr="00221DF0">
        <w:rPr>
          <w:lang w:val="lt-LT"/>
        </w:rPr>
        <w:t>Gaisrinės saugos pagrindiniai reikalavimai;</w:t>
      </w:r>
    </w:p>
    <w:p w14:paraId="54918474" w14:textId="77777777" w:rsidR="00226CD4" w:rsidRPr="00221DF0" w:rsidRDefault="00226CD4" w:rsidP="00965FDA">
      <w:pPr>
        <w:numPr>
          <w:ilvl w:val="0"/>
          <w:numId w:val="12"/>
        </w:numPr>
        <w:spacing w:before="120" w:after="120"/>
        <w:rPr>
          <w:lang w:val="lt-LT"/>
        </w:rPr>
      </w:pPr>
      <w:r w:rsidRPr="00221DF0">
        <w:rPr>
          <w:lang w:val="lt-LT"/>
        </w:rPr>
        <w:t xml:space="preserve">Visuomeninių statinių gaisrinės saugos taisyklės; </w:t>
      </w:r>
    </w:p>
    <w:p w14:paraId="6D933D2A" w14:textId="77777777" w:rsidR="00226CD4" w:rsidRPr="00221DF0" w:rsidRDefault="00226CD4" w:rsidP="00965FDA">
      <w:pPr>
        <w:numPr>
          <w:ilvl w:val="0"/>
          <w:numId w:val="12"/>
        </w:numPr>
        <w:spacing w:before="120" w:after="120"/>
        <w:rPr>
          <w:lang w:val="lt-LT"/>
        </w:rPr>
      </w:pPr>
      <w:r w:rsidRPr="00221DF0">
        <w:rPr>
          <w:lang w:val="lt-LT"/>
        </w:rPr>
        <w:t xml:space="preserve">Gamybos, pramonės ir sandėliavimo statinių gaisrinės saugos taisyklės; </w:t>
      </w:r>
    </w:p>
    <w:p w14:paraId="449E6B18" w14:textId="77777777" w:rsidR="00226CD4" w:rsidRPr="00221DF0" w:rsidRDefault="00226CD4" w:rsidP="00965FDA">
      <w:pPr>
        <w:numPr>
          <w:ilvl w:val="0"/>
          <w:numId w:val="12"/>
        </w:numPr>
        <w:spacing w:before="120" w:after="120"/>
        <w:rPr>
          <w:lang w:val="lt-LT"/>
        </w:rPr>
      </w:pPr>
      <w:r w:rsidRPr="00221DF0">
        <w:rPr>
          <w:lang w:val="lt-LT"/>
        </w:rPr>
        <w:t xml:space="preserve">Automobilių saugyklų gaisrinės saugos taisyklės; </w:t>
      </w:r>
    </w:p>
    <w:p w14:paraId="0C7F54DC" w14:textId="77777777" w:rsidR="00226CD4" w:rsidRPr="00221DF0" w:rsidRDefault="00226CD4" w:rsidP="00965FDA">
      <w:pPr>
        <w:numPr>
          <w:ilvl w:val="0"/>
          <w:numId w:val="12"/>
        </w:numPr>
        <w:spacing w:before="120" w:after="120"/>
        <w:rPr>
          <w:lang w:val="lt-LT"/>
        </w:rPr>
      </w:pPr>
      <w:r w:rsidRPr="00221DF0">
        <w:rPr>
          <w:lang w:val="lt-LT"/>
        </w:rPr>
        <w:t>Gaisro aptikimo ir signalizavimo sistemų projektavimo ir įrengimo taisyklės;</w:t>
      </w:r>
    </w:p>
    <w:p w14:paraId="0BE726EF" w14:textId="77777777" w:rsidR="00226CD4" w:rsidRPr="00221DF0" w:rsidRDefault="00226CD4" w:rsidP="00965FDA">
      <w:pPr>
        <w:numPr>
          <w:ilvl w:val="0"/>
          <w:numId w:val="12"/>
        </w:numPr>
        <w:spacing w:before="120" w:after="120"/>
        <w:rPr>
          <w:lang w:val="lt-LT"/>
        </w:rPr>
      </w:pPr>
      <w:r w:rsidRPr="00221DF0">
        <w:rPr>
          <w:lang w:val="lt-LT"/>
        </w:rPr>
        <w:t>Lauko gaisrinio vandentiekio tinklų ir statinių projektavimo ir įrengimo taisyklės;</w:t>
      </w:r>
    </w:p>
    <w:p w14:paraId="3DCD5C57" w14:textId="77777777" w:rsidR="00226CD4" w:rsidRPr="00221DF0" w:rsidRDefault="00226CD4" w:rsidP="00965FDA">
      <w:pPr>
        <w:numPr>
          <w:ilvl w:val="0"/>
          <w:numId w:val="12"/>
        </w:numPr>
        <w:spacing w:before="120" w:after="120"/>
        <w:rPr>
          <w:lang w:val="lt-LT"/>
        </w:rPr>
      </w:pPr>
      <w:r w:rsidRPr="00221DF0">
        <w:rPr>
          <w:lang w:val="lt-LT"/>
        </w:rPr>
        <w:t xml:space="preserve">Statinių vidaus gaisrinio vandentiekio sistemų projektavimo ir įrengimo taisyklės; </w:t>
      </w:r>
    </w:p>
    <w:p w14:paraId="0A5C5452" w14:textId="77777777" w:rsidR="00226CD4" w:rsidRPr="00221DF0" w:rsidRDefault="00226CD4" w:rsidP="00965FDA">
      <w:pPr>
        <w:numPr>
          <w:ilvl w:val="0"/>
          <w:numId w:val="12"/>
        </w:numPr>
        <w:spacing w:before="120" w:after="120"/>
        <w:rPr>
          <w:lang w:val="lt-LT"/>
        </w:rPr>
      </w:pPr>
      <w:r w:rsidRPr="00221DF0">
        <w:rPr>
          <w:lang w:val="lt-LT"/>
        </w:rPr>
        <w:t xml:space="preserve">Stacionariųjų gaisrų gesinimo sistemų projektavimo ir įrengimo taisyklės </w:t>
      </w:r>
    </w:p>
    <w:p w14:paraId="131B71AF" w14:textId="77777777" w:rsidR="00226CD4" w:rsidRPr="00221DF0" w:rsidRDefault="00226CD4" w:rsidP="00965FDA">
      <w:pPr>
        <w:numPr>
          <w:ilvl w:val="0"/>
          <w:numId w:val="12"/>
        </w:numPr>
        <w:spacing w:before="120" w:after="120"/>
        <w:rPr>
          <w:lang w:val="lt-LT"/>
        </w:rPr>
      </w:pPr>
      <w:r w:rsidRPr="00221DF0">
        <w:rPr>
          <w:lang w:val="lt-LT"/>
        </w:rPr>
        <w:t xml:space="preserve">Bendrosios gaisrinės saugos taisyklės; </w:t>
      </w:r>
    </w:p>
    <w:p w14:paraId="1EE4FA47" w14:textId="77777777" w:rsidR="00226CD4" w:rsidRPr="00221DF0" w:rsidRDefault="00226CD4" w:rsidP="00965FDA">
      <w:pPr>
        <w:numPr>
          <w:ilvl w:val="0"/>
          <w:numId w:val="12"/>
        </w:numPr>
        <w:spacing w:before="120" w:after="120"/>
        <w:rPr>
          <w:lang w:val="lt-LT"/>
        </w:rPr>
      </w:pPr>
      <w:r w:rsidRPr="00221DF0">
        <w:rPr>
          <w:lang w:val="lt-LT"/>
        </w:rPr>
        <w:t>Gaisrinės saugos ženklų naudojimo įmonėse, įstaigose ir organizacijose nuostatai;</w:t>
      </w:r>
    </w:p>
    <w:p w14:paraId="51623601" w14:textId="77777777" w:rsidR="00226CD4" w:rsidRPr="00221DF0" w:rsidRDefault="00226CD4" w:rsidP="00965FDA">
      <w:pPr>
        <w:numPr>
          <w:ilvl w:val="0"/>
          <w:numId w:val="12"/>
        </w:numPr>
        <w:spacing w:before="120" w:after="120"/>
        <w:rPr>
          <w:lang w:val="lt-LT"/>
        </w:rPr>
      </w:pPr>
      <w:r w:rsidRPr="00221DF0">
        <w:rPr>
          <w:lang w:val="lt-LT"/>
        </w:rPr>
        <w:t xml:space="preserve">Dūmų ir šilumos valdymo sistemų projektavimo ir įrengimo taisyklės; </w:t>
      </w:r>
    </w:p>
    <w:p w14:paraId="3EA88D0E" w14:textId="17AC2C24" w:rsidR="00F2431B" w:rsidRPr="00B8639F" w:rsidRDefault="00226CD4" w:rsidP="00965FDA">
      <w:pPr>
        <w:numPr>
          <w:ilvl w:val="0"/>
          <w:numId w:val="12"/>
        </w:numPr>
        <w:spacing w:before="120" w:after="120"/>
        <w:rPr>
          <w:lang w:val="lt-LT"/>
        </w:rPr>
      </w:pPr>
      <w:r w:rsidRPr="00221DF0">
        <w:rPr>
          <w:lang w:val="lt-LT"/>
        </w:rPr>
        <w:t>Vėdinimo sistemų gaisrinės saugos taisyklės.</w:t>
      </w:r>
    </w:p>
    <w:p w14:paraId="129C3677" w14:textId="77777777" w:rsidR="00226CD4" w:rsidRPr="00B8639F" w:rsidRDefault="00226CD4" w:rsidP="00965FDA">
      <w:pPr>
        <w:pStyle w:val="Antrat3"/>
        <w:numPr>
          <w:ilvl w:val="2"/>
          <w:numId w:val="44"/>
        </w:numPr>
        <w:spacing w:before="120" w:after="120"/>
        <w:ind w:hanging="657"/>
        <w:rPr>
          <w:b/>
          <w:color w:val="0079C1"/>
          <w:lang w:val="lt-LT"/>
        </w:rPr>
      </w:pPr>
      <w:bookmarkStart w:id="818" w:name="_Toc458894334"/>
      <w:r w:rsidRPr="00B8639F">
        <w:rPr>
          <w:b/>
          <w:color w:val="0079C1"/>
          <w:lang w:val="lt-LT"/>
        </w:rPr>
        <w:lastRenderedPageBreak/>
        <w:t>Statybinės medžiagos</w:t>
      </w:r>
      <w:bookmarkEnd w:id="818"/>
    </w:p>
    <w:p w14:paraId="1B9D6414" w14:textId="77777777" w:rsidR="008D1F55" w:rsidRPr="00221DF0" w:rsidRDefault="008D1F55" w:rsidP="005510E4">
      <w:pPr>
        <w:spacing w:before="120" w:after="120"/>
        <w:rPr>
          <w:rFonts w:eastAsia="Arial"/>
          <w:color w:val="0070C0"/>
          <w:lang w:val="lt-LT"/>
        </w:rPr>
      </w:pPr>
    </w:p>
    <w:p w14:paraId="0DE2346C" w14:textId="77777777" w:rsidR="00226CD4" w:rsidRPr="00221DF0" w:rsidRDefault="00226CD4" w:rsidP="00965FDA">
      <w:pPr>
        <w:numPr>
          <w:ilvl w:val="0"/>
          <w:numId w:val="12"/>
        </w:numPr>
        <w:spacing w:before="120" w:after="120"/>
        <w:rPr>
          <w:lang w:val="lt-LT"/>
        </w:rPr>
      </w:pPr>
      <w:r w:rsidRPr="00221DF0">
        <w:rPr>
          <w:lang w:val="lt-LT"/>
        </w:rPr>
        <w:t>STR 1.01.04:2013</w:t>
      </w:r>
      <w:r w:rsidRPr="00221DF0">
        <w:rPr>
          <w:lang w:val="lt-LT"/>
        </w:rPr>
        <w:tab/>
        <w:t>Statybos produktų, neturinčių darniųjų techninių specifikacijų, eksploatacinių savybių pastovumo vertinimas, tikrinimas ir deklaravimas. bandymų laboratorijų ir sertifikavimo įstaigų paskyrimas;</w:t>
      </w:r>
    </w:p>
    <w:p w14:paraId="3A01C7C3" w14:textId="77777777" w:rsidR="00226CD4" w:rsidRPr="00221DF0" w:rsidRDefault="00226CD4" w:rsidP="00965FDA">
      <w:pPr>
        <w:numPr>
          <w:ilvl w:val="0"/>
          <w:numId w:val="12"/>
        </w:numPr>
        <w:spacing w:before="120" w:after="120"/>
        <w:rPr>
          <w:lang w:val="lt-LT"/>
        </w:rPr>
      </w:pPr>
      <w:r w:rsidRPr="00221DF0">
        <w:rPr>
          <w:lang w:val="lt-LT"/>
        </w:rPr>
        <w:t>STR 2.01.01(1):2005</w:t>
      </w:r>
      <w:r w:rsidRPr="00221DF0">
        <w:rPr>
          <w:lang w:val="lt-LT"/>
        </w:rPr>
        <w:tab/>
        <w:t>Esminis statinio reikalavimas „Mechaninis atsparumas ir pastovumas“;</w:t>
      </w:r>
    </w:p>
    <w:p w14:paraId="715943FA" w14:textId="77777777" w:rsidR="00226CD4" w:rsidRPr="00221DF0" w:rsidRDefault="00226CD4" w:rsidP="00965FDA">
      <w:pPr>
        <w:numPr>
          <w:ilvl w:val="0"/>
          <w:numId w:val="12"/>
        </w:numPr>
        <w:spacing w:before="120" w:after="120"/>
        <w:rPr>
          <w:lang w:val="lt-LT"/>
        </w:rPr>
      </w:pPr>
      <w:r w:rsidRPr="00221DF0">
        <w:rPr>
          <w:lang w:val="lt-LT"/>
        </w:rPr>
        <w:t>STR 2.01.03:2009</w:t>
      </w:r>
      <w:r w:rsidRPr="00221DF0">
        <w:rPr>
          <w:lang w:val="lt-LT"/>
        </w:rPr>
        <w:tab/>
        <w:t>Statybinių medžiagų ir gaminių šiluminių techninių dydžių projektinės vertės;</w:t>
      </w:r>
    </w:p>
    <w:p w14:paraId="0891BA3F" w14:textId="77777777" w:rsidR="00226CD4" w:rsidRPr="00221DF0" w:rsidRDefault="00226CD4" w:rsidP="00965FDA">
      <w:pPr>
        <w:numPr>
          <w:ilvl w:val="0"/>
          <w:numId w:val="12"/>
        </w:numPr>
        <w:spacing w:before="120" w:after="120"/>
        <w:rPr>
          <w:lang w:val="lt-LT"/>
        </w:rPr>
      </w:pPr>
      <w:r w:rsidRPr="00221DF0">
        <w:rPr>
          <w:lang w:val="lt-LT"/>
        </w:rPr>
        <w:t>STR 2.05.05:2005</w:t>
      </w:r>
      <w:r w:rsidRPr="00221DF0">
        <w:rPr>
          <w:lang w:val="lt-LT"/>
        </w:rPr>
        <w:tab/>
        <w:t>Betoninių ir gelžbetoninių konstrukcijų projektavimas;</w:t>
      </w:r>
    </w:p>
    <w:p w14:paraId="59A2B011" w14:textId="77777777" w:rsidR="00226CD4" w:rsidRPr="00221DF0" w:rsidRDefault="00226CD4" w:rsidP="00965FDA">
      <w:pPr>
        <w:numPr>
          <w:ilvl w:val="0"/>
          <w:numId w:val="12"/>
        </w:numPr>
        <w:spacing w:before="120" w:after="120"/>
        <w:rPr>
          <w:lang w:val="lt-LT"/>
        </w:rPr>
      </w:pPr>
      <w:r w:rsidRPr="00221DF0">
        <w:rPr>
          <w:lang w:val="lt-LT"/>
        </w:rPr>
        <w:t>STR 2.05.06:2005</w:t>
      </w:r>
      <w:r w:rsidRPr="00221DF0">
        <w:rPr>
          <w:lang w:val="lt-LT"/>
        </w:rPr>
        <w:tab/>
        <w:t>Aliumininių konstrukcijų projektavimas;</w:t>
      </w:r>
    </w:p>
    <w:p w14:paraId="51496A52" w14:textId="77777777" w:rsidR="00226CD4" w:rsidRPr="00221DF0" w:rsidRDefault="00226CD4" w:rsidP="00965FDA">
      <w:pPr>
        <w:numPr>
          <w:ilvl w:val="0"/>
          <w:numId w:val="12"/>
        </w:numPr>
        <w:spacing w:before="120" w:after="120"/>
        <w:rPr>
          <w:lang w:val="lt-LT"/>
        </w:rPr>
      </w:pPr>
      <w:r w:rsidRPr="00221DF0">
        <w:rPr>
          <w:lang w:val="lt-LT"/>
        </w:rPr>
        <w:t>STR 2.05.07:2005</w:t>
      </w:r>
      <w:r w:rsidRPr="00221DF0">
        <w:rPr>
          <w:lang w:val="lt-LT"/>
        </w:rPr>
        <w:tab/>
        <w:t>Medinių konstrukcijų projektavimas;</w:t>
      </w:r>
    </w:p>
    <w:p w14:paraId="0880A615" w14:textId="77777777" w:rsidR="00226CD4" w:rsidRPr="00221DF0" w:rsidRDefault="00226CD4" w:rsidP="00965FDA">
      <w:pPr>
        <w:numPr>
          <w:ilvl w:val="0"/>
          <w:numId w:val="12"/>
        </w:numPr>
        <w:spacing w:before="120" w:after="120"/>
        <w:rPr>
          <w:lang w:val="lt-LT"/>
        </w:rPr>
      </w:pPr>
      <w:r w:rsidRPr="00221DF0">
        <w:rPr>
          <w:lang w:val="lt-LT"/>
        </w:rPr>
        <w:t>STR 2.05.08:2005</w:t>
      </w:r>
      <w:r w:rsidRPr="00221DF0">
        <w:rPr>
          <w:lang w:val="lt-LT"/>
        </w:rPr>
        <w:tab/>
        <w:t>Plieninių konstrukcijų projektavimas. Pagrindinės nuostatos;</w:t>
      </w:r>
    </w:p>
    <w:p w14:paraId="4A702262" w14:textId="77777777" w:rsidR="00226CD4" w:rsidRPr="00221DF0" w:rsidRDefault="00226CD4" w:rsidP="00965FDA">
      <w:pPr>
        <w:numPr>
          <w:ilvl w:val="0"/>
          <w:numId w:val="12"/>
        </w:numPr>
        <w:spacing w:before="120" w:after="120"/>
        <w:ind w:left="709" w:hanging="425"/>
        <w:rPr>
          <w:lang w:val="lt-LT"/>
        </w:rPr>
      </w:pPr>
      <w:r w:rsidRPr="00221DF0">
        <w:rPr>
          <w:lang w:val="lt-LT"/>
        </w:rPr>
        <w:t>STR 2.05.09:2005</w:t>
      </w:r>
      <w:r w:rsidRPr="00221DF0">
        <w:rPr>
          <w:lang w:val="lt-LT"/>
        </w:rPr>
        <w:tab/>
        <w:t>Mūrinių konstrukcijų projektavimas;</w:t>
      </w:r>
    </w:p>
    <w:p w14:paraId="4AE3F0A1" w14:textId="77777777" w:rsidR="00226CD4" w:rsidRPr="00221DF0" w:rsidRDefault="00226CD4" w:rsidP="00965FDA">
      <w:pPr>
        <w:numPr>
          <w:ilvl w:val="0"/>
          <w:numId w:val="12"/>
        </w:numPr>
        <w:spacing w:before="120" w:after="120"/>
        <w:ind w:hanging="436"/>
        <w:rPr>
          <w:lang w:val="lt-LT"/>
        </w:rPr>
      </w:pPr>
      <w:r w:rsidRPr="00221DF0">
        <w:rPr>
          <w:lang w:val="lt-LT"/>
        </w:rPr>
        <w:t xml:space="preserve"> STR 2.05.10:2005</w:t>
      </w:r>
      <w:r w:rsidRPr="00221DF0">
        <w:rPr>
          <w:lang w:val="lt-LT"/>
        </w:rPr>
        <w:tab/>
      </w:r>
      <w:proofErr w:type="spellStart"/>
      <w:r w:rsidRPr="00221DF0">
        <w:rPr>
          <w:lang w:val="lt-LT"/>
        </w:rPr>
        <w:t>Armocementinių</w:t>
      </w:r>
      <w:proofErr w:type="spellEnd"/>
      <w:r w:rsidRPr="00221DF0">
        <w:rPr>
          <w:lang w:val="lt-LT"/>
        </w:rPr>
        <w:t xml:space="preserve"> konstrukcijų projektavimas;</w:t>
      </w:r>
    </w:p>
    <w:p w14:paraId="259320F7" w14:textId="77777777" w:rsidR="00226CD4" w:rsidRPr="00221DF0" w:rsidRDefault="00226CD4" w:rsidP="00965FDA">
      <w:pPr>
        <w:numPr>
          <w:ilvl w:val="0"/>
          <w:numId w:val="12"/>
        </w:numPr>
        <w:spacing w:before="120" w:after="120"/>
        <w:ind w:hanging="436"/>
        <w:rPr>
          <w:lang w:val="lt-LT"/>
        </w:rPr>
      </w:pPr>
      <w:r w:rsidRPr="00221DF0">
        <w:rPr>
          <w:lang w:val="lt-LT"/>
        </w:rPr>
        <w:t xml:space="preserve"> STR 2.05.12:2005</w:t>
      </w:r>
      <w:r w:rsidRPr="00221DF0">
        <w:rPr>
          <w:lang w:val="lt-LT"/>
        </w:rPr>
        <w:tab/>
        <w:t xml:space="preserve">Betoninių ir gelžbetoninių konstrukcijų iš tankiojo </w:t>
      </w:r>
      <w:proofErr w:type="spellStart"/>
      <w:r w:rsidRPr="00221DF0">
        <w:rPr>
          <w:lang w:val="lt-LT"/>
        </w:rPr>
        <w:t>silikatbetonio</w:t>
      </w:r>
      <w:proofErr w:type="spellEnd"/>
      <w:r w:rsidRPr="00221DF0">
        <w:rPr>
          <w:lang w:val="lt-LT"/>
        </w:rPr>
        <w:t xml:space="preserve"> projektavimas;</w:t>
      </w:r>
    </w:p>
    <w:p w14:paraId="18645A5B" w14:textId="77777777" w:rsidR="00226CD4" w:rsidRPr="00221DF0" w:rsidRDefault="00226CD4" w:rsidP="00965FDA">
      <w:pPr>
        <w:numPr>
          <w:ilvl w:val="0"/>
          <w:numId w:val="12"/>
        </w:numPr>
        <w:spacing w:before="120" w:after="120"/>
        <w:ind w:hanging="436"/>
        <w:rPr>
          <w:lang w:val="lt-LT"/>
        </w:rPr>
      </w:pPr>
      <w:r w:rsidRPr="00221DF0">
        <w:rPr>
          <w:lang w:val="lt-LT"/>
        </w:rPr>
        <w:t xml:space="preserve"> STR 2.01.03:2009</w:t>
      </w:r>
      <w:r w:rsidRPr="00221DF0">
        <w:rPr>
          <w:lang w:val="lt-LT"/>
        </w:rPr>
        <w:tab/>
        <w:t>Statybinių medžiagų ir gaminių šiluminių techninių dydžių projektinės vertės;</w:t>
      </w:r>
    </w:p>
    <w:p w14:paraId="5CEB187E" w14:textId="77777777" w:rsidR="00226CD4" w:rsidRPr="00221DF0" w:rsidRDefault="00226CD4" w:rsidP="00965FDA">
      <w:pPr>
        <w:numPr>
          <w:ilvl w:val="0"/>
          <w:numId w:val="12"/>
        </w:numPr>
        <w:spacing w:before="120" w:after="120"/>
        <w:ind w:hanging="436"/>
        <w:rPr>
          <w:lang w:val="lt-LT"/>
        </w:rPr>
      </w:pPr>
      <w:r w:rsidRPr="00221DF0">
        <w:rPr>
          <w:lang w:val="lt-LT"/>
        </w:rPr>
        <w:t xml:space="preserve"> HN 23:2011 „Cheminių medžiagų profesinio poveikio ribiniai dydžiai. Matavimo ir poveikio vertinimo bendrieji reikalavimai“;</w:t>
      </w:r>
    </w:p>
    <w:p w14:paraId="421785E5" w14:textId="77777777" w:rsidR="00226CD4" w:rsidRPr="00221DF0" w:rsidRDefault="00226CD4" w:rsidP="00965FDA">
      <w:pPr>
        <w:numPr>
          <w:ilvl w:val="0"/>
          <w:numId w:val="12"/>
        </w:numPr>
        <w:spacing w:before="120" w:after="120"/>
        <w:ind w:hanging="436"/>
        <w:rPr>
          <w:lang w:val="lt-LT"/>
        </w:rPr>
      </w:pPr>
      <w:r w:rsidRPr="00221DF0">
        <w:rPr>
          <w:lang w:val="lt-LT"/>
        </w:rPr>
        <w:t xml:space="preserve"> HN 36:2009 „Draudžiamos ir ribojamos medžiagos“;</w:t>
      </w:r>
    </w:p>
    <w:p w14:paraId="78D92976" w14:textId="0742E644" w:rsidR="00226CD4" w:rsidRDefault="00226CD4" w:rsidP="00965FDA">
      <w:pPr>
        <w:numPr>
          <w:ilvl w:val="0"/>
          <w:numId w:val="12"/>
        </w:numPr>
        <w:spacing w:before="120" w:after="120"/>
        <w:ind w:hanging="436"/>
        <w:rPr>
          <w:lang w:val="lt-LT"/>
        </w:rPr>
      </w:pPr>
      <w:r w:rsidRPr="00221DF0">
        <w:rPr>
          <w:lang w:val="lt-LT"/>
        </w:rPr>
        <w:t xml:space="preserve"> HN 105:2004 „Polimeriniai statybos produktai ir polimerinės </w:t>
      </w:r>
      <w:proofErr w:type="spellStart"/>
      <w:r w:rsidRPr="00221DF0">
        <w:rPr>
          <w:lang w:val="lt-LT"/>
        </w:rPr>
        <w:t>baldinės</w:t>
      </w:r>
      <w:proofErr w:type="spellEnd"/>
      <w:r w:rsidRPr="00221DF0">
        <w:rPr>
          <w:lang w:val="lt-LT"/>
        </w:rPr>
        <w:t xml:space="preserve"> medžiagos“;</w:t>
      </w:r>
    </w:p>
    <w:p w14:paraId="578DE5E7" w14:textId="77777777" w:rsidR="00F2431B" w:rsidRPr="00221DF0" w:rsidRDefault="00F2431B" w:rsidP="00F2431B">
      <w:pPr>
        <w:spacing w:before="120" w:after="120"/>
        <w:ind w:left="720"/>
        <w:rPr>
          <w:lang w:val="lt-LT"/>
        </w:rPr>
      </w:pPr>
    </w:p>
    <w:p w14:paraId="506B22E8" w14:textId="77777777" w:rsidR="00226CD4" w:rsidRPr="00B8639F" w:rsidRDefault="00226CD4" w:rsidP="00965FDA">
      <w:pPr>
        <w:pStyle w:val="Antrat3"/>
        <w:numPr>
          <w:ilvl w:val="2"/>
          <w:numId w:val="44"/>
        </w:numPr>
        <w:spacing w:before="120" w:after="120"/>
        <w:ind w:hanging="657"/>
        <w:rPr>
          <w:b/>
          <w:color w:val="0079C1"/>
          <w:lang w:val="lt-LT"/>
        </w:rPr>
      </w:pPr>
      <w:bookmarkStart w:id="819" w:name="_Toc458894335"/>
      <w:r w:rsidRPr="00B8639F">
        <w:rPr>
          <w:b/>
          <w:color w:val="0079C1"/>
          <w:lang w:val="lt-LT"/>
        </w:rPr>
        <w:t>Priežiūra</w:t>
      </w:r>
      <w:bookmarkEnd w:id="819"/>
    </w:p>
    <w:p w14:paraId="7F4CBB20" w14:textId="77777777" w:rsidR="008D1F55" w:rsidRPr="00221DF0" w:rsidRDefault="008D1F55" w:rsidP="00724D19">
      <w:pPr>
        <w:spacing w:before="120" w:after="120"/>
        <w:rPr>
          <w:color w:val="0070C0"/>
          <w:lang w:val="lt-LT"/>
        </w:rPr>
      </w:pPr>
    </w:p>
    <w:p w14:paraId="39270E86" w14:textId="77777777" w:rsidR="00226CD4" w:rsidRPr="00221DF0" w:rsidRDefault="00226CD4" w:rsidP="00965FDA">
      <w:pPr>
        <w:numPr>
          <w:ilvl w:val="0"/>
          <w:numId w:val="12"/>
        </w:numPr>
        <w:spacing w:before="120" w:after="120"/>
        <w:ind w:hanging="436"/>
        <w:rPr>
          <w:lang w:val="lt-LT"/>
        </w:rPr>
      </w:pPr>
      <w:r w:rsidRPr="00221DF0">
        <w:rPr>
          <w:lang w:val="lt-LT"/>
        </w:rPr>
        <w:t xml:space="preserve"> Lietuvos Respublikos statybos įstatymas;</w:t>
      </w:r>
    </w:p>
    <w:p w14:paraId="2A650844"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1.02.06:2012 </w:t>
      </w:r>
      <w:r w:rsidRPr="00221DF0">
        <w:rPr>
          <w:lang w:val="lt-LT"/>
        </w:rPr>
        <w:tab/>
        <w:t>Statybos techninės veiklos pagrindinių sričių vadovų ir teritorijų planavimo specialistų kvalifikaciniai reikalavimai, atestavimo ir teisės pripažinimo tvarkos aprašas;</w:t>
      </w:r>
    </w:p>
    <w:p w14:paraId="00FAED87"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1.07.02:2005</w:t>
      </w:r>
      <w:r w:rsidRPr="00221DF0">
        <w:rPr>
          <w:lang w:val="lt-LT"/>
        </w:rPr>
        <w:tab/>
        <w:t>Žemės darbai;</w:t>
      </w:r>
    </w:p>
    <w:p w14:paraId="3576F8D5"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1.08.02:2002</w:t>
      </w:r>
      <w:r w:rsidRPr="00221DF0">
        <w:rPr>
          <w:lang w:val="lt-LT"/>
        </w:rPr>
        <w:tab/>
        <w:t>Statybos darbai;</w:t>
      </w:r>
    </w:p>
    <w:p w14:paraId="3034E457"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1.09.04:2007</w:t>
      </w:r>
      <w:r w:rsidRPr="00221DF0">
        <w:rPr>
          <w:lang w:val="lt-LT"/>
        </w:rPr>
        <w:tab/>
        <w:t>Statinio projekto vykdymo priežiūros tvarkos aprašas;</w:t>
      </w:r>
    </w:p>
    <w:p w14:paraId="78289E31"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1.09.05:2002</w:t>
      </w:r>
      <w:r w:rsidRPr="00221DF0">
        <w:rPr>
          <w:lang w:val="lt-LT"/>
        </w:rPr>
        <w:tab/>
        <w:t>Statinio statybos techninė priežiūra;</w:t>
      </w:r>
    </w:p>
    <w:p w14:paraId="4949ADAB"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1.11.01:2010</w:t>
      </w:r>
      <w:r w:rsidRPr="00221DF0">
        <w:rPr>
          <w:lang w:val="lt-LT"/>
        </w:rPr>
        <w:tab/>
        <w:t>Statybos užbaigimas;</w:t>
      </w:r>
    </w:p>
    <w:p w14:paraId="2A985A4E"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1.12.06:2002</w:t>
      </w:r>
      <w:r w:rsidRPr="00221DF0">
        <w:rPr>
          <w:lang w:val="lt-LT"/>
        </w:rPr>
        <w:tab/>
        <w:t>Statinio naudojimo paskirtis ir gyvavimo trukmė;</w:t>
      </w:r>
    </w:p>
    <w:p w14:paraId="31CD2C5E" w14:textId="77777777" w:rsidR="00226CD4" w:rsidRPr="00221DF0" w:rsidRDefault="00226CD4" w:rsidP="00965FDA">
      <w:pPr>
        <w:numPr>
          <w:ilvl w:val="0"/>
          <w:numId w:val="12"/>
        </w:numPr>
        <w:spacing w:before="120" w:after="120"/>
        <w:ind w:hanging="436"/>
        <w:rPr>
          <w:lang w:val="lt-LT"/>
        </w:rPr>
      </w:pPr>
      <w:r w:rsidRPr="00221DF0">
        <w:rPr>
          <w:lang w:val="lt-LT"/>
        </w:rPr>
        <w:t xml:space="preserve"> STR 1.12.07:2004</w:t>
      </w:r>
      <w:r w:rsidRPr="00221DF0">
        <w:rPr>
          <w:lang w:val="lt-LT"/>
        </w:rPr>
        <w:tab/>
        <w:t>Statinių techninės priežiūros taisyklės, kvalifikaciniai reikalavimai statinių techniniams prižiūrėtojams, statinių techninės priežiūros dokumentų formos bei jų pildymo ir saugojimo tvarkos aprašas;</w:t>
      </w:r>
    </w:p>
    <w:p w14:paraId="272BD74F" w14:textId="7D557640" w:rsidR="00226CD4" w:rsidRPr="00221DF0" w:rsidRDefault="00226CD4" w:rsidP="00965FDA">
      <w:pPr>
        <w:numPr>
          <w:ilvl w:val="0"/>
          <w:numId w:val="12"/>
        </w:numPr>
        <w:spacing w:before="120" w:after="120"/>
        <w:ind w:hanging="436"/>
        <w:rPr>
          <w:lang w:val="lt-LT"/>
        </w:rPr>
      </w:pPr>
      <w:r w:rsidRPr="00221DF0">
        <w:rPr>
          <w:lang w:val="lt-LT"/>
        </w:rPr>
        <w:t>STR 1.12.08:2010</w:t>
      </w:r>
      <w:r w:rsidRPr="00221DF0">
        <w:rPr>
          <w:lang w:val="lt-LT"/>
        </w:rPr>
        <w:tab/>
        <w:t>Statinių naudojimo priežiūros tvarkos aprašas;</w:t>
      </w:r>
    </w:p>
    <w:p w14:paraId="57EFBE46" w14:textId="77777777" w:rsidR="00F508A5" w:rsidRPr="00221DF0" w:rsidRDefault="00F508A5" w:rsidP="00724D19">
      <w:pPr>
        <w:spacing w:before="120" w:after="120"/>
        <w:rPr>
          <w:lang w:val="lt-LT"/>
        </w:rPr>
      </w:pPr>
    </w:p>
    <w:p w14:paraId="38A93A79" w14:textId="77777777" w:rsidR="00A2219F" w:rsidRPr="00221DF0" w:rsidRDefault="00A2219F" w:rsidP="00724D19">
      <w:pPr>
        <w:spacing w:before="120" w:after="120"/>
        <w:rPr>
          <w:lang w:val="lt-LT"/>
        </w:rPr>
      </w:pPr>
    </w:p>
    <w:p w14:paraId="4F34FE49" w14:textId="77777777" w:rsidR="00A2219F" w:rsidRPr="00221DF0" w:rsidRDefault="00A2219F" w:rsidP="00724D19">
      <w:pPr>
        <w:spacing w:before="120" w:after="120"/>
        <w:rPr>
          <w:lang w:val="lt-LT"/>
        </w:rPr>
      </w:pPr>
    </w:p>
    <w:p w14:paraId="3F0C178D" w14:textId="49344F6E" w:rsidR="00FB785A" w:rsidRPr="00221DF0" w:rsidRDefault="00FB785A">
      <w:pPr>
        <w:jc w:val="left"/>
        <w:rPr>
          <w:lang w:val="lt-LT"/>
        </w:rPr>
      </w:pPr>
      <w:r w:rsidRPr="00221DF0">
        <w:rPr>
          <w:lang w:val="lt-LT"/>
        </w:rPr>
        <w:br w:type="page"/>
      </w:r>
    </w:p>
    <w:p w14:paraId="180831C6" w14:textId="437EF263" w:rsidR="00FB785A" w:rsidRPr="00B8639F" w:rsidRDefault="00B8639F" w:rsidP="00B8639F">
      <w:pPr>
        <w:pStyle w:val="Antrat2"/>
        <w:jc w:val="left"/>
        <w:rPr>
          <w:color w:val="0079C1"/>
          <w:lang w:val="lt-LT"/>
        </w:rPr>
      </w:pPr>
      <w:bookmarkStart w:id="820" w:name="_Toc458894336"/>
      <w:r w:rsidRPr="00B8639F">
        <w:rPr>
          <w:color w:val="0079C1"/>
          <w:lang w:val="lt-LT"/>
        </w:rPr>
        <w:lastRenderedPageBreak/>
        <w:t>SPECIFIKACIJŲ 1 PRIEDAS</w:t>
      </w:r>
      <w:bookmarkEnd w:id="820"/>
    </w:p>
    <w:p w14:paraId="0D6A42F6" w14:textId="77777777" w:rsidR="00FB785A" w:rsidRPr="00B10190" w:rsidRDefault="00FB785A" w:rsidP="00FB785A">
      <w:pPr>
        <w:ind w:firstLine="851"/>
        <w:jc w:val="right"/>
        <w:rPr>
          <w:rFonts w:ascii="Times New Roman" w:hAnsi="Times New Roman" w:cs="Times New Roman"/>
          <w:b/>
          <w:sz w:val="24"/>
          <w:szCs w:val="24"/>
          <w:lang w:val="lt-LT"/>
        </w:rPr>
      </w:pPr>
    </w:p>
    <w:p w14:paraId="40979C87" w14:textId="77777777" w:rsidR="00FB785A" w:rsidRPr="00B10190" w:rsidRDefault="00FB785A" w:rsidP="00FB785A">
      <w:pPr>
        <w:ind w:firstLine="851"/>
        <w:jc w:val="right"/>
        <w:rPr>
          <w:rFonts w:ascii="Times New Roman" w:hAnsi="Times New Roman" w:cs="Times New Roman"/>
          <w:b/>
          <w:sz w:val="24"/>
          <w:szCs w:val="24"/>
          <w:lang w:val="lt-LT"/>
        </w:rPr>
      </w:pPr>
    </w:p>
    <w:p w14:paraId="135CB39F" w14:textId="77777777" w:rsidR="00FB785A" w:rsidRPr="00B10190" w:rsidRDefault="00FB785A" w:rsidP="00FB785A">
      <w:pPr>
        <w:ind w:firstLine="851"/>
        <w:jc w:val="right"/>
        <w:rPr>
          <w:rFonts w:ascii="Times New Roman" w:hAnsi="Times New Roman" w:cs="Times New Roman"/>
          <w:b/>
          <w:sz w:val="24"/>
          <w:szCs w:val="24"/>
          <w:lang w:val="lt-LT"/>
        </w:rPr>
      </w:pPr>
      <w:r w:rsidRPr="00B10190">
        <w:rPr>
          <w:rFonts w:ascii="Times New Roman" w:hAnsi="Times New Roman" w:cs="Times New Roman"/>
          <w:b/>
          <w:sz w:val="24"/>
          <w:szCs w:val="24"/>
          <w:lang w:val="lt-LT"/>
        </w:rPr>
        <w:t>Projektas</w:t>
      </w:r>
    </w:p>
    <w:p w14:paraId="6663A6A9" w14:textId="77777777" w:rsidR="00FB785A" w:rsidRPr="00B10190" w:rsidRDefault="00FB785A" w:rsidP="00FB785A">
      <w:pPr>
        <w:ind w:firstLine="851"/>
        <w:jc w:val="center"/>
        <w:rPr>
          <w:rFonts w:ascii="Times New Roman" w:hAnsi="Times New Roman" w:cs="Times New Roman"/>
          <w:b/>
          <w:sz w:val="24"/>
          <w:szCs w:val="24"/>
          <w:lang w:val="lt-LT"/>
        </w:rPr>
      </w:pPr>
    </w:p>
    <w:p w14:paraId="17FDA1AD" w14:textId="77777777" w:rsidR="00FB785A" w:rsidRPr="00B10190" w:rsidRDefault="00FB785A" w:rsidP="00FB785A">
      <w:pPr>
        <w:ind w:firstLine="851"/>
        <w:jc w:val="center"/>
        <w:rPr>
          <w:rFonts w:ascii="Times New Roman" w:hAnsi="Times New Roman" w:cs="Times New Roman"/>
          <w:b/>
          <w:sz w:val="24"/>
          <w:szCs w:val="24"/>
          <w:lang w:val="lt-LT"/>
        </w:rPr>
      </w:pPr>
      <w:r w:rsidRPr="00B10190">
        <w:rPr>
          <w:rFonts w:ascii="Times New Roman" w:hAnsi="Times New Roman" w:cs="Times New Roman"/>
          <w:b/>
          <w:sz w:val="24"/>
          <w:szCs w:val="24"/>
          <w:lang w:val="lt-LT"/>
        </w:rPr>
        <w:t>LIETUVOS NACIONALINIO SPORTO MUZIEJAUS KONCEPCIJA</w:t>
      </w:r>
    </w:p>
    <w:p w14:paraId="78301C1F" w14:textId="77777777" w:rsidR="00FB785A" w:rsidRPr="00B10190" w:rsidRDefault="00FB785A" w:rsidP="00FB785A">
      <w:pPr>
        <w:ind w:firstLine="851"/>
        <w:jc w:val="center"/>
        <w:rPr>
          <w:rFonts w:ascii="Times New Roman" w:hAnsi="Times New Roman" w:cs="Times New Roman"/>
          <w:b/>
          <w:sz w:val="24"/>
          <w:szCs w:val="24"/>
          <w:lang w:val="lt-LT"/>
        </w:rPr>
      </w:pPr>
    </w:p>
    <w:p w14:paraId="68B3CCE4" w14:textId="77777777" w:rsidR="00FB785A" w:rsidRPr="00B10190" w:rsidRDefault="00FB785A" w:rsidP="00965FDA">
      <w:pPr>
        <w:pStyle w:val="Sraopastraipa"/>
        <w:numPr>
          <w:ilvl w:val="0"/>
          <w:numId w:val="32"/>
        </w:numPr>
        <w:ind w:left="0" w:firstLine="709"/>
        <w:rPr>
          <w:rFonts w:ascii="Times New Roman" w:hAnsi="Times New Roman" w:cs="Times New Roman"/>
          <w:sz w:val="24"/>
          <w:lang w:val="lt-LT"/>
        </w:rPr>
      </w:pPr>
      <w:r w:rsidRPr="00B10190">
        <w:rPr>
          <w:lang w:val="lt-LT"/>
        </w:rPr>
        <w:t xml:space="preserve"> </w:t>
      </w:r>
      <w:r w:rsidRPr="00B10190">
        <w:rPr>
          <w:rFonts w:ascii="Times New Roman" w:hAnsi="Times New Roman" w:cs="Times New Roman"/>
          <w:sz w:val="24"/>
          <w:lang w:val="lt-LT"/>
        </w:rPr>
        <w:t xml:space="preserve">Lietuvos sporto muziejus (toliau – LSM) tęstų kokybiškai naują veiklą Daugiafunkciame </w:t>
      </w:r>
      <w:proofErr w:type="spellStart"/>
      <w:r w:rsidRPr="00B10190">
        <w:rPr>
          <w:rFonts w:ascii="Times New Roman" w:hAnsi="Times New Roman" w:cs="Times New Roman"/>
          <w:sz w:val="24"/>
          <w:lang w:val="lt-LT"/>
        </w:rPr>
        <w:t>sveikatinimo</w:t>
      </w:r>
      <w:proofErr w:type="spellEnd"/>
      <w:r w:rsidRPr="00B10190">
        <w:rPr>
          <w:rFonts w:ascii="Times New Roman" w:hAnsi="Times New Roman" w:cs="Times New Roman"/>
          <w:sz w:val="24"/>
          <w:lang w:val="lt-LT"/>
        </w:rPr>
        <w:t xml:space="preserve">, ugdymo, kultūros ir užimtumo centro komplekse (toliau – Daugiafunkcis kompleksas). </w:t>
      </w:r>
    </w:p>
    <w:p w14:paraId="54C83BF1" w14:textId="77777777" w:rsidR="00FB785A" w:rsidRPr="00B10190" w:rsidRDefault="00FB785A" w:rsidP="00965FDA">
      <w:pPr>
        <w:pStyle w:val="Sraopastraipa"/>
        <w:numPr>
          <w:ilvl w:val="0"/>
          <w:numId w:val="32"/>
        </w:numPr>
        <w:ind w:left="0" w:firstLine="709"/>
        <w:rPr>
          <w:rFonts w:ascii="Times New Roman" w:hAnsi="Times New Roman" w:cs="Times New Roman"/>
          <w:sz w:val="24"/>
          <w:lang w:val="lt-LT"/>
        </w:rPr>
      </w:pPr>
      <w:r w:rsidRPr="00B10190">
        <w:rPr>
          <w:rFonts w:ascii="Times New Roman" w:hAnsi="Times New Roman" w:cs="Times New Roman"/>
          <w:sz w:val="24"/>
          <w:lang w:val="lt-LT"/>
        </w:rPr>
        <w:t>LSM turėtų įgyti „Nacionalinio“ muziejaus statusą.</w:t>
      </w:r>
    </w:p>
    <w:p w14:paraId="20B062B8" w14:textId="77777777" w:rsidR="00FB785A" w:rsidRPr="00B10190" w:rsidRDefault="00FB785A" w:rsidP="00965FDA">
      <w:pPr>
        <w:pStyle w:val="Sraopastraipa"/>
        <w:numPr>
          <w:ilvl w:val="0"/>
          <w:numId w:val="32"/>
        </w:numPr>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Nacionaliniai muziejai kaupia, saugo, tiria, restauruoja, konservuoja ir eksponuoja svarbiausius valstybės istorijos, meno, technikos, gamtos ir kitokių vertybių rinkinius. Įstatymų ir kitų teisės aktų nustatyta tvarka gali būti pripažinta, kad nacionalinis muziejus atlieka pakankamo lygio mokslinius tyrimus ir eksperimentinę (socialinę, kultūrinę) plėtrą. Nacionaliniai muziejai yra biudžetinės įstaigos. Jas steigia, reorganizuoja, pertvarko ir likviduoja </w:t>
      </w:r>
      <w:r w:rsidRPr="00B10190">
        <w:rPr>
          <w:rFonts w:ascii="Times New Roman" w:hAnsi="Times New Roman" w:cs="Times New Roman"/>
          <w:b/>
          <w:sz w:val="24"/>
          <w:szCs w:val="24"/>
          <w:lang w:val="lt-LT"/>
        </w:rPr>
        <w:t>Vyriausybė</w:t>
      </w:r>
      <w:r w:rsidRPr="00B10190">
        <w:rPr>
          <w:rFonts w:ascii="Times New Roman" w:hAnsi="Times New Roman" w:cs="Times New Roman"/>
          <w:sz w:val="24"/>
          <w:szCs w:val="24"/>
          <w:lang w:val="lt-LT"/>
        </w:rPr>
        <w:t xml:space="preserve">, </w:t>
      </w:r>
      <w:r w:rsidRPr="00B10190">
        <w:rPr>
          <w:rFonts w:ascii="Times New Roman" w:hAnsi="Times New Roman" w:cs="Times New Roman"/>
          <w:b/>
          <w:sz w:val="24"/>
          <w:szCs w:val="24"/>
          <w:lang w:val="lt-LT"/>
        </w:rPr>
        <w:t>o Kultūros ministerija įgyvendina kitas teisės aktuose nustatytas šių įstaigų savininko teises ir pareigas.</w:t>
      </w:r>
      <w:r w:rsidRPr="00B10190">
        <w:rPr>
          <w:rFonts w:ascii="Times New Roman" w:hAnsi="Times New Roman" w:cs="Times New Roman"/>
          <w:sz w:val="24"/>
          <w:szCs w:val="24"/>
          <w:lang w:val="lt-LT"/>
        </w:rPr>
        <w:t xml:space="preserve"> Sprendimą dėl nacionalinio muziejaus steigimo ar nacionalinio muziejaus statuso suteikimo respublikiniam muziejui </w:t>
      </w:r>
      <w:r w:rsidRPr="00B10190">
        <w:rPr>
          <w:rFonts w:ascii="Times New Roman" w:hAnsi="Times New Roman" w:cs="Times New Roman"/>
          <w:b/>
          <w:sz w:val="24"/>
          <w:szCs w:val="24"/>
          <w:lang w:val="lt-LT"/>
        </w:rPr>
        <w:t>priima Vyriausybė kultūros ministro teikimu.</w:t>
      </w:r>
      <w:r w:rsidRPr="00B10190">
        <w:rPr>
          <w:rFonts w:ascii="Times New Roman" w:hAnsi="Times New Roman" w:cs="Times New Roman"/>
          <w:sz w:val="24"/>
          <w:szCs w:val="24"/>
          <w:lang w:val="lt-LT"/>
        </w:rPr>
        <w:t xml:space="preserve"> </w:t>
      </w:r>
    </w:p>
    <w:p w14:paraId="29C80257" w14:textId="77777777" w:rsidR="00FB785A" w:rsidRPr="00B10190" w:rsidRDefault="00FB785A" w:rsidP="00965FDA">
      <w:pPr>
        <w:pStyle w:val="Sraopastraipa"/>
        <w:numPr>
          <w:ilvl w:val="0"/>
          <w:numId w:val="32"/>
        </w:numPr>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Nacionaliniai muziejai: 1) atlieka Lietuvos Respublikos muziejų ir juose esančių rinkinių metodinio apsaugos, apskaitos, eksponavimo ir tyrimo centro funkcijas; 2) prisideda prie muziejų darbuotojų tobulinimo programų rengimo ir vykdymo; 3) dalyvauja kartu su Kultūros ministerijos atstovais kontroliuojant kitų muziejų veiklą ir juose esančių rinkinių apskaitą bei apsaugą; 4) kaupia informaciją apie savo rūšies Lietuvos Respublikos muziejuose esančius rinkinius; 5) kaupia informaciją apie savo rūšies muziejų muziejines vertybes, neteisėtai išvežtas iš Lietuvos Respublikos, taip pat apie Lietuvos kultūros vertybes, esančias užsienyje; 6) padeda rengti muziejų veiklą reglamentuojančių teisės aktų projektus; 7) rengia muziejų fondų kompiuterizuotos apskaitos programas; 8) kartu su švietimo įstaigomis rengia ir vykdo muziejines mokinių ugdymo programas; 9) vykdo parodų, švietimo ir tyrimo veiklą visoje Lietuvos Respublikoje; 10) teikia metinius veiklos planus ir ataskaitas Kultūros ministerijai.</w:t>
      </w:r>
    </w:p>
    <w:p w14:paraId="790E80BE" w14:textId="77777777" w:rsidR="00FB785A" w:rsidRPr="00B10190" w:rsidRDefault="00FB785A" w:rsidP="00965FDA">
      <w:pPr>
        <w:pStyle w:val="Sraopastraipa"/>
        <w:numPr>
          <w:ilvl w:val="0"/>
          <w:numId w:val="32"/>
        </w:numPr>
        <w:ind w:left="0" w:firstLine="709"/>
        <w:rPr>
          <w:rFonts w:ascii="Times New Roman" w:hAnsi="Times New Roman" w:cs="Times New Roman"/>
          <w:sz w:val="24"/>
          <w:lang w:val="lt-LT"/>
        </w:rPr>
      </w:pPr>
      <w:r w:rsidRPr="00B10190">
        <w:rPr>
          <w:rFonts w:ascii="Times New Roman" w:hAnsi="Times New Roman" w:cs="Times New Roman"/>
          <w:sz w:val="24"/>
          <w:lang w:val="lt-LT"/>
        </w:rPr>
        <w:t xml:space="preserve">LSM pagrindinis veiklos tikslas – </w:t>
      </w:r>
      <w:r w:rsidRPr="00B10190">
        <w:rPr>
          <w:rFonts w:ascii="Times New Roman" w:hAnsi="Times New Roman" w:cs="Times New Roman"/>
          <w:iCs/>
          <w:sz w:val="24"/>
          <w:lang w:val="lt-LT"/>
        </w:rPr>
        <w:t>supažindinti su Lietuvos sporto istorija nuo ištakų iki šių dienų, taip pat pagrindinėmis sporto šakomis</w:t>
      </w:r>
      <w:r w:rsidRPr="00B10190">
        <w:rPr>
          <w:rFonts w:ascii="Times New Roman" w:hAnsi="Times New Roman" w:cs="Times New Roman"/>
          <w:sz w:val="24"/>
          <w:lang w:val="lt-LT"/>
        </w:rPr>
        <w:t>.</w:t>
      </w:r>
    </w:p>
    <w:p w14:paraId="3C6E019E" w14:textId="77777777" w:rsidR="00FB785A" w:rsidRPr="00B10190" w:rsidRDefault="00FB785A" w:rsidP="00965FDA">
      <w:pPr>
        <w:pStyle w:val="Sraopastraipa"/>
        <w:numPr>
          <w:ilvl w:val="0"/>
          <w:numId w:val="32"/>
        </w:numPr>
        <w:ind w:left="0" w:firstLine="709"/>
        <w:rPr>
          <w:rFonts w:ascii="Times New Roman" w:hAnsi="Times New Roman" w:cs="Times New Roman"/>
          <w:sz w:val="24"/>
          <w:lang w:val="lt-LT"/>
        </w:rPr>
      </w:pPr>
      <w:r w:rsidRPr="00B10190">
        <w:rPr>
          <w:rFonts w:ascii="Times New Roman" w:hAnsi="Times New Roman" w:cs="Times New Roman"/>
          <w:sz w:val="24"/>
          <w:lang w:val="lt-LT"/>
        </w:rPr>
        <w:t>LSM misija – saugoti ir puoselėti sporto paveldą bei jį aktualinti, susieti sporto paveldo saugojimą su muziejinių vertybių kaupimu, moksliniais tyrimais, informacijos visuomenei teikimu, kultūros reikmių tenkinimu ir švietimu.</w:t>
      </w:r>
    </w:p>
    <w:p w14:paraId="6340E955" w14:textId="77777777" w:rsidR="00FB785A" w:rsidRPr="00B10190" w:rsidRDefault="00FB785A" w:rsidP="00965FDA">
      <w:pPr>
        <w:pStyle w:val="Sraopastraipa"/>
        <w:numPr>
          <w:ilvl w:val="0"/>
          <w:numId w:val="32"/>
        </w:numPr>
        <w:ind w:left="0" w:firstLine="709"/>
        <w:rPr>
          <w:rFonts w:ascii="Times New Roman" w:hAnsi="Times New Roman" w:cs="Times New Roman"/>
          <w:sz w:val="24"/>
          <w:lang w:val="lt-LT"/>
        </w:rPr>
      </w:pPr>
      <w:r w:rsidRPr="00B10190">
        <w:rPr>
          <w:rFonts w:ascii="Times New Roman" w:hAnsi="Times New Roman" w:cs="Times New Roman"/>
          <w:sz w:val="24"/>
          <w:lang w:val="lt-LT"/>
        </w:rPr>
        <w:t>LSM vizija - visuomenės kultūros centras, kur plačiai būtų atskleidžiama informacija apie Lietuvos sportą, jo istoriją ir raidą. LSM savo turiniu ir paskirtimi, originaliai reprezentuotų Lietuvą. Ypatingą reikšmę muziejus teiktų ugdant moksleivius, studentus ir jaunimą, kur žinios betarpiškai persipintų su socialinių nuostatų ir vertybių formavimu.  Naujas, originalus muziejaus turinys ir interaktyvus jo pateikimas būtų neabejotinas  muziejaus perspektyvų garantas.</w:t>
      </w:r>
    </w:p>
    <w:p w14:paraId="4C44410A" w14:textId="77777777" w:rsidR="00FB785A" w:rsidRPr="00221DF0" w:rsidRDefault="00FB785A" w:rsidP="00965FDA">
      <w:pPr>
        <w:pStyle w:val="ISTATYMAS"/>
        <w:numPr>
          <w:ilvl w:val="0"/>
          <w:numId w:val="32"/>
        </w:numPr>
        <w:ind w:left="0" w:firstLine="709"/>
        <w:jc w:val="both"/>
        <w:rPr>
          <w:rFonts w:ascii="Times New Roman" w:hAnsi="Times New Roman"/>
          <w:sz w:val="24"/>
          <w:szCs w:val="24"/>
          <w:lang w:val="lt-LT"/>
        </w:rPr>
      </w:pPr>
      <w:r w:rsidRPr="00221DF0">
        <w:rPr>
          <w:rFonts w:ascii="Times New Roman" w:hAnsi="Times New Roman"/>
          <w:sz w:val="24"/>
          <w:szCs w:val="24"/>
          <w:lang w:val="lt-LT"/>
        </w:rPr>
        <w:t>Į</w:t>
      </w:r>
      <w:r w:rsidRPr="00D15FD6">
        <w:rPr>
          <w:rFonts w:ascii="Times New Roman" w:hAnsi="Times New Roman"/>
          <w:sz w:val="24"/>
          <w:szCs w:val="24"/>
          <w:lang w:val="lt-LT"/>
        </w:rPr>
        <w:t xml:space="preserve">rengiant LSM </w:t>
      </w:r>
      <w:r w:rsidRPr="00664AD8">
        <w:rPr>
          <w:rFonts w:ascii="Times New Roman" w:hAnsi="Times New Roman"/>
          <w:sz w:val="24"/>
          <w:szCs w:val="24"/>
          <w:lang w:val="lt-LT"/>
        </w:rPr>
        <w:t>turi būti vadovaujamasi:</w:t>
      </w:r>
    </w:p>
    <w:p w14:paraId="717FEA55" w14:textId="77777777" w:rsidR="00FB785A" w:rsidRPr="00221DF0" w:rsidRDefault="00FB785A" w:rsidP="00965FDA">
      <w:pPr>
        <w:pStyle w:val="ISTATYMAS"/>
        <w:numPr>
          <w:ilvl w:val="0"/>
          <w:numId w:val="33"/>
        </w:numPr>
        <w:ind w:left="0" w:firstLine="709"/>
        <w:jc w:val="both"/>
        <w:rPr>
          <w:rFonts w:ascii="Times New Roman" w:hAnsi="Times New Roman"/>
          <w:sz w:val="24"/>
          <w:szCs w:val="24"/>
          <w:lang w:val="lt-LT"/>
        </w:rPr>
      </w:pPr>
      <w:r w:rsidRPr="00221DF0">
        <w:rPr>
          <w:rFonts w:ascii="Times New Roman" w:hAnsi="Times New Roman"/>
          <w:sz w:val="24"/>
          <w:szCs w:val="24"/>
          <w:lang w:val="lt-LT"/>
        </w:rPr>
        <w:t xml:space="preserve">Lietuvos Respublikos muziejų įstatymu; </w:t>
      </w:r>
    </w:p>
    <w:p w14:paraId="534DA694" w14:textId="77777777" w:rsidR="00FB785A" w:rsidRPr="00221DF0" w:rsidRDefault="00FB785A" w:rsidP="00965FDA">
      <w:pPr>
        <w:pStyle w:val="ISTATYMAS"/>
        <w:numPr>
          <w:ilvl w:val="0"/>
          <w:numId w:val="33"/>
        </w:numPr>
        <w:ind w:left="0" w:firstLine="709"/>
        <w:jc w:val="both"/>
        <w:rPr>
          <w:rFonts w:ascii="Times New Roman" w:hAnsi="Times New Roman"/>
          <w:sz w:val="24"/>
          <w:szCs w:val="24"/>
          <w:lang w:val="lt-LT"/>
        </w:rPr>
      </w:pPr>
      <w:r w:rsidRPr="00221DF0">
        <w:rPr>
          <w:rFonts w:ascii="Times New Roman" w:hAnsi="Times New Roman"/>
          <w:sz w:val="24"/>
          <w:szCs w:val="24"/>
          <w:lang w:val="lt-LT"/>
        </w:rPr>
        <w:t xml:space="preserve">Lietuvos Respublikos kultūros ministro įsakymas 2005 m. gruodžio 16 d. įsakymu Nr. ĮV-716 </w:t>
      </w:r>
      <w:r w:rsidRPr="00221DF0">
        <w:rPr>
          <w:rFonts w:ascii="Times New Roman" w:hAnsi="Times New Roman"/>
          <w:caps/>
          <w:sz w:val="24"/>
          <w:szCs w:val="24"/>
          <w:lang w:val="lt-LT"/>
        </w:rPr>
        <w:t>„d</w:t>
      </w:r>
      <w:r w:rsidRPr="00221DF0">
        <w:rPr>
          <w:rFonts w:ascii="Times New Roman" w:hAnsi="Times New Roman"/>
          <w:sz w:val="24"/>
          <w:szCs w:val="24"/>
          <w:lang w:val="lt-LT"/>
        </w:rPr>
        <w:t xml:space="preserve">ėl muziejuose esančių rinkinių apsaugos, apskaitos ir saugojimo instrukcijos patvirtinimo” ir kitais teisės aktais, reglamentuojančiais muziejų veiklą ir eksponatų priežiūrą. </w:t>
      </w:r>
    </w:p>
    <w:p w14:paraId="64FC6497" w14:textId="77777777" w:rsidR="00FB785A" w:rsidRPr="00B10190" w:rsidRDefault="00FB785A" w:rsidP="00965FDA">
      <w:pPr>
        <w:pStyle w:val="Sraopastraipa"/>
        <w:numPr>
          <w:ilvl w:val="0"/>
          <w:numId w:val="33"/>
        </w:numPr>
        <w:ind w:left="0" w:firstLine="709"/>
        <w:rPr>
          <w:rFonts w:ascii="Times New Roman" w:hAnsi="Times New Roman" w:cs="Times New Roman"/>
          <w:sz w:val="24"/>
          <w:lang w:val="lt-LT"/>
        </w:rPr>
      </w:pPr>
      <w:r w:rsidRPr="00B10190">
        <w:rPr>
          <w:rFonts w:ascii="Times New Roman" w:hAnsi="Times New Roman" w:cs="Times New Roman"/>
          <w:sz w:val="24"/>
          <w:szCs w:val="24"/>
          <w:lang w:val="lt-LT" w:bidi="en-US"/>
        </w:rPr>
        <w:t>STR 2.06.01:1999 „Miestų, miestelių ir kaimų susisiekimo sistemos” ir STR 2.03.01:2001 „Statiniai ir teritorijos. Reikalavimai žmonių su negalia reikmėms“.</w:t>
      </w:r>
    </w:p>
    <w:p w14:paraId="41ABD31E" w14:textId="77777777" w:rsidR="00FB785A" w:rsidRPr="00B10190" w:rsidRDefault="00FB785A" w:rsidP="00FB785A">
      <w:pPr>
        <w:rPr>
          <w:rFonts w:ascii="Times New Roman" w:hAnsi="Times New Roman" w:cs="Times New Roman"/>
          <w:sz w:val="24"/>
          <w:lang w:val="lt-LT"/>
        </w:rPr>
      </w:pPr>
    </w:p>
    <w:p w14:paraId="77CEECB4" w14:textId="77777777" w:rsidR="00FB785A" w:rsidRPr="00B10190" w:rsidRDefault="00FB785A" w:rsidP="00965FDA">
      <w:pPr>
        <w:pStyle w:val="Sraopastraip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rFonts w:ascii="Times New Roman" w:eastAsia="Times New Roman" w:hAnsi="Times New Roman" w:cs="Times New Roman"/>
          <w:sz w:val="24"/>
          <w:szCs w:val="24"/>
          <w:lang w:val="lt-LT" w:eastAsia="lt-LT"/>
        </w:rPr>
      </w:pPr>
      <w:r w:rsidRPr="00B10190">
        <w:rPr>
          <w:rFonts w:ascii="Times New Roman" w:eastAsia="Times New Roman" w:hAnsi="Times New Roman" w:cs="Times New Roman"/>
          <w:sz w:val="24"/>
          <w:szCs w:val="24"/>
          <w:lang w:val="lt-LT" w:eastAsia="lt-LT"/>
        </w:rPr>
        <w:t xml:space="preserve">HN 42:2009 „Gyvenamųjų ir visuomeninių pastatų patalpų mikroklimatas“ </w:t>
      </w:r>
    </w:p>
    <w:p w14:paraId="585BA82E" w14:textId="77777777" w:rsidR="00FB785A" w:rsidRPr="00664AD8" w:rsidRDefault="00FB785A" w:rsidP="00965FDA">
      <w:pPr>
        <w:pStyle w:val="HTMLiankstoformatuotas"/>
        <w:numPr>
          <w:ilvl w:val="0"/>
          <w:numId w:val="33"/>
        </w:numPr>
        <w:ind w:left="0" w:firstLine="709"/>
        <w:rPr>
          <w:rFonts w:ascii="Times New Roman" w:hAnsi="Times New Roman" w:cs="Times New Roman"/>
          <w:sz w:val="24"/>
          <w:szCs w:val="24"/>
          <w:lang w:bidi="en-US"/>
        </w:rPr>
      </w:pPr>
      <w:r w:rsidRPr="00221DF0">
        <w:rPr>
          <w:rFonts w:ascii="Times New Roman" w:hAnsi="Times New Roman" w:cs="Times New Roman"/>
          <w:sz w:val="24"/>
          <w:szCs w:val="24"/>
        </w:rPr>
        <w:lastRenderedPageBreak/>
        <w:t xml:space="preserve">HN 98:2014 </w:t>
      </w:r>
      <w:r w:rsidRPr="00D15FD6">
        <w:rPr>
          <w:rFonts w:ascii="Times New Roman" w:hAnsi="Times New Roman" w:cs="Times New Roman"/>
          <w:sz w:val="24"/>
          <w:szCs w:val="24"/>
        </w:rPr>
        <w:t xml:space="preserve">„Natūralus ir dirbtinis  darbo vietų apšvietimas. </w:t>
      </w:r>
      <w:proofErr w:type="spellStart"/>
      <w:r w:rsidRPr="00D15FD6">
        <w:rPr>
          <w:rFonts w:ascii="Times New Roman" w:hAnsi="Times New Roman" w:cs="Times New Roman"/>
          <w:sz w:val="24"/>
          <w:szCs w:val="24"/>
        </w:rPr>
        <w:t>apšvietos</w:t>
      </w:r>
      <w:proofErr w:type="spellEnd"/>
      <w:r w:rsidRPr="00D15FD6">
        <w:rPr>
          <w:rFonts w:ascii="Times New Roman" w:hAnsi="Times New Roman" w:cs="Times New Roman"/>
          <w:sz w:val="24"/>
          <w:szCs w:val="24"/>
        </w:rPr>
        <w:t xml:space="preserve"> mažiausios ribinės vertės ir  bendrieji matavimo reikalavimai“</w:t>
      </w:r>
    </w:p>
    <w:p w14:paraId="4F4FD10A" w14:textId="77777777" w:rsidR="00FB785A" w:rsidRPr="00B10190" w:rsidRDefault="00FB785A" w:rsidP="00965FDA">
      <w:pPr>
        <w:pStyle w:val="Sraopastraipa"/>
        <w:numPr>
          <w:ilvl w:val="0"/>
          <w:numId w:val="33"/>
        </w:numPr>
        <w:ind w:left="0" w:firstLine="709"/>
        <w:rPr>
          <w:rFonts w:ascii="Times New Roman" w:hAnsi="Times New Roman" w:cs="Times New Roman"/>
          <w:sz w:val="24"/>
          <w:lang w:val="lt-LT"/>
        </w:rPr>
      </w:pPr>
      <w:r w:rsidRPr="00B10190">
        <w:rPr>
          <w:rFonts w:ascii="Times New Roman" w:hAnsi="Times New Roman" w:cs="Times New Roman"/>
          <w:sz w:val="24"/>
          <w:szCs w:val="24"/>
          <w:lang w:val="lt-LT" w:bidi="en-US"/>
        </w:rPr>
        <w:t xml:space="preserve">Patalpos turi atitikti </w:t>
      </w:r>
      <w:r w:rsidRPr="00B10190">
        <w:rPr>
          <w:rFonts w:ascii="Times New Roman" w:hAnsi="Times New Roman" w:cs="Times New Roman"/>
          <w:sz w:val="24"/>
          <w:lang w:val="lt-LT"/>
        </w:rPr>
        <w:t>priešgaisrinės saugos, darbų saugos, darbo vietų įrengimui ir kitus teisės aktuose nurodytus reikalavimus (pvz., tai, kad muziejuje be kliūčių galėtų lankytis ir judėti neįgalūs žmonės).</w:t>
      </w:r>
    </w:p>
    <w:p w14:paraId="44134ECA" w14:textId="77777777" w:rsidR="00FB785A" w:rsidRPr="00221DF0" w:rsidRDefault="00FB785A" w:rsidP="00FB785A">
      <w:pPr>
        <w:pStyle w:val="ISTATYMAS"/>
        <w:jc w:val="both"/>
        <w:rPr>
          <w:rFonts w:ascii="Times New Roman" w:hAnsi="Times New Roman"/>
          <w:sz w:val="24"/>
          <w:szCs w:val="24"/>
          <w:lang w:val="lt-LT"/>
        </w:rPr>
      </w:pPr>
    </w:p>
    <w:p w14:paraId="33C27346" w14:textId="77777777" w:rsidR="00FB785A" w:rsidRPr="00B10190" w:rsidRDefault="00FB785A" w:rsidP="00FB785A">
      <w:pPr>
        <w:jc w:val="center"/>
        <w:rPr>
          <w:rFonts w:ascii="Times New Roman" w:hAnsi="Times New Roman" w:cs="Times New Roman"/>
          <w:b/>
          <w:sz w:val="24"/>
          <w:szCs w:val="24"/>
          <w:lang w:val="lt-LT"/>
        </w:rPr>
      </w:pPr>
      <w:r w:rsidRPr="00B10190">
        <w:rPr>
          <w:rFonts w:ascii="Times New Roman" w:hAnsi="Times New Roman" w:cs="Times New Roman"/>
          <w:b/>
          <w:sz w:val="24"/>
          <w:szCs w:val="24"/>
          <w:lang w:val="lt-LT"/>
        </w:rPr>
        <w:t>II. MUZIEJAUS ĮRENGIMAS</w:t>
      </w:r>
    </w:p>
    <w:p w14:paraId="45CD20BE" w14:textId="77777777" w:rsidR="00FB785A" w:rsidRPr="00B10190" w:rsidRDefault="00FB785A" w:rsidP="00965FDA">
      <w:pPr>
        <w:pStyle w:val="Sraopastraipa"/>
        <w:widowControl w:val="0"/>
        <w:numPr>
          <w:ilvl w:val="0"/>
          <w:numId w:val="32"/>
        </w:numPr>
        <w:autoSpaceDE w:val="0"/>
        <w:autoSpaceDN w:val="0"/>
        <w:adjustRightInd w:val="0"/>
        <w:ind w:left="0" w:firstLine="709"/>
        <w:rPr>
          <w:rFonts w:ascii="Times New Roman" w:hAnsi="Times New Roman" w:cs="Times New Roman"/>
          <w:sz w:val="24"/>
          <w:szCs w:val="24"/>
          <w:lang w:val="lt-LT" w:bidi="en-US"/>
        </w:rPr>
      </w:pPr>
      <w:r w:rsidRPr="00B10190">
        <w:rPr>
          <w:rFonts w:ascii="Times New Roman" w:hAnsi="Times New Roman" w:cs="Times New Roman"/>
          <w:sz w:val="24"/>
          <w:szCs w:val="24"/>
          <w:lang w:val="lt-LT"/>
        </w:rPr>
        <w:t xml:space="preserve">Lietuvos sporto muziejus Daugiafunkciniame komplekse užimtų </w:t>
      </w:r>
      <w:r w:rsidRPr="00B10190">
        <w:rPr>
          <w:rFonts w:ascii="Times New Roman" w:hAnsi="Times New Roman" w:cs="Times New Roman"/>
          <w:b/>
          <w:sz w:val="24"/>
          <w:szCs w:val="24"/>
          <w:lang w:val="lt-LT"/>
        </w:rPr>
        <w:t>iki</w:t>
      </w:r>
      <w:r w:rsidRPr="00B10190">
        <w:rPr>
          <w:rFonts w:ascii="Times New Roman" w:hAnsi="Times New Roman" w:cs="Times New Roman"/>
          <w:sz w:val="24"/>
          <w:szCs w:val="24"/>
          <w:lang w:val="lt-LT"/>
        </w:rPr>
        <w:t xml:space="preserve"> </w:t>
      </w:r>
      <w:r w:rsidRPr="00B10190">
        <w:rPr>
          <w:rFonts w:ascii="Times New Roman" w:hAnsi="Times New Roman" w:cs="Times New Roman"/>
          <w:b/>
          <w:sz w:val="24"/>
          <w:szCs w:val="24"/>
          <w:lang w:val="lt-LT"/>
        </w:rPr>
        <w:t xml:space="preserve">1500 </w:t>
      </w:r>
      <w:proofErr w:type="spellStart"/>
      <w:r w:rsidRPr="00B10190">
        <w:rPr>
          <w:rFonts w:ascii="Times New Roman" w:hAnsi="Times New Roman" w:cs="Times New Roman"/>
          <w:b/>
          <w:sz w:val="24"/>
          <w:szCs w:val="24"/>
          <w:lang w:val="lt-LT"/>
        </w:rPr>
        <w:t>kv.m</w:t>
      </w:r>
      <w:proofErr w:type="spellEnd"/>
      <w:r w:rsidRPr="00B10190">
        <w:rPr>
          <w:rFonts w:ascii="Times New Roman" w:hAnsi="Times New Roman" w:cs="Times New Roman"/>
          <w:b/>
          <w:sz w:val="24"/>
          <w:szCs w:val="24"/>
          <w:lang w:val="lt-LT"/>
        </w:rPr>
        <w:t>. patalpas</w:t>
      </w:r>
      <w:r w:rsidRPr="00B10190">
        <w:rPr>
          <w:rFonts w:ascii="Times New Roman" w:hAnsi="Times New Roman" w:cs="Times New Roman"/>
          <w:sz w:val="24"/>
          <w:szCs w:val="24"/>
          <w:lang w:val="lt-LT"/>
        </w:rPr>
        <w:t>.</w:t>
      </w:r>
    </w:p>
    <w:p w14:paraId="696DEA78" w14:textId="77777777" w:rsidR="00FB785A" w:rsidRPr="00B10190" w:rsidRDefault="00FB785A" w:rsidP="00965FDA">
      <w:pPr>
        <w:pStyle w:val="Sraopastraipa"/>
        <w:widowControl w:val="0"/>
        <w:numPr>
          <w:ilvl w:val="0"/>
          <w:numId w:val="32"/>
        </w:numPr>
        <w:autoSpaceDE w:val="0"/>
        <w:autoSpaceDN w:val="0"/>
        <w:adjustRightInd w:val="0"/>
        <w:ind w:left="0" w:firstLine="709"/>
        <w:rPr>
          <w:rFonts w:ascii="Times New Roman" w:hAnsi="Times New Roman" w:cs="Times New Roman"/>
          <w:sz w:val="24"/>
          <w:szCs w:val="24"/>
          <w:lang w:val="lt-LT" w:bidi="en-US"/>
        </w:rPr>
      </w:pPr>
      <w:r w:rsidRPr="00B10190">
        <w:rPr>
          <w:rFonts w:ascii="Times New Roman" w:hAnsi="Times New Roman" w:cs="Times New Roman"/>
          <w:sz w:val="24"/>
          <w:szCs w:val="24"/>
          <w:lang w:val="lt-LT" w:bidi="en-US"/>
        </w:rPr>
        <w:t xml:space="preserve">Lietuvos sporto muziejuje tikslinga įrengti šias </w:t>
      </w:r>
      <w:r w:rsidRPr="00B10190">
        <w:rPr>
          <w:rFonts w:ascii="Times New Roman" w:hAnsi="Times New Roman" w:cs="Times New Roman"/>
          <w:sz w:val="24"/>
          <w:szCs w:val="24"/>
          <w:lang w:val="lt-LT"/>
        </w:rPr>
        <w:t>patalpas (su preliminariais salių dydžiais):</w:t>
      </w:r>
    </w:p>
    <w:p w14:paraId="38C8E871" w14:textId="77777777" w:rsidR="00FB785A" w:rsidRPr="00B10190" w:rsidRDefault="00FB785A" w:rsidP="00FB785A">
      <w:pPr>
        <w:pStyle w:val="Sraopastraipa"/>
        <w:ind w:left="0" w:firstLine="709"/>
        <w:rPr>
          <w:rFonts w:ascii="Times New Roman" w:hAnsi="Times New Roman" w:cs="Times New Roman"/>
          <w:sz w:val="24"/>
          <w:szCs w:val="24"/>
          <w:lang w:val="lt-LT" w:bidi="en-US"/>
        </w:rPr>
      </w:pPr>
      <w:r w:rsidRPr="00B10190">
        <w:rPr>
          <w:rFonts w:ascii="Times New Roman" w:hAnsi="Times New Roman" w:cs="Times New Roman"/>
          <w:sz w:val="24"/>
          <w:szCs w:val="24"/>
          <w:lang w:val="lt-LT"/>
        </w:rPr>
        <w:t xml:space="preserve">10.1. pagrindinė ir papildomos salės, kurios gali būti atitveriamo ar sujungiamos stumdomos ar </w:t>
      </w:r>
      <w:proofErr w:type="spellStart"/>
      <w:r w:rsidRPr="00B10190">
        <w:rPr>
          <w:rFonts w:ascii="Times New Roman" w:hAnsi="Times New Roman" w:cs="Times New Roman"/>
          <w:sz w:val="24"/>
          <w:szCs w:val="24"/>
          <w:lang w:val="lt-LT"/>
        </w:rPr>
        <w:t>kitokiom</w:t>
      </w:r>
      <w:proofErr w:type="spellEnd"/>
      <w:r w:rsidRPr="00B10190">
        <w:rPr>
          <w:rFonts w:ascii="Times New Roman" w:hAnsi="Times New Roman" w:cs="Times New Roman"/>
          <w:sz w:val="24"/>
          <w:szCs w:val="24"/>
          <w:lang w:val="lt-LT"/>
        </w:rPr>
        <w:t xml:space="preserve"> </w:t>
      </w:r>
      <w:proofErr w:type="spellStart"/>
      <w:r w:rsidRPr="00B10190">
        <w:rPr>
          <w:rFonts w:ascii="Times New Roman" w:hAnsi="Times New Roman" w:cs="Times New Roman"/>
          <w:sz w:val="24"/>
          <w:szCs w:val="24"/>
          <w:lang w:val="lt-LT"/>
        </w:rPr>
        <w:t>mobiliom</w:t>
      </w:r>
      <w:proofErr w:type="spellEnd"/>
      <w:r w:rsidRPr="00B10190">
        <w:rPr>
          <w:rFonts w:ascii="Times New Roman" w:hAnsi="Times New Roman" w:cs="Times New Roman"/>
          <w:sz w:val="24"/>
          <w:szCs w:val="24"/>
          <w:lang w:val="lt-LT"/>
        </w:rPr>
        <w:t xml:space="preserve"> </w:t>
      </w:r>
      <w:proofErr w:type="spellStart"/>
      <w:r w:rsidRPr="00B10190">
        <w:rPr>
          <w:rFonts w:ascii="Times New Roman" w:hAnsi="Times New Roman" w:cs="Times New Roman"/>
          <w:sz w:val="24"/>
          <w:szCs w:val="24"/>
          <w:lang w:val="lt-LT"/>
        </w:rPr>
        <w:t>konstrukcijom</w:t>
      </w:r>
      <w:proofErr w:type="spellEnd"/>
      <w:r w:rsidRPr="00B10190">
        <w:rPr>
          <w:rFonts w:ascii="Times New Roman" w:hAnsi="Times New Roman" w:cs="Times New Roman"/>
          <w:sz w:val="24"/>
          <w:szCs w:val="24"/>
          <w:lang w:val="lt-LT"/>
        </w:rPr>
        <w:t xml:space="preserve">, siekiant kuo lanksčiau pritaikyti patalpas galimam ekspozicijų kiekiui ir dydžiui. – apie 700 </w:t>
      </w:r>
      <w:proofErr w:type="spellStart"/>
      <w:r w:rsidRPr="00B10190">
        <w:rPr>
          <w:rFonts w:ascii="Times New Roman" w:hAnsi="Times New Roman" w:cs="Times New Roman"/>
          <w:sz w:val="24"/>
          <w:szCs w:val="24"/>
          <w:lang w:val="lt-LT"/>
        </w:rPr>
        <w:t>kv.m</w:t>
      </w:r>
      <w:proofErr w:type="spellEnd"/>
      <w:r w:rsidRPr="00B10190">
        <w:rPr>
          <w:rFonts w:ascii="Times New Roman" w:hAnsi="Times New Roman" w:cs="Times New Roman"/>
          <w:sz w:val="24"/>
          <w:szCs w:val="24"/>
          <w:lang w:val="lt-LT"/>
        </w:rPr>
        <w:t>.</w:t>
      </w:r>
    </w:p>
    <w:p w14:paraId="0E8A11A4" w14:textId="77777777" w:rsidR="00FB785A" w:rsidRPr="00B10190" w:rsidRDefault="00FB785A" w:rsidP="00FB785A">
      <w:pPr>
        <w:tabs>
          <w:tab w:val="left" w:pos="426"/>
        </w:tabs>
        <w:ind w:firstLine="709"/>
        <w:contextualSpacing/>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10.2. edukacinė interaktyvių užsiėmimų, sporto šakų bei žaidimų salė (apie 300 </w:t>
      </w:r>
      <w:proofErr w:type="spellStart"/>
      <w:r w:rsidRPr="00B10190">
        <w:rPr>
          <w:rFonts w:ascii="Times New Roman" w:hAnsi="Times New Roman" w:cs="Times New Roman"/>
          <w:sz w:val="24"/>
          <w:szCs w:val="24"/>
          <w:lang w:val="lt-LT"/>
        </w:rPr>
        <w:t>kv.m</w:t>
      </w:r>
      <w:proofErr w:type="spellEnd"/>
      <w:r w:rsidRPr="00B10190">
        <w:rPr>
          <w:rFonts w:ascii="Times New Roman" w:hAnsi="Times New Roman" w:cs="Times New Roman"/>
          <w:sz w:val="24"/>
          <w:szCs w:val="24"/>
          <w:lang w:val="lt-LT"/>
        </w:rPr>
        <w:t xml:space="preserve">);  </w:t>
      </w:r>
    </w:p>
    <w:p w14:paraId="61D38B34" w14:textId="77777777" w:rsidR="00FB785A" w:rsidRPr="00B10190" w:rsidRDefault="00FB785A" w:rsidP="00FB785A">
      <w:pPr>
        <w:tabs>
          <w:tab w:val="left" w:pos="426"/>
        </w:tabs>
        <w:ind w:firstLine="709"/>
        <w:contextualSpacing/>
        <w:rPr>
          <w:rFonts w:ascii="Times New Roman" w:hAnsi="Times New Roman" w:cs="Times New Roman"/>
          <w:sz w:val="24"/>
          <w:szCs w:val="24"/>
          <w:lang w:val="lt-LT" w:bidi="en-US"/>
        </w:rPr>
      </w:pPr>
      <w:r w:rsidRPr="00B10190">
        <w:rPr>
          <w:rFonts w:ascii="Times New Roman" w:hAnsi="Times New Roman" w:cs="Times New Roman"/>
          <w:sz w:val="24"/>
          <w:szCs w:val="24"/>
          <w:lang w:val="lt-LT"/>
        </w:rPr>
        <w:t xml:space="preserve">10.3. </w:t>
      </w:r>
      <w:proofErr w:type="spellStart"/>
      <w:r w:rsidRPr="00B10190">
        <w:rPr>
          <w:rFonts w:ascii="Times New Roman" w:hAnsi="Times New Roman" w:cs="Times New Roman"/>
          <w:sz w:val="24"/>
          <w:szCs w:val="24"/>
          <w:lang w:val="lt-LT"/>
        </w:rPr>
        <w:t>infoteka</w:t>
      </w:r>
      <w:proofErr w:type="spellEnd"/>
      <w:r w:rsidRPr="00B10190">
        <w:rPr>
          <w:rFonts w:ascii="Times New Roman" w:hAnsi="Times New Roman" w:cs="Times New Roman"/>
          <w:sz w:val="24"/>
          <w:szCs w:val="24"/>
          <w:lang w:val="lt-LT"/>
        </w:rPr>
        <w:t xml:space="preserve"> / kino / konferencijų salė (apie 150  vietų);</w:t>
      </w:r>
    </w:p>
    <w:p w14:paraId="0B9046CD" w14:textId="77777777" w:rsidR="00FB785A" w:rsidRPr="00B10190" w:rsidRDefault="00FB785A" w:rsidP="00FB785A">
      <w:pPr>
        <w:pStyle w:val="Sraopastraipa"/>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bidi="en-US"/>
        </w:rPr>
        <w:t>10.5 kitos patalpos:</w:t>
      </w:r>
    </w:p>
    <w:p w14:paraId="38F8D215" w14:textId="77777777" w:rsidR="00FB785A" w:rsidRPr="00221DF0" w:rsidRDefault="00FB785A" w:rsidP="00FB785A">
      <w:pPr>
        <w:pStyle w:val="BodyText1"/>
        <w:tabs>
          <w:tab w:val="left" w:pos="426"/>
          <w:tab w:val="left" w:pos="1418"/>
        </w:tabs>
        <w:ind w:firstLine="709"/>
        <w:rPr>
          <w:sz w:val="24"/>
          <w:szCs w:val="24"/>
        </w:rPr>
      </w:pPr>
      <w:r w:rsidRPr="00221DF0">
        <w:rPr>
          <w:iCs/>
          <w:sz w:val="24"/>
          <w:szCs w:val="24"/>
        </w:rPr>
        <w:t>10</w:t>
      </w:r>
      <w:r w:rsidRPr="00D15FD6">
        <w:rPr>
          <w:iCs/>
          <w:sz w:val="24"/>
          <w:szCs w:val="24"/>
        </w:rPr>
        <w:t>.5.1. LSM</w:t>
      </w:r>
      <w:r w:rsidRPr="00664AD8">
        <w:rPr>
          <w:iCs/>
          <w:sz w:val="24"/>
          <w:szCs w:val="24"/>
        </w:rPr>
        <w:t xml:space="preserve"> informacijos centras (bilietų įsigijimas, suvenyrų ir sporto atributikos </w:t>
      </w:r>
      <w:r w:rsidRPr="00221DF0">
        <w:rPr>
          <w:sz w:val="24"/>
          <w:szCs w:val="24"/>
        </w:rPr>
        <w:t>prekybos vieta; vieta kur prireikus išduodama speciali avalynė, apsauganti ekspozicijos ir parodų salių grindis; prie įėjimo į muziejų įrengiamos specialios grotelės ir šepečiai avalynei nusivalyti; rūbinių patalpos ir daiktų saugojimo kameros);</w:t>
      </w:r>
    </w:p>
    <w:p w14:paraId="3CA03E87" w14:textId="77777777" w:rsidR="00FB785A" w:rsidRPr="00B10190" w:rsidRDefault="00FB785A" w:rsidP="00FB785A">
      <w:pPr>
        <w:pStyle w:val="Sraopastraipa"/>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10.5.2. darbo vietos, įskaitant rinkinių saugotojo nuolatinę darbo vietą (apie 15 darbuotojų); </w:t>
      </w:r>
    </w:p>
    <w:p w14:paraId="6A8BA525" w14:textId="77777777" w:rsidR="00FB785A" w:rsidRPr="00B10190" w:rsidRDefault="00FB785A" w:rsidP="00FB785A">
      <w:pPr>
        <w:pStyle w:val="Sraopastraipa"/>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10.5.3. eksponatų rinkinių saugyklos (restauravimui skirtos patalpos);</w:t>
      </w:r>
    </w:p>
    <w:p w14:paraId="0A4B700F" w14:textId="77777777" w:rsidR="00FB785A" w:rsidRPr="00B10190" w:rsidRDefault="00FB785A" w:rsidP="00FB785A">
      <w:pPr>
        <w:pStyle w:val="Sraopastraipa"/>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10.5.4. pagalbinės patalpos (ekspozicijų rengimui);</w:t>
      </w:r>
    </w:p>
    <w:p w14:paraId="0B16AD58" w14:textId="77777777" w:rsidR="00FB785A" w:rsidRPr="00221DF0" w:rsidRDefault="00FB785A" w:rsidP="00FB785A">
      <w:pPr>
        <w:pStyle w:val="BodyText1"/>
        <w:tabs>
          <w:tab w:val="left" w:pos="426"/>
        </w:tabs>
        <w:ind w:firstLine="709"/>
        <w:rPr>
          <w:sz w:val="24"/>
          <w:szCs w:val="24"/>
        </w:rPr>
      </w:pPr>
      <w:r w:rsidRPr="00221DF0">
        <w:rPr>
          <w:sz w:val="24"/>
          <w:szCs w:val="24"/>
        </w:rPr>
        <w:t>10</w:t>
      </w:r>
      <w:r w:rsidRPr="00D15FD6">
        <w:rPr>
          <w:sz w:val="24"/>
          <w:szCs w:val="24"/>
        </w:rPr>
        <w:t>.5.5. p</w:t>
      </w:r>
      <w:r w:rsidRPr="00664AD8">
        <w:rPr>
          <w:sz w:val="24"/>
          <w:szCs w:val="24"/>
        </w:rPr>
        <w:t>atalpa naujai įsigytiems bei iš parodų sug</w:t>
      </w:r>
      <w:r w:rsidRPr="00221DF0">
        <w:rPr>
          <w:sz w:val="24"/>
          <w:szCs w:val="24"/>
        </w:rPr>
        <w:t>rąžintiems eksponatams apžiūrėti;</w:t>
      </w:r>
    </w:p>
    <w:p w14:paraId="0004BDCC" w14:textId="77777777" w:rsidR="00FB785A" w:rsidRPr="00221DF0" w:rsidRDefault="00FB785A" w:rsidP="00FB785A">
      <w:pPr>
        <w:pStyle w:val="BodyText1"/>
        <w:tabs>
          <w:tab w:val="left" w:pos="426"/>
        </w:tabs>
        <w:ind w:firstLine="709"/>
        <w:rPr>
          <w:sz w:val="24"/>
          <w:szCs w:val="24"/>
        </w:rPr>
      </w:pPr>
      <w:r w:rsidRPr="00221DF0">
        <w:rPr>
          <w:sz w:val="24"/>
          <w:szCs w:val="24"/>
        </w:rPr>
        <w:t xml:space="preserve">10.5.6. izoliatorius; </w:t>
      </w:r>
    </w:p>
    <w:p w14:paraId="50F1F0C2" w14:textId="77777777" w:rsidR="00FB785A" w:rsidRPr="00221DF0" w:rsidRDefault="00FB785A" w:rsidP="00FB785A">
      <w:pPr>
        <w:pStyle w:val="BodyText1"/>
        <w:tabs>
          <w:tab w:val="left" w:pos="426"/>
        </w:tabs>
        <w:ind w:firstLine="709"/>
        <w:rPr>
          <w:sz w:val="24"/>
          <w:szCs w:val="24"/>
        </w:rPr>
      </w:pPr>
      <w:r w:rsidRPr="00221DF0">
        <w:rPr>
          <w:sz w:val="24"/>
          <w:szCs w:val="24"/>
        </w:rPr>
        <w:t>10.5.7. dezinfekavimo kamera;</w:t>
      </w:r>
    </w:p>
    <w:p w14:paraId="6CAE1E6A" w14:textId="77777777" w:rsidR="00FB785A" w:rsidRPr="00B10190" w:rsidRDefault="00FB785A" w:rsidP="00FB785A">
      <w:pPr>
        <w:pStyle w:val="Sraopastraipa"/>
        <w:tabs>
          <w:tab w:val="left" w:pos="426"/>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10.5.8. patalpa ūkio inventoriui (kopėčioms, vežimėliams, neštuvams, virvėms, valikliams, kėdėms ir kt.) susidėti;</w:t>
      </w:r>
    </w:p>
    <w:p w14:paraId="6ED1AB56" w14:textId="77777777" w:rsidR="00FB785A" w:rsidRPr="00B10190" w:rsidRDefault="00FB785A" w:rsidP="00FB785A">
      <w:pPr>
        <w:pStyle w:val="Sraopastraipa"/>
        <w:tabs>
          <w:tab w:val="left" w:pos="426"/>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10.5.9. apsaugos darbuotojo patalpa, kurioje saugoma patalpų raktų spinta su visų patalpų raktais; </w:t>
      </w:r>
    </w:p>
    <w:p w14:paraId="7CA6F28E" w14:textId="77777777" w:rsidR="00FB785A" w:rsidRPr="00B10190" w:rsidRDefault="00FB785A" w:rsidP="00FB785A">
      <w:pPr>
        <w:pStyle w:val="Sraopastraipa"/>
        <w:tabs>
          <w:tab w:val="left" w:pos="426"/>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10.5.10. sanitariniai mazgai (lankytojams ir darbuotojams);</w:t>
      </w:r>
    </w:p>
    <w:p w14:paraId="2BB43C94" w14:textId="77777777" w:rsidR="00FB785A" w:rsidRPr="00B10190" w:rsidRDefault="00FB785A" w:rsidP="00FB785A">
      <w:pPr>
        <w:pStyle w:val="Sraopastraipa"/>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10.5.11. speciali teritorija numatyta lauke (arba kitos sprendimas, pvz.: terasa, balkonas), kuri būtų naudojama eksponatų vėdinimui ir/arba edukaciniams užsiėmimas. </w:t>
      </w:r>
    </w:p>
    <w:p w14:paraId="3C84D182" w14:textId="77777777" w:rsidR="00FB785A" w:rsidRPr="00B10190" w:rsidRDefault="00FB785A" w:rsidP="00965FDA">
      <w:pPr>
        <w:pStyle w:val="Sraopastraipa"/>
        <w:numPr>
          <w:ilvl w:val="0"/>
          <w:numId w:val="32"/>
        </w:numPr>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Turi būti numatyta galimybė įrengti stendus, monitorius, informacinius terminalus, menines ir interaktyvias instaliacijas, eksponatų pristatymui naudoti skaitmenines ir mobiliąsias technologijas (išmaniuosius telefonus, specialius pultelius ir pan.).</w:t>
      </w:r>
    </w:p>
    <w:p w14:paraId="4E66369A" w14:textId="77777777" w:rsidR="00FB785A" w:rsidRPr="00B10190" w:rsidRDefault="00FB785A" w:rsidP="00965FDA">
      <w:pPr>
        <w:pStyle w:val="Sraopastraipa"/>
        <w:numPr>
          <w:ilvl w:val="0"/>
          <w:numId w:val="32"/>
        </w:numPr>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Po grindų danga turi būti suplanuotos vietos kabelių pravedimui.</w:t>
      </w:r>
    </w:p>
    <w:p w14:paraId="42498BA2" w14:textId="77777777" w:rsidR="00FB785A" w:rsidRPr="00B10190" w:rsidRDefault="00FB785A" w:rsidP="00965FDA">
      <w:pPr>
        <w:pStyle w:val="Sraopastraipa"/>
        <w:numPr>
          <w:ilvl w:val="0"/>
          <w:numId w:val="32"/>
        </w:numPr>
        <w:tabs>
          <w:tab w:val="left" w:pos="426"/>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Numatomi eksponatai: </w:t>
      </w:r>
    </w:p>
    <w:p w14:paraId="1A7EAFF4"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sportinis inventorius.</w:t>
      </w:r>
    </w:p>
    <w:p w14:paraId="0930DEEA" w14:textId="77777777" w:rsidR="00FB785A" w:rsidRPr="00B10190" w:rsidRDefault="00FB785A" w:rsidP="00965FDA">
      <w:pPr>
        <w:pStyle w:val="Sraopastraipa"/>
        <w:numPr>
          <w:ilvl w:val="1"/>
          <w:numId w:val="32"/>
        </w:numPr>
        <w:tabs>
          <w:tab w:val="left" w:pos="1418"/>
        </w:tabs>
        <w:ind w:left="0" w:firstLine="709"/>
        <w:jc w:val="left"/>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daiktinės grupės eksponatai (taurės, prizai, </w:t>
      </w:r>
      <w:proofErr w:type="spellStart"/>
      <w:r w:rsidRPr="00B10190">
        <w:rPr>
          <w:rFonts w:ascii="Times New Roman" w:hAnsi="Times New Roman" w:cs="Times New Roman"/>
          <w:sz w:val="24"/>
          <w:szCs w:val="24"/>
          <w:lang w:val="lt-LT"/>
        </w:rPr>
        <w:t>plaketės</w:t>
      </w:r>
      <w:proofErr w:type="spellEnd"/>
      <w:r w:rsidRPr="00B10190">
        <w:rPr>
          <w:rFonts w:ascii="Times New Roman" w:hAnsi="Times New Roman" w:cs="Times New Roman"/>
          <w:sz w:val="24"/>
          <w:szCs w:val="24"/>
          <w:lang w:val="lt-LT"/>
        </w:rPr>
        <w:t>, sportinė apranga ir atributika).</w:t>
      </w:r>
    </w:p>
    <w:p w14:paraId="32E45E1F" w14:textId="77777777" w:rsidR="00FB785A" w:rsidRPr="00B10190" w:rsidRDefault="00FB785A" w:rsidP="00965FDA">
      <w:pPr>
        <w:pStyle w:val="Sraopastraipa"/>
        <w:numPr>
          <w:ilvl w:val="1"/>
          <w:numId w:val="32"/>
        </w:numPr>
        <w:tabs>
          <w:tab w:val="left" w:pos="1418"/>
        </w:tabs>
        <w:ind w:left="0" w:firstLine="709"/>
        <w:jc w:val="left"/>
        <w:rPr>
          <w:rFonts w:ascii="Times New Roman" w:hAnsi="Times New Roman" w:cs="Times New Roman"/>
          <w:sz w:val="24"/>
          <w:szCs w:val="24"/>
          <w:lang w:val="lt-LT"/>
        </w:rPr>
      </w:pPr>
      <w:r w:rsidRPr="00B10190">
        <w:rPr>
          <w:rFonts w:ascii="Times New Roman" w:hAnsi="Times New Roman" w:cs="Times New Roman"/>
          <w:sz w:val="24"/>
          <w:szCs w:val="24"/>
          <w:lang w:val="lt-LT"/>
        </w:rPr>
        <w:t>spaudos grupės eksponatai (diplomai, garbės raštai, dokumentai).</w:t>
      </w:r>
    </w:p>
    <w:p w14:paraId="7DFB9E0E" w14:textId="77777777" w:rsidR="00FB785A" w:rsidRPr="00B10190" w:rsidRDefault="00FB785A" w:rsidP="00965FDA">
      <w:pPr>
        <w:pStyle w:val="Sraopastraipa"/>
        <w:numPr>
          <w:ilvl w:val="1"/>
          <w:numId w:val="32"/>
        </w:numPr>
        <w:tabs>
          <w:tab w:val="left" w:pos="1418"/>
        </w:tabs>
        <w:ind w:left="0" w:firstLine="709"/>
        <w:jc w:val="left"/>
        <w:rPr>
          <w:rFonts w:ascii="Times New Roman" w:hAnsi="Times New Roman" w:cs="Times New Roman"/>
          <w:sz w:val="24"/>
          <w:szCs w:val="24"/>
          <w:lang w:val="lt-LT"/>
        </w:rPr>
      </w:pPr>
      <w:r w:rsidRPr="00B10190">
        <w:rPr>
          <w:rFonts w:ascii="Times New Roman" w:hAnsi="Times New Roman" w:cs="Times New Roman"/>
          <w:sz w:val="24"/>
          <w:szCs w:val="24"/>
          <w:lang w:val="lt-LT"/>
        </w:rPr>
        <w:t>fotonuotraukų grupės eksponatai.</w:t>
      </w:r>
    </w:p>
    <w:p w14:paraId="38EB7446" w14:textId="77777777" w:rsidR="00FB785A" w:rsidRPr="00B10190" w:rsidRDefault="00FB785A" w:rsidP="00965FDA">
      <w:pPr>
        <w:pStyle w:val="Sraopastraipa"/>
        <w:numPr>
          <w:ilvl w:val="1"/>
          <w:numId w:val="32"/>
        </w:numPr>
        <w:tabs>
          <w:tab w:val="left" w:pos="1418"/>
        </w:tabs>
        <w:ind w:left="0" w:firstLine="709"/>
        <w:jc w:val="left"/>
        <w:rPr>
          <w:rFonts w:ascii="Times New Roman" w:hAnsi="Times New Roman" w:cs="Times New Roman"/>
          <w:sz w:val="24"/>
          <w:szCs w:val="24"/>
          <w:lang w:val="lt-LT" w:bidi="en-US"/>
        </w:rPr>
      </w:pPr>
      <w:proofErr w:type="spellStart"/>
      <w:r w:rsidRPr="00B10190">
        <w:rPr>
          <w:rFonts w:ascii="Times New Roman" w:hAnsi="Times New Roman" w:cs="Times New Roman"/>
          <w:sz w:val="24"/>
          <w:szCs w:val="24"/>
          <w:lang w:val="lt-LT"/>
        </w:rPr>
        <w:t>plakatai,vėliavos</w:t>
      </w:r>
      <w:proofErr w:type="spellEnd"/>
      <w:r w:rsidRPr="00B10190">
        <w:rPr>
          <w:rFonts w:ascii="Times New Roman" w:hAnsi="Times New Roman" w:cs="Times New Roman"/>
          <w:sz w:val="24"/>
          <w:szCs w:val="24"/>
          <w:lang w:val="lt-LT"/>
        </w:rPr>
        <w:t>.</w:t>
      </w:r>
    </w:p>
    <w:p w14:paraId="3BD87E91"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numizmatikos grupės eksponatai (</w:t>
      </w:r>
      <w:proofErr w:type="spellStart"/>
      <w:r w:rsidRPr="00B10190">
        <w:rPr>
          <w:rFonts w:ascii="Times New Roman" w:hAnsi="Times New Roman" w:cs="Times New Roman"/>
          <w:sz w:val="24"/>
          <w:szCs w:val="24"/>
          <w:lang w:val="lt-LT"/>
        </w:rPr>
        <w:t>medaliai,ženkliukai,kiti</w:t>
      </w:r>
      <w:proofErr w:type="spellEnd"/>
      <w:r w:rsidRPr="00B10190">
        <w:rPr>
          <w:rFonts w:ascii="Times New Roman" w:hAnsi="Times New Roman" w:cs="Times New Roman"/>
          <w:sz w:val="24"/>
          <w:szCs w:val="24"/>
          <w:lang w:val="lt-LT"/>
        </w:rPr>
        <w:t xml:space="preserve"> apdovanojimai).</w:t>
      </w:r>
    </w:p>
    <w:p w14:paraId="7B7C520B" w14:textId="77777777" w:rsidR="00FB785A" w:rsidRPr="00B10190" w:rsidRDefault="00FB785A" w:rsidP="00965FDA">
      <w:pPr>
        <w:pStyle w:val="Sraopastraipa"/>
        <w:numPr>
          <w:ilvl w:val="0"/>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 xml:space="preserve">Planuojamos veiklos: </w:t>
      </w:r>
    </w:p>
    <w:p w14:paraId="6B647A3D"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lankytojų aptarnavimas;</w:t>
      </w:r>
    </w:p>
    <w:p w14:paraId="08B254F3"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parodų rengimas.</w:t>
      </w:r>
    </w:p>
    <w:p w14:paraId="3C719936"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lastRenderedPageBreak/>
        <w:t>konferencijų ir seminarų rengimas.</w:t>
      </w:r>
    </w:p>
    <w:p w14:paraId="6D0F8987"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kūno kultūros programų vykdymas.</w:t>
      </w:r>
    </w:p>
    <w:p w14:paraId="081BE2E1"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konkursų, metodinės veiklos ir kitų renginių organizavimas;</w:t>
      </w:r>
    </w:p>
    <w:p w14:paraId="30DB7555" w14:textId="77777777" w:rsidR="00FB785A" w:rsidRPr="00B10190" w:rsidRDefault="00FB785A" w:rsidP="00965FDA">
      <w:pPr>
        <w:pStyle w:val="Sraopastraipa"/>
        <w:numPr>
          <w:ilvl w:val="1"/>
          <w:numId w:val="32"/>
        </w:numPr>
        <w:tabs>
          <w:tab w:val="left" w:pos="1418"/>
        </w:tabs>
        <w:ind w:left="0" w:firstLine="709"/>
        <w:rPr>
          <w:rFonts w:ascii="Times New Roman" w:hAnsi="Times New Roman" w:cs="Times New Roman"/>
          <w:sz w:val="24"/>
          <w:szCs w:val="24"/>
          <w:lang w:val="lt-LT"/>
        </w:rPr>
      </w:pPr>
      <w:r w:rsidRPr="00B10190">
        <w:rPr>
          <w:rFonts w:ascii="Times New Roman" w:hAnsi="Times New Roman" w:cs="Times New Roman"/>
          <w:sz w:val="24"/>
          <w:szCs w:val="24"/>
          <w:lang w:val="lt-LT"/>
        </w:rPr>
        <w:t>valstybinių, sportinių sukakčių, iškilių sportininkų jubiliejinių renginių organizavimas.</w:t>
      </w:r>
    </w:p>
    <w:p w14:paraId="6E30FC11" w14:textId="77777777" w:rsidR="00FB785A" w:rsidRPr="00B10190" w:rsidRDefault="00FB785A" w:rsidP="00965FDA">
      <w:pPr>
        <w:pStyle w:val="Sraopastraipa"/>
        <w:widowControl w:val="0"/>
        <w:numPr>
          <w:ilvl w:val="0"/>
          <w:numId w:val="32"/>
        </w:numPr>
        <w:autoSpaceDE w:val="0"/>
        <w:autoSpaceDN w:val="0"/>
        <w:adjustRightInd w:val="0"/>
        <w:ind w:left="0" w:firstLine="709"/>
        <w:rPr>
          <w:rFonts w:ascii="Times New Roman" w:hAnsi="Times New Roman" w:cs="Times New Roman"/>
          <w:sz w:val="24"/>
          <w:lang w:val="lt-LT" w:bidi="en-US"/>
        </w:rPr>
      </w:pPr>
      <w:r w:rsidRPr="00B10190">
        <w:rPr>
          <w:rFonts w:ascii="Times New Roman" w:hAnsi="Times New Roman" w:cs="Times New Roman"/>
          <w:sz w:val="24"/>
          <w:lang w:val="lt-LT" w:bidi="en-US"/>
        </w:rPr>
        <w:t xml:space="preserve">Atsižvelgiant į tai, kad Lietuvos sporto muziejus įrengiamas </w:t>
      </w:r>
      <w:r w:rsidRPr="00B10190">
        <w:rPr>
          <w:rFonts w:ascii="Times New Roman" w:hAnsi="Times New Roman" w:cs="Times New Roman"/>
          <w:sz w:val="24"/>
          <w:lang w:val="lt-LT"/>
        </w:rPr>
        <w:t xml:space="preserve">Daugiafunkciniame komplekse, muziejaus patalpos turi būti funkciškai atskirtos, taip pat įvertinti ir elektros, vandens ir šildymo sistemų atskyrimas. </w:t>
      </w:r>
    </w:p>
    <w:p w14:paraId="68430F3C" w14:textId="77777777" w:rsidR="00FB785A" w:rsidRPr="00B10190" w:rsidRDefault="00FB785A" w:rsidP="00FB785A">
      <w:pPr>
        <w:pStyle w:val="Sraopastraipa"/>
        <w:widowControl w:val="0"/>
        <w:autoSpaceDE w:val="0"/>
        <w:autoSpaceDN w:val="0"/>
        <w:adjustRightInd w:val="0"/>
        <w:ind w:left="709"/>
        <w:jc w:val="center"/>
        <w:rPr>
          <w:rFonts w:ascii="Times New Roman" w:hAnsi="Times New Roman" w:cs="Times New Roman"/>
          <w:sz w:val="24"/>
          <w:lang w:val="lt-LT" w:bidi="en-US"/>
        </w:rPr>
      </w:pPr>
      <w:r w:rsidRPr="00B10190">
        <w:rPr>
          <w:rFonts w:ascii="Times New Roman" w:hAnsi="Times New Roman" w:cs="Times New Roman"/>
          <w:sz w:val="24"/>
          <w:lang w:val="lt-LT"/>
        </w:rPr>
        <w:t xml:space="preserve">____________________________ </w:t>
      </w:r>
    </w:p>
    <w:p w14:paraId="6FAC62C3" w14:textId="77777777" w:rsidR="00FB785A" w:rsidRPr="00B10190" w:rsidRDefault="00FB785A" w:rsidP="00FB785A">
      <w:pPr>
        <w:rPr>
          <w:rFonts w:ascii="Times New Roman" w:hAnsi="Times New Roman" w:cs="Times New Roman"/>
          <w:sz w:val="24"/>
          <w:szCs w:val="24"/>
          <w:lang w:val="lt-LT"/>
        </w:rPr>
      </w:pPr>
      <w:r w:rsidRPr="00B10190">
        <w:rPr>
          <w:rFonts w:ascii="Times New Roman" w:hAnsi="Times New Roman" w:cs="Times New Roman"/>
          <w:sz w:val="24"/>
          <w:szCs w:val="24"/>
          <w:lang w:val="lt-LT"/>
        </w:rPr>
        <w:br w:type="page"/>
      </w:r>
    </w:p>
    <w:p w14:paraId="4355B73E" w14:textId="77777777" w:rsidR="00FB785A" w:rsidRPr="00B10190" w:rsidRDefault="00FB785A" w:rsidP="00FB785A">
      <w:pPr>
        <w:pStyle w:val="Sraopastraipa"/>
        <w:tabs>
          <w:tab w:val="left" w:pos="1418"/>
        </w:tabs>
        <w:ind w:left="851"/>
        <w:rPr>
          <w:rFonts w:ascii="Times New Roman" w:hAnsi="Times New Roman" w:cs="Times New Roman"/>
          <w:sz w:val="24"/>
          <w:szCs w:val="24"/>
          <w:lang w:val="lt-LT"/>
        </w:rPr>
      </w:pPr>
    </w:p>
    <w:p w14:paraId="4A63AEA6" w14:textId="77777777" w:rsidR="00FB785A" w:rsidRPr="00D15FD6" w:rsidRDefault="00FB785A" w:rsidP="00FB785A">
      <w:pPr>
        <w:pStyle w:val="ISTATYMAS"/>
        <w:rPr>
          <w:rFonts w:ascii="Times New Roman" w:hAnsi="Times New Roman"/>
          <w:b/>
          <w:sz w:val="24"/>
          <w:szCs w:val="24"/>
          <w:lang w:val="lt-LT"/>
        </w:rPr>
      </w:pPr>
      <w:r w:rsidRPr="00221DF0">
        <w:rPr>
          <w:rFonts w:ascii="Times New Roman" w:hAnsi="Times New Roman"/>
          <w:b/>
          <w:caps/>
          <w:sz w:val="24"/>
          <w:szCs w:val="24"/>
          <w:lang w:val="lt-LT"/>
        </w:rPr>
        <w:t xml:space="preserve">MUZIEJUOSE ESANČIŲ RINKINIŲ APSAUGOS, APSKAITOS IR SAUGOJIMO INSTRUKCIJOSE, PATVIRTINTOSE </w:t>
      </w:r>
      <w:r w:rsidRPr="00D15FD6">
        <w:rPr>
          <w:rFonts w:ascii="Times New Roman" w:hAnsi="Times New Roman"/>
          <w:b/>
          <w:sz w:val="24"/>
          <w:szCs w:val="24"/>
          <w:lang w:val="lt-LT"/>
        </w:rPr>
        <w:t xml:space="preserve">LIETUVOS RESPUBLIKOS KULTŪROS MINISTRO 2005 M. GRUODŽIO 16 D. ĮSAKYMU NR. ĮV-716 NUSTATYTI REIKALAVIMAI </w:t>
      </w:r>
    </w:p>
    <w:p w14:paraId="6D2FEA12" w14:textId="77777777" w:rsidR="00FB785A" w:rsidRPr="00664AD8" w:rsidRDefault="00FB785A" w:rsidP="00FB785A">
      <w:pPr>
        <w:pStyle w:val="CentrBold"/>
        <w:rPr>
          <w:rFonts w:ascii="Times New Roman" w:hAnsi="Times New Roman"/>
          <w:caps w:val="0"/>
          <w:sz w:val="24"/>
          <w:szCs w:val="24"/>
          <w:lang w:val="lt-LT"/>
        </w:rPr>
      </w:pPr>
    </w:p>
    <w:p w14:paraId="6233B796" w14:textId="77777777" w:rsidR="00FB785A" w:rsidRPr="00221DF0" w:rsidRDefault="00FB785A" w:rsidP="00FB785A">
      <w:pPr>
        <w:pStyle w:val="CentrBold"/>
        <w:rPr>
          <w:rFonts w:ascii="Times New Roman" w:hAnsi="Times New Roman"/>
          <w:sz w:val="24"/>
          <w:szCs w:val="24"/>
          <w:lang w:val="lt-LT"/>
        </w:rPr>
      </w:pPr>
      <w:r w:rsidRPr="00221DF0">
        <w:rPr>
          <w:rFonts w:ascii="Times New Roman" w:hAnsi="Times New Roman"/>
          <w:caps w:val="0"/>
          <w:sz w:val="24"/>
          <w:szCs w:val="24"/>
          <w:lang w:val="lt-LT"/>
        </w:rPr>
        <w:t>Muziejaus apsauga</w:t>
      </w:r>
    </w:p>
    <w:p w14:paraId="7516E9DA" w14:textId="77777777" w:rsidR="00FB785A" w:rsidRPr="00221DF0" w:rsidRDefault="00FB785A" w:rsidP="00FB785A">
      <w:pPr>
        <w:pStyle w:val="BodyText1"/>
        <w:ind w:firstLine="851"/>
        <w:rPr>
          <w:sz w:val="24"/>
          <w:szCs w:val="24"/>
        </w:rPr>
      </w:pPr>
    </w:p>
    <w:p w14:paraId="0B1653C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LNSM teritorija turi būti tvarkinga, tinkamai apšviesta, turinti </w:t>
      </w:r>
      <w:r w:rsidRPr="00221DF0">
        <w:rPr>
          <w:b/>
          <w:sz w:val="24"/>
          <w:szCs w:val="24"/>
        </w:rPr>
        <w:t>ne mažiau kaip du evakuacijos kelius.</w:t>
      </w:r>
    </w:p>
    <w:p w14:paraId="729884E7"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Rekomenduojama, jog muziejaus teritorija turėtų būti stebima ir saugoma visą parą, o ten, kur yra vartai į muziejaus teritoriją, jie turi būti rakinami, apšviesti ir stebimi (rekomenduojama stebėjimo kameromis) visą parą.</w:t>
      </w:r>
    </w:p>
    <w:p w14:paraId="602F980A"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LNSM patalpos turi būti techniškai tvarkingos, atitikti apsaugos bei priešgaisrinės saugos reikalavimus.</w:t>
      </w:r>
    </w:p>
    <w:p w14:paraId="1CE896DE"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Medžiagos, iš kurių statomas pastatas ir įrengiamos LNSM patalpos turi būti naudojamos ugniai atsparias medžiagas.</w:t>
      </w:r>
    </w:p>
    <w:p w14:paraId="21F0975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Muziejaus pastate esančios maisto gaminimo, rūbinių patalpos, daiktų saugojimo kameros, sanitariniai mazgai turi būti izoliuoti nuo saugyklų, ekspozicijos ir parodų salių.</w:t>
      </w:r>
    </w:p>
    <w:p w14:paraId="25E9E20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Be centrinio elektros energijos tiekimo, LNSM turi būti ir autonominė avarinio apšvietimo ir elektros maitinimo sistema; elektros instaliacija turi būti įrengta pagal visas taisykles ir normas, garantuojančias jos tinkamą priešgaisrinę būklę.</w:t>
      </w:r>
    </w:p>
    <w:p w14:paraId="18902991"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Elektros srovės įjungimas ir išjungimas turi būti centralizuotas.</w:t>
      </w:r>
    </w:p>
    <w:p w14:paraId="6D97540C"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Ne darbo metu bendras patalpų apšvietimas muziejuje turi būti išjungtas ir įjungtas specialus apšvietimas.</w:t>
      </w:r>
    </w:p>
    <w:p w14:paraId="61804F49"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Muziejų priešgaisrinė apsauga vykdoma vadovaujantis Priešgaisrinės saugos taisyklėmis.</w:t>
      </w:r>
    </w:p>
    <w:p w14:paraId="126E985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Kiekvienoje saugykloje, ekspozicijų ir parodų salėje turi būti angliarūgštės arba milteliniai gesintuvai. Jų skaičius nustatomas vadovaujantis Priešgaisrinės saugos taisyklėmis.</w:t>
      </w:r>
    </w:p>
    <w:p w14:paraId="37D6D58A"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Visų muziejaus patalpų durys turi būti numeruotos ir rakinamos.</w:t>
      </w:r>
    </w:p>
    <w:p w14:paraId="47CACEBF" w14:textId="77777777" w:rsidR="00FB785A" w:rsidRPr="00221DF0" w:rsidRDefault="00FB785A" w:rsidP="00FB785A">
      <w:pPr>
        <w:pStyle w:val="BodyText1"/>
        <w:ind w:firstLine="851"/>
        <w:rPr>
          <w:sz w:val="24"/>
          <w:szCs w:val="24"/>
        </w:rPr>
      </w:pPr>
    </w:p>
    <w:p w14:paraId="4A6A5765"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Ekspozicijos salių įrengimas ir apsauga</w:t>
      </w:r>
    </w:p>
    <w:p w14:paraId="6CA787A5" w14:textId="77777777" w:rsidR="00FB785A" w:rsidRPr="00221DF0" w:rsidRDefault="00FB785A" w:rsidP="00FB785A">
      <w:pPr>
        <w:pStyle w:val="BodyText1"/>
        <w:ind w:firstLine="851"/>
        <w:rPr>
          <w:sz w:val="24"/>
          <w:szCs w:val="24"/>
        </w:rPr>
      </w:pPr>
    </w:p>
    <w:p w14:paraId="720BA97E"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Ekspozicijos salių įranga turi būti tinkama eksponuoti, sauganti eksponatus nuo sunykimo, sužalojimo ar grobimo.</w:t>
      </w:r>
    </w:p>
    <w:p w14:paraId="44723DFC"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Jeigu eksponatas eksponuojamas atvirai, ne spintoje ar vitrinoje, jį būtina pritvirtinti ir atvirą ekspoziciją atitverti arba eksponatas turėtų būti uždengiamas stikliniu gaubtu, kuris pritvirtinamas, kad nejudėtų. </w:t>
      </w:r>
    </w:p>
    <w:p w14:paraId="6DC0C615"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Jeigu, muziejuje eksponuojami unikalūs, ypač vertingi, trapūs, smulkūs ir pagaminti iš tauriųjų metalų ir brangakmenių eksponatai, taip pat ginklai, draudžiama eksponuoti neįstiklintose spintose ar vitrinose. Vitrinose, spintose, kur eksponuojami tokie eksponatai, turi būti įrengta signalizacija.</w:t>
      </w:r>
    </w:p>
    <w:p w14:paraId="177C1628" w14:textId="77777777" w:rsidR="00FB785A" w:rsidRPr="00221DF0" w:rsidRDefault="00FB785A" w:rsidP="00FB785A">
      <w:pPr>
        <w:pStyle w:val="BodyText1"/>
        <w:ind w:firstLine="851"/>
        <w:rPr>
          <w:sz w:val="24"/>
          <w:szCs w:val="24"/>
        </w:rPr>
      </w:pPr>
    </w:p>
    <w:p w14:paraId="0E6AC032"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Saugyklų įrengimas ir apsauga</w:t>
      </w:r>
    </w:p>
    <w:p w14:paraId="305BF277" w14:textId="77777777" w:rsidR="00FB785A" w:rsidRPr="00221DF0" w:rsidRDefault="00FB785A" w:rsidP="00FB785A">
      <w:pPr>
        <w:pStyle w:val="BodyText1"/>
        <w:ind w:firstLine="851"/>
        <w:rPr>
          <w:sz w:val="24"/>
          <w:szCs w:val="24"/>
        </w:rPr>
      </w:pPr>
    </w:p>
    <w:p w14:paraId="527190D4"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Muziejaus rinkiniai saugomi specialiai įrengtose saugyklose, atitinkančiose techninius reikalavimus ir priešgaisrinės apsaugos normas.</w:t>
      </w:r>
    </w:p>
    <w:p w14:paraId="69CDE76F"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Saugyklų durys turi turėti savo eilės numerį, dvi vidines spynas ir būti plombuojamos asmeniniu materialiai atsakingo darbuotojo–rinkinių saugotojo spaudu.</w:t>
      </w:r>
    </w:p>
    <w:p w14:paraId="1B348609"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lastRenderedPageBreak/>
        <w:t>Rinkinių saugyklose rinkinių saugotojo nuolatinė</w:t>
      </w:r>
      <w:r w:rsidRPr="00221DF0">
        <w:rPr>
          <w:i/>
          <w:iCs/>
          <w:sz w:val="24"/>
          <w:szCs w:val="24"/>
        </w:rPr>
        <w:t xml:space="preserve"> </w:t>
      </w:r>
      <w:r w:rsidRPr="00221DF0">
        <w:rPr>
          <w:sz w:val="24"/>
          <w:szCs w:val="24"/>
        </w:rPr>
        <w:t>darbo vieta privalo būti atskiroje patalpoje.</w:t>
      </w:r>
    </w:p>
    <w:p w14:paraId="4906D2A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Saugyklose reikėtų turėti:</w:t>
      </w:r>
    </w:p>
    <w:p w14:paraId="25CBF9CE" w14:textId="77777777" w:rsidR="00FB785A" w:rsidRPr="00221DF0" w:rsidRDefault="00FB785A" w:rsidP="00965FDA">
      <w:pPr>
        <w:pStyle w:val="BodyText1"/>
        <w:numPr>
          <w:ilvl w:val="1"/>
          <w:numId w:val="32"/>
        </w:numPr>
        <w:tabs>
          <w:tab w:val="left" w:pos="1418"/>
        </w:tabs>
        <w:suppressAutoHyphens w:val="0"/>
        <w:spacing w:line="240" w:lineRule="auto"/>
        <w:ind w:left="0" w:firstLine="851"/>
        <w:textAlignment w:val="auto"/>
        <w:rPr>
          <w:sz w:val="24"/>
          <w:szCs w:val="24"/>
        </w:rPr>
      </w:pPr>
      <w:r w:rsidRPr="00221DF0">
        <w:rPr>
          <w:sz w:val="24"/>
          <w:szCs w:val="24"/>
        </w:rPr>
        <w:t>patalpas naujai įsigytiems bei iš parodų sugrąžintiems eksponatams apžiūrėti; izoliatorių ir dezinfekavimo kamerą;</w:t>
      </w:r>
    </w:p>
    <w:p w14:paraId="1D3B22F6" w14:textId="77777777" w:rsidR="00FB785A" w:rsidRPr="00221DF0" w:rsidRDefault="00FB785A" w:rsidP="00965FDA">
      <w:pPr>
        <w:pStyle w:val="BodyText1"/>
        <w:numPr>
          <w:ilvl w:val="1"/>
          <w:numId w:val="32"/>
        </w:numPr>
        <w:tabs>
          <w:tab w:val="left" w:pos="1418"/>
        </w:tabs>
        <w:suppressAutoHyphens w:val="0"/>
        <w:spacing w:line="240" w:lineRule="auto"/>
        <w:ind w:left="0" w:firstLine="851"/>
        <w:textAlignment w:val="auto"/>
        <w:rPr>
          <w:sz w:val="24"/>
          <w:szCs w:val="24"/>
        </w:rPr>
      </w:pPr>
      <w:r w:rsidRPr="00221DF0">
        <w:rPr>
          <w:sz w:val="24"/>
          <w:szCs w:val="24"/>
        </w:rPr>
        <w:t>specialią patalpą ūkio inventoriui (kopėčioms, vežimėliams, neštuvams, virvėms, valikliams) susidėti;</w:t>
      </w:r>
    </w:p>
    <w:p w14:paraId="00B90A04" w14:textId="77777777" w:rsidR="00FB785A" w:rsidRPr="00221DF0" w:rsidRDefault="00FB785A" w:rsidP="00965FDA">
      <w:pPr>
        <w:pStyle w:val="BodyText1"/>
        <w:numPr>
          <w:ilvl w:val="1"/>
          <w:numId w:val="32"/>
        </w:numPr>
        <w:tabs>
          <w:tab w:val="left" w:pos="1418"/>
        </w:tabs>
        <w:suppressAutoHyphens w:val="0"/>
        <w:spacing w:line="240" w:lineRule="auto"/>
        <w:ind w:left="0" w:firstLine="851"/>
        <w:textAlignment w:val="auto"/>
        <w:rPr>
          <w:sz w:val="24"/>
          <w:szCs w:val="24"/>
        </w:rPr>
      </w:pPr>
      <w:r w:rsidRPr="00221DF0">
        <w:rPr>
          <w:sz w:val="24"/>
          <w:szCs w:val="24"/>
        </w:rPr>
        <w:t>patalpą lankytojams.</w:t>
      </w:r>
    </w:p>
    <w:p w14:paraId="55C1FC57" w14:textId="77777777" w:rsidR="00FB785A" w:rsidRPr="00221DF0" w:rsidRDefault="00FB785A" w:rsidP="00965FDA">
      <w:pPr>
        <w:pStyle w:val="BodyText1"/>
        <w:numPr>
          <w:ilvl w:val="0"/>
          <w:numId w:val="32"/>
        </w:numPr>
        <w:tabs>
          <w:tab w:val="left" w:pos="1276"/>
        </w:tabs>
        <w:suppressAutoHyphens w:val="0"/>
        <w:spacing w:line="240" w:lineRule="auto"/>
        <w:ind w:left="0" w:firstLine="851"/>
        <w:textAlignment w:val="auto"/>
        <w:rPr>
          <w:sz w:val="24"/>
          <w:szCs w:val="24"/>
        </w:rPr>
      </w:pPr>
      <w:r w:rsidRPr="00221DF0">
        <w:rPr>
          <w:sz w:val="24"/>
          <w:szCs w:val="24"/>
        </w:rPr>
        <w:t>Saugykla, pritaikyta įvairaus profilio laikinų parodų eksponatams saugoti, turi būti izoliuota nuo pagrindinių muziejaus saugyklų.</w:t>
      </w:r>
    </w:p>
    <w:p w14:paraId="0DFA7AFD"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Eksponatų iš tauriųjų metalų ir brangakmenių, ginklų saugyklos turi būti izoliuotos nuo kitų patalpų metalinėmis, apskardintomis arba šarvuotomis durimis su patikimomis spynomis ir grotuotais langais arba apsauginėmis metalinėmis žaliuzėmis, rakinamomis iš vidaus. Eksponatus iš tauriųjų metalų ir brangakmenių saugant bendrose saugyklose, privaloma juos laikyti nedegiose spintose ar seifuose, turinčiuose signalizaciją.</w:t>
      </w:r>
    </w:p>
    <w:p w14:paraId="5D4CF1A2" w14:textId="77777777" w:rsidR="00FB785A" w:rsidRPr="00221DF0" w:rsidRDefault="00FB785A" w:rsidP="00FB785A">
      <w:pPr>
        <w:pStyle w:val="BodyText1"/>
        <w:ind w:left="851" w:firstLine="0"/>
        <w:rPr>
          <w:sz w:val="24"/>
          <w:szCs w:val="24"/>
        </w:rPr>
      </w:pPr>
    </w:p>
    <w:p w14:paraId="6BDEB6C1" w14:textId="77777777" w:rsidR="00FB785A" w:rsidRPr="00221DF0" w:rsidRDefault="00FB785A" w:rsidP="00FB785A">
      <w:pPr>
        <w:pStyle w:val="BodyText1"/>
        <w:ind w:firstLine="851"/>
        <w:rPr>
          <w:sz w:val="22"/>
          <w:szCs w:val="18"/>
        </w:rPr>
      </w:pPr>
    </w:p>
    <w:p w14:paraId="5A160153"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VI. MUZIEJAUS RINKINIŲ SAUGOJIMO SĄLYGOS</w:t>
      </w:r>
    </w:p>
    <w:p w14:paraId="193DA6B2" w14:textId="77777777" w:rsidR="00FB785A" w:rsidRPr="00221DF0" w:rsidRDefault="00FB785A" w:rsidP="00FB785A">
      <w:pPr>
        <w:pStyle w:val="CentrBoldm"/>
        <w:ind w:firstLine="851"/>
        <w:rPr>
          <w:rFonts w:ascii="Times New Roman" w:hAnsi="Times New Roman"/>
          <w:sz w:val="24"/>
          <w:szCs w:val="24"/>
          <w:lang w:val="lt-LT"/>
        </w:rPr>
      </w:pPr>
    </w:p>
    <w:p w14:paraId="6D30B076"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Temperatūra ir drėgmė</w:t>
      </w:r>
    </w:p>
    <w:p w14:paraId="7FEE88BD" w14:textId="77777777" w:rsidR="00FB785A" w:rsidRPr="00221DF0" w:rsidRDefault="00FB785A" w:rsidP="00FB785A">
      <w:pPr>
        <w:pStyle w:val="BodyText1"/>
        <w:ind w:firstLine="851"/>
        <w:rPr>
          <w:sz w:val="24"/>
          <w:szCs w:val="24"/>
        </w:rPr>
      </w:pPr>
    </w:p>
    <w:p w14:paraId="7D00ADD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Tinkamos pastovios temperatūros ir santykinio drėgnio palaikymas visose muziejaus patalpose yra viena iš svarbiausių muziejaus rinkinių išsaugojimo sąlygų. Aplinka sausa, kai santykinis drėgnis yra mažesnis nei 35%, vidutinio drėgnumo – 35–65% ir drėgna, kai santykinis drėgnis didesnis nei 65%.</w:t>
      </w:r>
    </w:p>
    <w:p w14:paraId="1E195889"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Santykinio drėgnio paros svyravimai neturi viršyti 5%.</w:t>
      </w:r>
    </w:p>
    <w:p w14:paraId="4D66545D"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Muziejų šildymą reikia pradėti ankstyvą rudenį, atsižvelgiant į oro sąlygas, palaipsniui didinti jo intensyvumą ir, mažinant intensyvumą, baigti vėlyvą pavasarį.</w:t>
      </w:r>
    </w:p>
    <w:p w14:paraId="69BF5065"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Šildymą pertraukti ar visai nutraukti ir dėl to sukelti staigius temperatūros ir drėgmės </w:t>
      </w:r>
      <w:proofErr w:type="spellStart"/>
      <w:r w:rsidRPr="00221DF0">
        <w:rPr>
          <w:sz w:val="24"/>
          <w:szCs w:val="24"/>
        </w:rPr>
        <w:t>svyravimus</w:t>
      </w:r>
      <w:proofErr w:type="spellEnd"/>
      <w:r w:rsidRPr="00221DF0">
        <w:rPr>
          <w:sz w:val="24"/>
          <w:szCs w:val="24"/>
        </w:rPr>
        <w:t xml:space="preserve"> draudžiama.</w:t>
      </w:r>
    </w:p>
    <w:p w14:paraId="6B7C200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Kompleksiškai saugant eksponatus iš įvairių medžiagų, oro temperatūra muziejaus patalpose turi būti 18°±2°C, o santykinis drėgnis – 55% ±5%. Leistinas santykinis drėgnis muziejuose be kondicionierių yra 35–65%.</w:t>
      </w:r>
    </w:p>
    <w:p w14:paraId="13E4ED75"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Saugyklose, kuriose mikroklimatas artimas normai, turi būti saugomi tapybos, grafikos darbai, audiniai, </w:t>
      </w:r>
      <w:proofErr w:type="spellStart"/>
      <w:r w:rsidRPr="00221DF0">
        <w:rPr>
          <w:sz w:val="24"/>
          <w:szCs w:val="24"/>
        </w:rPr>
        <w:t>fotomedžiagų</w:t>
      </w:r>
      <w:proofErr w:type="spellEnd"/>
      <w:r w:rsidRPr="00221DF0">
        <w:rPr>
          <w:sz w:val="24"/>
          <w:szCs w:val="24"/>
        </w:rPr>
        <w:t xml:space="preserve"> rinkiniai bei eksponatai iš organinių medžiagų.</w:t>
      </w:r>
    </w:p>
    <w:p w14:paraId="50765760"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Visus eksponatus saugoti prie šildymo ar šilumą skleidžiančių (kaitinimo lempų) įrengimų ir ventiliacijos angų arčiau kaip per vieną metrą griežtai draudžiama.</w:t>
      </w:r>
    </w:p>
    <w:p w14:paraId="6702EEB7" w14:textId="77777777" w:rsidR="00FB785A" w:rsidRPr="00221DF0" w:rsidRDefault="00FB785A" w:rsidP="00965FDA">
      <w:pPr>
        <w:pStyle w:val="BodyText1"/>
        <w:numPr>
          <w:ilvl w:val="0"/>
          <w:numId w:val="32"/>
        </w:numPr>
        <w:suppressAutoHyphens w:val="0"/>
        <w:spacing w:line="240" w:lineRule="auto"/>
        <w:ind w:left="0" w:firstLine="851"/>
        <w:textAlignment w:val="auto"/>
        <w:rPr>
          <w:strike/>
          <w:sz w:val="24"/>
          <w:szCs w:val="24"/>
        </w:rPr>
      </w:pPr>
      <w:r w:rsidRPr="00221DF0">
        <w:rPr>
          <w:sz w:val="24"/>
          <w:szCs w:val="24"/>
        </w:rPr>
        <w:t xml:space="preserve">Saugyklose, ekspozicijos bei parodų salėse temperatūros ir drėgmės registravimui naudojami </w:t>
      </w:r>
      <w:proofErr w:type="spellStart"/>
      <w:r w:rsidRPr="00221DF0">
        <w:rPr>
          <w:sz w:val="24"/>
          <w:szCs w:val="24"/>
        </w:rPr>
        <w:t>psichrometrai</w:t>
      </w:r>
      <w:proofErr w:type="spellEnd"/>
      <w:r w:rsidRPr="00221DF0">
        <w:rPr>
          <w:sz w:val="24"/>
          <w:szCs w:val="24"/>
        </w:rPr>
        <w:t xml:space="preserve">, </w:t>
      </w:r>
      <w:proofErr w:type="spellStart"/>
      <w:r w:rsidRPr="00221DF0">
        <w:rPr>
          <w:sz w:val="24"/>
          <w:szCs w:val="24"/>
        </w:rPr>
        <w:t>higrometrai</w:t>
      </w:r>
      <w:proofErr w:type="spellEnd"/>
      <w:r w:rsidRPr="00221DF0">
        <w:rPr>
          <w:sz w:val="24"/>
          <w:szCs w:val="24"/>
        </w:rPr>
        <w:t xml:space="preserve">, termometrai arba </w:t>
      </w:r>
      <w:proofErr w:type="spellStart"/>
      <w:r w:rsidRPr="00221DF0">
        <w:rPr>
          <w:sz w:val="24"/>
          <w:szCs w:val="24"/>
        </w:rPr>
        <w:t>termografai</w:t>
      </w:r>
      <w:proofErr w:type="spellEnd"/>
      <w:r w:rsidRPr="00221DF0">
        <w:rPr>
          <w:sz w:val="24"/>
          <w:szCs w:val="24"/>
        </w:rPr>
        <w:t xml:space="preserve">, </w:t>
      </w:r>
      <w:proofErr w:type="spellStart"/>
      <w:r w:rsidRPr="00221DF0">
        <w:rPr>
          <w:sz w:val="24"/>
          <w:szCs w:val="24"/>
        </w:rPr>
        <w:t>higrografai</w:t>
      </w:r>
      <w:proofErr w:type="spellEnd"/>
      <w:r w:rsidRPr="00221DF0">
        <w:rPr>
          <w:sz w:val="24"/>
          <w:szCs w:val="24"/>
        </w:rPr>
        <w:t xml:space="preserve"> </w:t>
      </w:r>
      <w:proofErr w:type="spellStart"/>
      <w:r w:rsidRPr="00221DF0">
        <w:rPr>
          <w:sz w:val="24"/>
          <w:szCs w:val="24"/>
        </w:rPr>
        <w:t>termohigrografai</w:t>
      </w:r>
      <w:proofErr w:type="spellEnd"/>
      <w:r w:rsidRPr="00221DF0">
        <w:rPr>
          <w:sz w:val="24"/>
          <w:szCs w:val="24"/>
        </w:rPr>
        <w:t xml:space="preserve">, elektroniniai </w:t>
      </w:r>
      <w:proofErr w:type="spellStart"/>
      <w:r w:rsidRPr="00221DF0">
        <w:rPr>
          <w:sz w:val="24"/>
          <w:szCs w:val="24"/>
        </w:rPr>
        <w:t>termohigrometrai</w:t>
      </w:r>
      <w:proofErr w:type="spellEnd"/>
      <w:r w:rsidRPr="00221DF0">
        <w:rPr>
          <w:sz w:val="24"/>
          <w:szCs w:val="24"/>
        </w:rPr>
        <w:t xml:space="preserve"> bei skaitmeniniai duomenų kaupikliai.</w:t>
      </w:r>
    </w:p>
    <w:p w14:paraId="768CD17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Temperatūros ir drėgmės matavimo prietaisus būtina periodiškai kalibruoti. Šį darbą turi atlikti tuo užsiimančios metrologijos tarnybos.</w:t>
      </w:r>
    </w:p>
    <w:p w14:paraId="134C02FE"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Saugant saugyklas nuo dulkių bei kenkėjų, atidaryti langai ir ventiliacijos angos turi būti uždengtos marliniais, kaproniniais arba tankiais metaliniais filtrais.</w:t>
      </w:r>
    </w:p>
    <w:p w14:paraId="661B986C"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Pagrindinė apsaugos nuo drėgmės priemonė nešildomose patalpose – vėdinimas. Jas reikia vėdinti geru oru tuo metu, kai lauko ir vidaus oro temperatūros skiriasi ne daugiau kaip dviem laipsniais. Vėdinimas padeda palaipsniui suvienodinti vidaus ir lauko temperatūrą.</w:t>
      </w:r>
    </w:p>
    <w:p w14:paraId="4BB35262" w14:textId="77777777" w:rsidR="00FB785A" w:rsidRPr="00221DF0" w:rsidRDefault="00FB785A" w:rsidP="00FB785A">
      <w:pPr>
        <w:pStyle w:val="BodyText1"/>
        <w:ind w:firstLine="851"/>
        <w:rPr>
          <w:sz w:val="24"/>
          <w:szCs w:val="24"/>
        </w:rPr>
      </w:pPr>
    </w:p>
    <w:p w14:paraId="396C49B3"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Biologiniai veiksniai</w:t>
      </w:r>
    </w:p>
    <w:p w14:paraId="0A54388A" w14:textId="77777777" w:rsidR="00FB785A" w:rsidRPr="00221DF0" w:rsidRDefault="00FB785A" w:rsidP="00FB785A">
      <w:pPr>
        <w:pStyle w:val="BodyText1"/>
        <w:ind w:firstLine="851"/>
        <w:rPr>
          <w:sz w:val="24"/>
          <w:szCs w:val="24"/>
        </w:rPr>
      </w:pPr>
    </w:p>
    <w:p w14:paraId="5C09B7CF"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Būtina užtikrinti, kad patalpose nesusidarytų didesnis kaip 70 % santykinis drėgnis esant + 20° – + 25°C temperatūrai.</w:t>
      </w:r>
    </w:p>
    <w:p w14:paraId="7BDD6A72"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Pelėsių pažeistus eksponatus reikia išnešti į sausą, gerai vėdinamą izoliuotą patalpą, juos išdžiovinti ir pelėsio likučius nuvalyti šepetėliu ar minkštu teptuku.</w:t>
      </w:r>
    </w:p>
    <w:p w14:paraId="784986FB"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Į patalpas vabzdžiai gali patekti kartu su užkrėstais eksponatais, todėl muziejuje turi būti atskira patalpa, skirta naujai gautų eksponatų apžiūrai.</w:t>
      </w:r>
    </w:p>
    <w:p w14:paraId="37CC36DB"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Muziejaus pastato konstrukcijų apšiltinimui draudžiama naudoti techninį veltinį, nes jame veisiasi kandys ir </w:t>
      </w:r>
      <w:proofErr w:type="spellStart"/>
      <w:r w:rsidRPr="00221DF0">
        <w:rPr>
          <w:sz w:val="24"/>
          <w:szCs w:val="24"/>
        </w:rPr>
        <w:t>kailiavabaliai</w:t>
      </w:r>
      <w:proofErr w:type="spellEnd"/>
      <w:r w:rsidRPr="00221DF0">
        <w:rPr>
          <w:sz w:val="24"/>
          <w:szCs w:val="24"/>
        </w:rPr>
        <w:t>.</w:t>
      </w:r>
    </w:p>
    <w:p w14:paraId="30614A2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Ekspozicijai ir parodoms apipavidalinti reikėtų naudoti kuo mažiau vilnonių audinių, salėse netiesti kilimų.</w:t>
      </w:r>
    </w:p>
    <w:p w14:paraId="1F665E70"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Vėdinant patalpas, langus reikia užtraukti marle ar tankiu tinkleliu.</w:t>
      </w:r>
    </w:p>
    <w:p w14:paraId="35419EDE" w14:textId="77777777" w:rsidR="00FB785A" w:rsidRPr="00221DF0" w:rsidRDefault="00FB785A" w:rsidP="00FB785A">
      <w:pPr>
        <w:pStyle w:val="BodyText1"/>
        <w:ind w:firstLine="851"/>
        <w:rPr>
          <w:sz w:val="24"/>
          <w:szCs w:val="24"/>
        </w:rPr>
      </w:pPr>
    </w:p>
    <w:p w14:paraId="31787C9F"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Apšvietimas</w:t>
      </w:r>
    </w:p>
    <w:p w14:paraId="7651AEA9" w14:textId="77777777" w:rsidR="00FB785A" w:rsidRPr="00221DF0" w:rsidRDefault="00FB785A" w:rsidP="00FB785A">
      <w:pPr>
        <w:pStyle w:val="BodyText1"/>
        <w:ind w:firstLine="851"/>
        <w:rPr>
          <w:sz w:val="24"/>
          <w:szCs w:val="24"/>
        </w:rPr>
      </w:pPr>
    </w:p>
    <w:p w14:paraId="36A66D80"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 xml:space="preserve"> Muziejaus patalpos ir salės turi būti suplanuotos taip, kad tiesioginiai saulės spinduliai patektų ant eksponatų, visų pirma ant organinių medžiagų, brangiųjų ir pusiau brangiųjų akmenų ir spalvoto stiklo.</w:t>
      </w:r>
    </w:p>
    <w:p w14:paraId="29C394C1"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Iš dirbtinio apšvietimo priemonių daugiausia kenksmingų ultravioletinių (UV) spindulių skleidžia liuminescencinės lempos. Jas naudoti muziejuje nerekomenduojama.</w:t>
      </w:r>
    </w:p>
    <w:p w14:paraId="4F2E6E01"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Visų rūšių grafikos, knygų, rankraščių, nuotraukų, audinių, botanikos ir zoologijos rinkinių, odos apšvietimas neturi viršyti 50</w:t>
      </w:r>
      <w:r w:rsidRPr="00221DF0">
        <w:rPr>
          <w:b/>
          <w:bCs/>
          <w:sz w:val="24"/>
          <w:szCs w:val="24"/>
        </w:rPr>
        <w:t>–</w:t>
      </w:r>
      <w:r w:rsidRPr="00221DF0">
        <w:rPr>
          <w:sz w:val="24"/>
          <w:szCs w:val="24"/>
        </w:rPr>
        <w:t>70 liuksų. Visų kitų eksponatų – 75 liuksų.</w:t>
      </w:r>
    </w:p>
    <w:p w14:paraId="433EF78D"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Saugant eksponatus nuo kenksmingos natūralios šviesos ir tiesioginių saulės spindulių, visi muziejaus langai turi būti su užuolaidomis arba žaliuzėmis. Naujose ir rekonstruojamose muziejų patalpose langus rekomenduojama stiklinti apsauginiais UV spindulių nepraleidžiančiais stiklais.</w:t>
      </w:r>
    </w:p>
    <w:p w14:paraId="61ABB83C"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Eksponatai iš ypač jautrių šviesai medžiagų turi būti saugomi tamsoje.</w:t>
      </w:r>
    </w:p>
    <w:p w14:paraId="13C7B1BD"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Muziejuje filmuojant ir fotografuojant būtina apsaugoti jautrius temperatūros ir šviesos pokyčiams eksponatus nuo per didelio šviesos srauto ir įkaitimo. Šviesos šaltinis turi būti kuo toliau nuo eksponato (už 4– 5 metrų), o apšvietimas įjungiamas trumpam laikui (ne daugiau 3–5 min.).</w:t>
      </w:r>
    </w:p>
    <w:p w14:paraId="6EFA4E43" w14:textId="77777777" w:rsidR="00FB785A" w:rsidRPr="00221DF0" w:rsidRDefault="00FB785A" w:rsidP="00FB785A">
      <w:pPr>
        <w:pStyle w:val="BodyText1"/>
        <w:ind w:firstLine="709"/>
        <w:rPr>
          <w:sz w:val="24"/>
          <w:szCs w:val="24"/>
        </w:rPr>
      </w:pPr>
    </w:p>
    <w:p w14:paraId="13995FCC" w14:textId="77777777" w:rsidR="00FB785A" w:rsidRPr="00221DF0" w:rsidRDefault="00FB785A" w:rsidP="00FB785A">
      <w:pPr>
        <w:pStyle w:val="CentrBoldm"/>
        <w:ind w:firstLine="709"/>
        <w:rPr>
          <w:rFonts w:ascii="Times New Roman" w:hAnsi="Times New Roman"/>
          <w:sz w:val="24"/>
          <w:szCs w:val="24"/>
          <w:lang w:val="lt-LT"/>
        </w:rPr>
      </w:pPr>
      <w:r w:rsidRPr="00221DF0">
        <w:rPr>
          <w:rFonts w:ascii="Times New Roman" w:hAnsi="Times New Roman"/>
          <w:sz w:val="24"/>
          <w:szCs w:val="24"/>
          <w:lang w:val="lt-LT"/>
        </w:rPr>
        <w:t>Oro užterštumas</w:t>
      </w:r>
    </w:p>
    <w:p w14:paraId="7DFCC788" w14:textId="77777777" w:rsidR="00FB785A" w:rsidRPr="00221DF0" w:rsidRDefault="00FB785A" w:rsidP="00FB785A">
      <w:pPr>
        <w:pStyle w:val="BodyText1"/>
        <w:ind w:firstLine="709"/>
        <w:rPr>
          <w:sz w:val="24"/>
          <w:szCs w:val="24"/>
        </w:rPr>
      </w:pPr>
    </w:p>
    <w:p w14:paraId="657FB5F9"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Dulkės bei dujiniai</w:t>
      </w:r>
      <w:r w:rsidRPr="00221DF0">
        <w:rPr>
          <w:b/>
          <w:bCs/>
          <w:sz w:val="24"/>
          <w:szCs w:val="24"/>
        </w:rPr>
        <w:t xml:space="preserve"> </w:t>
      </w:r>
      <w:r w:rsidRPr="00221DF0">
        <w:rPr>
          <w:sz w:val="24"/>
          <w:szCs w:val="24"/>
        </w:rPr>
        <w:t>oro</w:t>
      </w:r>
      <w:r w:rsidRPr="00221DF0">
        <w:rPr>
          <w:b/>
          <w:bCs/>
          <w:sz w:val="24"/>
          <w:szCs w:val="24"/>
        </w:rPr>
        <w:t xml:space="preserve"> </w:t>
      </w:r>
      <w:r w:rsidRPr="00221DF0">
        <w:rPr>
          <w:sz w:val="24"/>
          <w:szCs w:val="24"/>
        </w:rPr>
        <w:t>teršalai (vandenilio sulfidas, amoniakas, sieros ir anglies oksidai), patenkantys iš lauko (netoliese esanti judri gatvė, pramonės įmonė, katilinė) arba susidarantys viduje (intensyvus lankytojų srautas, apdailos medžiagos, saugyklų ir salių įranga), pagreitina eksponatų senėjimo ir nykimo procesus.</w:t>
      </w:r>
    </w:p>
    <w:p w14:paraId="6F74FE2D"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 xml:space="preserve">Norint sumažinti vidaus teršalų kiekį, muziejaus patalpų apdailai ir įrangai negalima naudoti: vilnonių audinių, kilimų ir gumos dirbinių (išskiria vandenilio sulfidą), </w:t>
      </w:r>
      <w:proofErr w:type="spellStart"/>
      <w:r w:rsidRPr="00221DF0">
        <w:rPr>
          <w:sz w:val="24"/>
          <w:szCs w:val="24"/>
        </w:rPr>
        <w:t>polivinilacetatinių</w:t>
      </w:r>
      <w:proofErr w:type="spellEnd"/>
      <w:r w:rsidRPr="00221DF0">
        <w:rPr>
          <w:sz w:val="24"/>
          <w:szCs w:val="24"/>
        </w:rPr>
        <w:t xml:space="preserve"> dažų ir klijų (išskiria acto rūgštį), nefaneruotų medienos drožlių plokščių (išskiria </w:t>
      </w:r>
      <w:proofErr w:type="spellStart"/>
      <w:r w:rsidRPr="00221DF0">
        <w:rPr>
          <w:sz w:val="24"/>
          <w:szCs w:val="24"/>
        </w:rPr>
        <w:t>formaldehidą</w:t>
      </w:r>
      <w:proofErr w:type="spellEnd"/>
      <w:r w:rsidRPr="00221DF0">
        <w:rPr>
          <w:sz w:val="24"/>
          <w:szCs w:val="24"/>
        </w:rPr>
        <w:t>).</w:t>
      </w:r>
    </w:p>
    <w:p w14:paraId="7647F3B0"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Įrengiant naujas ar rekonstruojant senas muziejaus patalpas, vėdinimo sistemoje reikia įrengti specialius oro filtrus.</w:t>
      </w:r>
    </w:p>
    <w:p w14:paraId="415CA425" w14:textId="77777777" w:rsidR="00FB785A" w:rsidRPr="00221DF0" w:rsidRDefault="00FB785A" w:rsidP="00FB785A">
      <w:pPr>
        <w:pStyle w:val="CentrBoldm"/>
        <w:ind w:firstLine="709"/>
        <w:rPr>
          <w:rFonts w:ascii="Times New Roman" w:hAnsi="Times New Roman"/>
          <w:sz w:val="24"/>
          <w:szCs w:val="24"/>
          <w:lang w:val="lt-LT"/>
        </w:rPr>
      </w:pPr>
    </w:p>
    <w:p w14:paraId="1A11E700" w14:textId="77777777" w:rsidR="00FB785A" w:rsidRPr="00221DF0" w:rsidRDefault="00FB785A" w:rsidP="00FB785A">
      <w:pPr>
        <w:pStyle w:val="CentrBoldm"/>
        <w:ind w:firstLine="709"/>
        <w:rPr>
          <w:rFonts w:ascii="Times New Roman" w:hAnsi="Times New Roman"/>
          <w:sz w:val="24"/>
          <w:szCs w:val="24"/>
          <w:lang w:val="lt-LT"/>
        </w:rPr>
      </w:pPr>
      <w:r w:rsidRPr="00221DF0">
        <w:rPr>
          <w:rFonts w:ascii="Times New Roman" w:hAnsi="Times New Roman"/>
          <w:sz w:val="24"/>
          <w:szCs w:val="24"/>
          <w:lang w:val="lt-LT"/>
        </w:rPr>
        <w:t>Kompleksinis eksponatų saugojimas</w:t>
      </w:r>
    </w:p>
    <w:p w14:paraId="3BD7B062" w14:textId="77777777" w:rsidR="00FB785A" w:rsidRPr="00221DF0" w:rsidRDefault="00FB785A" w:rsidP="00FB785A">
      <w:pPr>
        <w:pStyle w:val="BodyText1"/>
        <w:ind w:firstLine="709"/>
        <w:rPr>
          <w:sz w:val="24"/>
          <w:szCs w:val="24"/>
        </w:rPr>
      </w:pPr>
    </w:p>
    <w:p w14:paraId="5C968115"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Saugoti eksponatus spintose ir vitrinose, pagamintose iš nefaneruotų medienos drožlių plokščių, griežtai draudžiama.</w:t>
      </w:r>
    </w:p>
    <w:p w14:paraId="14E2E889"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lastRenderedPageBreak/>
        <w:t>Kai trūksta saugyklų, įvairiarūšiai eksponatai gali būti saugomi vienoje patalpoje, pagal medžiagas sudėti į atskiras spintas arba lentynas.</w:t>
      </w:r>
    </w:p>
    <w:p w14:paraId="5FFF8471"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Draudžiama toje pačioje spintoje ar lentynoje saugoti negiminingus (pvz., keramikos ir metalo), smulkius ir stambius, skirtingo apšvietimo ir drėgmės reikalaujančius eksponatus.</w:t>
      </w:r>
    </w:p>
    <w:p w14:paraId="6888D77D"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Kompleksinėse saugyklose temperatūros ir drėgmės normos yra tokios pačios kaip ir kompleksinės ekspozicijos: temperatūra – +18 °C± 2°C, santykinis drėgnis – 50–65%.</w:t>
      </w:r>
    </w:p>
    <w:p w14:paraId="64BFBA96" w14:textId="77777777" w:rsidR="00FB785A" w:rsidRPr="00221DF0" w:rsidRDefault="00FB785A" w:rsidP="00965FDA">
      <w:pPr>
        <w:pStyle w:val="BodyText1"/>
        <w:numPr>
          <w:ilvl w:val="0"/>
          <w:numId w:val="32"/>
        </w:numPr>
        <w:tabs>
          <w:tab w:val="left" w:pos="1418"/>
        </w:tabs>
        <w:suppressAutoHyphens w:val="0"/>
        <w:spacing w:line="240" w:lineRule="auto"/>
        <w:ind w:left="0" w:firstLine="709"/>
        <w:textAlignment w:val="auto"/>
        <w:rPr>
          <w:sz w:val="24"/>
          <w:szCs w:val="24"/>
        </w:rPr>
      </w:pPr>
      <w:r w:rsidRPr="00221DF0">
        <w:rPr>
          <w:sz w:val="24"/>
          <w:szCs w:val="24"/>
        </w:rPr>
        <w:t xml:space="preserve">Visi šviesai neatsparūs eksponatai (audiniai, popierius, </w:t>
      </w:r>
      <w:proofErr w:type="spellStart"/>
      <w:r w:rsidRPr="00221DF0">
        <w:rPr>
          <w:sz w:val="24"/>
          <w:szCs w:val="24"/>
        </w:rPr>
        <w:t>fotomedžiaga</w:t>
      </w:r>
      <w:proofErr w:type="spellEnd"/>
      <w:r w:rsidRPr="00221DF0">
        <w:rPr>
          <w:sz w:val="24"/>
          <w:szCs w:val="24"/>
        </w:rPr>
        <w:t>) turi būti saugomi nepralaidžiuose šviesai aplankuose ar dėžutėse iš kokybiško (nerūgštaus, be lignino) popieriaus ar kartono.</w:t>
      </w:r>
    </w:p>
    <w:p w14:paraId="2A660714" w14:textId="77777777" w:rsidR="00FB785A" w:rsidRPr="00221DF0" w:rsidRDefault="00FB785A" w:rsidP="00965FDA">
      <w:pPr>
        <w:pStyle w:val="BodyText1"/>
        <w:numPr>
          <w:ilvl w:val="0"/>
          <w:numId w:val="32"/>
        </w:numPr>
        <w:tabs>
          <w:tab w:val="left" w:pos="1418"/>
        </w:tabs>
        <w:suppressAutoHyphens w:val="0"/>
        <w:spacing w:line="240" w:lineRule="auto"/>
        <w:ind w:left="0" w:firstLine="709"/>
        <w:textAlignment w:val="auto"/>
        <w:rPr>
          <w:sz w:val="24"/>
          <w:szCs w:val="24"/>
        </w:rPr>
      </w:pPr>
      <w:r w:rsidRPr="00221DF0">
        <w:rPr>
          <w:sz w:val="24"/>
          <w:szCs w:val="24"/>
        </w:rPr>
        <w:t>Jeigu saugykloje yra dideli temperatūros ir drėgmės svyravimai, būtina laikytis šių taisyklių:</w:t>
      </w:r>
    </w:p>
    <w:p w14:paraId="272A440A" w14:textId="77777777" w:rsidR="00FB785A" w:rsidRPr="00221DF0" w:rsidRDefault="00FB785A" w:rsidP="00965FDA">
      <w:pPr>
        <w:pStyle w:val="BodyText1"/>
        <w:numPr>
          <w:ilvl w:val="1"/>
          <w:numId w:val="32"/>
        </w:numPr>
        <w:tabs>
          <w:tab w:val="left" w:pos="1418"/>
        </w:tabs>
        <w:suppressAutoHyphens w:val="0"/>
        <w:spacing w:line="240" w:lineRule="auto"/>
        <w:ind w:left="0" w:firstLine="709"/>
        <w:textAlignment w:val="auto"/>
        <w:rPr>
          <w:sz w:val="24"/>
          <w:szCs w:val="24"/>
        </w:rPr>
      </w:pPr>
      <w:r w:rsidRPr="00221DF0">
        <w:rPr>
          <w:sz w:val="24"/>
          <w:szCs w:val="24"/>
        </w:rPr>
        <w:t>kai trūksta drėgmės, patalpos papildomai drėkinamos;</w:t>
      </w:r>
    </w:p>
    <w:p w14:paraId="1B80E8D6" w14:textId="77777777" w:rsidR="00FB785A" w:rsidRPr="00221DF0" w:rsidRDefault="00FB785A" w:rsidP="00965FDA">
      <w:pPr>
        <w:pStyle w:val="BodyText1"/>
        <w:numPr>
          <w:ilvl w:val="1"/>
          <w:numId w:val="32"/>
        </w:numPr>
        <w:tabs>
          <w:tab w:val="left" w:pos="1418"/>
        </w:tabs>
        <w:suppressAutoHyphens w:val="0"/>
        <w:spacing w:line="240" w:lineRule="auto"/>
        <w:ind w:left="0" w:firstLine="709"/>
        <w:textAlignment w:val="auto"/>
        <w:rPr>
          <w:sz w:val="24"/>
          <w:szCs w:val="24"/>
        </w:rPr>
      </w:pPr>
      <w:r w:rsidRPr="00221DF0">
        <w:rPr>
          <w:sz w:val="24"/>
          <w:szCs w:val="24"/>
        </w:rPr>
        <w:t>kai drėgmė padidėjusi, naudojamas drėgmės surinktuvas;</w:t>
      </w:r>
    </w:p>
    <w:p w14:paraId="3B710BDF" w14:textId="77777777" w:rsidR="00FB785A" w:rsidRPr="00221DF0" w:rsidRDefault="00FB785A" w:rsidP="00965FDA">
      <w:pPr>
        <w:pStyle w:val="BodyText1"/>
        <w:numPr>
          <w:ilvl w:val="1"/>
          <w:numId w:val="32"/>
        </w:numPr>
        <w:tabs>
          <w:tab w:val="left" w:pos="1418"/>
        </w:tabs>
        <w:suppressAutoHyphens w:val="0"/>
        <w:spacing w:line="240" w:lineRule="auto"/>
        <w:ind w:left="0" w:firstLine="709"/>
        <w:textAlignment w:val="auto"/>
        <w:rPr>
          <w:sz w:val="24"/>
          <w:szCs w:val="24"/>
        </w:rPr>
      </w:pPr>
      <w:r w:rsidRPr="00221DF0">
        <w:rPr>
          <w:sz w:val="24"/>
          <w:szCs w:val="24"/>
        </w:rPr>
        <w:t>drėgnose saugyklose spintos, lentynos 10–15 cm atitraukiamos nuo sienų, kad susidarytų oro tarpas;</w:t>
      </w:r>
    </w:p>
    <w:p w14:paraId="7AE13157" w14:textId="77777777" w:rsidR="00FB785A" w:rsidRPr="00221DF0" w:rsidRDefault="00FB785A" w:rsidP="00965FDA">
      <w:pPr>
        <w:pStyle w:val="BodyText1"/>
        <w:numPr>
          <w:ilvl w:val="1"/>
          <w:numId w:val="32"/>
        </w:numPr>
        <w:tabs>
          <w:tab w:val="left" w:pos="1418"/>
        </w:tabs>
        <w:suppressAutoHyphens w:val="0"/>
        <w:spacing w:line="240" w:lineRule="auto"/>
        <w:ind w:left="0" w:firstLine="709"/>
        <w:textAlignment w:val="auto"/>
        <w:rPr>
          <w:sz w:val="24"/>
          <w:szCs w:val="24"/>
        </w:rPr>
      </w:pPr>
      <w:r w:rsidRPr="00221DF0">
        <w:rPr>
          <w:sz w:val="24"/>
          <w:szCs w:val="24"/>
        </w:rPr>
        <w:t>nakčiai paliekami atitraukti stalčiai, atidarytos spintos;</w:t>
      </w:r>
    </w:p>
    <w:p w14:paraId="2C2ED3D0" w14:textId="77777777" w:rsidR="00FB785A" w:rsidRPr="00221DF0" w:rsidRDefault="00FB785A" w:rsidP="00965FDA">
      <w:pPr>
        <w:pStyle w:val="BodyText1"/>
        <w:numPr>
          <w:ilvl w:val="1"/>
          <w:numId w:val="32"/>
        </w:numPr>
        <w:tabs>
          <w:tab w:val="left" w:pos="1418"/>
        </w:tabs>
        <w:suppressAutoHyphens w:val="0"/>
        <w:spacing w:line="240" w:lineRule="auto"/>
        <w:ind w:left="0" w:firstLine="709"/>
        <w:textAlignment w:val="auto"/>
        <w:rPr>
          <w:sz w:val="24"/>
          <w:szCs w:val="24"/>
        </w:rPr>
      </w:pPr>
      <w:r w:rsidRPr="00221DF0">
        <w:rPr>
          <w:sz w:val="24"/>
          <w:szCs w:val="24"/>
        </w:rPr>
        <w:t xml:space="preserve">tikrinant eksponatų būklę, labiausiai dėmesį atkreipti į eksponatus iš odos, metalo, </w:t>
      </w:r>
      <w:proofErr w:type="spellStart"/>
      <w:r w:rsidRPr="00221DF0">
        <w:rPr>
          <w:sz w:val="24"/>
          <w:szCs w:val="24"/>
        </w:rPr>
        <w:t>fotomedžiagų</w:t>
      </w:r>
      <w:proofErr w:type="spellEnd"/>
      <w:r w:rsidRPr="00221DF0">
        <w:rPr>
          <w:sz w:val="24"/>
          <w:szCs w:val="24"/>
        </w:rPr>
        <w:t>, popieriaus, pasteles ir archeologinius radinius.</w:t>
      </w:r>
    </w:p>
    <w:p w14:paraId="1B809A1F" w14:textId="77777777" w:rsidR="00FB785A" w:rsidRPr="00221DF0" w:rsidRDefault="00FB785A" w:rsidP="00FB785A">
      <w:pPr>
        <w:pStyle w:val="BodyText1"/>
        <w:ind w:firstLine="851"/>
        <w:rPr>
          <w:sz w:val="24"/>
          <w:szCs w:val="24"/>
        </w:rPr>
      </w:pPr>
    </w:p>
    <w:p w14:paraId="2FA55CA6"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Eksponatų saugojimas pagal medžiagas ir rinkinių pobūdį</w:t>
      </w:r>
    </w:p>
    <w:p w14:paraId="75E0076C" w14:textId="77777777" w:rsidR="00FB785A" w:rsidRPr="00221DF0" w:rsidRDefault="00FB785A" w:rsidP="00FB785A">
      <w:pPr>
        <w:pStyle w:val="BodyText1"/>
        <w:ind w:firstLine="851"/>
        <w:rPr>
          <w:sz w:val="24"/>
          <w:szCs w:val="24"/>
        </w:rPr>
      </w:pPr>
    </w:p>
    <w:p w14:paraId="2E89A023"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Skirstant muziejaus rinkinius į saugyklas, reikia atsižvelgti į eksponatų savybes:</w:t>
      </w:r>
    </w:p>
    <w:p w14:paraId="70D139C0" w14:textId="77777777" w:rsidR="00FB785A" w:rsidRPr="00221DF0" w:rsidRDefault="00FB785A" w:rsidP="00965FDA">
      <w:pPr>
        <w:pStyle w:val="BodyText1"/>
        <w:numPr>
          <w:ilvl w:val="1"/>
          <w:numId w:val="32"/>
        </w:numPr>
        <w:suppressAutoHyphens w:val="0"/>
        <w:spacing w:line="240" w:lineRule="auto"/>
        <w:ind w:left="0" w:firstLine="709"/>
        <w:textAlignment w:val="auto"/>
        <w:rPr>
          <w:sz w:val="24"/>
          <w:szCs w:val="24"/>
        </w:rPr>
      </w:pPr>
      <w:r w:rsidRPr="00221DF0">
        <w:rPr>
          <w:sz w:val="24"/>
          <w:szCs w:val="24"/>
        </w:rPr>
        <w:t>tapybos eksponatus reikia saugoti sausose ir šviesiausiose saugyklose, nes jie jautriausi drėgmei ir šviesos trūkumui;</w:t>
      </w:r>
    </w:p>
    <w:p w14:paraId="25A16F31" w14:textId="77777777" w:rsidR="00FB785A" w:rsidRPr="00221DF0" w:rsidRDefault="00FB785A" w:rsidP="00965FDA">
      <w:pPr>
        <w:pStyle w:val="BodyText1"/>
        <w:numPr>
          <w:ilvl w:val="1"/>
          <w:numId w:val="32"/>
        </w:numPr>
        <w:suppressAutoHyphens w:val="0"/>
        <w:spacing w:line="240" w:lineRule="auto"/>
        <w:ind w:left="0" w:firstLine="709"/>
        <w:textAlignment w:val="auto"/>
        <w:rPr>
          <w:sz w:val="24"/>
          <w:szCs w:val="24"/>
        </w:rPr>
      </w:pPr>
      <w:r w:rsidRPr="00221DF0">
        <w:rPr>
          <w:sz w:val="24"/>
          <w:szCs w:val="24"/>
        </w:rPr>
        <w:t>audiniai saugomi sausose saugyklose;</w:t>
      </w:r>
    </w:p>
    <w:p w14:paraId="3D3368C4" w14:textId="77777777" w:rsidR="00FB785A" w:rsidRPr="00221DF0" w:rsidRDefault="00FB785A" w:rsidP="00965FDA">
      <w:pPr>
        <w:pStyle w:val="BodyText1"/>
        <w:numPr>
          <w:ilvl w:val="1"/>
          <w:numId w:val="32"/>
        </w:numPr>
        <w:suppressAutoHyphens w:val="0"/>
        <w:spacing w:line="240" w:lineRule="auto"/>
        <w:ind w:left="0" w:firstLine="709"/>
        <w:textAlignment w:val="auto"/>
        <w:rPr>
          <w:sz w:val="24"/>
          <w:szCs w:val="24"/>
        </w:rPr>
      </w:pPr>
      <w:r w:rsidRPr="00221DF0">
        <w:rPr>
          <w:sz w:val="24"/>
          <w:szCs w:val="24"/>
        </w:rPr>
        <w:t>keramiką, stiklą ir akmenį galima saugoti ir tamsesnėse bei drėgnesnėse saugyklose;</w:t>
      </w:r>
    </w:p>
    <w:p w14:paraId="7847095B" w14:textId="77777777" w:rsidR="00FB785A" w:rsidRPr="00221DF0" w:rsidRDefault="00FB785A" w:rsidP="00965FDA">
      <w:pPr>
        <w:pStyle w:val="BodyText1"/>
        <w:numPr>
          <w:ilvl w:val="1"/>
          <w:numId w:val="32"/>
        </w:numPr>
        <w:suppressAutoHyphens w:val="0"/>
        <w:spacing w:line="240" w:lineRule="auto"/>
        <w:ind w:left="0" w:firstLine="709"/>
        <w:textAlignment w:val="auto"/>
        <w:rPr>
          <w:sz w:val="24"/>
          <w:szCs w:val="24"/>
        </w:rPr>
      </w:pPr>
      <w:r w:rsidRPr="00221DF0">
        <w:rPr>
          <w:sz w:val="24"/>
          <w:szCs w:val="24"/>
        </w:rPr>
        <w:t>metalo dirbiniams galima skirti šaltas, bet sausas saugyklas;</w:t>
      </w:r>
    </w:p>
    <w:p w14:paraId="583EE650" w14:textId="77777777" w:rsidR="00FB785A" w:rsidRPr="00221DF0" w:rsidRDefault="00FB785A" w:rsidP="00965FDA">
      <w:pPr>
        <w:pStyle w:val="BodyText1"/>
        <w:numPr>
          <w:ilvl w:val="1"/>
          <w:numId w:val="32"/>
        </w:numPr>
        <w:suppressAutoHyphens w:val="0"/>
        <w:spacing w:line="240" w:lineRule="auto"/>
        <w:ind w:left="0" w:firstLine="709"/>
        <w:textAlignment w:val="auto"/>
        <w:rPr>
          <w:sz w:val="24"/>
          <w:szCs w:val="24"/>
        </w:rPr>
      </w:pPr>
      <w:r w:rsidRPr="00221DF0">
        <w:rPr>
          <w:sz w:val="24"/>
          <w:szCs w:val="24"/>
        </w:rPr>
        <w:t>eksponatus iš alavo, kurį žalingai veikia žema temperatūra, reikia saugoti šiltose saugyklose;</w:t>
      </w:r>
    </w:p>
    <w:p w14:paraId="00166774" w14:textId="77777777" w:rsidR="00FB785A" w:rsidRPr="00221DF0" w:rsidRDefault="00FB785A" w:rsidP="00965FDA">
      <w:pPr>
        <w:pStyle w:val="BodyText1"/>
        <w:numPr>
          <w:ilvl w:val="1"/>
          <w:numId w:val="32"/>
        </w:numPr>
        <w:suppressAutoHyphens w:val="0"/>
        <w:spacing w:line="240" w:lineRule="auto"/>
        <w:ind w:left="0" w:firstLine="709"/>
        <w:textAlignment w:val="auto"/>
        <w:rPr>
          <w:i/>
          <w:iCs/>
          <w:sz w:val="24"/>
          <w:szCs w:val="24"/>
        </w:rPr>
      </w:pPr>
      <w:r w:rsidRPr="00221DF0">
        <w:rPr>
          <w:sz w:val="24"/>
          <w:szCs w:val="24"/>
        </w:rPr>
        <w:t>eksponatai iš popieriaus turi būti saugomi sausose ir gerai vėdinamose saugyklose;</w:t>
      </w:r>
    </w:p>
    <w:p w14:paraId="768B7F31" w14:textId="77777777" w:rsidR="00FB785A" w:rsidRPr="00221DF0" w:rsidRDefault="00FB785A" w:rsidP="00965FDA">
      <w:pPr>
        <w:pStyle w:val="BodyText1"/>
        <w:numPr>
          <w:ilvl w:val="1"/>
          <w:numId w:val="32"/>
        </w:numPr>
        <w:suppressAutoHyphens w:val="0"/>
        <w:spacing w:line="240" w:lineRule="auto"/>
        <w:ind w:left="0" w:firstLine="709"/>
        <w:textAlignment w:val="auto"/>
        <w:rPr>
          <w:i/>
          <w:iCs/>
          <w:sz w:val="24"/>
          <w:szCs w:val="24"/>
        </w:rPr>
      </w:pPr>
      <w:r w:rsidRPr="00221DF0">
        <w:rPr>
          <w:sz w:val="24"/>
          <w:szCs w:val="24"/>
        </w:rPr>
        <w:t>iškamšas ir kailius reikia saugoti sausai.</w:t>
      </w:r>
    </w:p>
    <w:p w14:paraId="609B6187" w14:textId="77777777" w:rsidR="00FB785A" w:rsidRPr="00221DF0" w:rsidRDefault="00FB785A" w:rsidP="00FB785A">
      <w:pPr>
        <w:pStyle w:val="BodyText1"/>
        <w:ind w:firstLine="709"/>
        <w:rPr>
          <w:sz w:val="22"/>
          <w:szCs w:val="18"/>
        </w:rPr>
      </w:pPr>
    </w:p>
    <w:p w14:paraId="43F960B8"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Metalas</w:t>
      </w:r>
    </w:p>
    <w:p w14:paraId="5100432B" w14:textId="77777777" w:rsidR="00FB785A" w:rsidRPr="00221DF0" w:rsidRDefault="00FB785A" w:rsidP="00FB785A">
      <w:pPr>
        <w:pStyle w:val="BodyText1"/>
        <w:ind w:firstLine="851"/>
        <w:rPr>
          <w:sz w:val="24"/>
          <w:szCs w:val="24"/>
        </w:rPr>
      </w:pPr>
    </w:p>
    <w:p w14:paraId="121D97AC"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 xml:space="preserve"> Metalo eksponatų negalima saugoti padidėjusio drėgnio patalpose. Sumažėjusi drėgmė metalo eksponatams nepavojinga.</w:t>
      </w:r>
    </w:p>
    <w:p w14:paraId="14506D2A" w14:textId="77777777" w:rsidR="00FB785A" w:rsidRPr="00221DF0" w:rsidRDefault="00FB785A" w:rsidP="00965FDA">
      <w:pPr>
        <w:pStyle w:val="BodyText1"/>
        <w:numPr>
          <w:ilvl w:val="0"/>
          <w:numId w:val="32"/>
        </w:numPr>
        <w:suppressAutoHyphens w:val="0"/>
        <w:spacing w:line="240" w:lineRule="auto"/>
        <w:ind w:left="0" w:firstLine="709"/>
        <w:textAlignment w:val="auto"/>
        <w:rPr>
          <w:strike/>
          <w:sz w:val="24"/>
          <w:szCs w:val="24"/>
        </w:rPr>
      </w:pPr>
      <w:r w:rsidRPr="00221DF0">
        <w:rPr>
          <w:sz w:val="24"/>
          <w:szCs w:val="24"/>
        </w:rPr>
        <w:t>Tinkamiausia metalo eksponatams saugoti temperatūra yra +15°C ir 30–40% santykinis drėgnis.</w:t>
      </w:r>
    </w:p>
    <w:p w14:paraId="6C78A944"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Alavo eksponatai, saugomi patalpoje, kurios temperatūra ne žemesnė nei +13,6°C. Pastebėjus alavo maro požymius, pažeistą eksponatą reikia nedelsiant perkelti į šiltesnę (apie +20</w:t>
      </w:r>
      <w:r w:rsidRPr="00221DF0">
        <w:rPr>
          <w:position w:val="5"/>
          <w:sz w:val="24"/>
          <w:szCs w:val="24"/>
        </w:rPr>
        <w:t>o</w:t>
      </w:r>
      <w:r w:rsidRPr="00221DF0">
        <w:rPr>
          <w:sz w:val="24"/>
          <w:szCs w:val="24"/>
        </w:rPr>
        <w:t>C) patalpą, jį izoliuoti ir kviesti restauratorių.</w:t>
      </w:r>
    </w:p>
    <w:p w14:paraId="6C027AB4"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Numizmatika (monetos, medaliai, ordinai, žetonai, ženkliukai ir kt.) saugomi specialiose spintose ištraukiamų stalčių lizduose. Rekomenduojamas stalčiaus gylis yra 3–5 cm.</w:t>
      </w:r>
    </w:p>
    <w:p w14:paraId="362A45E6" w14:textId="77777777" w:rsidR="00FB785A" w:rsidRPr="00221DF0" w:rsidRDefault="00FB785A" w:rsidP="00FB785A">
      <w:pPr>
        <w:pStyle w:val="BodyText1"/>
        <w:ind w:firstLine="851"/>
        <w:rPr>
          <w:sz w:val="24"/>
          <w:szCs w:val="24"/>
        </w:rPr>
      </w:pPr>
    </w:p>
    <w:p w14:paraId="0EC861CC" w14:textId="77777777" w:rsidR="00FB785A" w:rsidRPr="00221DF0" w:rsidRDefault="00FB785A" w:rsidP="00FB785A">
      <w:pPr>
        <w:pStyle w:val="CentrBoldm"/>
        <w:ind w:firstLine="851"/>
        <w:rPr>
          <w:rFonts w:ascii="Times New Roman" w:hAnsi="Times New Roman"/>
          <w:sz w:val="24"/>
          <w:szCs w:val="24"/>
          <w:lang w:val="lt-LT"/>
        </w:rPr>
      </w:pPr>
      <w:proofErr w:type="spellStart"/>
      <w:r w:rsidRPr="00221DF0">
        <w:rPr>
          <w:rFonts w:ascii="Times New Roman" w:hAnsi="Times New Roman"/>
          <w:sz w:val="24"/>
          <w:szCs w:val="24"/>
          <w:lang w:val="lt-LT"/>
        </w:rPr>
        <w:t>Fotomedžiagos</w:t>
      </w:r>
      <w:proofErr w:type="spellEnd"/>
      <w:r w:rsidRPr="00221DF0">
        <w:rPr>
          <w:rFonts w:ascii="Times New Roman" w:hAnsi="Times New Roman"/>
          <w:sz w:val="24"/>
          <w:szCs w:val="24"/>
          <w:lang w:val="lt-LT"/>
        </w:rPr>
        <w:t>, magnetinės juostos, išorinės kompiuterinės laikmenos</w:t>
      </w:r>
    </w:p>
    <w:p w14:paraId="385C8F66" w14:textId="77777777" w:rsidR="00FB785A" w:rsidRPr="00221DF0" w:rsidRDefault="00FB785A" w:rsidP="00FB785A">
      <w:pPr>
        <w:pStyle w:val="CentrBoldm"/>
        <w:ind w:firstLine="851"/>
        <w:rPr>
          <w:rFonts w:ascii="Times New Roman" w:hAnsi="Times New Roman"/>
          <w:sz w:val="24"/>
          <w:szCs w:val="24"/>
          <w:lang w:val="lt-LT"/>
        </w:rPr>
      </w:pPr>
    </w:p>
    <w:p w14:paraId="51F6100C" w14:textId="77777777" w:rsidR="00FB785A" w:rsidRPr="00221DF0" w:rsidRDefault="00FB785A" w:rsidP="00965FDA">
      <w:pPr>
        <w:pStyle w:val="BodyText1"/>
        <w:numPr>
          <w:ilvl w:val="0"/>
          <w:numId w:val="32"/>
        </w:numPr>
        <w:suppressAutoHyphens w:val="0"/>
        <w:spacing w:line="240" w:lineRule="auto"/>
        <w:ind w:left="0" w:firstLine="851"/>
        <w:textAlignment w:val="auto"/>
        <w:rPr>
          <w:sz w:val="22"/>
          <w:szCs w:val="18"/>
        </w:rPr>
      </w:pPr>
      <w:r w:rsidRPr="00221DF0">
        <w:rPr>
          <w:sz w:val="22"/>
          <w:szCs w:val="18"/>
        </w:rPr>
        <w:t>Turint didelį kiekį negatyvų ir juostų, rekomenduojama įsigyti metalines spintas su ištraukiamais stalčiais.</w:t>
      </w:r>
    </w:p>
    <w:p w14:paraId="67D28DF3" w14:textId="77777777" w:rsidR="00FB785A" w:rsidRPr="00221DF0" w:rsidRDefault="00FB785A" w:rsidP="00965FDA">
      <w:pPr>
        <w:pStyle w:val="BodyText1"/>
        <w:numPr>
          <w:ilvl w:val="0"/>
          <w:numId w:val="32"/>
        </w:numPr>
        <w:suppressAutoHyphens w:val="0"/>
        <w:spacing w:line="240" w:lineRule="auto"/>
        <w:ind w:left="0" w:firstLine="851"/>
        <w:textAlignment w:val="auto"/>
        <w:rPr>
          <w:sz w:val="22"/>
          <w:szCs w:val="18"/>
        </w:rPr>
      </w:pPr>
      <w:r w:rsidRPr="00221DF0">
        <w:rPr>
          <w:sz w:val="22"/>
          <w:szCs w:val="18"/>
        </w:rPr>
        <w:lastRenderedPageBreak/>
        <w:t>Šalia magnetinių juostų saugyklos negalima laikyti aparatūros, sukeliančios magnetinius laukus.</w:t>
      </w:r>
    </w:p>
    <w:p w14:paraId="139C8B35" w14:textId="77777777" w:rsidR="00FB785A" w:rsidRPr="00221DF0" w:rsidRDefault="00FB785A" w:rsidP="00FB785A">
      <w:pPr>
        <w:pStyle w:val="BodyText1"/>
        <w:ind w:firstLine="851"/>
        <w:rPr>
          <w:sz w:val="22"/>
          <w:szCs w:val="18"/>
        </w:rPr>
      </w:pPr>
    </w:p>
    <w:p w14:paraId="77952141" w14:textId="77777777" w:rsidR="00FB785A" w:rsidRPr="00221DF0" w:rsidRDefault="00FB785A" w:rsidP="00FB785A">
      <w:pPr>
        <w:pStyle w:val="CentrBoldm"/>
        <w:ind w:firstLine="851"/>
        <w:rPr>
          <w:rFonts w:ascii="Times New Roman" w:hAnsi="Times New Roman"/>
          <w:sz w:val="22"/>
          <w:szCs w:val="18"/>
          <w:lang w:val="lt-LT"/>
        </w:rPr>
      </w:pPr>
      <w:r w:rsidRPr="00221DF0">
        <w:rPr>
          <w:rFonts w:ascii="Times New Roman" w:hAnsi="Times New Roman"/>
          <w:sz w:val="22"/>
          <w:szCs w:val="18"/>
          <w:lang w:val="lt-LT"/>
        </w:rPr>
        <w:t>Tekstilė, oda, kaulas</w:t>
      </w:r>
    </w:p>
    <w:p w14:paraId="2F29B2E0" w14:textId="77777777" w:rsidR="00FB785A" w:rsidRPr="00221DF0" w:rsidRDefault="00FB785A" w:rsidP="00FB785A">
      <w:pPr>
        <w:pStyle w:val="BodyText1"/>
        <w:ind w:firstLine="851"/>
        <w:rPr>
          <w:sz w:val="22"/>
          <w:szCs w:val="18"/>
        </w:rPr>
      </w:pPr>
    </w:p>
    <w:p w14:paraId="6DC00361"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Tekstilės eksponatų, pagamintų iš natūralių gyvulinės bei augalinės kilmės ar dirbtinių pluoštų, saugyklose būtina palaikyti pastovų 50%–65% santykinį drėgnį ir +10 – +15°C temperatūrą. Jei santykinis drėgnis didesnis, būtina papildomai šildyti ir nuolat vėdinti saugyklas.</w:t>
      </w:r>
    </w:p>
    <w:p w14:paraId="7A4E8F6E" w14:textId="77777777" w:rsidR="00FB785A" w:rsidRPr="00221DF0" w:rsidRDefault="00FB785A" w:rsidP="00965FDA">
      <w:pPr>
        <w:pStyle w:val="BodyText1"/>
        <w:numPr>
          <w:ilvl w:val="0"/>
          <w:numId w:val="32"/>
        </w:numPr>
        <w:suppressAutoHyphens w:val="0"/>
        <w:spacing w:line="240" w:lineRule="auto"/>
        <w:ind w:left="0" w:firstLine="709"/>
        <w:textAlignment w:val="auto"/>
        <w:rPr>
          <w:sz w:val="24"/>
          <w:szCs w:val="24"/>
        </w:rPr>
      </w:pPr>
      <w:r w:rsidRPr="00221DF0">
        <w:rPr>
          <w:sz w:val="24"/>
          <w:szCs w:val="24"/>
        </w:rPr>
        <w:t xml:space="preserve">Negalima tekstilės eksponatų saugoti arti langų, kad jiems nepakenktų staigūs temperatūros ir drėgmės svyravimai. </w:t>
      </w:r>
    </w:p>
    <w:p w14:paraId="32E15E15"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Tekstilės eksponatai saugomi pagal medžiagas (šilkas, vilna, medvilnė ir t.t.) uždarose spintose ar stalčiuose, pritaikytuose įvairių dydžių eksponatams saugoti.</w:t>
      </w:r>
    </w:p>
    <w:p w14:paraId="0AE30D7F"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Kandijančius eksponatus būtina izoliuoti, išvalyti dulkių siurbliu, ne mažiau kaip 4 val. palaikyti saulėje + 20°C arba du kartus po 10 val. – 20° C šaltyje.</w:t>
      </w:r>
    </w:p>
    <w:p w14:paraId="438967A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Naujai gaunami tekstilės eksponatai dezinfekuojami ir valomi. Jeigu eksponatas yra blogos būklės, šį darbą atlieka restauratorius.</w:t>
      </w:r>
    </w:p>
    <w:p w14:paraId="095A3316"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Odos eksponatams saugoti tinkamiausia temperatūra yra +18°C, drėgmė – 50–70%.</w:t>
      </w:r>
    </w:p>
    <w:p w14:paraId="6466760F" w14:textId="77777777" w:rsidR="00FB785A" w:rsidRPr="00221DF0" w:rsidRDefault="00FB785A" w:rsidP="00FB785A">
      <w:pPr>
        <w:pStyle w:val="BodyText1"/>
        <w:ind w:firstLine="851"/>
        <w:rPr>
          <w:sz w:val="24"/>
          <w:szCs w:val="24"/>
        </w:rPr>
      </w:pPr>
    </w:p>
    <w:p w14:paraId="49CBF796" w14:textId="77777777" w:rsidR="00FB785A" w:rsidRPr="00221DF0" w:rsidRDefault="00FB785A" w:rsidP="00FB785A">
      <w:pPr>
        <w:pStyle w:val="BodyText1"/>
        <w:ind w:firstLine="851"/>
        <w:rPr>
          <w:sz w:val="24"/>
          <w:szCs w:val="24"/>
        </w:rPr>
      </w:pPr>
    </w:p>
    <w:p w14:paraId="30E6230A" w14:textId="77777777" w:rsidR="00FB785A" w:rsidRPr="00221DF0" w:rsidRDefault="00FB785A" w:rsidP="00FB785A">
      <w:pPr>
        <w:pStyle w:val="CentrBoldm"/>
        <w:ind w:firstLine="851"/>
        <w:rPr>
          <w:rFonts w:ascii="Times New Roman" w:hAnsi="Times New Roman"/>
          <w:sz w:val="24"/>
          <w:szCs w:val="24"/>
          <w:lang w:val="lt-LT"/>
        </w:rPr>
      </w:pPr>
      <w:r w:rsidRPr="00221DF0">
        <w:rPr>
          <w:rFonts w:ascii="Times New Roman" w:hAnsi="Times New Roman"/>
          <w:sz w:val="24"/>
          <w:szCs w:val="24"/>
          <w:lang w:val="lt-LT"/>
        </w:rPr>
        <w:t>Muziejaus rinkinių eksponavimo sąlygos</w:t>
      </w:r>
    </w:p>
    <w:p w14:paraId="07DAFF8B" w14:textId="77777777" w:rsidR="00FB785A" w:rsidRPr="00221DF0" w:rsidRDefault="00FB785A" w:rsidP="00FB785A">
      <w:pPr>
        <w:pStyle w:val="BodyText1"/>
        <w:ind w:firstLine="851"/>
        <w:rPr>
          <w:sz w:val="24"/>
          <w:szCs w:val="24"/>
        </w:rPr>
      </w:pPr>
    </w:p>
    <w:p w14:paraId="778A20DA" w14:textId="77777777" w:rsidR="00FB785A" w:rsidRPr="00221DF0" w:rsidRDefault="00FB785A" w:rsidP="00965FDA">
      <w:pPr>
        <w:pStyle w:val="BodyText1"/>
        <w:numPr>
          <w:ilvl w:val="0"/>
          <w:numId w:val="32"/>
        </w:numPr>
        <w:suppressAutoHyphens w:val="0"/>
        <w:spacing w:line="240" w:lineRule="auto"/>
        <w:ind w:left="0" w:firstLine="851"/>
        <w:textAlignment w:val="auto"/>
        <w:rPr>
          <w:sz w:val="24"/>
          <w:szCs w:val="24"/>
        </w:rPr>
      </w:pPr>
      <w:r w:rsidRPr="00221DF0">
        <w:rPr>
          <w:sz w:val="24"/>
          <w:szCs w:val="24"/>
        </w:rPr>
        <w:t>Eksponuojant muziejines vertybes būtina palaikyti tinkamą mikroklimatą, įrengti tinkamą apšvietimą, apsaugoti jas nuo kenkėjų ir įvairaus pobūdžio pakenkimų. Pagrindiniai reikalavimai yra tie patys, kaip ir eksponatams saugoti, tik kai kurių eksponatų rūšių apšvietimas, ypač eksponuojant trumpą laiką, leidžiamas didesnis.</w:t>
      </w:r>
    </w:p>
    <w:p w14:paraId="091B5597" w14:textId="77777777" w:rsidR="00FB785A" w:rsidRPr="00B10190" w:rsidRDefault="00FB785A" w:rsidP="00FB785A">
      <w:pPr>
        <w:ind w:firstLine="851"/>
        <w:jc w:val="center"/>
        <w:rPr>
          <w:rFonts w:ascii="Times New Roman" w:hAnsi="Times New Roman" w:cs="Times New Roman"/>
          <w:sz w:val="24"/>
          <w:szCs w:val="24"/>
          <w:lang w:val="lt-LT"/>
        </w:rPr>
      </w:pPr>
      <w:r w:rsidRPr="00B10190">
        <w:rPr>
          <w:rFonts w:ascii="Times New Roman" w:hAnsi="Times New Roman" w:cs="Times New Roman"/>
          <w:sz w:val="24"/>
          <w:szCs w:val="24"/>
          <w:lang w:val="lt-LT"/>
        </w:rPr>
        <w:t>___________________________</w:t>
      </w:r>
    </w:p>
    <w:p w14:paraId="78AF4836" w14:textId="77777777" w:rsidR="00FB785A" w:rsidRPr="00B10190" w:rsidRDefault="00FB785A" w:rsidP="00FB785A">
      <w:pPr>
        <w:ind w:firstLine="851"/>
        <w:rPr>
          <w:rFonts w:ascii="Times New Roman" w:hAnsi="Times New Roman" w:cs="Times New Roman"/>
          <w:sz w:val="24"/>
          <w:szCs w:val="24"/>
          <w:lang w:val="lt-LT"/>
        </w:rPr>
      </w:pPr>
    </w:p>
    <w:p w14:paraId="76D815E9" w14:textId="63520F1E" w:rsidR="000D20F4" w:rsidRDefault="000D20F4">
      <w:pPr>
        <w:jc w:val="left"/>
        <w:rPr>
          <w:lang w:val="lt-LT"/>
        </w:rPr>
      </w:pPr>
    </w:p>
    <w:p w14:paraId="113E729E" w14:textId="23BFC3E8" w:rsidR="000D20F4" w:rsidRDefault="000D20F4">
      <w:pPr>
        <w:jc w:val="left"/>
        <w:rPr>
          <w:lang w:val="lt-LT"/>
        </w:rPr>
      </w:pPr>
      <w:r>
        <w:rPr>
          <w:lang w:val="lt-LT"/>
        </w:rPr>
        <w:br w:type="page"/>
      </w:r>
    </w:p>
    <w:p w14:paraId="2DBDBEEB" w14:textId="4600F815" w:rsidR="000D20F4" w:rsidRPr="00B8639F" w:rsidRDefault="000D20F4" w:rsidP="000D20F4">
      <w:pPr>
        <w:pStyle w:val="Antrat2"/>
        <w:jc w:val="left"/>
        <w:rPr>
          <w:color w:val="0079C1"/>
          <w:lang w:val="lt-LT"/>
        </w:rPr>
      </w:pPr>
      <w:bookmarkStart w:id="821" w:name="_Toc458894337"/>
      <w:r w:rsidRPr="00B8639F">
        <w:rPr>
          <w:color w:val="0079C1"/>
          <w:lang w:val="lt-LT"/>
        </w:rPr>
        <w:lastRenderedPageBreak/>
        <w:t xml:space="preserve">SPECIFIKACIJŲ </w:t>
      </w:r>
      <w:r>
        <w:rPr>
          <w:color w:val="0079C1"/>
          <w:lang w:val="lt-LT"/>
        </w:rPr>
        <w:t>2</w:t>
      </w:r>
      <w:r w:rsidRPr="00B8639F">
        <w:rPr>
          <w:color w:val="0079C1"/>
          <w:lang w:val="lt-LT"/>
        </w:rPr>
        <w:t xml:space="preserve"> PRIEDAS</w:t>
      </w:r>
      <w:bookmarkEnd w:id="821"/>
    </w:p>
    <w:p w14:paraId="0ECB7114" w14:textId="77777777" w:rsidR="00A2219F" w:rsidRPr="00221DF0" w:rsidRDefault="00A2219F" w:rsidP="00724D19">
      <w:pPr>
        <w:spacing w:before="120" w:after="120"/>
        <w:rPr>
          <w:lang w:val="lt-LT"/>
        </w:rPr>
        <w:sectPr w:rsidR="00A2219F" w:rsidRPr="00221DF0" w:rsidSect="00A2219F">
          <w:pgSz w:w="11906" w:h="16838" w:code="9"/>
          <w:pgMar w:top="1134" w:right="1134" w:bottom="1242" w:left="1304" w:header="709" w:footer="340" w:gutter="0"/>
          <w:cols w:space="708"/>
          <w:docGrid w:linePitch="360"/>
        </w:sectPr>
      </w:pPr>
    </w:p>
    <w:p w14:paraId="32EC7953" w14:textId="77777777" w:rsidR="00226CD4" w:rsidRPr="00221DF0" w:rsidRDefault="00226CD4" w:rsidP="00724D19">
      <w:pPr>
        <w:spacing w:before="120" w:after="120"/>
        <w:rPr>
          <w:lang w:val="lt-LT"/>
        </w:rPr>
      </w:pPr>
    </w:p>
    <w:sectPr w:rsidR="00226CD4" w:rsidRPr="00221DF0" w:rsidSect="00AB7BD3">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A0197" w14:textId="77777777" w:rsidR="006972D3" w:rsidRDefault="006972D3" w:rsidP="00226CD4">
      <w:r>
        <w:separator/>
      </w:r>
    </w:p>
  </w:endnote>
  <w:endnote w:type="continuationSeparator" w:id="0">
    <w:p w14:paraId="5D772865" w14:textId="77777777" w:rsidR="006972D3" w:rsidRDefault="006972D3" w:rsidP="00226CD4">
      <w:r>
        <w:continuationSeparator/>
      </w:r>
    </w:p>
  </w:endnote>
  <w:endnote w:type="continuationNotice" w:id="1">
    <w:p w14:paraId="4E516C82" w14:textId="77777777" w:rsidR="006972D3" w:rsidRDefault="00697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30503"/>
      <w:docPartObj>
        <w:docPartGallery w:val="Page Numbers (Bottom of Page)"/>
        <w:docPartUnique/>
      </w:docPartObj>
    </w:sdtPr>
    <w:sdtContent>
      <w:p w14:paraId="7C44B4B9" w14:textId="1A6CBFE4" w:rsidR="00635DA5" w:rsidRDefault="00635DA5">
        <w:pPr>
          <w:pStyle w:val="Porat"/>
        </w:pPr>
        <w:r>
          <w:fldChar w:fldCharType="begin"/>
        </w:r>
        <w:r>
          <w:instrText>PAGE   \* MERGEFORMAT</w:instrText>
        </w:r>
        <w:r>
          <w:fldChar w:fldCharType="separate"/>
        </w:r>
        <w:r w:rsidR="00C24209" w:rsidRPr="00C24209">
          <w:rPr>
            <w:noProof/>
            <w:lang w:val="lt-LT"/>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rightFromText="181" w:vertAnchor="page" w:tblpX="709" w:tblpY="15764"/>
      <w:tblOverlap w:val="never"/>
      <w:tblW w:w="8900" w:type="dxa"/>
      <w:tblLook w:val="04A0" w:firstRow="1" w:lastRow="0" w:firstColumn="1" w:lastColumn="0" w:noHBand="0" w:noVBand="1"/>
    </w:tblPr>
    <w:tblGrid>
      <w:gridCol w:w="8900"/>
    </w:tblGrid>
    <w:tr w:rsidR="00635DA5" w14:paraId="2340211C" w14:textId="77777777" w:rsidTr="00860775">
      <w:tc>
        <w:tcPr>
          <w:tcW w:w="5000" w:type="pct"/>
          <w:vAlign w:val="bottom"/>
          <w:hideMark/>
        </w:tcPr>
        <w:p w14:paraId="66D8B90D" w14:textId="77777777" w:rsidR="00635DA5" w:rsidRDefault="00635DA5" w:rsidP="00860775">
          <w:pPr>
            <w:pStyle w:val="Footer1"/>
          </w:pPr>
          <w:bookmarkStart w:id="131" w:name="BM_Footer"/>
          <w:bookmarkEnd w:id="131"/>
        </w:p>
      </w:tc>
    </w:tr>
  </w:tbl>
  <w:tbl>
    <w:tblPr>
      <w:tblpPr w:leftFromText="181" w:rightFromText="57" w:vertAnchor="page" w:horzAnchor="page" w:tblpX="1276" w:tblpY="15764"/>
      <w:tblOverlap w:val="never"/>
      <w:tblW w:w="624" w:type="dxa"/>
      <w:tblLook w:val="04A0" w:firstRow="1" w:lastRow="0" w:firstColumn="1" w:lastColumn="0" w:noHBand="0" w:noVBand="1"/>
    </w:tblPr>
    <w:tblGrid>
      <w:gridCol w:w="624"/>
    </w:tblGrid>
    <w:tr w:rsidR="00635DA5" w14:paraId="18793AE9" w14:textId="77777777" w:rsidTr="00860775">
      <w:tc>
        <w:tcPr>
          <w:tcW w:w="0" w:type="auto"/>
          <w:hideMark/>
        </w:tcPr>
        <w:bookmarkStart w:id="132" w:name="BM_PgNo"/>
        <w:p w14:paraId="6E42EC89" w14:textId="77777777" w:rsidR="00635DA5" w:rsidRDefault="00635DA5" w:rsidP="00860775">
          <w:pPr>
            <w:pStyle w:val="PageNumber"/>
          </w:pPr>
          <w:r>
            <w:fldChar w:fldCharType="begin"/>
          </w:r>
          <w:r>
            <w:instrText xml:space="preserve"> PAGE   \* MERGEFORMAT </w:instrText>
          </w:r>
          <w:r>
            <w:fldChar w:fldCharType="separate"/>
          </w:r>
          <w:r w:rsidR="00D21B96">
            <w:rPr>
              <w:noProof/>
            </w:rPr>
            <w:t>33</w:t>
          </w:r>
          <w:r>
            <w:fldChar w:fldCharType="end"/>
          </w:r>
          <w:bookmarkEnd w:id="132"/>
        </w:p>
      </w:tc>
    </w:tr>
  </w:tbl>
  <w:p w14:paraId="7DD5A8C6" w14:textId="77777777" w:rsidR="00635DA5" w:rsidRDefault="00635DA5" w:rsidP="00860775">
    <w:pPr>
      <w:pStyle w:val="Footer1"/>
      <w:rPr>
        <w:sz w:val="4"/>
        <w:szCs w:val="4"/>
      </w:rPr>
    </w:pPr>
  </w:p>
  <w:p w14:paraId="08B8B39C" w14:textId="77777777" w:rsidR="00635DA5" w:rsidRPr="00466F52" w:rsidRDefault="00635DA5" w:rsidP="00860775">
    <w:pPr>
      <w:pStyle w:val="Footer1"/>
    </w:pPr>
  </w:p>
  <w:p w14:paraId="30CF2EEE" w14:textId="77777777" w:rsidR="00635DA5" w:rsidRDefault="00635D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44377" w14:textId="77777777" w:rsidR="006972D3" w:rsidRDefault="006972D3" w:rsidP="00226CD4">
      <w:r>
        <w:separator/>
      </w:r>
    </w:p>
  </w:footnote>
  <w:footnote w:type="continuationSeparator" w:id="0">
    <w:p w14:paraId="0A793D31" w14:textId="77777777" w:rsidR="006972D3" w:rsidRDefault="006972D3" w:rsidP="00226CD4">
      <w:r>
        <w:continuationSeparator/>
      </w:r>
    </w:p>
  </w:footnote>
  <w:footnote w:type="continuationNotice" w:id="1">
    <w:p w14:paraId="28EAE897" w14:textId="77777777" w:rsidR="006972D3" w:rsidRDefault="006972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1E102" w14:textId="77777777" w:rsidR="00635DA5" w:rsidRDefault="00635DA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horzAnchor="page" w:tblpX="1305" w:tblpY="1"/>
      <w:tblW w:w="7797" w:type="dxa"/>
      <w:tblLayout w:type="fixed"/>
      <w:tblCellMar>
        <w:left w:w="0" w:type="dxa"/>
        <w:right w:w="0" w:type="dxa"/>
      </w:tblCellMar>
      <w:tblLook w:val="04A0" w:firstRow="1" w:lastRow="0" w:firstColumn="1" w:lastColumn="0" w:noHBand="0" w:noVBand="1"/>
    </w:tblPr>
    <w:tblGrid>
      <w:gridCol w:w="7797"/>
    </w:tblGrid>
    <w:tr w:rsidR="00635DA5" w14:paraId="3DD1D33D" w14:textId="77777777" w:rsidTr="00860775">
      <w:tc>
        <w:tcPr>
          <w:tcW w:w="7797" w:type="dxa"/>
        </w:tcPr>
        <w:p w14:paraId="28CF8FF1" w14:textId="77777777" w:rsidR="00635DA5" w:rsidRDefault="00635DA5" w:rsidP="00860775">
          <w:pPr>
            <w:pStyle w:val="HeaderRefDocTitle"/>
            <w:framePr w:wrap="auto" w:vAnchor="margin" w:yAlign="inline" w:anchorLock="0"/>
          </w:pPr>
        </w:p>
      </w:tc>
    </w:tr>
    <w:tr w:rsidR="00635DA5" w14:paraId="134F992D" w14:textId="77777777" w:rsidTr="00860775">
      <w:tc>
        <w:tcPr>
          <w:tcW w:w="7797" w:type="dxa"/>
        </w:tcPr>
        <w:p w14:paraId="35A197F6" w14:textId="77777777" w:rsidR="00635DA5" w:rsidRDefault="00635DA5" w:rsidP="00860775">
          <w:pPr>
            <w:pStyle w:val="SubTitleHeader"/>
            <w:framePr w:wrap="auto" w:vAnchor="margin" w:hAnchor="text" w:xAlign="left" w:yAlign="inline"/>
          </w:pPr>
        </w:p>
      </w:tc>
    </w:tr>
    <w:tr w:rsidR="00635DA5" w14:paraId="6C5EF151" w14:textId="77777777" w:rsidTr="00860775">
      <w:tc>
        <w:tcPr>
          <w:tcW w:w="7797" w:type="dxa"/>
        </w:tcPr>
        <w:p w14:paraId="6FB420E5" w14:textId="77777777" w:rsidR="00635DA5" w:rsidRDefault="00635DA5" w:rsidP="00860775">
          <w:pPr>
            <w:pStyle w:val="ConfiHeader"/>
          </w:pPr>
        </w:p>
      </w:tc>
    </w:tr>
  </w:tbl>
  <w:tbl>
    <w:tblPr>
      <w:tblpPr w:vertAnchor="text" w:tblpXSpec="right" w:tblpY="1"/>
      <w:tblW w:w="1622" w:type="dxa"/>
      <w:tblLayout w:type="fixed"/>
      <w:tblCellMar>
        <w:left w:w="0" w:type="dxa"/>
        <w:right w:w="0" w:type="dxa"/>
      </w:tblCellMar>
      <w:tblLook w:val="04A0" w:firstRow="1" w:lastRow="0" w:firstColumn="1" w:lastColumn="0" w:noHBand="0" w:noVBand="1"/>
    </w:tblPr>
    <w:tblGrid>
      <w:gridCol w:w="1622"/>
    </w:tblGrid>
    <w:tr w:rsidR="00635DA5" w14:paraId="29AC3C5C" w14:textId="77777777" w:rsidTr="00860775">
      <w:trPr>
        <w:trHeight w:val="533"/>
      </w:trPr>
      <w:tc>
        <w:tcPr>
          <w:tcW w:w="5000" w:type="pct"/>
        </w:tcPr>
        <w:p w14:paraId="115CA17F" w14:textId="77777777" w:rsidR="00635DA5" w:rsidRDefault="00635DA5" w:rsidP="00860775">
          <w:pPr>
            <w:pStyle w:val="GraphicRight"/>
          </w:pPr>
        </w:p>
      </w:tc>
    </w:tr>
  </w:tbl>
  <w:p w14:paraId="4F946A3D" w14:textId="77777777" w:rsidR="00635DA5" w:rsidRPr="00B17215" w:rsidRDefault="00635DA5" w:rsidP="00860775">
    <w:pPr>
      <w:pStyle w:val="Antrats"/>
    </w:pPr>
  </w:p>
  <w:p w14:paraId="0BBC97AE" w14:textId="77777777" w:rsidR="00635DA5" w:rsidRDefault="00635DA5"/>
  <w:tbl>
    <w:tblPr>
      <w:tblpPr w:rightFromText="181" w:vertAnchor="page" w:tblpX="709" w:tblpY="15764"/>
      <w:tblOverlap w:val="never"/>
      <w:tblW w:w="8900" w:type="dxa"/>
      <w:tblLook w:val="04A0" w:firstRow="1" w:lastRow="0" w:firstColumn="1" w:lastColumn="0" w:noHBand="0" w:noVBand="1"/>
    </w:tblPr>
    <w:tblGrid>
      <w:gridCol w:w="8900"/>
    </w:tblGrid>
    <w:tr w:rsidR="00635DA5" w14:paraId="563FC253" w14:textId="77777777" w:rsidTr="00860775">
      <w:tc>
        <w:tcPr>
          <w:tcW w:w="5000" w:type="pct"/>
          <w:vAlign w:val="bottom"/>
          <w:hideMark/>
        </w:tcPr>
        <w:p w14:paraId="5D13A8CE" w14:textId="77777777" w:rsidR="00635DA5" w:rsidRDefault="00635DA5" w:rsidP="00860775">
          <w:pPr>
            <w:pStyle w:val="Footer1"/>
          </w:pPr>
          <w:r>
            <w:br/>
          </w:r>
        </w:p>
      </w:tc>
    </w:tr>
  </w:tbl>
  <w:tbl>
    <w:tblPr>
      <w:tblpPr w:leftFromText="181" w:rightFromText="57" w:vertAnchor="page" w:horzAnchor="page" w:tblpX="1276" w:tblpY="15764"/>
      <w:tblOverlap w:val="never"/>
      <w:tblW w:w="624" w:type="dxa"/>
      <w:tblLook w:val="04A0" w:firstRow="1" w:lastRow="0" w:firstColumn="1" w:lastColumn="0" w:noHBand="0" w:noVBand="1"/>
    </w:tblPr>
    <w:tblGrid>
      <w:gridCol w:w="624"/>
    </w:tblGrid>
    <w:tr w:rsidR="00635DA5" w14:paraId="3B42A74D" w14:textId="77777777" w:rsidTr="00860775">
      <w:tc>
        <w:tcPr>
          <w:tcW w:w="0" w:type="auto"/>
          <w:hideMark/>
        </w:tcPr>
        <w:p w14:paraId="670EBBAC" w14:textId="77777777" w:rsidR="00635DA5" w:rsidRDefault="00635DA5" w:rsidP="00860775">
          <w:pPr>
            <w:pStyle w:val="PageNumber"/>
          </w:pPr>
          <w:r>
            <w:fldChar w:fldCharType="begin"/>
          </w:r>
          <w:r>
            <w:instrText xml:space="preserve"> PAGE   \* MERGEFORMAT </w:instrText>
          </w:r>
          <w:r>
            <w:fldChar w:fldCharType="separate"/>
          </w:r>
          <w:r w:rsidR="00D21B96">
            <w:rPr>
              <w:noProof/>
            </w:rPr>
            <w:t>33</w:t>
          </w:r>
          <w:r>
            <w:rPr>
              <w:noProof/>
            </w:rPr>
            <w:fldChar w:fldCharType="end"/>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642CB58"/>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15:restartNumberingAfterBreak="0">
    <w:nsid w:val="02024649"/>
    <w:multiLevelType w:val="hybridMultilevel"/>
    <w:tmpl w:val="366AD8EA"/>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2BC1A5C"/>
    <w:multiLevelType w:val="hybridMultilevel"/>
    <w:tmpl w:val="E214DEC8"/>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E82335"/>
    <w:multiLevelType w:val="hybridMultilevel"/>
    <w:tmpl w:val="B5DEAA28"/>
    <w:lvl w:ilvl="0" w:tplc="2B1ADA82">
      <w:start w:val="1"/>
      <w:numFmt w:val="bullet"/>
      <w:pStyle w:val="Bulletsne"/>
      <w:lvlText w:val="►"/>
      <w:lvlJc w:val="left"/>
      <w:pPr>
        <w:ind w:left="720" w:hanging="360"/>
      </w:pPr>
      <w:rPr>
        <w:rFonts w:ascii="Arial" w:hAnsi="Arial" w:hint="default"/>
        <w:color w:val="9999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90E29"/>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7A7AFF"/>
    <w:multiLevelType w:val="hybridMultilevel"/>
    <w:tmpl w:val="4B3CAE32"/>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 w15:restartNumberingAfterBreak="0">
    <w:nsid w:val="05233B68"/>
    <w:multiLevelType w:val="hybridMultilevel"/>
    <w:tmpl w:val="9FB0994C"/>
    <w:lvl w:ilvl="0" w:tplc="A224AC96">
      <w:start w:val="4"/>
      <w:numFmt w:val="bullet"/>
      <w:lvlText w:val="-"/>
      <w:lvlJc w:val="left"/>
      <w:pPr>
        <w:ind w:left="896" w:hanging="360"/>
      </w:pPr>
      <w:rPr>
        <w:rFonts w:ascii="Times New Roman" w:eastAsiaTheme="minorHAnsi" w:hAnsi="Times New Roman" w:cs="Times New Roman"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7" w15:restartNumberingAfterBreak="0">
    <w:nsid w:val="054018C4"/>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AF28D7"/>
    <w:multiLevelType w:val="hybridMultilevel"/>
    <w:tmpl w:val="FE964FAA"/>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AA5C0B"/>
    <w:multiLevelType w:val="hybridMultilevel"/>
    <w:tmpl w:val="C9D6CCE8"/>
    <w:lvl w:ilvl="0" w:tplc="0427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0A3B75"/>
    <w:multiLevelType w:val="hybridMultilevel"/>
    <w:tmpl w:val="68365B2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95A05E3"/>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6D4AC5"/>
    <w:multiLevelType w:val="hybridMultilevel"/>
    <w:tmpl w:val="6840F95C"/>
    <w:lvl w:ilvl="0" w:tplc="0427001B">
      <w:start w:val="1"/>
      <w:numFmt w:val="lowerRoman"/>
      <w:lvlText w:val="%1."/>
      <w:lvlJc w:val="right"/>
      <w:pPr>
        <w:ind w:left="1129" w:hanging="360"/>
      </w:pPr>
      <w:rPr>
        <w:rFonts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3" w15:restartNumberingAfterBreak="0">
    <w:nsid w:val="09897D7D"/>
    <w:multiLevelType w:val="hybridMultilevel"/>
    <w:tmpl w:val="CD7A6A78"/>
    <w:lvl w:ilvl="0" w:tplc="04270001">
      <w:start w:val="1"/>
      <w:numFmt w:val="bullet"/>
      <w:lvlText w:val=""/>
      <w:lvlJc w:val="left"/>
      <w:pPr>
        <w:ind w:left="2076" w:hanging="360"/>
      </w:pPr>
      <w:rPr>
        <w:rFonts w:ascii="Symbol" w:hAnsi="Symbol" w:hint="default"/>
      </w:rPr>
    </w:lvl>
    <w:lvl w:ilvl="1" w:tplc="04270003" w:tentative="1">
      <w:start w:val="1"/>
      <w:numFmt w:val="bullet"/>
      <w:lvlText w:val="o"/>
      <w:lvlJc w:val="left"/>
      <w:pPr>
        <w:ind w:left="2796" w:hanging="360"/>
      </w:pPr>
      <w:rPr>
        <w:rFonts w:ascii="Courier New" w:hAnsi="Courier New" w:cs="Courier New" w:hint="default"/>
      </w:rPr>
    </w:lvl>
    <w:lvl w:ilvl="2" w:tplc="04270005" w:tentative="1">
      <w:start w:val="1"/>
      <w:numFmt w:val="bullet"/>
      <w:lvlText w:val=""/>
      <w:lvlJc w:val="left"/>
      <w:pPr>
        <w:ind w:left="3516" w:hanging="360"/>
      </w:pPr>
      <w:rPr>
        <w:rFonts w:ascii="Wingdings" w:hAnsi="Wingdings" w:hint="default"/>
      </w:rPr>
    </w:lvl>
    <w:lvl w:ilvl="3" w:tplc="04270001" w:tentative="1">
      <w:start w:val="1"/>
      <w:numFmt w:val="bullet"/>
      <w:lvlText w:val=""/>
      <w:lvlJc w:val="left"/>
      <w:pPr>
        <w:ind w:left="4236" w:hanging="360"/>
      </w:pPr>
      <w:rPr>
        <w:rFonts w:ascii="Symbol" w:hAnsi="Symbol" w:hint="default"/>
      </w:rPr>
    </w:lvl>
    <w:lvl w:ilvl="4" w:tplc="04270003" w:tentative="1">
      <w:start w:val="1"/>
      <w:numFmt w:val="bullet"/>
      <w:lvlText w:val="o"/>
      <w:lvlJc w:val="left"/>
      <w:pPr>
        <w:ind w:left="4956" w:hanging="360"/>
      </w:pPr>
      <w:rPr>
        <w:rFonts w:ascii="Courier New" w:hAnsi="Courier New" w:cs="Courier New" w:hint="default"/>
      </w:rPr>
    </w:lvl>
    <w:lvl w:ilvl="5" w:tplc="04270005" w:tentative="1">
      <w:start w:val="1"/>
      <w:numFmt w:val="bullet"/>
      <w:lvlText w:val=""/>
      <w:lvlJc w:val="left"/>
      <w:pPr>
        <w:ind w:left="5676" w:hanging="360"/>
      </w:pPr>
      <w:rPr>
        <w:rFonts w:ascii="Wingdings" w:hAnsi="Wingdings" w:hint="default"/>
      </w:rPr>
    </w:lvl>
    <w:lvl w:ilvl="6" w:tplc="04270001" w:tentative="1">
      <w:start w:val="1"/>
      <w:numFmt w:val="bullet"/>
      <w:lvlText w:val=""/>
      <w:lvlJc w:val="left"/>
      <w:pPr>
        <w:ind w:left="6396" w:hanging="360"/>
      </w:pPr>
      <w:rPr>
        <w:rFonts w:ascii="Symbol" w:hAnsi="Symbol" w:hint="default"/>
      </w:rPr>
    </w:lvl>
    <w:lvl w:ilvl="7" w:tplc="04270003" w:tentative="1">
      <w:start w:val="1"/>
      <w:numFmt w:val="bullet"/>
      <w:lvlText w:val="o"/>
      <w:lvlJc w:val="left"/>
      <w:pPr>
        <w:ind w:left="7116" w:hanging="360"/>
      </w:pPr>
      <w:rPr>
        <w:rFonts w:ascii="Courier New" w:hAnsi="Courier New" w:cs="Courier New" w:hint="default"/>
      </w:rPr>
    </w:lvl>
    <w:lvl w:ilvl="8" w:tplc="04270005" w:tentative="1">
      <w:start w:val="1"/>
      <w:numFmt w:val="bullet"/>
      <w:lvlText w:val=""/>
      <w:lvlJc w:val="left"/>
      <w:pPr>
        <w:ind w:left="7836" w:hanging="360"/>
      </w:pPr>
      <w:rPr>
        <w:rFonts w:ascii="Wingdings" w:hAnsi="Wingdings" w:hint="default"/>
      </w:rPr>
    </w:lvl>
  </w:abstractNum>
  <w:abstractNum w:abstractNumId="14" w15:restartNumberingAfterBreak="0">
    <w:nsid w:val="0AAF1903"/>
    <w:multiLevelType w:val="multilevel"/>
    <w:tmpl w:val="43BCE5A2"/>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44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0AB2054D"/>
    <w:multiLevelType w:val="hybridMultilevel"/>
    <w:tmpl w:val="F1447B50"/>
    <w:lvl w:ilvl="0" w:tplc="0427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184EFB"/>
    <w:multiLevelType w:val="hybridMultilevel"/>
    <w:tmpl w:val="969A2630"/>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0B946040"/>
    <w:multiLevelType w:val="hybridMultilevel"/>
    <w:tmpl w:val="9404CD88"/>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0BA86337"/>
    <w:multiLevelType w:val="hybridMultilevel"/>
    <w:tmpl w:val="F56E356A"/>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0D55383C"/>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E0D3F40"/>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EF15EAB"/>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F126032"/>
    <w:multiLevelType w:val="hybridMultilevel"/>
    <w:tmpl w:val="60EA8508"/>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16B6E0A"/>
    <w:multiLevelType w:val="hybridMultilevel"/>
    <w:tmpl w:val="E0F49A7C"/>
    <w:lvl w:ilvl="0" w:tplc="04270019">
      <w:start w:val="1"/>
      <w:numFmt w:val="lowerLetter"/>
      <w:lvlText w:val="%1."/>
      <w:lvlJc w:val="left"/>
      <w:pPr>
        <w:ind w:left="1057"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24" w15:restartNumberingAfterBreak="0">
    <w:nsid w:val="11906BDD"/>
    <w:multiLevelType w:val="hybridMultilevel"/>
    <w:tmpl w:val="B3A43D6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34B54CA"/>
    <w:multiLevelType w:val="hybridMultilevel"/>
    <w:tmpl w:val="FE00F818"/>
    <w:lvl w:ilvl="0" w:tplc="0427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38B7DC2"/>
    <w:multiLevelType w:val="hybridMultilevel"/>
    <w:tmpl w:val="ACE07D1E"/>
    <w:lvl w:ilvl="0" w:tplc="A224AC96">
      <w:start w:val="4"/>
      <w:numFmt w:val="bullet"/>
      <w:lvlText w:val="-"/>
      <w:lvlJc w:val="left"/>
      <w:pPr>
        <w:ind w:left="2501" w:hanging="360"/>
      </w:pPr>
      <w:rPr>
        <w:rFonts w:ascii="Times New Roman" w:eastAsiaTheme="minorHAnsi" w:hAnsi="Times New Roman" w:cs="Times New Roman" w:hint="default"/>
      </w:rPr>
    </w:lvl>
    <w:lvl w:ilvl="1" w:tplc="04270003" w:tentative="1">
      <w:start w:val="1"/>
      <w:numFmt w:val="bullet"/>
      <w:lvlText w:val="o"/>
      <w:lvlJc w:val="left"/>
      <w:pPr>
        <w:ind w:left="3221" w:hanging="360"/>
      </w:pPr>
      <w:rPr>
        <w:rFonts w:ascii="Courier New" w:hAnsi="Courier New" w:cs="Courier New" w:hint="default"/>
      </w:rPr>
    </w:lvl>
    <w:lvl w:ilvl="2" w:tplc="04270005" w:tentative="1">
      <w:start w:val="1"/>
      <w:numFmt w:val="bullet"/>
      <w:lvlText w:val=""/>
      <w:lvlJc w:val="left"/>
      <w:pPr>
        <w:ind w:left="3941" w:hanging="360"/>
      </w:pPr>
      <w:rPr>
        <w:rFonts w:ascii="Wingdings" w:hAnsi="Wingdings" w:hint="default"/>
      </w:rPr>
    </w:lvl>
    <w:lvl w:ilvl="3" w:tplc="04270001" w:tentative="1">
      <w:start w:val="1"/>
      <w:numFmt w:val="bullet"/>
      <w:lvlText w:val=""/>
      <w:lvlJc w:val="left"/>
      <w:pPr>
        <w:ind w:left="4661" w:hanging="360"/>
      </w:pPr>
      <w:rPr>
        <w:rFonts w:ascii="Symbol" w:hAnsi="Symbol" w:hint="default"/>
      </w:rPr>
    </w:lvl>
    <w:lvl w:ilvl="4" w:tplc="04270003" w:tentative="1">
      <w:start w:val="1"/>
      <w:numFmt w:val="bullet"/>
      <w:lvlText w:val="o"/>
      <w:lvlJc w:val="left"/>
      <w:pPr>
        <w:ind w:left="5381" w:hanging="360"/>
      </w:pPr>
      <w:rPr>
        <w:rFonts w:ascii="Courier New" w:hAnsi="Courier New" w:cs="Courier New" w:hint="default"/>
      </w:rPr>
    </w:lvl>
    <w:lvl w:ilvl="5" w:tplc="04270005" w:tentative="1">
      <w:start w:val="1"/>
      <w:numFmt w:val="bullet"/>
      <w:lvlText w:val=""/>
      <w:lvlJc w:val="left"/>
      <w:pPr>
        <w:ind w:left="6101" w:hanging="360"/>
      </w:pPr>
      <w:rPr>
        <w:rFonts w:ascii="Wingdings" w:hAnsi="Wingdings" w:hint="default"/>
      </w:rPr>
    </w:lvl>
    <w:lvl w:ilvl="6" w:tplc="04270001" w:tentative="1">
      <w:start w:val="1"/>
      <w:numFmt w:val="bullet"/>
      <w:lvlText w:val=""/>
      <w:lvlJc w:val="left"/>
      <w:pPr>
        <w:ind w:left="6821" w:hanging="360"/>
      </w:pPr>
      <w:rPr>
        <w:rFonts w:ascii="Symbol" w:hAnsi="Symbol" w:hint="default"/>
      </w:rPr>
    </w:lvl>
    <w:lvl w:ilvl="7" w:tplc="04270003" w:tentative="1">
      <w:start w:val="1"/>
      <w:numFmt w:val="bullet"/>
      <w:lvlText w:val="o"/>
      <w:lvlJc w:val="left"/>
      <w:pPr>
        <w:ind w:left="7541" w:hanging="360"/>
      </w:pPr>
      <w:rPr>
        <w:rFonts w:ascii="Courier New" w:hAnsi="Courier New" w:cs="Courier New" w:hint="default"/>
      </w:rPr>
    </w:lvl>
    <w:lvl w:ilvl="8" w:tplc="04270005" w:tentative="1">
      <w:start w:val="1"/>
      <w:numFmt w:val="bullet"/>
      <w:lvlText w:val=""/>
      <w:lvlJc w:val="left"/>
      <w:pPr>
        <w:ind w:left="8261" w:hanging="360"/>
      </w:pPr>
      <w:rPr>
        <w:rFonts w:ascii="Wingdings" w:hAnsi="Wingdings" w:hint="default"/>
      </w:rPr>
    </w:lvl>
  </w:abstractNum>
  <w:abstractNum w:abstractNumId="27" w15:restartNumberingAfterBreak="0">
    <w:nsid w:val="13985C56"/>
    <w:multiLevelType w:val="multilevel"/>
    <w:tmpl w:val="B12422B6"/>
    <w:lvl w:ilvl="0">
      <w:start w:val="1"/>
      <w:numFmt w:val="lowerLetter"/>
      <w:pStyle w:val="Bullet1"/>
      <w:lvlText w:val="(%1)"/>
      <w:lvlJc w:val="left"/>
      <w:pPr>
        <w:tabs>
          <w:tab w:val="num" w:pos="567"/>
        </w:tabs>
        <w:ind w:left="567" w:hanging="567"/>
      </w:pPr>
      <w:rPr>
        <w:rFonts w:ascii="Arial" w:hAnsi="Arial" w:hint="default"/>
        <w:b w:val="0"/>
        <w:i w:val="0"/>
        <w:color w:val="ED7D31" w:themeColor="accent2"/>
        <w:sz w:val="20"/>
        <w:szCs w:val="18"/>
      </w:rPr>
    </w:lvl>
    <w:lvl w:ilvl="1">
      <w:start w:val="1"/>
      <w:numFmt w:val="decimal"/>
      <w:lvlText w:val="%2."/>
      <w:lvlJc w:val="left"/>
      <w:pPr>
        <w:tabs>
          <w:tab w:val="num" w:pos="851"/>
        </w:tabs>
        <w:ind w:left="851" w:hanging="284"/>
      </w:pPr>
      <w:rPr>
        <w:rFonts w:ascii="Arial" w:hAnsi="Arial" w:hint="default"/>
        <w:b w:val="0"/>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42D24E6"/>
    <w:multiLevelType w:val="hybridMultilevel"/>
    <w:tmpl w:val="93C42B7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4996FBA"/>
    <w:multiLevelType w:val="hybridMultilevel"/>
    <w:tmpl w:val="FE964FAA"/>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50E0189"/>
    <w:multiLevelType w:val="hybridMultilevel"/>
    <w:tmpl w:val="108C3FD8"/>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154953B0"/>
    <w:multiLevelType w:val="hybridMultilevel"/>
    <w:tmpl w:val="85D4AD1C"/>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6D819E2"/>
    <w:multiLevelType w:val="multilevel"/>
    <w:tmpl w:val="EB9EBC9C"/>
    <w:lvl w:ilvl="0">
      <w:start w:val="1"/>
      <w:numFmt w:val="bullet"/>
      <w:lvlText w:val=""/>
      <w:lvlJc w:val="left"/>
      <w:pPr>
        <w:tabs>
          <w:tab w:val="num" w:pos="284"/>
        </w:tabs>
        <w:ind w:left="284" w:hanging="284"/>
      </w:pPr>
      <w:rPr>
        <w:rFonts w:ascii="Wingdings 2" w:hAnsi="Wingdings 2" w:cs="Times New Roman" w:hint="default"/>
        <w:color w:val="80A1B6"/>
        <w:sz w:val="20"/>
        <w:szCs w:val="24"/>
      </w:rPr>
    </w:lvl>
    <w:lvl w:ilvl="1">
      <w:start w:val="1"/>
      <w:numFmt w:val="bullet"/>
      <w:lvlText w:val=""/>
      <w:lvlJc w:val="left"/>
      <w:pPr>
        <w:tabs>
          <w:tab w:val="num" w:pos="567"/>
        </w:tabs>
        <w:ind w:left="567" w:hanging="283"/>
      </w:pPr>
      <w:rPr>
        <w:rFonts w:ascii="Symbol" w:hAnsi="Symbol" w:cs="Times New Roman" w:hint="default"/>
        <w:color w:val="808080"/>
        <w:szCs w:val="24"/>
      </w:rPr>
    </w:lvl>
    <w:lvl w:ilvl="2">
      <w:start w:val="1"/>
      <w:numFmt w:val="bullet"/>
      <w:lvlText w:val=""/>
      <w:lvlJc w:val="left"/>
      <w:pPr>
        <w:tabs>
          <w:tab w:val="num" w:pos="851"/>
        </w:tabs>
        <w:ind w:left="851" w:hanging="284"/>
      </w:pPr>
      <w:rPr>
        <w:rFonts w:ascii="Symbol" w:hAnsi="Symbol" w:cs="Times New Roman" w:hint="default"/>
        <w:color w:val="808080"/>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17653F96"/>
    <w:multiLevelType w:val="hybridMultilevel"/>
    <w:tmpl w:val="1B584778"/>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18EF3CBE"/>
    <w:multiLevelType w:val="hybridMultilevel"/>
    <w:tmpl w:val="E6B89E98"/>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97C6CD6"/>
    <w:multiLevelType w:val="hybridMultilevel"/>
    <w:tmpl w:val="3672000A"/>
    <w:lvl w:ilvl="0" w:tplc="04270019">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1A7E0E17"/>
    <w:multiLevelType w:val="hybridMultilevel"/>
    <w:tmpl w:val="5E207BDE"/>
    <w:lvl w:ilvl="0" w:tplc="0427001B">
      <w:start w:val="1"/>
      <w:numFmt w:val="lowerRoman"/>
      <w:lvlText w:val="%1."/>
      <w:lvlJc w:val="right"/>
      <w:pPr>
        <w:ind w:left="1582" w:hanging="360"/>
      </w:pPr>
      <w:rPr>
        <w:rFonts w:hint="default"/>
      </w:rPr>
    </w:lvl>
    <w:lvl w:ilvl="1" w:tplc="04270003">
      <w:start w:val="1"/>
      <w:numFmt w:val="bullet"/>
      <w:lvlText w:val="o"/>
      <w:lvlJc w:val="left"/>
      <w:pPr>
        <w:ind w:left="2302" w:hanging="360"/>
      </w:pPr>
      <w:rPr>
        <w:rFonts w:ascii="Courier New" w:hAnsi="Courier New" w:cs="Courier New" w:hint="default"/>
      </w:rPr>
    </w:lvl>
    <w:lvl w:ilvl="2" w:tplc="04270005" w:tentative="1">
      <w:start w:val="1"/>
      <w:numFmt w:val="bullet"/>
      <w:lvlText w:val=""/>
      <w:lvlJc w:val="left"/>
      <w:pPr>
        <w:ind w:left="3022" w:hanging="360"/>
      </w:pPr>
      <w:rPr>
        <w:rFonts w:ascii="Wingdings" w:hAnsi="Wingdings" w:hint="default"/>
      </w:rPr>
    </w:lvl>
    <w:lvl w:ilvl="3" w:tplc="04270001" w:tentative="1">
      <w:start w:val="1"/>
      <w:numFmt w:val="bullet"/>
      <w:lvlText w:val=""/>
      <w:lvlJc w:val="left"/>
      <w:pPr>
        <w:ind w:left="3742" w:hanging="360"/>
      </w:pPr>
      <w:rPr>
        <w:rFonts w:ascii="Symbol" w:hAnsi="Symbol" w:hint="default"/>
      </w:rPr>
    </w:lvl>
    <w:lvl w:ilvl="4" w:tplc="04270003" w:tentative="1">
      <w:start w:val="1"/>
      <w:numFmt w:val="bullet"/>
      <w:lvlText w:val="o"/>
      <w:lvlJc w:val="left"/>
      <w:pPr>
        <w:ind w:left="4462" w:hanging="360"/>
      </w:pPr>
      <w:rPr>
        <w:rFonts w:ascii="Courier New" w:hAnsi="Courier New" w:cs="Courier New" w:hint="default"/>
      </w:rPr>
    </w:lvl>
    <w:lvl w:ilvl="5" w:tplc="04270005" w:tentative="1">
      <w:start w:val="1"/>
      <w:numFmt w:val="bullet"/>
      <w:lvlText w:val=""/>
      <w:lvlJc w:val="left"/>
      <w:pPr>
        <w:ind w:left="5182" w:hanging="360"/>
      </w:pPr>
      <w:rPr>
        <w:rFonts w:ascii="Wingdings" w:hAnsi="Wingdings" w:hint="default"/>
      </w:rPr>
    </w:lvl>
    <w:lvl w:ilvl="6" w:tplc="04270001" w:tentative="1">
      <w:start w:val="1"/>
      <w:numFmt w:val="bullet"/>
      <w:lvlText w:val=""/>
      <w:lvlJc w:val="left"/>
      <w:pPr>
        <w:ind w:left="5902" w:hanging="360"/>
      </w:pPr>
      <w:rPr>
        <w:rFonts w:ascii="Symbol" w:hAnsi="Symbol" w:hint="default"/>
      </w:rPr>
    </w:lvl>
    <w:lvl w:ilvl="7" w:tplc="04270003" w:tentative="1">
      <w:start w:val="1"/>
      <w:numFmt w:val="bullet"/>
      <w:lvlText w:val="o"/>
      <w:lvlJc w:val="left"/>
      <w:pPr>
        <w:ind w:left="6622" w:hanging="360"/>
      </w:pPr>
      <w:rPr>
        <w:rFonts w:ascii="Courier New" w:hAnsi="Courier New" w:cs="Courier New" w:hint="default"/>
      </w:rPr>
    </w:lvl>
    <w:lvl w:ilvl="8" w:tplc="04270005" w:tentative="1">
      <w:start w:val="1"/>
      <w:numFmt w:val="bullet"/>
      <w:lvlText w:val=""/>
      <w:lvlJc w:val="left"/>
      <w:pPr>
        <w:ind w:left="7342" w:hanging="360"/>
      </w:pPr>
      <w:rPr>
        <w:rFonts w:ascii="Wingdings" w:hAnsi="Wingdings" w:hint="default"/>
      </w:rPr>
    </w:lvl>
  </w:abstractNum>
  <w:abstractNum w:abstractNumId="37" w15:restartNumberingAfterBreak="0">
    <w:nsid w:val="1B1103DE"/>
    <w:multiLevelType w:val="hybridMultilevel"/>
    <w:tmpl w:val="F104D642"/>
    <w:lvl w:ilvl="0" w:tplc="38604892">
      <w:start w:val="1"/>
      <w:numFmt w:val="bullet"/>
      <w:pStyle w:val="L1c"/>
      <w:lvlText w:val=""/>
      <w:lvlJc w:val="left"/>
      <w:pPr>
        <w:ind w:left="786" w:hanging="360"/>
      </w:pPr>
      <w:rPr>
        <w:rFonts w:ascii="Wingdings" w:hAnsi="Wingdings" w:hint="default"/>
        <w:color w:val="auto"/>
        <w:sz w:val="22"/>
        <w:szCs w:val="22"/>
      </w:rPr>
    </w:lvl>
    <w:lvl w:ilvl="1" w:tplc="3DD21F6E">
      <w:start w:val="1"/>
      <w:numFmt w:val="bullet"/>
      <w:pStyle w:val="Bullet2"/>
      <w:lvlText w:val="o"/>
      <w:lvlJc w:val="left"/>
      <w:pPr>
        <w:tabs>
          <w:tab w:val="num" w:pos="1534"/>
        </w:tabs>
        <w:ind w:left="1534" w:hanging="454"/>
      </w:pPr>
      <w:rPr>
        <w:rFonts w:ascii="Courier New" w:hAnsi="Courier New" w:cs="Courier New"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3A0FD5"/>
    <w:multiLevelType w:val="hybridMultilevel"/>
    <w:tmpl w:val="3C64319C"/>
    <w:lvl w:ilvl="0" w:tplc="04270019">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1E6B1CEC"/>
    <w:multiLevelType w:val="hybridMultilevel"/>
    <w:tmpl w:val="D3560956"/>
    <w:lvl w:ilvl="0" w:tplc="04270019">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15:restartNumberingAfterBreak="0">
    <w:nsid w:val="1FFE7CA7"/>
    <w:multiLevelType w:val="hybridMultilevel"/>
    <w:tmpl w:val="9D9C0E5A"/>
    <w:lvl w:ilvl="0" w:tplc="A224AC96">
      <w:start w:val="4"/>
      <w:numFmt w:val="bullet"/>
      <w:lvlText w:val="-"/>
      <w:lvlJc w:val="left"/>
      <w:pPr>
        <w:ind w:left="896" w:hanging="360"/>
      </w:pPr>
      <w:rPr>
        <w:rFonts w:ascii="Times New Roman" w:eastAsiaTheme="minorHAnsi" w:hAnsi="Times New Roman" w:cs="Times New Roman"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41" w15:restartNumberingAfterBreak="0">
    <w:nsid w:val="21EB5EA8"/>
    <w:multiLevelType w:val="hybridMultilevel"/>
    <w:tmpl w:val="8682C3A0"/>
    <w:lvl w:ilvl="0" w:tplc="A224AC96">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4B0210A"/>
    <w:multiLevelType w:val="hybridMultilevel"/>
    <w:tmpl w:val="5F7E00F8"/>
    <w:lvl w:ilvl="0" w:tplc="A224AC96">
      <w:start w:val="4"/>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3" w15:restartNumberingAfterBreak="0">
    <w:nsid w:val="25CA7524"/>
    <w:multiLevelType w:val="hybridMultilevel"/>
    <w:tmpl w:val="4B3CAE32"/>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4" w15:restartNumberingAfterBreak="0">
    <w:nsid w:val="27297C9A"/>
    <w:multiLevelType w:val="hybridMultilevel"/>
    <w:tmpl w:val="EB40BA5C"/>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7B32820"/>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8935724"/>
    <w:multiLevelType w:val="hybridMultilevel"/>
    <w:tmpl w:val="808E3B72"/>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8B44ECD"/>
    <w:multiLevelType w:val="hybridMultilevel"/>
    <w:tmpl w:val="239A261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8C13E41"/>
    <w:multiLevelType w:val="hybridMultilevel"/>
    <w:tmpl w:val="EF46E5B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A7573FC"/>
    <w:multiLevelType w:val="hybridMultilevel"/>
    <w:tmpl w:val="C89C88CA"/>
    <w:lvl w:ilvl="0" w:tplc="0427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AAB1793"/>
    <w:multiLevelType w:val="hybridMultilevel"/>
    <w:tmpl w:val="2DC41216"/>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51" w15:restartNumberingAfterBreak="0">
    <w:nsid w:val="2CA032AF"/>
    <w:multiLevelType w:val="hybridMultilevel"/>
    <w:tmpl w:val="4B243BD2"/>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15:restartNumberingAfterBreak="0">
    <w:nsid w:val="2CC54E32"/>
    <w:multiLevelType w:val="hybridMultilevel"/>
    <w:tmpl w:val="7DAA8004"/>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3" w15:restartNumberingAfterBreak="0">
    <w:nsid w:val="2CF900BE"/>
    <w:multiLevelType w:val="hybridMultilevel"/>
    <w:tmpl w:val="332ECCC2"/>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4" w15:restartNumberingAfterBreak="0">
    <w:nsid w:val="2E150A1E"/>
    <w:multiLevelType w:val="hybridMultilevel"/>
    <w:tmpl w:val="81EA6DBE"/>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5" w15:restartNumberingAfterBreak="0">
    <w:nsid w:val="2E36158A"/>
    <w:multiLevelType w:val="hybridMultilevel"/>
    <w:tmpl w:val="20804908"/>
    <w:lvl w:ilvl="0" w:tplc="A224AC96">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2FCC641E"/>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00A3574"/>
    <w:multiLevelType w:val="hybridMultilevel"/>
    <w:tmpl w:val="D534AA42"/>
    <w:lvl w:ilvl="0" w:tplc="04270019">
      <w:start w:val="1"/>
      <w:numFmt w:val="lowerLetter"/>
      <w:lvlText w:val="%1."/>
      <w:lvlJc w:val="left"/>
      <w:pPr>
        <w:ind w:left="1080" w:hanging="360"/>
      </w:pPr>
      <w:rPr>
        <w:rFonts w:hint="default"/>
      </w:r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58" w15:restartNumberingAfterBreak="0">
    <w:nsid w:val="3065545E"/>
    <w:multiLevelType w:val="hybridMultilevel"/>
    <w:tmpl w:val="E22AE08C"/>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9" w15:restartNumberingAfterBreak="0">
    <w:nsid w:val="30987914"/>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DB0902"/>
    <w:multiLevelType w:val="multilevel"/>
    <w:tmpl w:val="9B5452E2"/>
    <w:lvl w:ilvl="0">
      <w:start w:val="1"/>
      <w:numFmt w:val="lowerLetter"/>
      <w:lvlText w:val="%1."/>
      <w:lvlJc w:val="left"/>
      <w:pPr>
        <w:ind w:left="1080" w:hanging="360"/>
      </w:pPr>
      <w:rPr>
        <w:color w:val="auto"/>
      </w:rPr>
    </w:lvl>
    <w:lvl w:ilvl="1">
      <w:start w:val="1"/>
      <w:numFmt w:val="decimal"/>
      <w:lvlText w:val="%2."/>
      <w:lvlJc w:val="left"/>
      <w:pPr>
        <w:ind w:left="1512" w:hanging="432"/>
      </w:pPr>
      <w:rPr>
        <w:i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31402970"/>
    <w:multiLevelType w:val="hybridMultilevel"/>
    <w:tmpl w:val="DB04BA7A"/>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2" w15:restartNumberingAfterBreak="0">
    <w:nsid w:val="320D4723"/>
    <w:multiLevelType w:val="hybridMultilevel"/>
    <w:tmpl w:val="C9FA3572"/>
    <w:lvl w:ilvl="0" w:tplc="A224AC96">
      <w:start w:val="4"/>
      <w:numFmt w:val="bullet"/>
      <w:lvlText w:val="-"/>
      <w:lvlJc w:val="left"/>
      <w:pPr>
        <w:ind w:left="896" w:hanging="360"/>
      </w:pPr>
      <w:rPr>
        <w:rFonts w:ascii="Times New Roman" w:eastAsiaTheme="minorHAnsi" w:hAnsi="Times New Roman" w:cs="Times New Roman"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63" w15:restartNumberingAfterBreak="0">
    <w:nsid w:val="323A182B"/>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37B2F64"/>
    <w:multiLevelType w:val="hybridMultilevel"/>
    <w:tmpl w:val="7DD4A39C"/>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3B86977"/>
    <w:multiLevelType w:val="hybridMultilevel"/>
    <w:tmpl w:val="B5BA1312"/>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5EC54AD"/>
    <w:multiLevelType w:val="hybridMultilevel"/>
    <w:tmpl w:val="7A2C5B64"/>
    <w:lvl w:ilvl="0" w:tplc="0427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68E2BC4"/>
    <w:multiLevelType w:val="hybridMultilevel"/>
    <w:tmpl w:val="4E487502"/>
    <w:lvl w:ilvl="0" w:tplc="E722A22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8" w15:restartNumberingAfterBreak="0">
    <w:nsid w:val="369A6E0A"/>
    <w:multiLevelType w:val="hybridMultilevel"/>
    <w:tmpl w:val="FE964FAA"/>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7046482"/>
    <w:multiLevelType w:val="hybridMultilevel"/>
    <w:tmpl w:val="E020B06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70D2FDC"/>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9052FC9"/>
    <w:multiLevelType w:val="hybridMultilevel"/>
    <w:tmpl w:val="F90A8A44"/>
    <w:lvl w:ilvl="0" w:tplc="08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399131F9"/>
    <w:multiLevelType w:val="hybridMultilevel"/>
    <w:tmpl w:val="C29E9CF4"/>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3" w15:restartNumberingAfterBreak="0">
    <w:nsid w:val="3C8E4705"/>
    <w:multiLevelType w:val="hybridMultilevel"/>
    <w:tmpl w:val="9BC45946"/>
    <w:lvl w:ilvl="0" w:tplc="04270019">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4" w15:restartNumberingAfterBreak="0">
    <w:nsid w:val="3DE65EE3"/>
    <w:multiLevelType w:val="hybridMultilevel"/>
    <w:tmpl w:val="FB00BDA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01D65E2"/>
    <w:multiLevelType w:val="hybridMultilevel"/>
    <w:tmpl w:val="4B3CAE32"/>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6" w15:restartNumberingAfterBreak="0">
    <w:nsid w:val="40467803"/>
    <w:multiLevelType w:val="hybridMultilevel"/>
    <w:tmpl w:val="DA6AC1FE"/>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7" w15:restartNumberingAfterBreak="0">
    <w:nsid w:val="408B583F"/>
    <w:multiLevelType w:val="hybridMultilevel"/>
    <w:tmpl w:val="FDAC6A5E"/>
    <w:lvl w:ilvl="0" w:tplc="A224AC96">
      <w:start w:val="4"/>
      <w:numFmt w:val="bullet"/>
      <w:lvlText w:val="-"/>
      <w:lvlJc w:val="left"/>
      <w:pPr>
        <w:ind w:left="896" w:hanging="360"/>
      </w:pPr>
      <w:rPr>
        <w:rFonts w:ascii="Times New Roman" w:eastAsiaTheme="minorHAnsi" w:hAnsi="Times New Roman" w:cs="Times New Roman"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78" w15:restartNumberingAfterBreak="0">
    <w:nsid w:val="434C74AA"/>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37231CE"/>
    <w:multiLevelType w:val="hybridMultilevel"/>
    <w:tmpl w:val="BB6E02B0"/>
    <w:lvl w:ilvl="0" w:tplc="04270019">
      <w:start w:val="1"/>
      <w:numFmt w:val="lowerLetter"/>
      <w:lvlText w:val="%1."/>
      <w:lvlJc w:val="left"/>
      <w:pPr>
        <w:ind w:left="1582" w:hanging="360"/>
      </w:pPr>
      <w:rPr>
        <w:rFonts w:hint="default"/>
      </w:rPr>
    </w:lvl>
    <w:lvl w:ilvl="1" w:tplc="04270003">
      <w:start w:val="1"/>
      <w:numFmt w:val="bullet"/>
      <w:lvlText w:val="o"/>
      <w:lvlJc w:val="left"/>
      <w:pPr>
        <w:ind w:left="2302" w:hanging="360"/>
      </w:pPr>
      <w:rPr>
        <w:rFonts w:ascii="Courier New" w:hAnsi="Courier New" w:cs="Courier New" w:hint="default"/>
      </w:rPr>
    </w:lvl>
    <w:lvl w:ilvl="2" w:tplc="04270005" w:tentative="1">
      <w:start w:val="1"/>
      <w:numFmt w:val="bullet"/>
      <w:lvlText w:val=""/>
      <w:lvlJc w:val="left"/>
      <w:pPr>
        <w:ind w:left="3022" w:hanging="360"/>
      </w:pPr>
      <w:rPr>
        <w:rFonts w:ascii="Wingdings" w:hAnsi="Wingdings" w:hint="default"/>
      </w:rPr>
    </w:lvl>
    <w:lvl w:ilvl="3" w:tplc="04270001" w:tentative="1">
      <w:start w:val="1"/>
      <w:numFmt w:val="bullet"/>
      <w:lvlText w:val=""/>
      <w:lvlJc w:val="left"/>
      <w:pPr>
        <w:ind w:left="3742" w:hanging="360"/>
      </w:pPr>
      <w:rPr>
        <w:rFonts w:ascii="Symbol" w:hAnsi="Symbol" w:hint="default"/>
      </w:rPr>
    </w:lvl>
    <w:lvl w:ilvl="4" w:tplc="04270003" w:tentative="1">
      <w:start w:val="1"/>
      <w:numFmt w:val="bullet"/>
      <w:lvlText w:val="o"/>
      <w:lvlJc w:val="left"/>
      <w:pPr>
        <w:ind w:left="4462" w:hanging="360"/>
      </w:pPr>
      <w:rPr>
        <w:rFonts w:ascii="Courier New" w:hAnsi="Courier New" w:cs="Courier New" w:hint="default"/>
      </w:rPr>
    </w:lvl>
    <w:lvl w:ilvl="5" w:tplc="04270005" w:tentative="1">
      <w:start w:val="1"/>
      <w:numFmt w:val="bullet"/>
      <w:lvlText w:val=""/>
      <w:lvlJc w:val="left"/>
      <w:pPr>
        <w:ind w:left="5182" w:hanging="360"/>
      </w:pPr>
      <w:rPr>
        <w:rFonts w:ascii="Wingdings" w:hAnsi="Wingdings" w:hint="default"/>
      </w:rPr>
    </w:lvl>
    <w:lvl w:ilvl="6" w:tplc="04270001" w:tentative="1">
      <w:start w:val="1"/>
      <w:numFmt w:val="bullet"/>
      <w:lvlText w:val=""/>
      <w:lvlJc w:val="left"/>
      <w:pPr>
        <w:ind w:left="5902" w:hanging="360"/>
      </w:pPr>
      <w:rPr>
        <w:rFonts w:ascii="Symbol" w:hAnsi="Symbol" w:hint="default"/>
      </w:rPr>
    </w:lvl>
    <w:lvl w:ilvl="7" w:tplc="04270003" w:tentative="1">
      <w:start w:val="1"/>
      <w:numFmt w:val="bullet"/>
      <w:lvlText w:val="o"/>
      <w:lvlJc w:val="left"/>
      <w:pPr>
        <w:ind w:left="6622" w:hanging="360"/>
      </w:pPr>
      <w:rPr>
        <w:rFonts w:ascii="Courier New" w:hAnsi="Courier New" w:cs="Courier New" w:hint="default"/>
      </w:rPr>
    </w:lvl>
    <w:lvl w:ilvl="8" w:tplc="04270005" w:tentative="1">
      <w:start w:val="1"/>
      <w:numFmt w:val="bullet"/>
      <w:lvlText w:val=""/>
      <w:lvlJc w:val="left"/>
      <w:pPr>
        <w:ind w:left="7342" w:hanging="360"/>
      </w:pPr>
      <w:rPr>
        <w:rFonts w:ascii="Wingdings" w:hAnsi="Wingdings" w:hint="default"/>
      </w:rPr>
    </w:lvl>
  </w:abstractNum>
  <w:abstractNum w:abstractNumId="80" w15:restartNumberingAfterBreak="0">
    <w:nsid w:val="43B074FC"/>
    <w:multiLevelType w:val="hybridMultilevel"/>
    <w:tmpl w:val="86DC15DC"/>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1" w15:restartNumberingAfterBreak="0">
    <w:nsid w:val="48E820FC"/>
    <w:multiLevelType w:val="multilevel"/>
    <w:tmpl w:val="7D5460CE"/>
    <w:lvl w:ilvl="0">
      <w:start w:val="1"/>
      <w:numFmt w:val="upperRoman"/>
      <w:lvlText w:val="%1."/>
      <w:lvlJc w:val="left"/>
      <w:pPr>
        <w:ind w:left="1080" w:hanging="720"/>
      </w:pPr>
      <w:rPr>
        <w:rFonts w:hint="default"/>
      </w:rPr>
    </w:lvl>
    <w:lvl w:ilvl="1">
      <w:start w:val="1"/>
      <w:numFmt w:val="decimal"/>
      <w:lvlRestart w:val="0"/>
      <w:pStyle w:val="paragrafesrasas2lygis"/>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Text w:val="%2.%3."/>
      <w:lvlJc w:val="left"/>
      <w:pPr>
        <w:ind w:left="1418" w:hanging="567"/>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8FF359B"/>
    <w:multiLevelType w:val="hybridMultilevel"/>
    <w:tmpl w:val="945E827A"/>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3" w15:restartNumberingAfterBreak="0">
    <w:nsid w:val="49132673"/>
    <w:multiLevelType w:val="hybridMultilevel"/>
    <w:tmpl w:val="5242216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A0744BE"/>
    <w:multiLevelType w:val="multilevel"/>
    <w:tmpl w:val="F42CDFF6"/>
    <w:lvl w:ilvl="0">
      <w:start w:val="1"/>
      <w:numFmt w:val="bullet"/>
      <w:pStyle w:val="Bullet10"/>
      <w:lvlText w:val=""/>
      <w:lvlJc w:val="left"/>
      <w:pPr>
        <w:tabs>
          <w:tab w:val="num" w:pos="482"/>
        </w:tabs>
        <w:ind w:left="482" w:hanging="340"/>
      </w:pPr>
      <w:rPr>
        <w:rFonts w:ascii="Wingdings 2" w:hAnsi="Wingdings 2" w:hint="default"/>
        <w:color w:val="5B9BD5" w:themeColor="accent1"/>
      </w:rPr>
    </w:lvl>
    <w:lvl w:ilvl="1">
      <w:start w:val="1"/>
      <w:numFmt w:val="bullet"/>
      <w:pStyle w:val="Bullet20"/>
      <w:lvlText w:val="–"/>
      <w:lvlJc w:val="left"/>
      <w:pPr>
        <w:tabs>
          <w:tab w:val="num" w:pos="680"/>
        </w:tabs>
        <w:ind w:left="680" w:hanging="340"/>
      </w:pPr>
      <w:rPr>
        <w:rFonts w:hint="default"/>
        <w:color w:val="5B9BD5" w:themeColor="accent1"/>
      </w:rPr>
    </w:lvl>
    <w:lvl w:ilvl="2">
      <w:start w:val="1"/>
      <w:numFmt w:val="bullet"/>
      <w:pStyle w:val="Bullet3"/>
      <w:lvlText w:val="–"/>
      <w:lvlJc w:val="left"/>
      <w:pPr>
        <w:tabs>
          <w:tab w:val="num" w:pos="1021"/>
        </w:tabs>
        <w:ind w:left="1021" w:hanging="341"/>
      </w:pPr>
      <w:rPr>
        <w:rFonts w:hint="default"/>
        <w:color w:val="5B9BD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85" w15:restartNumberingAfterBreak="0">
    <w:nsid w:val="4D7C4296"/>
    <w:multiLevelType w:val="hybridMultilevel"/>
    <w:tmpl w:val="84820000"/>
    <w:lvl w:ilvl="0" w:tplc="04270019">
      <w:start w:val="1"/>
      <w:numFmt w:val="lowerLetter"/>
      <w:lvlText w:val="%1."/>
      <w:lvlJc w:val="left"/>
      <w:pPr>
        <w:ind w:left="1582" w:hanging="360"/>
      </w:pPr>
      <w:rPr>
        <w:rFonts w:hint="default"/>
      </w:rPr>
    </w:lvl>
    <w:lvl w:ilvl="1" w:tplc="04270003">
      <w:start w:val="1"/>
      <w:numFmt w:val="bullet"/>
      <w:lvlText w:val="o"/>
      <w:lvlJc w:val="left"/>
      <w:pPr>
        <w:ind w:left="2302" w:hanging="360"/>
      </w:pPr>
      <w:rPr>
        <w:rFonts w:ascii="Courier New" w:hAnsi="Courier New" w:cs="Courier New" w:hint="default"/>
      </w:rPr>
    </w:lvl>
    <w:lvl w:ilvl="2" w:tplc="04270005" w:tentative="1">
      <w:start w:val="1"/>
      <w:numFmt w:val="bullet"/>
      <w:lvlText w:val=""/>
      <w:lvlJc w:val="left"/>
      <w:pPr>
        <w:ind w:left="3022" w:hanging="360"/>
      </w:pPr>
      <w:rPr>
        <w:rFonts w:ascii="Wingdings" w:hAnsi="Wingdings" w:hint="default"/>
      </w:rPr>
    </w:lvl>
    <w:lvl w:ilvl="3" w:tplc="04270001" w:tentative="1">
      <w:start w:val="1"/>
      <w:numFmt w:val="bullet"/>
      <w:lvlText w:val=""/>
      <w:lvlJc w:val="left"/>
      <w:pPr>
        <w:ind w:left="3742" w:hanging="360"/>
      </w:pPr>
      <w:rPr>
        <w:rFonts w:ascii="Symbol" w:hAnsi="Symbol" w:hint="default"/>
      </w:rPr>
    </w:lvl>
    <w:lvl w:ilvl="4" w:tplc="04270003" w:tentative="1">
      <w:start w:val="1"/>
      <w:numFmt w:val="bullet"/>
      <w:lvlText w:val="o"/>
      <w:lvlJc w:val="left"/>
      <w:pPr>
        <w:ind w:left="4462" w:hanging="360"/>
      </w:pPr>
      <w:rPr>
        <w:rFonts w:ascii="Courier New" w:hAnsi="Courier New" w:cs="Courier New" w:hint="default"/>
      </w:rPr>
    </w:lvl>
    <w:lvl w:ilvl="5" w:tplc="04270005" w:tentative="1">
      <w:start w:val="1"/>
      <w:numFmt w:val="bullet"/>
      <w:lvlText w:val=""/>
      <w:lvlJc w:val="left"/>
      <w:pPr>
        <w:ind w:left="5182" w:hanging="360"/>
      </w:pPr>
      <w:rPr>
        <w:rFonts w:ascii="Wingdings" w:hAnsi="Wingdings" w:hint="default"/>
      </w:rPr>
    </w:lvl>
    <w:lvl w:ilvl="6" w:tplc="04270001" w:tentative="1">
      <w:start w:val="1"/>
      <w:numFmt w:val="bullet"/>
      <w:lvlText w:val=""/>
      <w:lvlJc w:val="left"/>
      <w:pPr>
        <w:ind w:left="5902" w:hanging="360"/>
      </w:pPr>
      <w:rPr>
        <w:rFonts w:ascii="Symbol" w:hAnsi="Symbol" w:hint="default"/>
      </w:rPr>
    </w:lvl>
    <w:lvl w:ilvl="7" w:tplc="04270003" w:tentative="1">
      <w:start w:val="1"/>
      <w:numFmt w:val="bullet"/>
      <w:lvlText w:val="o"/>
      <w:lvlJc w:val="left"/>
      <w:pPr>
        <w:ind w:left="6622" w:hanging="360"/>
      </w:pPr>
      <w:rPr>
        <w:rFonts w:ascii="Courier New" w:hAnsi="Courier New" w:cs="Courier New" w:hint="default"/>
      </w:rPr>
    </w:lvl>
    <w:lvl w:ilvl="8" w:tplc="04270005" w:tentative="1">
      <w:start w:val="1"/>
      <w:numFmt w:val="bullet"/>
      <w:lvlText w:val=""/>
      <w:lvlJc w:val="left"/>
      <w:pPr>
        <w:ind w:left="7342" w:hanging="360"/>
      </w:pPr>
      <w:rPr>
        <w:rFonts w:ascii="Wingdings" w:hAnsi="Wingdings" w:hint="default"/>
      </w:rPr>
    </w:lvl>
  </w:abstractNum>
  <w:abstractNum w:abstractNumId="86" w15:restartNumberingAfterBreak="0">
    <w:nsid w:val="4D7C542D"/>
    <w:multiLevelType w:val="hybridMultilevel"/>
    <w:tmpl w:val="25324740"/>
    <w:lvl w:ilvl="0" w:tplc="0427001B">
      <w:start w:val="1"/>
      <w:numFmt w:val="lowerRoman"/>
      <w:lvlText w:val="%1."/>
      <w:lvlJc w:val="right"/>
      <w:pPr>
        <w:ind w:left="1582" w:hanging="360"/>
      </w:pPr>
      <w:rPr>
        <w:rFonts w:hint="default"/>
      </w:rPr>
    </w:lvl>
    <w:lvl w:ilvl="1" w:tplc="04270003">
      <w:start w:val="1"/>
      <w:numFmt w:val="bullet"/>
      <w:lvlText w:val="o"/>
      <w:lvlJc w:val="left"/>
      <w:pPr>
        <w:ind w:left="2302" w:hanging="360"/>
      </w:pPr>
      <w:rPr>
        <w:rFonts w:ascii="Courier New" w:hAnsi="Courier New" w:cs="Courier New" w:hint="default"/>
      </w:rPr>
    </w:lvl>
    <w:lvl w:ilvl="2" w:tplc="04270005" w:tentative="1">
      <w:start w:val="1"/>
      <w:numFmt w:val="bullet"/>
      <w:lvlText w:val=""/>
      <w:lvlJc w:val="left"/>
      <w:pPr>
        <w:ind w:left="3022" w:hanging="360"/>
      </w:pPr>
      <w:rPr>
        <w:rFonts w:ascii="Wingdings" w:hAnsi="Wingdings" w:hint="default"/>
      </w:rPr>
    </w:lvl>
    <w:lvl w:ilvl="3" w:tplc="04270001" w:tentative="1">
      <w:start w:val="1"/>
      <w:numFmt w:val="bullet"/>
      <w:lvlText w:val=""/>
      <w:lvlJc w:val="left"/>
      <w:pPr>
        <w:ind w:left="3742" w:hanging="360"/>
      </w:pPr>
      <w:rPr>
        <w:rFonts w:ascii="Symbol" w:hAnsi="Symbol" w:hint="default"/>
      </w:rPr>
    </w:lvl>
    <w:lvl w:ilvl="4" w:tplc="04270003" w:tentative="1">
      <w:start w:val="1"/>
      <w:numFmt w:val="bullet"/>
      <w:lvlText w:val="o"/>
      <w:lvlJc w:val="left"/>
      <w:pPr>
        <w:ind w:left="4462" w:hanging="360"/>
      </w:pPr>
      <w:rPr>
        <w:rFonts w:ascii="Courier New" w:hAnsi="Courier New" w:cs="Courier New" w:hint="default"/>
      </w:rPr>
    </w:lvl>
    <w:lvl w:ilvl="5" w:tplc="04270005" w:tentative="1">
      <w:start w:val="1"/>
      <w:numFmt w:val="bullet"/>
      <w:lvlText w:val=""/>
      <w:lvlJc w:val="left"/>
      <w:pPr>
        <w:ind w:left="5182" w:hanging="360"/>
      </w:pPr>
      <w:rPr>
        <w:rFonts w:ascii="Wingdings" w:hAnsi="Wingdings" w:hint="default"/>
      </w:rPr>
    </w:lvl>
    <w:lvl w:ilvl="6" w:tplc="04270001" w:tentative="1">
      <w:start w:val="1"/>
      <w:numFmt w:val="bullet"/>
      <w:lvlText w:val=""/>
      <w:lvlJc w:val="left"/>
      <w:pPr>
        <w:ind w:left="5902" w:hanging="360"/>
      </w:pPr>
      <w:rPr>
        <w:rFonts w:ascii="Symbol" w:hAnsi="Symbol" w:hint="default"/>
      </w:rPr>
    </w:lvl>
    <w:lvl w:ilvl="7" w:tplc="04270003" w:tentative="1">
      <w:start w:val="1"/>
      <w:numFmt w:val="bullet"/>
      <w:lvlText w:val="o"/>
      <w:lvlJc w:val="left"/>
      <w:pPr>
        <w:ind w:left="6622" w:hanging="360"/>
      </w:pPr>
      <w:rPr>
        <w:rFonts w:ascii="Courier New" w:hAnsi="Courier New" w:cs="Courier New" w:hint="default"/>
      </w:rPr>
    </w:lvl>
    <w:lvl w:ilvl="8" w:tplc="04270005" w:tentative="1">
      <w:start w:val="1"/>
      <w:numFmt w:val="bullet"/>
      <w:lvlText w:val=""/>
      <w:lvlJc w:val="left"/>
      <w:pPr>
        <w:ind w:left="7342" w:hanging="360"/>
      </w:pPr>
      <w:rPr>
        <w:rFonts w:ascii="Wingdings" w:hAnsi="Wingdings" w:hint="default"/>
      </w:rPr>
    </w:lvl>
  </w:abstractNum>
  <w:abstractNum w:abstractNumId="87" w15:restartNumberingAfterBreak="0">
    <w:nsid w:val="4DEF0C22"/>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F61777E"/>
    <w:multiLevelType w:val="hybridMultilevel"/>
    <w:tmpl w:val="F3FCB60E"/>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9" w15:restartNumberingAfterBreak="0">
    <w:nsid w:val="50825DEE"/>
    <w:multiLevelType w:val="hybridMultilevel"/>
    <w:tmpl w:val="2D2EAE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2902683"/>
    <w:multiLevelType w:val="hybridMultilevel"/>
    <w:tmpl w:val="63504B0C"/>
    <w:lvl w:ilvl="0" w:tplc="32E27F96">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550573EA"/>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56B34B8"/>
    <w:multiLevelType w:val="hybridMultilevel"/>
    <w:tmpl w:val="8DA44232"/>
    <w:lvl w:ilvl="0" w:tplc="0427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8B429D5"/>
    <w:multiLevelType w:val="hybridMultilevel"/>
    <w:tmpl w:val="F8EE6862"/>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4" w15:restartNumberingAfterBreak="0">
    <w:nsid w:val="59026160"/>
    <w:multiLevelType w:val="hybridMultilevel"/>
    <w:tmpl w:val="C3C02614"/>
    <w:lvl w:ilvl="0" w:tplc="04270019">
      <w:start w:val="1"/>
      <w:numFmt w:val="lowerLetter"/>
      <w:lvlText w:val="%1."/>
      <w:lvlJc w:val="left"/>
      <w:pPr>
        <w:ind w:left="862" w:hanging="360"/>
      </w:pPr>
    </w:lvl>
    <w:lvl w:ilvl="1" w:tplc="04270019">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95" w15:restartNumberingAfterBreak="0">
    <w:nsid w:val="5C3F1DFD"/>
    <w:multiLevelType w:val="hybridMultilevel"/>
    <w:tmpl w:val="5B4853B2"/>
    <w:lvl w:ilvl="0" w:tplc="04270001">
      <w:start w:val="1"/>
      <w:numFmt w:val="bullet"/>
      <w:lvlText w:val=""/>
      <w:lvlJc w:val="left"/>
      <w:pPr>
        <w:ind w:left="1939" w:hanging="360"/>
      </w:pPr>
      <w:rPr>
        <w:rFonts w:ascii="Symbol" w:hAnsi="Symbol" w:hint="default"/>
      </w:rPr>
    </w:lvl>
    <w:lvl w:ilvl="1" w:tplc="04270003" w:tentative="1">
      <w:start w:val="1"/>
      <w:numFmt w:val="bullet"/>
      <w:lvlText w:val="o"/>
      <w:lvlJc w:val="left"/>
      <w:pPr>
        <w:ind w:left="2659" w:hanging="360"/>
      </w:pPr>
      <w:rPr>
        <w:rFonts w:ascii="Courier New" w:hAnsi="Courier New" w:cs="Courier New" w:hint="default"/>
      </w:rPr>
    </w:lvl>
    <w:lvl w:ilvl="2" w:tplc="04270005" w:tentative="1">
      <w:start w:val="1"/>
      <w:numFmt w:val="bullet"/>
      <w:lvlText w:val=""/>
      <w:lvlJc w:val="left"/>
      <w:pPr>
        <w:ind w:left="3379" w:hanging="360"/>
      </w:pPr>
      <w:rPr>
        <w:rFonts w:ascii="Wingdings" w:hAnsi="Wingdings" w:hint="default"/>
      </w:rPr>
    </w:lvl>
    <w:lvl w:ilvl="3" w:tplc="04270001" w:tentative="1">
      <w:start w:val="1"/>
      <w:numFmt w:val="bullet"/>
      <w:lvlText w:val=""/>
      <w:lvlJc w:val="left"/>
      <w:pPr>
        <w:ind w:left="4099" w:hanging="360"/>
      </w:pPr>
      <w:rPr>
        <w:rFonts w:ascii="Symbol" w:hAnsi="Symbol" w:hint="default"/>
      </w:rPr>
    </w:lvl>
    <w:lvl w:ilvl="4" w:tplc="04270003" w:tentative="1">
      <w:start w:val="1"/>
      <w:numFmt w:val="bullet"/>
      <w:lvlText w:val="o"/>
      <w:lvlJc w:val="left"/>
      <w:pPr>
        <w:ind w:left="4819" w:hanging="360"/>
      </w:pPr>
      <w:rPr>
        <w:rFonts w:ascii="Courier New" w:hAnsi="Courier New" w:cs="Courier New" w:hint="default"/>
      </w:rPr>
    </w:lvl>
    <w:lvl w:ilvl="5" w:tplc="04270005" w:tentative="1">
      <w:start w:val="1"/>
      <w:numFmt w:val="bullet"/>
      <w:lvlText w:val=""/>
      <w:lvlJc w:val="left"/>
      <w:pPr>
        <w:ind w:left="5539" w:hanging="360"/>
      </w:pPr>
      <w:rPr>
        <w:rFonts w:ascii="Wingdings" w:hAnsi="Wingdings" w:hint="default"/>
      </w:rPr>
    </w:lvl>
    <w:lvl w:ilvl="6" w:tplc="04270001" w:tentative="1">
      <w:start w:val="1"/>
      <w:numFmt w:val="bullet"/>
      <w:lvlText w:val=""/>
      <w:lvlJc w:val="left"/>
      <w:pPr>
        <w:ind w:left="6259" w:hanging="360"/>
      </w:pPr>
      <w:rPr>
        <w:rFonts w:ascii="Symbol" w:hAnsi="Symbol" w:hint="default"/>
      </w:rPr>
    </w:lvl>
    <w:lvl w:ilvl="7" w:tplc="04270003" w:tentative="1">
      <w:start w:val="1"/>
      <w:numFmt w:val="bullet"/>
      <w:lvlText w:val="o"/>
      <w:lvlJc w:val="left"/>
      <w:pPr>
        <w:ind w:left="6979" w:hanging="360"/>
      </w:pPr>
      <w:rPr>
        <w:rFonts w:ascii="Courier New" w:hAnsi="Courier New" w:cs="Courier New" w:hint="default"/>
      </w:rPr>
    </w:lvl>
    <w:lvl w:ilvl="8" w:tplc="04270005" w:tentative="1">
      <w:start w:val="1"/>
      <w:numFmt w:val="bullet"/>
      <w:lvlText w:val=""/>
      <w:lvlJc w:val="left"/>
      <w:pPr>
        <w:ind w:left="7699" w:hanging="360"/>
      </w:pPr>
      <w:rPr>
        <w:rFonts w:ascii="Wingdings" w:hAnsi="Wingdings" w:hint="default"/>
      </w:rPr>
    </w:lvl>
  </w:abstractNum>
  <w:abstractNum w:abstractNumId="96" w15:restartNumberingAfterBreak="0">
    <w:nsid w:val="5C9F19F5"/>
    <w:multiLevelType w:val="hybridMultilevel"/>
    <w:tmpl w:val="1C4E1D24"/>
    <w:lvl w:ilvl="0" w:tplc="08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7" w15:restartNumberingAfterBreak="0">
    <w:nsid w:val="5CDD53E5"/>
    <w:multiLevelType w:val="hybridMultilevel"/>
    <w:tmpl w:val="9B14BC1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DDA4DB1"/>
    <w:multiLevelType w:val="hybridMultilevel"/>
    <w:tmpl w:val="838E5432"/>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9" w15:restartNumberingAfterBreak="0">
    <w:nsid w:val="5E3C7CE0"/>
    <w:multiLevelType w:val="multilevel"/>
    <w:tmpl w:val="4F386D96"/>
    <w:lvl w:ilvl="0">
      <w:start w:val="2"/>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ascii="Arial" w:hAnsi="Arial" w:cs="Arial"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FF8701B"/>
    <w:multiLevelType w:val="hybridMultilevel"/>
    <w:tmpl w:val="EBCECEBC"/>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1" w15:restartNumberingAfterBreak="0">
    <w:nsid w:val="604743D1"/>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0D91E30"/>
    <w:multiLevelType w:val="hybridMultilevel"/>
    <w:tmpl w:val="94002C9C"/>
    <w:lvl w:ilvl="0" w:tplc="0427001B">
      <w:start w:val="1"/>
      <w:numFmt w:val="lowerRoman"/>
      <w:lvlText w:val="%1."/>
      <w:lvlJc w:val="right"/>
      <w:pPr>
        <w:ind w:left="1582" w:hanging="360"/>
      </w:pPr>
      <w:rPr>
        <w:rFonts w:hint="default"/>
      </w:rPr>
    </w:lvl>
    <w:lvl w:ilvl="1" w:tplc="04270003">
      <w:start w:val="1"/>
      <w:numFmt w:val="bullet"/>
      <w:lvlText w:val="o"/>
      <w:lvlJc w:val="left"/>
      <w:pPr>
        <w:ind w:left="2302" w:hanging="360"/>
      </w:pPr>
      <w:rPr>
        <w:rFonts w:ascii="Courier New" w:hAnsi="Courier New" w:cs="Courier New" w:hint="default"/>
      </w:rPr>
    </w:lvl>
    <w:lvl w:ilvl="2" w:tplc="04270005" w:tentative="1">
      <w:start w:val="1"/>
      <w:numFmt w:val="bullet"/>
      <w:lvlText w:val=""/>
      <w:lvlJc w:val="left"/>
      <w:pPr>
        <w:ind w:left="3022" w:hanging="360"/>
      </w:pPr>
      <w:rPr>
        <w:rFonts w:ascii="Wingdings" w:hAnsi="Wingdings" w:hint="default"/>
      </w:rPr>
    </w:lvl>
    <w:lvl w:ilvl="3" w:tplc="04270001" w:tentative="1">
      <w:start w:val="1"/>
      <w:numFmt w:val="bullet"/>
      <w:lvlText w:val=""/>
      <w:lvlJc w:val="left"/>
      <w:pPr>
        <w:ind w:left="3742" w:hanging="360"/>
      </w:pPr>
      <w:rPr>
        <w:rFonts w:ascii="Symbol" w:hAnsi="Symbol" w:hint="default"/>
      </w:rPr>
    </w:lvl>
    <w:lvl w:ilvl="4" w:tplc="04270003" w:tentative="1">
      <w:start w:val="1"/>
      <w:numFmt w:val="bullet"/>
      <w:lvlText w:val="o"/>
      <w:lvlJc w:val="left"/>
      <w:pPr>
        <w:ind w:left="4462" w:hanging="360"/>
      </w:pPr>
      <w:rPr>
        <w:rFonts w:ascii="Courier New" w:hAnsi="Courier New" w:cs="Courier New" w:hint="default"/>
      </w:rPr>
    </w:lvl>
    <w:lvl w:ilvl="5" w:tplc="04270005" w:tentative="1">
      <w:start w:val="1"/>
      <w:numFmt w:val="bullet"/>
      <w:lvlText w:val=""/>
      <w:lvlJc w:val="left"/>
      <w:pPr>
        <w:ind w:left="5182" w:hanging="360"/>
      </w:pPr>
      <w:rPr>
        <w:rFonts w:ascii="Wingdings" w:hAnsi="Wingdings" w:hint="default"/>
      </w:rPr>
    </w:lvl>
    <w:lvl w:ilvl="6" w:tplc="04270001" w:tentative="1">
      <w:start w:val="1"/>
      <w:numFmt w:val="bullet"/>
      <w:lvlText w:val=""/>
      <w:lvlJc w:val="left"/>
      <w:pPr>
        <w:ind w:left="5902" w:hanging="360"/>
      </w:pPr>
      <w:rPr>
        <w:rFonts w:ascii="Symbol" w:hAnsi="Symbol" w:hint="default"/>
      </w:rPr>
    </w:lvl>
    <w:lvl w:ilvl="7" w:tplc="04270003" w:tentative="1">
      <w:start w:val="1"/>
      <w:numFmt w:val="bullet"/>
      <w:lvlText w:val="o"/>
      <w:lvlJc w:val="left"/>
      <w:pPr>
        <w:ind w:left="6622" w:hanging="360"/>
      </w:pPr>
      <w:rPr>
        <w:rFonts w:ascii="Courier New" w:hAnsi="Courier New" w:cs="Courier New" w:hint="default"/>
      </w:rPr>
    </w:lvl>
    <w:lvl w:ilvl="8" w:tplc="04270005" w:tentative="1">
      <w:start w:val="1"/>
      <w:numFmt w:val="bullet"/>
      <w:lvlText w:val=""/>
      <w:lvlJc w:val="left"/>
      <w:pPr>
        <w:ind w:left="7342" w:hanging="360"/>
      </w:pPr>
      <w:rPr>
        <w:rFonts w:ascii="Wingdings" w:hAnsi="Wingdings" w:hint="default"/>
      </w:rPr>
    </w:lvl>
  </w:abstractNum>
  <w:abstractNum w:abstractNumId="103" w15:restartNumberingAfterBreak="0">
    <w:nsid w:val="619261FC"/>
    <w:multiLevelType w:val="hybridMultilevel"/>
    <w:tmpl w:val="90A6ABE0"/>
    <w:lvl w:ilvl="0" w:tplc="08090005">
      <w:start w:val="1"/>
      <w:numFmt w:val="bullet"/>
      <w:lvlText w:val=""/>
      <w:lvlJc w:val="left"/>
      <w:pPr>
        <w:ind w:left="720" w:hanging="360"/>
      </w:pPr>
      <w:rPr>
        <w:rFonts w:ascii="Wingdings" w:hAnsi="Wingdings" w:hint="default"/>
      </w:rPr>
    </w:lvl>
    <w:lvl w:ilvl="1" w:tplc="0427001B">
      <w:start w:val="1"/>
      <w:numFmt w:val="lowerRoman"/>
      <w:lvlText w:val="%2."/>
      <w:lvlJc w:val="right"/>
      <w:pPr>
        <w:ind w:left="1440" w:hanging="360"/>
      </w:pPr>
      <w:rPr>
        <w:rFonts w:hint="default"/>
      </w:rPr>
    </w:lvl>
    <w:lvl w:ilvl="2" w:tplc="0427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9C6CA5"/>
    <w:multiLevelType w:val="hybridMultilevel"/>
    <w:tmpl w:val="4B3CAE32"/>
    <w:lvl w:ilvl="0" w:tplc="04270019">
      <w:start w:val="1"/>
      <w:numFmt w:val="lowerLetter"/>
      <w:lvlText w:val="%1."/>
      <w:lvlJc w:val="left"/>
      <w:pPr>
        <w:ind w:left="1004"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5" w15:restartNumberingAfterBreak="0">
    <w:nsid w:val="62E24769"/>
    <w:multiLevelType w:val="hybridMultilevel"/>
    <w:tmpl w:val="7B04BE52"/>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6" w15:restartNumberingAfterBreak="0">
    <w:nsid w:val="642A7A70"/>
    <w:multiLevelType w:val="hybridMultilevel"/>
    <w:tmpl w:val="B31AA300"/>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45D0E5C"/>
    <w:multiLevelType w:val="hybridMultilevel"/>
    <w:tmpl w:val="2FF40F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655C3873"/>
    <w:multiLevelType w:val="hybridMultilevel"/>
    <w:tmpl w:val="D08AEC66"/>
    <w:lvl w:ilvl="0" w:tplc="BBB49FEA">
      <w:start w:val="1"/>
      <w:numFmt w:val="lowerLetter"/>
      <w:lvlText w:val="%1."/>
      <w:lvlJc w:val="left"/>
      <w:pPr>
        <w:tabs>
          <w:tab w:val="num" w:pos="1080"/>
        </w:tabs>
        <w:ind w:left="1080" w:hanging="360"/>
      </w:pPr>
      <w:rPr>
        <w:rFonts w:hint="default"/>
        <w:color w:val="auto"/>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09" w15:restartNumberingAfterBreak="0">
    <w:nsid w:val="65CC1130"/>
    <w:multiLevelType w:val="hybridMultilevel"/>
    <w:tmpl w:val="08562DE0"/>
    <w:lvl w:ilvl="0" w:tplc="A224AC96">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67DB0F28"/>
    <w:multiLevelType w:val="hybridMultilevel"/>
    <w:tmpl w:val="C9AECEB0"/>
    <w:lvl w:ilvl="0" w:tplc="04270019">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1" w15:restartNumberingAfterBreak="0">
    <w:nsid w:val="68251779"/>
    <w:multiLevelType w:val="hybridMultilevel"/>
    <w:tmpl w:val="5478DC1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89C7BF1"/>
    <w:multiLevelType w:val="hybridMultilevel"/>
    <w:tmpl w:val="202E0D28"/>
    <w:lvl w:ilvl="0" w:tplc="2D06AAB0">
      <w:start w:val="1"/>
      <w:numFmt w:val="lowerRoman"/>
      <w:lvlText w:val="%1."/>
      <w:lvlJc w:val="right"/>
      <w:pPr>
        <w:ind w:left="1800" w:hanging="360"/>
      </w:pPr>
      <w:rPr>
        <w:rFont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3" w15:restartNumberingAfterBreak="0">
    <w:nsid w:val="68F13FE7"/>
    <w:multiLevelType w:val="hybridMultilevel"/>
    <w:tmpl w:val="636819A2"/>
    <w:lvl w:ilvl="0" w:tplc="0427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4" w15:restartNumberingAfterBreak="0">
    <w:nsid w:val="691879B3"/>
    <w:multiLevelType w:val="hybridMultilevel"/>
    <w:tmpl w:val="32EAC39E"/>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69372485"/>
    <w:multiLevelType w:val="hybridMultilevel"/>
    <w:tmpl w:val="79C04458"/>
    <w:lvl w:ilvl="0" w:tplc="0427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B141AC0"/>
    <w:multiLevelType w:val="hybridMultilevel"/>
    <w:tmpl w:val="BEC40A14"/>
    <w:lvl w:ilvl="0" w:tplc="04270019">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7" w15:restartNumberingAfterBreak="0">
    <w:nsid w:val="6B6831AD"/>
    <w:multiLevelType w:val="multilevel"/>
    <w:tmpl w:val="6C88FB6A"/>
    <w:lvl w:ilvl="0">
      <w:start w:val="1"/>
      <w:numFmt w:val="bullet"/>
      <w:pStyle w:val="SumBullet"/>
      <w:lvlText w:val=""/>
      <w:lvlJc w:val="left"/>
      <w:pPr>
        <w:tabs>
          <w:tab w:val="num" w:pos="284"/>
        </w:tabs>
        <w:ind w:left="284" w:hanging="284"/>
      </w:pPr>
      <w:rPr>
        <w:rFonts w:ascii="Wingdings 2" w:hAnsi="Wingdings 2" w:hint="default"/>
        <w:color w:val="80A1B6"/>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BCE7C39"/>
    <w:multiLevelType w:val="multilevel"/>
    <w:tmpl w:val="47027234"/>
    <w:lvl w:ilvl="0">
      <w:start w:val="1"/>
      <w:numFmt w:val="decimal"/>
      <w:lvlText w:val="%1."/>
      <w:lvlJc w:val="left"/>
      <w:pPr>
        <w:ind w:left="1211" w:hanging="360"/>
      </w:pPr>
      <w:rPr>
        <w:rFonts w:ascii="Times New Roman" w:hAnsi="Times New Roman" w:cs="Times New Roman" w:hint="default"/>
        <w:strike w:val="0"/>
        <w:dstrike w:val="0"/>
        <w:u w:val="none"/>
        <w:effect w:val="none"/>
      </w:rPr>
    </w:lvl>
    <w:lvl w:ilvl="1">
      <w:start w:val="1"/>
      <w:numFmt w:val="decimal"/>
      <w:isLgl/>
      <w:lvlText w:val="%1.%2."/>
      <w:lvlJc w:val="left"/>
      <w:pPr>
        <w:ind w:left="1789" w:hanging="360"/>
      </w:pPr>
      <w:rPr>
        <w:i w:val="0"/>
      </w:rPr>
    </w:lvl>
    <w:lvl w:ilvl="2">
      <w:start w:val="1"/>
      <w:numFmt w:val="decimal"/>
      <w:isLgl/>
      <w:lvlText w:val="%1.%2.%3."/>
      <w:lvlJc w:val="left"/>
      <w:pPr>
        <w:ind w:left="3218" w:hanging="720"/>
      </w:pPr>
      <w:rPr>
        <w:i/>
      </w:rPr>
    </w:lvl>
    <w:lvl w:ilvl="3">
      <w:start w:val="1"/>
      <w:numFmt w:val="decimal"/>
      <w:isLgl/>
      <w:lvlText w:val="%1.%2.%3.%4."/>
      <w:lvlJc w:val="left"/>
      <w:pPr>
        <w:ind w:left="4287" w:hanging="720"/>
      </w:pPr>
      <w:rPr>
        <w:i/>
      </w:rPr>
    </w:lvl>
    <w:lvl w:ilvl="4">
      <w:start w:val="1"/>
      <w:numFmt w:val="decimal"/>
      <w:isLgl/>
      <w:lvlText w:val="%1.%2.%3.%4.%5."/>
      <w:lvlJc w:val="left"/>
      <w:pPr>
        <w:ind w:left="5716" w:hanging="1080"/>
      </w:pPr>
      <w:rPr>
        <w:i/>
      </w:rPr>
    </w:lvl>
    <w:lvl w:ilvl="5">
      <w:start w:val="1"/>
      <w:numFmt w:val="decimal"/>
      <w:isLgl/>
      <w:lvlText w:val="%1.%2.%3.%4.%5.%6."/>
      <w:lvlJc w:val="left"/>
      <w:pPr>
        <w:ind w:left="6785" w:hanging="1080"/>
      </w:pPr>
      <w:rPr>
        <w:i/>
      </w:rPr>
    </w:lvl>
    <w:lvl w:ilvl="6">
      <w:start w:val="1"/>
      <w:numFmt w:val="decimal"/>
      <w:isLgl/>
      <w:lvlText w:val="%1.%2.%3.%4.%5.%6.%7."/>
      <w:lvlJc w:val="left"/>
      <w:pPr>
        <w:ind w:left="8214" w:hanging="1440"/>
      </w:pPr>
      <w:rPr>
        <w:i/>
      </w:rPr>
    </w:lvl>
    <w:lvl w:ilvl="7">
      <w:start w:val="1"/>
      <w:numFmt w:val="decimal"/>
      <w:isLgl/>
      <w:lvlText w:val="%1.%2.%3.%4.%5.%6.%7.%8."/>
      <w:lvlJc w:val="left"/>
      <w:pPr>
        <w:ind w:left="9283" w:hanging="1440"/>
      </w:pPr>
      <w:rPr>
        <w:i/>
      </w:rPr>
    </w:lvl>
    <w:lvl w:ilvl="8">
      <w:start w:val="1"/>
      <w:numFmt w:val="decimal"/>
      <w:isLgl/>
      <w:lvlText w:val="%1.%2.%3.%4.%5.%6.%7.%8.%9."/>
      <w:lvlJc w:val="left"/>
      <w:pPr>
        <w:ind w:left="10712" w:hanging="1800"/>
      </w:pPr>
      <w:rPr>
        <w:i/>
      </w:rPr>
    </w:lvl>
  </w:abstractNum>
  <w:abstractNum w:abstractNumId="119" w15:restartNumberingAfterBreak="0">
    <w:nsid w:val="6BFC5EB2"/>
    <w:multiLevelType w:val="hybridMultilevel"/>
    <w:tmpl w:val="404648CE"/>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DE82201"/>
    <w:multiLevelType w:val="multilevel"/>
    <w:tmpl w:val="27BE1A6E"/>
    <w:lvl w:ilvl="0">
      <w:start w:val="1"/>
      <w:numFmt w:val="bullet"/>
      <w:pStyle w:val="PullOutBullet"/>
      <w:lvlText w:val=""/>
      <w:lvlJc w:val="left"/>
      <w:pPr>
        <w:ind w:left="360" w:hanging="360"/>
      </w:pPr>
      <w:rPr>
        <w:rFonts w:ascii="Wingdings" w:hAnsi="Wingdings" w:hint="default"/>
        <w:color w:val="80A1B6"/>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EE3444F"/>
    <w:multiLevelType w:val="multilevel"/>
    <w:tmpl w:val="371EF7B6"/>
    <w:lvl w:ilvl="0">
      <w:start w:val="1"/>
      <w:numFmt w:val="bullet"/>
      <w:pStyle w:val="TableBullet1"/>
      <w:lvlText w:val=""/>
      <w:lvlJc w:val="left"/>
      <w:pPr>
        <w:tabs>
          <w:tab w:val="num" w:pos="170"/>
        </w:tabs>
        <w:ind w:left="170" w:hanging="170"/>
      </w:pPr>
      <w:rPr>
        <w:rFonts w:ascii="Symbol" w:hAnsi="Symbol" w:hint="default"/>
        <w:color w:val="FFC000" w:themeColor="accent4"/>
      </w:rPr>
    </w:lvl>
    <w:lvl w:ilvl="1">
      <w:start w:val="1"/>
      <w:numFmt w:val="bullet"/>
      <w:pStyle w:val="TableBullet2"/>
      <w:lvlText w:val="–"/>
      <w:lvlJc w:val="left"/>
      <w:pPr>
        <w:tabs>
          <w:tab w:val="num" w:pos="340"/>
        </w:tabs>
        <w:ind w:left="340" w:hanging="170"/>
      </w:pPr>
      <w:rPr>
        <w:rFonts w:ascii="Arial" w:hAnsi="Arial" w:hint="default"/>
        <w:color w:val="FFC000" w:themeColor="accent4"/>
      </w:rPr>
    </w:lvl>
    <w:lvl w:ilvl="2">
      <w:start w:val="1"/>
      <w:numFmt w:val="bullet"/>
      <w:pStyle w:val="TableBullet3"/>
      <w:lvlText w:val="–"/>
      <w:lvlJc w:val="left"/>
      <w:pPr>
        <w:tabs>
          <w:tab w:val="num" w:pos="510"/>
        </w:tabs>
        <w:ind w:left="510" w:hanging="170"/>
      </w:pPr>
      <w:rPr>
        <w:rFonts w:ascii="Arial" w:hAnsi="Arial" w:hint="default"/>
        <w:color w:val="FFC000" w:themeColor="accent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0B19A8"/>
    <w:multiLevelType w:val="hybridMultilevel"/>
    <w:tmpl w:val="0DF0F240"/>
    <w:lvl w:ilvl="0" w:tplc="04270019">
      <w:start w:val="1"/>
      <w:numFmt w:val="lowerLetter"/>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3" w15:restartNumberingAfterBreak="0">
    <w:nsid w:val="705F4BB9"/>
    <w:multiLevelType w:val="hybridMultilevel"/>
    <w:tmpl w:val="C6D6930E"/>
    <w:lvl w:ilvl="0" w:tplc="04270001">
      <w:start w:val="1"/>
      <w:numFmt w:val="bullet"/>
      <w:lvlText w:val=""/>
      <w:lvlJc w:val="left"/>
      <w:pPr>
        <w:ind w:left="896" w:hanging="360"/>
      </w:pPr>
      <w:rPr>
        <w:rFonts w:ascii="Symbol" w:hAnsi="Symbol"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124" w15:restartNumberingAfterBreak="0">
    <w:nsid w:val="70C63E73"/>
    <w:multiLevelType w:val="hybridMultilevel"/>
    <w:tmpl w:val="11D68D54"/>
    <w:lvl w:ilvl="0" w:tplc="04270019">
      <w:start w:val="1"/>
      <w:numFmt w:val="lowerLetter"/>
      <w:lvlText w:val="%1."/>
      <w:lvlJc w:val="left"/>
      <w:pPr>
        <w:ind w:left="862" w:hanging="360"/>
      </w:pPr>
      <w:rPr>
        <w:rFont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5" w15:restartNumberingAfterBreak="0">
    <w:nsid w:val="72951FCA"/>
    <w:multiLevelType w:val="hybridMultilevel"/>
    <w:tmpl w:val="68E0C394"/>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2B84092"/>
    <w:multiLevelType w:val="hybridMultilevel"/>
    <w:tmpl w:val="D17C3034"/>
    <w:lvl w:ilvl="0" w:tplc="0427001B">
      <w:start w:val="1"/>
      <w:numFmt w:val="lowerRoman"/>
      <w:lvlText w:val="%1."/>
      <w:lvlJc w:val="right"/>
      <w:pPr>
        <w:ind w:left="2622" w:hanging="360"/>
      </w:pPr>
    </w:lvl>
    <w:lvl w:ilvl="1" w:tplc="04270019" w:tentative="1">
      <w:start w:val="1"/>
      <w:numFmt w:val="lowerLetter"/>
      <w:lvlText w:val="%2."/>
      <w:lvlJc w:val="left"/>
      <w:pPr>
        <w:ind w:left="3342" w:hanging="360"/>
      </w:pPr>
    </w:lvl>
    <w:lvl w:ilvl="2" w:tplc="0427001B" w:tentative="1">
      <w:start w:val="1"/>
      <w:numFmt w:val="lowerRoman"/>
      <w:lvlText w:val="%3."/>
      <w:lvlJc w:val="right"/>
      <w:pPr>
        <w:ind w:left="4062" w:hanging="180"/>
      </w:pPr>
    </w:lvl>
    <w:lvl w:ilvl="3" w:tplc="0427000F" w:tentative="1">
      <w:start w:val="1"/>
      <w:numFmt w:val="decimal"/>
      <w:lvlText w:val="%4."/>
      <w:lvlJc w:val="left"/>
      <w:pPr>
        <w:ind w:left="4782" w:hanging="360"/>
      </w:pPr>
    </w:lvl>
    <w:lvl w:ilvl="4" w:tplc="04270019" w:tentative="1">
      <w:start w:val="1"/>
      <w:numFmt w:val="lowerLetter"/>
      <w:lvlText w:val="%5."/>
      <w:lvlJc w:val="left"/>
      <w:pPr>
        <w:ind w:left="5502" w:hanging="360"/>
      </w:pPr>
    </w:lvl>
    <w:lvl w:ilvl="5" w:tplc="0427001B" w:tentative="1">
      <w:start w:val="1"/>
      <w:numFmt w:val="lowerRoman"/>
      <w:lvlText w:val="%6."/>
      <w:lvlJc w:val="right"/>
      <w:pPr>
        <w:ind w:left="6222" w:hanging="180"/>
      </w:pPr>
    </w:lvl>
    <w:lvl w:ilvl="6" w:tplc="0427000F" w:tentative="1">
      <w:start w:val="1"/>
      <w:numFmt w:val="decimal"/>
      <w:lvlText w:val="%7."/>
      <w:lvlJc w:val="left"/>
      <w:pPr>
        <w:ind w:left="6942" w:hanging="360"/>
      </w:pPr>
    </w:lvl>
    <w:lvl w:ilvl="7" w:tplc="04270019" w:tentative="1">
      <w:start w:val="1"/>
      <w:numFmt w:val="lowerLetter"/>
      <w:lvlText w:val="%8."/>
      <w:lvlJc w:val="left"/>
      <w:pPr>
        <w:ind w:left="7662" w:hanging="360"/>
      </w:pPr>
    </w:lvl>
    <w:lvl w:ilvl="8" w:tplc="0427001B" w:tentative="1">
      <w:start w:val="1"/>
      <w:numFmt w:val="lowerRoman"/>
      <w:lvlText w:val="%9."/>
      <w:lvlJc w:val="right"/>
      <w:pPr>
        <w:ind w:left="8382" w:hanging="180"/>
      </w:pPr>
    </w:lvl>
  </w:abstractNum>
  <w:abstractNum w:abstractNumId="127" w15:restartNumberingAfterBreak="0">
    <w:nsid w:val="74192CF6"/>
    <w:multiLevelType w:val="hybridMultilevel"/>
    <w:tmpl w:val="0B7AA1FE"/>
    <w:lvl w:ilvl="0" w:tplc="0427001B">
      <w:start w:val="1"/>
      <w:numFmt w:val="lowerRoman"/>
      <w:lvlText w:val="%1."/>
      <w:lvlJc w:val="righ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8" w15:restartNumberingAfterBreak="0">
    <w:nsid w:val="74604C1A"/>
    <w:multiLevelType w:val="hybridMultilevel"/>
    <w:tmpl w:val="021C4016"/>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54E7745"/>
    <w:multiLevelType w:val="hybridMultilevel"/>
    <w:tmpl w:val="D8F484A4"/>
    <w:lvl w:ilvl="0" w:tplc="0427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96A3518"/>
    <w:multiLevelType w:val="multilevel"/>
    <w:tmpl w:val="35489B28"/>
    <w:lvl w:ilvl="0">
      <w:start w:val="1"/>
      <w:numFmt w:val="decimal"/>
      <w:pStyle w:val="NumBullet1"/>
      <w:lvlText w:val="%1."/>
      <w:lvlJc w:val="left"/>
      <w:pPr>
        <w:tabs>
          <w:tab w:val="num" w:pos="340"/>
        </w:tabs>
        <w:ind w:left="340" w:hanging="340"/>
      </w:pPr>
      <w:rPr>
        <w:rFonts w:hint="default"/>
        <w:color w:val="ED7D31" w:themeColor="accent2"/>
      </w:rPr>
    </w:lvl>
    <w:lvl w:ilvl="1">
      <w:start w:val="1"/>
      <w:numFmt w:val="lowerLetter"/>
      <w:pStyle w:val="NumBullet2"/>
      <w:lvlText w:val="%2."/>
      <w:lvlJc w:val="left"/>
      <w:pPr>
        <w:tabs>
          <w:tab w:val="num" w:pos="851"/>
        </w:tabs>
        <w:ind w:left="851" w:hanging="511"/>
      </w:pPr>
      <w:rPr>
        <w:rFonts w:hint="default"/>
        <w:color w:val="ED7D31" w:themeColor="accent2"/>
      </w:rPr>
    </w:lvl>
    <w:lvl w:ilvl="2">
      <w:start w:val="1"/>
      <w:numFmt w:val="lowerRoman"/>
      <w:pStyle w:val="NumBullet3"/>
      <w:lvlText w:val="%3."/>
      <w:lvlJc w:val="left"/>
      <w:pPr>
        <w:tabs>
          <w:tab w:val="num" w:pos="1474"/>
        </w:tabs>
        <w:ind w:left="1474" w:hanging="623"/>
      </w:pPr>
      <w:rPr>
        <w:rFonts w:hint="default"/>
        <w:color w:val="ED7D31" w:themeColor="accent2"/>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1" w15:restartNumberingAfterBreak="0">
    <w:nsid w:val="79C96A59"/>
    <w:multiLevelType w:val="hybridMultilevel"/>
    <w:tmpl w:val="64C0A068"/>
    <w:lvl w:ilvl="0" w:tplc="0427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B1B15DE"/>
    <w:multiLevelType w:val="hybridMultilevel"/>
    <w:tmpl w:val="84B0EB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3" w15:restartNumberingAfterBreak="0">
    <w:nsid w:val="7E653097"/>
    <w:multiLevelType w:val="hybridMultilevel"/>
    <w:tmpl w:val="7E2A886C"/>
    <w:lvl w:ilvl="0" w:tplc="04270019">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84"/>
  </w:num>
  <w:num w:numId="2">
    <w:abstractNumId w:val="130"/>
  </w:num>
  <w:num w:numId="3">
    <w:abstractNumId w:val="121"/>
  </w:num>
  <w:num w:numId="4">
    <w:abstractNumId w:val="120"/>
  </w:num>
  <w:num w:numId="5">
    <w:abstractNumId w:val="117"/>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37"/>
  </w:num>
  <w:num w:numId="10">
    <w:abstractNumId w:val="14"/>
  </w:num>
  <w:num w:numId="11">
    <w:abstractNumId w:val="32"/>
  </w:num>
  <w:num w:numId="12">
    <w:abstractNumId w:val="106"/>
  </w:num>
  <w:num w:numId="13">
    <w:abstractNumId w:val="109"/>
  </w:num>
  <w:num w:numId="14">
    <w:abstractNumId w:val="42"/>
  </w:num>
  <w:num w:numId="15">
    <w:abstractNumId w:val="81"/>
  </w:num>
  <w:num w:numId="16">
    <w:abstractNumId w:val="67"/>
  </w:num>
  <w:num w:numId="17">
    <w:abstractNumId w:val="23"/>
  </w:num>
  <w:num w:numId="18">
    <w:abstractNumId w:val="96"/>
  </w:num>
  <w:num w:numId="19">
    <w:abstractNumId w:val="71"/>
  </w:num>
  <w:num w:numId="20">
    <w:abstractNumId w:val="90"/>
  </w:num>
  <w:num w:numId="21">
    <w:abstractNumId w:val="26"/>
  </w:num>
  <w:num w:numId="22">
    <w:abstractNumId w:val="6"/>
  </w:num>
  <w:num w:numId="23">
    <w:abstractNumId w:val="77"/>
  </w:num>
  <w:num w:numId="24">
    <w:abstractNumId w:val="13"/>
  </w:num>
  <w:num w:numId="25">
    <w:abstractNumId w:val="123"/>
  </w:num>
  <w:num w:numId="26">
    <w:abstractNumId w:val="95"/>
  </w:num>
  <w:num w:numId="27">
    <w:abstractNumId w:val="107"/>
  </w:num>
  <w:num w:numId="28">
    <w:abstractNumId w:val="41"/>
  </w:num>
  <w:num w:numId="29">
    <w:abstractNumId w:val="55"/>
  </w:num>
  <w:num w:numId="30">
    <w:abstractNumId w:val="40"/>
  </w:num>
  <w:num w:numId="31">
    <w:abstractNumId w:val="62"/>
  </w:num>
  <w:num w:numId="32">
    <w:abstractNumId w:val="118"/>
  </w:num>
  <w:num w:numId="33">
    <w:abstractNumId w:val="132"/>
  </w:num>
  <w:num w:numId="34">
    <w:abstractNumId w:val="98"/>
  </w:num>
  <w:num w:numId="35">
    <w:abstractNumId w:val="93"/>
  </w:num>
  <w:num w:numId="36">
    <w:abstractNumId w:val="122"/>
  </w:num>
  <w:num w:numId="37">
    <w:abstractNumId w:val="30"/>
  </w:num>
  <w:num w:numId="38">
    <w:abstractNumId w:val="105"/>
  </w:num>
  <w:num w:numId="39">
    <w:abstractNumId w:val="1"/>
  </w:num>
  <w:num w:numId="40">
    <w:abstractNumId w:val="35"/>
  </w:num>
  <w:num w:numId="41">
    <w:abstractNumId w:val="133"/>
  </w:num>
  <w:num w:numId="42">
    <w:abstractNumId w:val="60"/>
  </w:num>
  <w:num w:numId="43">
    <w:abstractNumId w:val="22"/>
  </w:num>
  <w:num w:numId="44">
    <w:abstractNumId w:val="99"/>
  </w:num>
  <w:num w:numId="45">
    <w:abstractNumId w:val="89"/>
  </w:num>
  <w:num w:numId="46">
    <w:abstractNumId w:val="129"/>
  </w:num>
  <w:num w:numId="47">
    <w:abstractNumId w:val="76"/>
  </w:num>
  <w:num w:numId="48">
    <w:abstractNumId w:val="25"/>
  </w:num>
  <w:num w:numId="49">
    <w:abstractNumId w:val="52"/>
  </w:num>
  <w:num w:numId="50">
    <w:abstractNumId w:val="15"/>
  </w:num>
  <w:num w:numId="51">
    <w:abstractNumId w:val="61"/>
  </w:num>
  <w:num w:numId="52">
    <w:abstractNumId w:val="115"/>
  </w:num>
  <w:num w:numId="53">
    <w:abstractNumId w:val="94"/>
  </w:num>
  <w:num w:numId="54">
    <w:abstractNumId w:val="39"/>
  </w:num>
  <w:num w:numId="55">
    <w:abstractNumId w:val="46"/>
  </w:num>
  <w:num w:numId="56">
    <w:abstractNumId w:val="100"/>
  </w:num>
  <w:num w:numId="57">
    <w:abstractNumId w:val="73"/>
  </w:num>
  <w:num w:numId="58">
    <w:abstractNumId w:val="110"/>
  </w:num>
  <w:num w:numId="59">
    <w:abstractNumId w:val="116"/>
  </w:num>
  <w:num w:numId="60">
    <w:abstractNumId w:val="38"/>
  </w:num>
  <w:num w:numId="61">
    <w:abstractNumId w:val="74"/>
  </w:num>
  <w:num w:numId="62">
    <w:abstractNumId w:val="44"/>
  </w:num>
  <w:num w:numId="63">
    <w:abstractNumId w:val="18"/>
  </w:num>
  <w:num w:numId="64">
    <w:abstractNumId w:val="17"/>
  </w:num>
  <w:num w:numId="65">
    <w:abstractNumId w:val="79"/>
  </w:num>
  <w:num w:numId="66">
    <w:abstractNumId w:val="114"/>
  </w:num>
  <w:num w:numId="67">
    <w:abstractNumId w:val="47"/>
  </w:num>
  <w:num w:numId="68">
    <w:abstractNumId w:val="85"/>
  </w:num>
  <w:num w:numId="69">
    <w:abstractNumId w:val="36"/>
  </w:num>
  <w:num w:numId="70">
    <w:abstractNumId w:val="102"/>
  </w:num>
  <w:num w:numId="71">
    <w:abstractNumId w:val="86"/>
  </w:num>
  <w:num w:numId="72">
    <w:abstractNumId w:val="49"/>
  </w:num>
  <w:num w:numId="73">
    <w:abstractNumId w:val="66"/>
  </w:num>
  <w:num w:numId="74">
    <w:abstractNumId w:val="92"/>
  </w:num>
  <w:num w:numId="75">
    <w:abstractNumId w:val="9"/>
  </w:num>
  <w:num w:numId="76">
    <w:abstractNumId w:val="12"/>
  </w:num>
  <w:num w:numId="77">
    <w:abstractNumId w:val="127"/>
  </w:num>
  <w:num w:numId="78">
    <w:abstractNumId w:val="124"/>
  </w:num>
  <w:num w:numId="79">
    <w:abstractNumId w:val="131"/>
  </w:num>
  <w:num w:numId="80">
    <w:abstractNumId w:val="82"/>
  </w:num>
  <w:num w:numId="81">
    <w:abstractNumId w:val="113"/>
  </w:num>
  <w:num w:numId="82">
    <w:abstractNumId w:val="65"/>
  </w:num>
  <w:num w:numId="83">
    <w:abstractNumId w:val="83"/>
  </w:num>
  <w:num w:numId="84">
    <w:abstractNumId w:val="16"/>
  </w:num>
  <w:num w:numId="85">
    <w:abstractNumId w:val="88"/>
  </w:num>
  <w:num w:numId="86">
    <w:abstractNumId w:val="34"/>
  </w:num>
  <w:num w:numId="87">
    <w:abstractNumId w:val="54"/>
  </w:num>
  <w:num w:numId="88">
    <w:abstractNumId w:val="24"/>
  </w:num>
  <w:num w:numId="89">
    <w:abstractNumId w:val="72"/>
  </w:num>
  <w:num w:numId="90">
    <w:abstractNumId w:val="58"/>
  </w:num>
  <w:num w:numId="91">
    <w:abstractNumId w:val="57"/>
  </w:num>
  <w:num w:numId="92">
    <w:abstractNumId w:val="64"/>
  </w:num>
  <w:num w:numId="93">
    <w:abstractNumId w:val="97"/>
  </w:num>
  <w:num w:numId="94">
    <w:abstractNumId w:val="111"/>
  </w:num>
  <w:num w:numId="95">
    <w:abstractNumId w:val="119"/>
  </w:num>
  <w:num w:numId="96">
    <w:abstractNumId w:val="51"/>
  </w:num>
  <w:num w:numId="97">
    <w:abstractNumId w:val="33"/>
  </w:num>
  <w:num w:numId="98">
    <w:abstractNumId w:val="28"/>
  </w:num>
  <w:num w:numId="99">
    <w:abstractNumId w:val="53"/>
  </w:num>
  <w:num w:numId="100">
    <w:abstractNumId w:val="43"/>
  </w:num>
  <w:num w:numId="101">
    <w:abstractNumId w:val="75"/>
  </w:num>
  <w:num w:numId="102">
    <w:abstractNumId w:val="5"/>
  </w:num>
  <w:num w:numId="103">
    <w:abstractNumId w:val="104"/>
  </w:num>
  <w:num w:numId="104">
    <w:abstractNumId w:val="48"/>
  </w:num>
  <w:num w:numId="105">
    <w:abstractNumId w:val="31"/>
  </w:num>
  <w:num w:numId="106">
    <w:abstractNumId w:val="10"/>
  </w:num>
  <w:num w:numId="107">
    <w:abstractNumId w:val="59"/>
  </w:num>
  <w:num w:numId="108">
    <w:abstractNumId w:val="21"/>
  </w:num>
  <w:num w:numId="109">
    <w:abstractNumId w:val="91"/>
  </w:num>
  <w:num w:numId="110">
    <w:abstractNumId w:val="20"/>
  </w:num>
  <w:num w:numId="111">
    <w:abstractNumId w:val="19"/>
  </w:num>
  <w:num w:numId="112">
    <w:abstractNumId w:val="125"/>
  </w:num>
  <w:num w:numId="113">
    <w:abstractNumId w:val="87"/>
  </w:num>
  <w:num w:numId="114">
    <w:abstractNumId w:val="101"/>
  </w:num>
  <w:num w:numId="115">
    <w:abstractNumId w:val="126"/>
  </w:num>
  <w:num w:numId="116">
    <w:abstractNumId w:val="80"/>
  </w:num>
  <w:num w:numId="117">
    <w:abstractNumId w:val="2"/>
  </w:num>
  <w:num w:numId="118">
    <w:abstractNumId w:val="50"/>
  </w:num>
  <w:num w:numId="119">
    <w:abstractNumId w:val="69"/>
  </w:num>
  <w:num w:numId="120">
    <w:abstractNumId w:val="103"/>
  </w:num>
  <w:num w:numId="121">
    <w:abstractNumId w:val="4"/>
  </w:num>
  <w:num w:numId="122">
    <w:abstractNumId w:val="29"/>
  </w:num>
  <w:num w:numId="123">
    <w:abstractNumId w:val="8"/>
  </w:num>
  <w:num w:numId="124">
    <w:abstractNumId w:val="68"/>
  </w:num>
  <w:num w:numId="125">
    <w:abstractNumId w:val="56"/>
  </w:num>
  <w:num w:numId="126">
    <w:abstractNumId w:val="45"/>
  </w:num>
  <w:num w:numId="127">
    <w:abstractNumId w:val="11"/>
  </w:num>
  <w:num w:numId="128">
    <w:abstractNumId w:val="63"/>
  </w:num>
  <w:num w:numId="129">
    <w:abstractNumId w:val="7"/>
  </w:num>
  <w:num w:numId="130">
    <w:abstractNumId w:val="78"/>
  </w:num>
  <w:num w:numId="131">
    <w:abstractNumId w:val="128"/>
  </w:num>
  <w:num w:numId="132">
    <w:abstractNumId w:val="70"/>
  </w:num>
  <w:num w:numId="133">
    <w:abstractNumId w:val="112"/>
  </w:num>
  <w:num w:numId="134">
    <w:abstractNumId w:val="10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CD4"/>
    <w:rsid w:val="00000D2A"/>
    <w:rsid w:val="00012A38"/>
    <w:rsid w:val="00014888"/>
    <w:rsid w:val="0002034F"/>
    <w:rsid w:val="00026AB5"/>
    <w:rsid w:val="00034027"/>
    <w:rsid w:val="00040EF9"/>
    <w:rsid w:val="0004285C"/>
    <w:rsid w:val="000434C8"/>
    <w:rsid w:val="00052D34"/>
    <w:rsid w:val="00053665"/>
    <w:rsid w:val="00054B78"/>
    <w:rsid w:val="00064D6D"/>
    <w:rsid w:val="00085437"/>
    <w:rsid w:val="000A003A"/>
    <w:rsid w:val="000A09F2"/>
    <w:rsid w:val="000B3828"/>
    <w:rsid w:val="000C10F4"/>
    <w:rsid w:val="000C206F"/>
    <w:rsid w:val="000C70F2"/>
    <w:rsid w:val="000C72C3"/>
    <w:rsid w:val="000D20F4"/>
    <w:rsid w:val="000D61BA"/>
    <w:rsid w:val="000D68CE"/>
    <w:rsid w:val="000F39E2"/>
    <w:rsid w:val="00110286"/>
    <w:rsid w:val="00114230"/>
    <w:rsid w:val="00115046"/>
    <w:rsid w:val="00115381"/>
    <w:rsid w:val="001227A6"/>
    <w:rsid w:val="00122A27"/>
    <w:rsid w:val="00133B99"/>
    <w:rsid w:val="00141844"/>
    <w:rsid w:val="00143EEC"/>
    <w:rsid w:val="001442A3"/>
    <w:rsid w:val="00146C25"/>
    <w:rsid w:val="00150039"/>
    <w:rsid w:val="00154E69"/>
    <w:rsid w:val="00167B04"/>
    <w:rsid w:val="0017171B"/>
    <w:rsid w:val="00171C83"/>
    <w:rsid w:val="00173AC4"/>
    <w:rsid w:val="00175542"/>
    <w:rsid w:val="0017685A"/>
    <w:rsid w:val="00183014"/>
    <w:rsid w:val="00190922"/>
    <w:rsid w:val="0019142D"/>
    <w:rsid w:val="00191B98"/>
    <w:rsid w:val="001A0A04"/>
    <w:rsid w:val="001A1181"/>
    <w:rsid w:val="001A5C81"/>
    <w:rsid w:val="001B3549"/>
    <w:rsid w:val="001C5016"/>
    <w:rsid w:val="001E4DFB"/>
    <w:rsid w:val="001F5EC7"/>
    <w:rsid w:val="00200B83"/>
    <w:rsid w:val="00204844"/>
    <w:rsid w:val="002068EA"/>
    <w:rsid w:val="00207908"/>
    <w:rsid w:val="00212D20"/>
    <w:rsid w:val="00220CD9"/>
    <w:rsid w:val="00221DF0"/>
    <w:rsid w:val="002249AB"/>
    <w:rsid w:val="00226CD4"/>
    <w:rsid w:val="00234CA4"/>
    <w:rsid w:val="0024294B"/>
    <w:rsid w:val="00244279"/>
    <w:rsid w:val="0024695D"/>
    <w:rsid w:val="0025340E"/>
    <w:rsid w:val="0025596A"/>
    <w:rsid w:val="00271942"/>
    <w:rsid w:val="00274A20"/>
    <w:rsid w:val="00281CE9"/>
    <w:rsid w:val="00282479"/>
    <w:rsid w:val="002875C5"/>
    <w:rsid w:val="00297FB9"/>
    <w:rsid w:val="002A0022"/>
    <w:rsid w:val="002A0030"/>
    <w:rsid w:val="002B0604"/>
    <w:rsid w:val="002B0B43"/>
    <w:rsid w:val="002B1EC8"/>
    <w:rsid w:val="002B7E09"/>
    <w:rsid w:val="002E1395"/>
    <w:rsid w:val="002E2CA5"/>
    <w:rsid w:val="002E3B78"/>
    <w:rsid w:val="002E5855"/>
    <w:rsid w:val="002F35EF"/>
    <w:rsid w:val="002F3AE9"/>
    <w:rsid w:val="002F6688"/>
    <w:rsid w:val="003058D3"/>
    <w:rsid w:val="003071F4"/>
    <w:rsid w:val="0031019F"/>
    <w:rsid w:val="0031138A"/>
    <w:rsid w:val="003152FD"/>
    <w:rsid w:val="00322DA1"/>
    <w:rsid w:val="00324330"/>
    <w:rsid w:val="0032511B"/>
    <w:rsid w:val="00327EDD"/>
    <w:rsid w:val="00332791"/>
    <w:rsid w:val="0034433D"/>
    <w:rsid w:val="00344C5B"/>
    <w:rsid w:val="00350F01"/>
    <w:rsid w:val="00351443"/>
    <w:rsid w:val="003517FA"/>
    <w:rsid w:val="003523BB"/>
    <w:rsid w:val="00352742"/>
    <w:rsid w:val="003578F2"/>
    <w:rsid w:val="003616A8"/>
    <w:rsid w:val="00365374"/>
    <w:rsid w:val="00371CE4"/>
    <w:rsid w:val="003753FD"/>
    <w:rsid w:val="00375E74"/>
    <w:rsid w:val="0037728A"/>
    <w:rsid w:val="00383819"/>
    <w:rsid w:val="00383B99"/>
    <w:rsid w:val="00385DA9"/>
    <w:rsid w:val="003869B0"/>
    <w:rsid w:val="0039737C"/>
    <w:rsid w:val="003A7E40"/>
    <w:rsid w:val="003B08A7"/>
    <w:rsid w:val="003B1343"/>
    <w:rsid w:val="003B52CF"/>
    <w:rsid w:val="003B778C"/>
    <w:rsid w:val="003D39AB"/>
    <w:rsid w:val="003D3E8A"/>
    <w:rsid w:val="003D6516"/>
    <w:rsid w:val="003F7992"/>
    <w:rsid w:val="00404291"/>
    <w:rsid w:val="0040515F"/>
    <w:rsid w:val="004075EC"/>
    <w:rsid w:val="00412AAB"/>
    <w:rsid w:val="00412BC3"/>
    <w:rsid w:val="00415637"/>
    <w:rsid w:val="0042791A"/>
    <w:rsid w:val="00435C93"/>
    <w:rsid w:val="00444E4E"/>
    <w:rsid w:val="0044552D"/>
    <w:rsid w:val="004457DF"/>
    <w:rsid w:val="00450AFD"/>
    <w:rsid w:val="00453304"/>
    <w:rsid w:val="00460D51"/>
    <w:rsid w:val="0046376E"/>
    <w:rsid w:val="00463E5C"/>
    <w:rsid w:val="00471149"/>
    <w:rsid w:val="00474FA6"/>
    <w:rsid w:val="00475774"/>
    <w:rsid w:val="00481574"/>
    <w:rsid w:val="00481F0B"/>
    <w:rsid w:val="004849BB"/>
    <w:rsid w:val="004A09C1"/>
    <w:rsid w:val="004A4888"/>
    <w:rsid w:val="004B05B8"/>
    <w:rsid w:val="004B5A4F"/>
    <w:rsid w:val="004B5DEB"/>
    <w:rsid w:val="004C09DD"/>
    <w:rsid w:val="004C3AD8"/>
    <w:rsid w:val="004C66D3"/>
    <w:rsid w:val="004C77F4"/>
    <w:rsid w:val="004D4A22"/>
    <w:rsid w:val="004E098D"/>
    <w:rsid w:val="004F2261"/>
    <w:rsid w:val="004F34D7"/>
    <w:rsid w:val="004F37A2"/>
    <w:rsid w:val="00500707"/>
    <w:rsid w:val="0050147E"/>
    <w:rsid w:val="00505709"/>
    <w:rsid w:val="005075EA"/>
    <w:rsid w:val="005113D7"/>
    <w:rsid w:val="00512203"/>
    <w:rsid w:val="0051312A"/>
    <w:rsid w:val="00527D0E"/>
    <w:rsid w:val="00534BB7"/>
    <w:rsid w:val="005355E9"/>
    <w:rsid w:val="00540734"/>
    <w:rsid w:val="0054194E"/>
    <w:rsid w:val="00542AA8"/>
    <w:rsid w:val="0054624B"/>
    <w:rsid w:val="005510E4"/>
    <w:rsid w:val="0055499F"/>
    <w:rsid w:val="005572B0"/>
    <w:rsid w:val="00560468"/>
    <w:rsid w:val="00563BAB"/>
    <w:rsid w:val="005743F1"/>
    <w:rsid w:val="005771B1"/>
    <w:rsid w:val="00584242"/>
    <w:rsid w:val="00590B0F"/>
    <w:rsid w:val="005946A4"/>
    <w:rsid w:val="00595170"/>
    <w:rsid w:val="005A0879"/>
    <w:rsid w:val="005A0AAD"/>
    <w:rsid w:val="005A70F0"/>
    <w:rsid w:val="005A7E28"/>
    <w:rsid w:val="005B38A7"/>
    <w:rsid w:val="005D0E26"/>
    <w:rsid w:val="005D19A9"/>
    <w:rsid w:val="005D3055"/>
    <w:rsid w:val="005D418E"/>
    <w:rsid w:val="005E5EB2"/>
    <w:rsid w:val="005F41C4"/>
    <w:rsid w:val="005F64D0"/>
    <w:rsid w:val="0060184F"/>
    <w:rsid w:val="0060491C"/>
    <w:rsid w:val="0060689C"/>
    <w:rsid w:val="0061203B"/>
    <w:rsid w:val="00612C83"/>
    <w:rsid w:val="006146AE"/>
    <w:rsid w:val="00617501"/>
    <w:rsid w:val="0061795C"/>
    <w:rsid w:val="0062290B"/>
    <w:rsid w:val="00624363"/>
    <w:rsid w:val="0062504A"/>
    <w:rsid w:val="00625A98"/>
    <w:rsid w:val="00625DC0"/>
    <w:rsid w:val="00626B71"/>
    <w:rsid w:val="00627C66"/>
    <w:rsid w:val="00633CDE"/>
    <w:rsid w:val="00635DA5"/>
    <w:rsid w:val="00637CB4"/>
    <w:rsid w:val="00644B40"/>
    <w:rsid w:val="00644F92"/>
    <w:rsid w:val="00655264"/>
    <w:rsid w:val="00664AD8"/>
    <w:rsid w:val="00664BD3"/>
    <w:rsid w:val="00665355"/>
    <w:rsid w:val="00666D68"/>
    <w:rsid w:val="00667B01"/>
    <w:rsid w:val="00670BAD"/>
    <w:rsid w:val="0067294E"/>
    <w:rsid w:val="00674022"/>
    <w:rsid w:val="00674553"/>
    <w:rsid w:val="006860F1"/>
    <w:rsid w:val="00691669"/>
    <w:rsid w:val="0069181D"/>
    <w:rsid w:val="00694341"/>
    <w:rsid w:val="006972D3"/>
    <w:rsid w:val="006A1764"/>
    <w:rsid w:val="006A30B0"/>
    <w:rsid w:val="006C1DD1"/>
    <w:rsid w:val="006C5949"/>
    <w:rsid w:val="006D2454"/>
    <w:rsid w:val="006E0DCE"/>
    <w:rsid w:val="006E262C"/>
    <w:rsid w:val="006E476B"/>
    <w:rsid w:val="006E629A"/>
    <w:rsid w:val="006E63D5"/>
    <w:rsid w:val="006F2370"/>
    <w:rsid w:val="00700B42"/>
    <w:rsid w:val="0070276B"/>
    <w:rsid w:val="007062FC"/>
    <w:rsid w:val="00716455"/>
    <w:rsid w:val="00716916"/>
    <w:rsid w:val="00717192"/>
    <w:rsid w:val="00722558"/>
    <w:rsid w:val="0072327B"/>
    <w:rsid w:val="0072485F"/>
    <w:rsid w:val="00724D19"/>
    <w:rsid w:val="00735CB8"/>
    <w:rsid w:val="0073652F"/>
    <w:rsid w:val="0074053E"/>
    <w:rsid w:val="0074097A"/>
    <w:rsid w:val="007449C1"/>
    <w:rsid w:val="0074562A"/>
    <w:rsid w:val="007461BE"/>
    <w:rsid w:val="0074780A"/>
    <w:rsid w:val="00757A7A"/>
    <w:rsid w:val="007649D3"/>
    <w:rsid w:val="007754BF"/>
    <w:rsid w:val="0078130F"/>
    <w:rsid w:val="007920AD"/>
    <w:rsid w:val="00795702"/>
    <w:rsid w:val="007A2C69"/>
    <w:rsid w:val="007A4D39"/>
    <w:rsid w:val="007B4396"/>
    <w:rsid w:val="007B5623"/>
    <w:rsid w:val="007B577E"/>
    <w:rsid w:val="007C0888"/>
    <w:rsid w:val="007C4D93"/>
    <w:rsid w:val="007C75A9"/>
    <w:rsid w:val="007D2695"/>
    <w:rsid w:val="007D558F"/>
    <w:rsid w:val="007D5951"/>
    <w:rsid w:val="007D5BAB"/>
    <w:rsid w:val="007E2FC0"/>
    <w:rsid w:val="007F0298"/>
    <w:rsid w:val="007F404A"/>
    <w:rsid w:val="00811EB9"/>
    <w:rsid w:val="0082229E"/>
    <w:rsid w:val="00823080"/>
    <w:rsid w:val="008234A1"/>
    <w:rsid w:val="008302F3"/>
    <w:rsid w:val="00833AC1"/>
    <w:rsid w:val="0083677D"/>
    <w:rsid w:val="00853031"/>
    <w:rsid w:val="0085345B"/>
    <w:rsid w:val="0085562B"/>
    <w:rsid w:val="00860775"/>
    <w:rsid w:val="00864015"/>
    <w:rsid w:val="00865CA2"/>
    <w:rsid w:val="00866242"/>
    <w:rsid w:val="00872475"/>
    <w:rsid w:val="00873061"/>
    <w:rsid w:val="008756F9"/>
    <w:rsid w:val="00875BBA"/>
    <w:rsid w:val="00875E7E"/>
    <w:rsid w:val="00880D22"/>
    <w:rsid w:val="00883F5F"/>
    <w:rsid w:val="00885384"/>
    <w:rsid w:val="00886ECE"/>
    <w:rsid w:val="008972DE"/>
    <w:rsid w:val="00897769"/>
    <w:rsid w:val="008A44B8"/>
    <w:rsid w:val="008A643F"/>
    <w:rsid w:val="008A7D2B"/>
    <w:rsid w:val="008B0C40"/>
    <w:rsid w:val="008B79A8"/>
    <w:rsid w:val="008C6AE8"/>
    <w:rsid w:val="008D1213"/>
    <w:rsid w:val="008D1F55"/>
    <w:rsid w:val="008D2FF5"/>
    <w:rsid w:val="008D742A"/>
    <w:rsid w:val="008D7A25"/>
    <w:rsid w:val="008E6CE7"/>
    <w:rsid w:val="008F3E7D"/>
    <w:rsid w:val="008F734E"/>
    <w:rsid w:val="00900DEE"/>
    <w:rsid w:val="009102B9"/>
    <w:rsid w:val="00912431"/>
    <w:rsid w:val="009168E9"/>
    <w:rsid w:val="0092634F"/>
    <w:rsid w:val="00930414"/>
    <w:rsid w:val="00931F23"/>
    <w:rsid w:val="0093646A"/>
    <w:rsid w:val="009572EA"/>
    <w:rsid w:val="009602ED"/>
    <w:rsid w:val="00965FDA"/>
    <w:rsid w:val="00966F47"/>
    <w:rsid w:val="00970DAA"/>
    <w:rsid w:val="00982DDC"/>
    <w:rsid w:val="00983F6F"/>
    <w:rsid w:val="009858D5"/>
    <w:rsid w:val="00987F36"/>
    <w:rsid w:val="009908AA"/>
    <w:rsid w:val="00991963"/>
    <w:rsid w:val="009946A8"/>
    <w:rsid w:val="00995EBC"/>
    <w:rsid w:val="00996C10"/>
    <w:rsid w:val="009A17C7"/>
    <w:rsid w:val="009B5755"/>
    <w:rsid w:val="009C0AB2"/>
    <w:rsid w:val="009C29B4"/>
    <w:rsid w:val="009C5A0D"/>
    <w:rsid w:val="009C794C"/>
    <w:rsid w:val="009D6C90"/>
    <w:rsid w:val="009E5427"/>
    <w:rsid w:val="009E70FA"/>
    <w:rsid w:val="009F132E"/>
    <w:rsid w:val="009F136D"/>
    <w:rsid w:val="009F32EC"/>
    <w:rsid w:val="009F4EB6"/>
    <w:rsid w:val="00A0293B"/>
    <w:rsid w:val="00A07917"/>
    <w:rsid w:val="00A152DD"/>
    <w:rsid w:val="00A16DF1"/>
    <w:rsid w:val="00A17915"/>
    <w:rsid w:val="00A20F0D"/>
    <w:rsid w:val="00A2219F"/>
    <w:rsid w:val="00A30389"/>
    <w:rsid w:val="00A33F2B"/>
    <w:rsid w:val="00A428D5"/>
    <w:rsid w:val="00A42CBC"/>
    <w:rsid w:val="00A448FE"/>
    <w:rsid w:val="00A45EBC"/>
    <w:rsid w:val="00A515B7"/>
    <w:rsid w:val="00A607B1"/>
    <w:rsid w:val="00A70F81"/>
    <w:rsid w:val="00A72722"/>
    <w:rsid w:val="00A94D00"/>
    <w:rsid w:val="00AA3471"/>
    <w:rsid w:val="00AA39BC"/>
    <w:rsid w:val="00AA44D3"/>
    <w:rsid w:val="00AB07A7"/>
    <w:rsid w:val="00AB3BC9"/>
    <w:rsid w:val="00AB5B54"/>
    <w:rsid w:val="00AB7BD3"/>
    <w:rsid w:val="00AC09CB"/>
    <w:rsid w:val="00AC178E"/>
    <w:rsid w:val="00AC5C8C"/>
    <w:rsid w:val="00AD3E9A"/>
    <w:rsid w:val="00AD4926"/>
    <w:rsid w:val="00AD592F"/>
    <w:rsid w:val="00AD5E76"/>
    <w:rsid w:val="00AD615D"/>
    <w:rsid w:val="00AE79AC"/>
    <w:rsid w:val="00AF2E4B"/>
    <w:rsid w:val="00AF72E6"/>
    <w:rsid w:val="00AF7727"/>
    <w:rsid w:val="00B027E2"/>
    <w:rsid w:val="00B0777C"/>
    <w:rsid w:val="00B10190"/>
    <w:rsid w:val="00B108C4"/>
    <w:rsid w:val="00B115A9"/>
    <w:rsid w:val="00B14D47"/>
    <w:rsid w:val="00B16A34"/>
    <w:rsid w:val="00B209A8"/>
    <w:rsid w:val="00B24013"/>
    <w:rsid w:val="00B25EE8"/>
    <w:rsid w:val="00B30367"/>
    <w:rsid w:val="00B30904"/>
    <w:rsid w:val="00B3233F"/>
    <w:rsid w:val="00B34513"/>
    <w:rsid w:val="00B3638D"/>
    <w:rsid w:val="00B415B5"/>
    <w:rsid w:val="00B47CA0"/>
    <w:rsid w:val="00B54DC3"/>
    <w:rsid w:val="00B604BB"/>
    <w:rsid w:val="00B61746"/>
    <w:rsid w:val="00B6308C"/>
    <w:rsid w:val="00B65FA7"/>
    <w:rsid w:val="00B71803"/>
    <w:rsid w:val="00B75A26"/>
    <w:rsid w:val="00B769FC"/>
    <w:rsid w:val="00B776F0"/>
    <w:rsid w:val="00B80E67"/>
    <w:rsid w:val="00B82523"/>
    <w:rsid w:val="00B8639F"/>
    <w:rsid w:val="00B8711E"/>
    <w:rsid w:val="00B916BA"/>
    <w:rsid w:val="00BA405A"/>
    <w:rsid w:val="00BB16B7"/>
    <w:rsid w:val="00BB60C6"/>
    <w:rsid w:val="00BC6599"/>
    <w:rsid w:val="00BD2D09"/>
    <w:rsid w:val="00BD5179"/>
    <w:rsid w:val="00BE21D5"/>
    <w:rsid w:val="00BF7630"/>
    <w:rsid w:val="00C0080E"/>
    <w:rsid w:val="00C05B85"/>
    <w:rsid w:val="00C1066A"/>
    <w:rsid w:val="00C22202"/>
    <w:rsid w:val="00C24209"/>
    <w:rsid w:val="00C3591E"/>
    <w:rsid w:val="00C35EF9"/>
    <w:rsid w:val="00C362E9"/>
    <w:rsid w:val="00C4265D"/>
    <w:rsid w:val="00C5032D"/>
    <w:rsid w:val="00C566AD"/>
    <w:rsid w:val="00C6367A"/>
    <w:rsid w:val="00C87BE4"/>
    <w:rsid w:val="00C92A7A"/>
    <w:rsid w:val="00C9719C"/>
    <w:rsid w:val="00CA0B94"/>
    <w:rsid w:val="00CA1249"/>
    <w:rsid w:val="00CA2BCE"/>
    <w:rsid w:val="00CA2C91"/>
    <w:rsid w:val="00CA438B"/>
    <w:rsid w:val="00CA6984"/>
    <w:rsid w:val="00CA7BD2"/>
    <w:rsid w:val="00CC5980"/>
    <w:rsid w:val="00CC6747"/>
    <w:rsid w:val="00CC78E0"/>
    <w:rsid w:val="00CD409D"/>
    <w:rsid w:val="00CD478D"/>
    <w:rsid w:val="00CE0DCC"/>
    <w:rsid w:val="00CE1034"/>
    <w:rsid w:val="00CF68AC"/>
    <w:rsid w:val="00D078C1"/>
    <w:rsid w:val="00D156C4"/>
    <w:rsid w:val="00D15FD6"/>
    <w:rsid w:val="00D2187D"/>
    <w:rsid w:val="00D21B96"/>
    <w:rsid w:val="00D30B6D"/>
    <w:rsid w:val="00D35534"/>
    <w:rsid w:val="00D4089B"/>
    <w:rsid w:val="00D729E8"/>
    <w:rsid w:val="00D72DC8"/>
    <w:rsid w:val="00D8092B"/>
    <w:rsid w:val="00D91B3A"/>
    <w:rsid w:val="00D936A3"/>
    <w:rsid w:val="00DA0A67"/>
    <w:rsid w:val="00DA6CF9"/>
    <w:rsid w:val="00DA7B4B"/>
    <w:rsid w:val="00DB0581"/>
    <w:rsid w:val="00DC26F3"/>
    <w:rsid w:val="00DC477D"/>
    <w:rsid w:val="00DF2DC1"/>
    <w:rsid w:val="00DF4186"/>
    <w:rsid w:val="00DF4980"/>
    <w:rsid w:val="00DF4E3F"/>
    <w:rsid w:val="00DF7645"/>
    <w:rsid w:val="00DF7D03"/>
    <w:rsid w:val="00E041F3"/>
    <w:rsid w:val="00E126A1"/>
    <w:rsid w:val="00E12E35"/>
    <w:rsid w:val="00E1449E"/>
    <w:rsid w:val="00E15D59"/>
    <w:rsid w:val="00E379F9"/>
    <w:rsid w:val="00E40669"/>
    <w:rsid w:val="00E43008"/>
    <w:rsid w:val="00E44D92"/>
    <w:rsid w:val="00E47994"/>
    <w:rsid w:val="00E519A1"/>
    <w:rsid w:val="00E52681"/>
    <w:rsid w:val="00E57AFE"/>
    <w:rsid w:val="00E632FC"/>
    <w:rsid w:val="00E65E37"/>
    <w:rsid w:val="00E7039B"/>
    <w:rsid w:val="00E70BA3"/>
    <w:rsid w:val="00E715C4"/>
    <w:rsid w:val="00E739B9"/>
    <w:rsid w:val="00E864B7"/>
    <w:rsid w:val="00E903E8"/>
    <w:rsid w:val="00E93E6A"/>
    <w:rsid w:val="00E95A5E"/>
    <w:rsid w:val="00E97B04"/>
    <w:rsid w:val="00EA148E"/>
    <w:rsid w:val="00EB0DF0"/>
    <w:rsid w:val="00EB4B91"/>
    <w:rsid w:val="00EB4F68"/>
    <w:rsid w:val="00EC3F74"/>
    <w:rsid w:val="00ED00FC"/>
    <w:rsid w:val="00ED2A1A"/>
    <w:rsid w:val="00ED30E2"/>
    <w:rsid w:val="00EE01DF"/>
    <w:rsid w:val="00EE0F6D"/>
    <w:rsid w:val="00EF30AE"/>
    <w:rsid w:val="00EF3861"/>
    <w:rsid w:val="00F01F47"/>
    <w:rsid w:val="00F04851"/>
    <w:rsid w:val="00F10036"/>
    <w:rsid w:val="00F123FC"/>
    <w:rsid w:val="00F22364"/>
    <w:rsid w:val="00F2431B"/>
    <w:rsid w:val="00F25CE5"/>
    <w:rsid w:val="00F2663A"/>
    <w:rsid w:val="00F30EC6"/>
    <w:rsid w:val="00F312E7"/>
    <w:rsid w:val="00F34355"/>
    <w:rsid w:val="00F438A7"/>
    <w:rsid w:val="00F43AB5"/>
    <w:rsid w:val="00F508A5"/>
    <w:rsid w:val="00F510AF"/>
    <w:rsid w:val="00F5223E"/>
    <w:rsid w:val="00F642F1"/>
    <w:rsid w:val="00F674D5"/>
    <w:rsid w:val="00F67558"/>
    <w:rsid w:val="00F71280"/>
    <w:rsid w:val="00F7162D"/>
    <w:rsid w:val="00F71633"/>
    <w:rsid w:val="00F7218A"/>
    <w:rsid w:val="00F7385B"/>
    <w:rsid w:val="00F73A9C"/>
    <w:rsid w:val="00F76531"/>
    <w:rsid w:val="00F854EA"/>
    <w:rsid w:val="00F90720"/>
    <w:rsid w:val="00F917D6"/>
    <w:rsid w:val="00F93C96"/>
    <w:rsid w:val="00FA2B1D"/>
    <w:rsid w:val="00FA46C3"/>
    <w:rsid w:val="00FA5F7B"/>
    <w:rsid w:val="00FA62CD"/>
    <w:rsid w:val="00FB0ABE"/>
    <w:rsid w:val="00FB516F"/>
    <w:rsid w:val="00FB785A"/>
    <w:rsid w:val="00FC34B7"/>
    <w:rsid w:val="00FC42C0"/>
    <w:rsid w:val="00FC4CA9"/>
    <w:rsid w:val="00FC51E6"/>
    <w:rsid w:val="00FD07CE"/>
    <w:rsid w:val="00FD60F6"/>
    <w:rsid w:val="00FD68AC"/>
    <w:rsid w:val="00FE1C77"/>
    <w:rsid w:val="00FE26C0"/>
    <w:rsid w:val="00FE625C"/>
    <w:rsid w:val="00FF6CC5"/>
    <w:rsid w:val="00FF74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23049"/>
  <w15:docId w15:val="{1EB19CFC-66AE-49C8-AB89-26FA64DA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20F0D"/>
    <w:pPr>
      <w:jc w:val="both"/>
    </w:pPr>
  </w:style>
  <w:style w:type="paragraph" w:styleId="Antrat1">
    <w:name w:val="heading 1"/>
    <w:aliases w:val="~SectionHeading"/>
    <w:basedOn w:val="prastasis"/>
    <w:next w:val="prastasis"/>
    <w:link w:val="Antrat1Diagrama"/>
    <w:uiPriority w:val="9"/>
    <w:qFormat/>
    <w:rsid w:val="00A20F0D"/>
    <w:pPr>
      <w:keepNext/>
      <w:keepLines/>
      <w:spacing w:before="240" w:after="240"/>
      <w:jc w:val="center"/>
      <w:outlineLvl w:val="0"/>
    </w:pPr>
    <w:rPr>
      <w:rFonts w:eastAsiaTheme="majorEastAsia" w:cstheme="majorBidi"/>
      <w:b/>
      <w:bCs/>
      <w:caps/>
      <w:color w:val="44546A" w:themeColor="text2"/>
      <w:szCs w:val="28"/>
    </w:rPr>
  </w:style>
  <w:style w:type="paragraph" w:styleId="Antrat2">
    <w:name w:val="heading 2"/>
    <w:aliases w:val="~SubHeading"/>
    <w:basedOn w:val="Iskirtacitata"/>
    <w:next w:val="prastasis"/>
    <w:link w:val="Antrat2Diagrama"/>
    <w:uiPriority w:val="9"/>
    <w:qFormat/>
    <w:rsid w:val="00A20F0D"/>
    <w:pPr>
      <w:pBdr>
        <w:top w:val="none" w:sz="0" w:space="0" w:color="auto"/>
        <w:bottom w:val="none" w:sz="0" w:space="0" w:color="auto"/>
      </w:pBdr>
      <w:spacing w:before="240" w:after="240"/>
      <w:ind w:left="0" w:right="0"/>
      <w:outlineLvl w:val="1"/>
    </w:pPr>
    <w:rPr>
      <w:b/>
      <w:i w:val="0"/>
      <w:color w:val="0070C0"/>
    </w:rPr>
  </w:style>
  <w:style w:type="paragraph" w:styleId="Antrat3">
    <w:name w:val="heading 3"/>
    <w:aliases w:val="~MinorSubHeading"/>
    <w:basedOn w:val="prastasis"/>
    <w:next w:val="prastasis"/>
    <w:link w:val="Antrat3Diagrama"/>
    <w:uiPriority w:val="9"/>
    <w:qFormat/>
    <w:rsid w:val="00A20F0D"/>
    <w:pPr>
      <w:keepNext/>
      <w:keepLines/>
      <w:outlineLvl w:val="2"/>
    </w:pPr>
    <w:rPr>
      <w:rFonts w:eastAsiaTheme="majorEastAsia" w:cstheme="majorBidi"/>
      <w:bCs/>
      <w:i/>
    </w:rPr>
  </w:style>
  <w:style w:type="paragraph" w:styleId="Antrat4">
    <w:name w:val="heading 4"/>
    <w:aliases w:val="~Level4Heading"/>
    <w:basedOn w:val="prastasis"/>
    <w:next w:val="prastasis"/>
    <w:link w:val="Antrat4Diagrama"/>
    <w:uiPriority w:val="9"/>
    <w:unhideWhenUsed/>
    <w:qFormat/>
    <w:rsid w:val="00A20F0D"/>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aliases w:val="~AppendixHeading"/>
    <w:basedOn w:val="prastasis"/>
    <w:next w:val="prastasis"/>
    <w:link w:val="Antrat5Diagrama"/>
    <w:uiPriority w:val="9"/>
    <w:unhideWhenUsed/>
    <w:qFormat/>
    <w:rsid w:val="00A20F0D"/>
    <w:pPr>
      <w:keepNext/>
      <w:keepLines/>
      <w:spacing w:before="200"/>
      <w:outlineLvl w:val="4"/>
    </w:pPr>
    <w:rPr>
      <w:rFonts w:asciiTheme="majorHAnsi" w:eastAsiaTheme="majorEastAsia" w:hAnsiTheme="majorHAnsi" w:cstheme="majorBidi"/>
      <w:color w:val="1F4D78" w:themeColor="accent1" w:themeShade="7F"/>
    </w:rPr>
  </w:style>
  <w:style w:type="paragraph" w:styleId="Antrat6">
    <w:name w:val="heading 6"/>
    <w:aliases w:val="~AppSubHeading"/>
    <w:basedOn w:val="prastasis"/>
    <w:next w:val="prastasis"/>
    <w:link w:val="Antrat6Diagrama"/>
    <w:uiPriority w:val="9"/>
    <w:unhideWhenUsed/>
    <w:qFormat/>
    <w:rsid w:val="00A20F0D"/>
    <w:pPr>
      <w:keepNext/>
      <w:keepLines/>
      <w:spacing w:before="200"/>
      <w:outlineLvl w:val="5"/>
    </w:pPr>
    <w:rPr>
      <w:rFonts w:asciiTheme="majorHAnsi" w:eastAsiaTheme="majorEastAsia" w:hAnsiTheme="majorHAnsi" w:cstheme="majorBidi"/>
      <w:i/>
      <w:iCs/>
      <w:color w:val="1F4D78" w:themeColor="accent1" w:themeShade="7F"/>
    </w:rPr>
  </w:style>
  <w:style w:type="paragraph" w:styleId="Antrat7">
    <w:name w:val="heading 7"/>
    <w:aliases w:val="~AppSubLevel3"/>
    <w:basedOn w:val="prastasis"/>
    <w:next w:val="prastasis"/>
    <w:link w:val="Antrat7Diagrama"/>
    <w:uiPriority w:val="9"/>
    <w:unhideWhenUsed/>
    <w:qFormat/>
    <w:rsid w:val="00A20F0D"/>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aliases w:val="~AppSubLevel4"/>
    <w:basedOn w:val="prastasis"/>
    <w:next w:val="prastasis"/>
    <w:link w:val="Antrat8Diagrama"/>
    <w:uiPriority w:val="9"/>
    <w:unhideWhenUsed/>
    <w:qFormat/>
    <w:rsid w:val="00A20F0D"/>
    <w:pPr>
      <w:keepNext/>
      <w:keepLines/>
      <w:spacing w:before="200"/>
      <w:outlineLvl w:val="7"/>
    </w:pPr>
    <w:rPr>
      <w:rFonts w:asciiTheme="majorHAnsi" w:eastAsiaTheme="majorEastAsia" w:hAnsiTheme="majorHAnsi" w:cstheme="majorBidi"/>
      <w:color w:val="404040" w:themeColor="text1" w:themeTint="BF"/>
    </w:rPr>
  </w:style>
  <w:style w:type="paragraph" w:styleId="Antrat9">
    <w:name w:val="heading 9"/>
    <w:basedOn w:val="prastasis"/>
    <w:next w:val="prastasis"/>
    <w:link w:val="Antrat9Diagrama"/>
    <w:uiPriority w:val="9"/>
    <w:unhideWhenUsed/>
    <w:qFormat/>
    <w:rsid w:val="00A20F0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SectionHeading Diagrama"/>
    <w:basedOn w:val="Numatytasispastraiposriftas"/>
    <w:link w:val="Antrat1"/>
    <w:uiPriority w:val="9"/>
    <w:rsid w:val="005F41C4"/>
    <w:rPr>
      <w:rFonts w:eastAsiaTheme="majorEastAsia" w:cstheme="majorBidi"/>
      <w:b/>
      <w:bCs/>
      <w:caps/>
      <w:color w:val="44546A" w:themeColor="text2"/>
      <w:szCs w:val="28"/>
    </w:rPr>
  </w:style>
  <w:style w:type="character" w:customStyle="1" w:styleId="Antrat2Diagrama">
    <w:name w:val="Antraštė 2 Diagrama"/>
    <w:aliases w:val="~SubHeading Diagrama"/>
    <w:basedOn w:val="Numatytasispastraiposriftas"/>
    <w:link w:val="Antrat2"/>
    <w:uiPriority w:val="9"/>
    <w:rsid w:val="003753FD"/>
    <w:rPr>
      <w:b/>
      <w:iCs/>
      <w:color w:val="0070C0"/>
    </w:rPr>
  </w:style>
  <w:style w:type="character" w:customStyle="1" w:styleId="Antrat3Diagrama">
    <w:name w:val="Antraštė 3 Diagrama"/>
    <w:aliases w:val="~MinorSubHeading Diagrama"/>
    <w:basedOn w:val="Numatytasispastraiposriftas"/>
    <w:link w:val="Antrat3"/>
    <w:uiPriority w:val="9"/>
    <w:rsid w:val="00DA0A67"/>
    <w:rPr>
      <w:rFonts w:eastAsiaTheme="majorEastAsia" w:cstheme="majorBidi"/>
      <w:bCs/>
      <w:i/>
    </w:rPr>
  </w:style>
  <w:style w:type="character" w:customStyle="1" w:styleId="Antrat4Diagrama">
    <w:name w:val="Antraštė 4 Diagrama"/>
    <w:aliases w:val="~Level4Heading Diagrama"/>
    <w:basedOn w:val="Numatytasispastraiposriftas"/>
    <w:link w:val="Antrat4"/>
    <w:uiPriority w:val="9"/>
    <w:rPr>
      <w:rFonts w:asciiTheme="majorHAnsi" w:eastAsiaTheme="majorEastAsia" w:hAnsiTheme="majorHAnsi" w:cstheme="majorBidi"/>
      <w:i/>
      <w:iCs/>
      <w:color w:val="2E74B5" w:themeColor="accent1" w:themeShade="BF"/>
    </w:rPr>
  </w:style>
  <w:style w:type="character" w:customStyle="1" w:styleId="Antrat5Diagrama">
    <w:name w:val="Antraštė 5 Diagrama"/>
    <w:aliases w:val="~AppendixHeading Diagrama"/>
    <w:basedOn w:val="Numatytasispastraiposriftas"/>
    <w:link w:val="Antrat5"/>
    <w:uiPriority w:val="9"/>
    <w:rPr>
      <w:rFonts w:asciiTheme="majorHAnsi" w:eastAsiaTheme="majorEastAsia" w:hAnsiTheme="majorHAnsi" w:cstheme="majorBidi"/>
      <w:color w:val="1F4D78" w:themeColor="accent1" w:themeShade="7F"/>
    </w:rPr>
  </w:style>
  <w:style w:type="character" w:customStyle="1" w:styleId="Antrat6Diagrama">
    <w:name w:val="Antraštė 6 Diagrama"/>
    <w:aliases w:val="~AppSubHeading Diagrama"/>
    <w:basedOn w:val="Numatytasispastraiposriftas"/>
    <w:link w:val="Antrat6"/>
    <w:uiPriority w:val="9"/>
    <w:rPr>
      <w:rFonts w:asciiTheme="majorHAnsi" w:eastAsiaTheme="majorEastAsia" w:hAnsiTheme="majorHAnsi" w:cstheme="majorBidi"/>
      <w:i/>
      <w:iCs/>
      <w:color w:val="1F4D78" w:themeColor="accent1" w:themeShade="7F"/>
    </w:rPr>
  </w:style>
  <w:style w:type="character" w:customStyle="1" w:styleId="Antrat7Diagrama">
    <w:name w:val="Antraštė 7 Diagrama"/>
    <w:aliases w:val="~AppSubLevel3 Diagrama"/>
    <w:basedOn w:val="Numatytasispastraiposriftas"/>
    <w:link w:val="Antrat7"/>
    <w:uiPriority w:val="9"/>
    <w:rPr>
      <w:rFonts w:asciiTheme="majorHAnsi" w:eastAsiaTheme="majorEastAsia" w:hAnsiTheme="majorHAnsi" w:cstheme="majorBidi"/>
      <w:i/>
      <w:iCs/>
      <w:color w:val="404040" w:themeColor="text1" w:themeTint="BF"/>
    </w:rPr>
  </w:style>
  <w:style w:type="character" w:customStyle="1" w:styleId="Antrat8Diagrama">
    <w:name w:val="Antraštė 8 Diagrama"/>
    <w:aliases w:val="~AppSubLevel4 Diagrama"/>
    <w:basedOn w:val="Numatytasispastraiposriftas"/>
    <w:link w:val="Antrat8"/>
    <w:uiPriority w:val="9"/>
    <w:rPr>
      <w:rFonts w:asciiTheme="majorHAnsi" w:eastAsiaTheme="majorEastAsia" w:hAnsiTheme="majorHAnsi" w:cstheme="majorBidi"/>
      <w:color w:val="404040" w:themeColor="text1" w:themeTint="BF"/>
    </w:rPr>
  </w:style>
  <w:style w:type="character" w:customStyle="1" w:styleId="Antrat9Diagrama">
    <w:name w:val="Antraštė 9 Diagrama"/>
    <w:basedOn w:val="Numatytasispastraiposriftas"/>
    <w:link w:val="Antrat9"/>
    <w:uiPriority w:val="9"/>
    <w:rPr>
      <w:rFonts w:asciiTheme="majorHAnsi" w:eastAsiaTheme="majorEastAsia" w:hAnsiTheme="majorHAnsi" w:cstheme="majorBidi"/>
      <w:i/>
      <w:iCs/>
      <w:color w:val="404040" w:themeColor="text1" w:themeTint="BF"/>
    </w:rPr>
  </w:style>
  <w:style w:type="paragraph" w:styleId="Pavadinimas">
    <w:name w:val="Title"/>
    <w:basedOn w:val="prastasis"/>
    <w:next w:val="prastasis"/>
    <w:link w:val="PavadinimasDiagrama"/>
    <w:uiPriority w:val="10"/>
    <w:qFormat/>
    <w:rsid w:val="00A20F0D"/>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20F0D"/>
    <w:pPr>
      <w:numPr>
        <w:ilvl w:val="1"/>
      </w:numPr>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Pr>
      <w:rFonts w:eastAsiaTheme="minorEastAsia"/>
      <w:color w:val="5A5A5A" w:themeColor="text1" w:themeTint="A5"/>
      <w:spacing w:val="15"/>
    </w:rPr>
  </w:style>
  <w:style w:type="character" w:styleId="Nerykuspabraukimas">
    <w:name w:val="Subtle Emphasis"/>
    <w:basedOn w:val="Numatytasispastraiposriftas"/>
    <w:uiPriority w:val="19"/>
    <w:qFormat/>
    <w:rPr>
      <w:i/>
      <w:iCs/>
      <w:color w:val="404040" w:themeColor="text1" w:themeTint="BF"/>
    </w:rPr>
  </w:style>
  <w:style w:type="character" w:styleId="Emfaz">
    <w:name w:val="Emphasis"/>
    <w:basedOn w:val="Numatytasispastraiposriftas"/>
    <w:uiPriority w:val="20"/>
    <w:qFormat/>
    <w:rPr>
      <w:i/>
      <w:iCs/>
    </w:rPr>
  </w:style>
  <w:style w:type="character" w:styleId="Rykuspabraukimas">
    <w:name w:val="Intense Emphasis"/>
    <w:basedOn w:val="Numatytasispastraiposriftas"/>
    <w:uiPriority w:val="21"/>
    <w:qFormat/>
    <w:rPr>
      <w:i/>
      <w:iCs/>
      <w:color w:val="5B9BD5" w:themeColor="accent1"/>
    </w:rPr>
  </w:style>
  <w:style w:type="character" w:styleId="Grietas">
    <w:name w:val="Strong"/>
    <w:basedOn w:val="Numatytasispastraiposriftas"/>
    <w:uiPriority w:val="22"/>
    <w:qFormat/>
    <w:rPr>
      <w:b/>
      <w:bCs/>
    </w:rPr>
  </w:style>
  <w:style w:type="paragraph" w:styleId="Citata">
    <w:name w:val="Quote"/>
    <w:basedOn w:val="prastasis"/>
    <w:next w:val="prastasis"/>
    <w:link w:val="CitataDiagrama"/>
    <w:uiPriority w:val="29"/>
    <w:qFormat/>
    <w:rsid w:val="00A20F0D"/>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Pr>
      <w:i/>
      <w:iCs/>
      <w:color w:val="404040" w:themeColor="text1" w:themeTint="BF"/>
    </w:rPr>
  </w:style>
  <w:style w:type="paragraph" w:styleId="Iskirtacitata">
    <w:name w:val="Intense Quote"/>
    <w:basedOn w:val="prastasis"/>
    <w:next w:val="prastasis"/>
    <w:link w:val="IskirtacitataDiagrama"/>
    <w:uiPriority w:val="30"/>
    <w:qFormat/>
    <w:rsid w:val="00A20F0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skirtacitataDiagrama">
    <w:name w:val="Išskirta citata Diagrama"/>
    <w:basedOn w:val="Numatytasispastraiposriftas"/>
    <w:link w:val="Iskirtacitata"/>
    <w:uiPriority w:val="30"/>
    <w:rPr>
      <w:i/>
      <w:iCs/>
      <w:color w:val="5B9BD5" w:themeColor="accent1"/>
    </w:rPr>
  </w:style>
  <w:style w:type="character" w:styleId="Nerykinuoroda">
    <w:name w:val="Subtle Reference"/>
    <w:basedOn w:val="Numatytasispastraiposriftas"/>
    <w:uiPriority w:val="31"/>
    <w:qFormat/>
    <w:rPr>
      <w:smallCaps/>
      <w:color w:val="5A5A5A" w:themeColor="text1" w:themeTint="A5"/>
    </w:rPr>
  </w:style>
  <w:style w:type="character" w:styleId="Rykinuoroda">
    <w:name w:val="Intense Reference"/>
    <w:basedOn w:val="Numatytasispastraiposriftas"/>
    <w:uiPriority w:val="32"/>
    <w:qFormat/>
    <w:rPr>
      <w:b/>
      <w:bCs/>
      <w:smallCaps/>
      <w:color w:val="5B9BD5" w:themeColor="accent1"/>
      <w:spacing w:val="5"/>
    </w:rPr>
  </w:style>
  <w:style w:type="character" w:styleId="Knygospavadinimas">
    <w:name w:val="Book Title"/>
    <w:basedOn w:val="Numatytasispastraiposriftas"/>
    <w:uiPriority w:val="33"/>
    <w:qFormat/>
    <w:rPr>
      <w:b/>
      <w:bCs/>
      <w:i/>
      <w:iCs/>
      <w:spacing w:val="5"/>
    </w:rPr>
  </w:style>
  <w:style w:type="paragraph" w:styleId="Sraopastraipa">
    <w:name w:val="List Paragraph"/>
    <w:basedOn w:val="prastasis"/>
    <w:link w:val="SraopastraipaDiagrama"/>
    <w:uiPriority w:val="34"/>
    <w:qFormat/>
    <w:rsid w:val="00A20F0D"/>
    <w:pPr>
      <w:ind w:left="720"/>
      <w:contextualSpacing/>
    </w:pPr>
  </w:style>
  <w:style w:type="character" w:styleId="Hipersaitas">
    <w:name w:val="Hyperlink"/>
    <w:basedOn w:val="Numatytasispastraiposriftas"/>
    <w:uiPriority w:val="99"/>
    <w:unhideWhenUsed/>
    <w:rPr>
      <w:color w:val="0563C1" w:themeColor="hyperlink"/>
      <w:u w:val="single"/>
    </w:rPr>
  </w:style>
  <w:style w:type="character" w:styleId="Perirtashipersaitas">
    <w:name w:val="FollowedHyperlink"/>
    <w:basedOn w:val="Numatytasispastraiposriftas"/>
    <w:uiPriority w:val="99"/>
    <w:unhideWhenUsed/>
    <w:rPr>
      <w:color w:val="954F72" w:themeColor="followedHyperlink"/>
      <w:u w:val="single"/>
    </w:rPr>
  </w:style>
  <w:style w:type="paragraph" w:styleId="Antrat">
    <w:name w:val="caption"/>
    <w:aliases w:val="~Caption"/>
    <w:basedOn w:val="prastasis"/>
    <w:next w:val="prastasis"/>
    <w:link w:val="AntratDiagrama"/>
    <w:unhideWhenUsed/>
    <w:qFormat/>
    <w:rsid w:val="00A20F0D"/>
    <w:pPr>
      <w:spacing w:after="200"/>
    </w:pPr>
    <w:rPr>
      <w:b/>
      <w:bCs/>
      <w:color w:val="5B9BD5" w:themeColor="accent1"/>
      <w:sz w:val="18"/>
      <w:szCs w:val="18"/>
    </w:rPr>
  </w:style>
  <w:style w:type="numbering" w:customStyle="1" w:styleId="NoList1">
    <w:name w:val="No List1"/>
    <w:next w:val="Sraonra"/>
    <w:uiPriority w:val="99"/>
    <w:semiHidden/>
    <w:unhideWhenUsed/>
    <w:rsid w:val="00226CD4"/>
  </w:style>
  <w:style w:type="paragraph" w:customStyle="1" w:styleId="BaseHeadingsSans">
    <w:name w:val="_BaseHeadings_Sans"/>
    <w:basedOn w:val="BaseStyleColour1"/>
    <w:link w:val="BaseHeadingsSansChar"/>
    <w:rsid w:val="00A20F0D"/>
  </w:style>
  <w:style w:type="paragraph" w:customStyle="1" w:styleId="BaseStyleColour1">
    <w:name w:val="_BaseStyleColour1"/>
    <w:basedOn w:val="BaseStyleOverall"/>
    <w:link w:val="BaseStyleColour1Char"/>
    <w:rsid w:val="00A20F0D"/>
    <w:rPr>
      <w:color w:val="80A1B6"/>
    </w:rPr>
  </w:style>
  <w:style w:type="paragraph" w:customStyle="1" w:styleId="BaseStyleOverall">
    <w:name w:val="_BaseStyleOverall"/>
    <w:basedOn w:val="prastasis"/>
    <w:link w:val="BaseStyleOverallChar"/>
    <w:rsid w:val="00A20F0D"/>
    <w:rPr>
      <w:sz w:val="24"/>
      <w:lang w:val="en-GB"/>
    </w:rPr>
  </w:style>
  <w:style w:type="character" w:customStyle="1" w:styleId="BaseStyleOverallChar">
    <w:name w:val="_BaseStyleOverall Char"/>
    <w:basedOn w:val="Numatytasispastraiposriftas"/>
    <w:link w:val="BaseStyleOverall"/>
    <w:rsid w:val="00226CD4"/>
    <w:rPr>
      <w:sz w:val="24"/>
      <w:lang w:val="en-GB"/>
    </w:rPr>
  </w:style>
  <w:style w:type="character" w:customStyle="1" w:styleId="BaseStyleColour1Char">
    <w:name w:val="_BaseStyleColour1 Char"/>
    <w:basedOn w:val="BaseStyleOverallChar"/>
    <w:link w:val="BaseStyleColour1"/>
    <w:rsid w:val="00226CD4"/>
    <w:rPr>
      <w:color w:val="80A1B6"/>
      <w:sz w:val="24"/>
      <w:lang w:val="en-GB"/>
    </w:rPr>
  </w:style>
  <w:style w:type="character" w:customStyle="1" w:styleId="BaseHeadingsSansChar">
    <w:name w:val="_BaseHeadings_Sans Char"/>
    <w:basedOn w:val="BaseStyleColour1Char"/>
    <w:link w:val="BaseHeadingsSans"/>
    <w:rsid w:val="00226CD4"/>
    <w:rPr>
      <w:color w:val="80A1B6"/>
      <w:sz w:val="24"/>
      <w:lang w:val="en-GB"/>
    </w:rPr>
  </w:style>
  <w:style w:type="table" w:styleId="Lentelstinklelis">
    <w:name w:val="Table Grid"/>
    <w:basedOn w:val="prastojilentel"/>
    <w:uiPriority w:val="59"/>
    <w:rsid w:val="00226CD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aliases w:val="~BaseStyle"/>
    <w:link w:val="BetarpDiagrama"/>
    <w:uiPriority w:val="1"/>
    <w:qFormat/>
    <w:rsid w:val="00A20F0D"/>
    <w:rPr>
      <w:lang w:val="en-GB"/>
    </w:rPr>
  </w:style>
  <w:style w:type="paragraph" w:customStyle="1" w:styleId="DocType">
    <w:name w:val="~DocType"/>
    <w:basedOn w:val="DocComp"/>
    <w:qFormat/>
    <w:rsid w:val="00A20F0D"/>
  </w:style>
  <w:style w:type="paragraph" w:customStyle="1" w:styleId="DocComp">
    <w:name w:val="~DocComp"/>
    <w:basedOn w:val="BaseHeadingsSans"/>
    <w:link w:val="DocCompChar"/>
    <w:qFormat/>
    <w:rsid w:val="00A20F0D"/>
    <w:rPr>
      <w:b/>
      <w:sz w:val="28"/>
    </w:rPr>
  </w:style>
  <w:style w:type="character" w:customStyle="1" w:styleId="DocCompChar">
    <w:name w:val="~DocComp Char"/>
    <w:basedOn w:val="BaseHeadingsSansChar"/>
    <w:link w:val="DocComp"/>
    <w:rsid w:val="00226CD4"/>
    <w:rPr>
      <w:b/>
      <w:color w:val="80A1B6"/>
      <w:sz w:val="28"/>
      <w:lang w:val="en-GB"/>
    </w:rPr>
  </w:style>
  <w:style w:type="paragraph" w:customStyle="1" w:styleId="DocDate">
    <w:name w:val="~DocDate"/>
    <w:basedOn w:val="BaseHeadingsSans"/>
    <w:qFormat/>
    <w:rsid w:val="00A20F0D"/>
    <w:rPr>
      <w:color w:val="auto"/>
      <w:sz w:val="28"/>
    </w:rPr>
  </w:style>
  <w:style w:type="paragraph" w:customStyle="1" w:styleId="DocTitle">
    <w:name w:val="~DocTitle"/>
    <w:basedOn w:val="BaseHeadingsSans"/>
    <w:qFormat/>
    <w:rsid w:val="00A20F0D"/>
    <w:rPr>
      <w:color w:val="auto"/>
      <w:sz w:val="46"/>
    </w:rPr>
  </w:style>
  <w:style w:type="paragraph" w:customStyle="1" w:styleId="DocSubTitle">
    <w:name w:val="~DocSubTitle"/>
    <w:basedOn w:val="DocTitle"/>
    <w:qFormat/>
    <w:rsid w:val="00A20F0D"/>
    <w:pPr>
      <w:spacing w:after="120"/>
    </w:pPr>
    <w:rPr>
      <w:sz w:val="28"/>
    </w:rPr>
  </w:style>
  <w:style w:type="paragraph" w:customStyle="1" w:styleId="DocClient">
    <w:name w:val="~DocClient"/>
    <w:basedOn w:val="BaseHeadingsSans"/>
    <w:qFormat/>
    <w:rsid w:val="00A20F0D"/>
    <w:rPr>
      <w:color w:val="auto"/>
      <w:sz w:val="28"/>
    </w:rPr>
  </w:style>
  <w:style w:type="paragraph" w:customStyle="1" w:styleId="ConfiHeader">
    <w:name w:val="_ConfiHeader"/>
    <w:basedOn w:val="BaseStyleColour1"/>
    <w:qFormat/>
    <w:rsid w:val="00A20F0D"/>
  </w:style>
  <w:style w:type="paragraph" w:customStyle="1" w:styleId="FooterDivRef">
    <w:name w:val="~FooterDivRef"/>
    <w:basedOn w:val="FooterRefsBaseStyle"/>
    <w:rsid w:val="00A20F0D"/>
    <w:rPr>
      <w:caps/>
    </w:rPr>
  </w:style>
  <w:style w:type="paragraph" w:customStyle="1" w:styleId="FooterRefsBaseStyle">
    <w:name w:val="~FooterRefsBaseStyle"/>
    <w:basedOn w:val="BlankPage"/>
    <w:rsid w:val="00A20F0D"/>
    <w:pPr>
      <w:spacing w:before="0" w:line="240" w:lineRule="auto"/>
      <w:jc w:val="right"/>
    </w:pPr>
    <w:rPr>
      <w:color w:val="808080"/>
      <w:sz w:val="18"/>
    </w:rPr>
  </w:style>
  <w:style w:type="paragraph" w:customStyle="1" w:styleId="BlankPage">
    <w:name w:val="~BlankPage"/>
    <w:basedOn w:val="prastasis"/>
    <w:next w:val="prastasis"/>
    <w:qFormat/>
    <w:rsid w:val="00A20F0D"/>
    <w:pPr>
      <w:pageBreakBefore/>
      <w:spacing w:before="260" w:line="276" w:lineRule="auto"/>
    </w:pPr>
    <w:rPr>
      <w:lang w:val="en-GB"/>
    </w:rPr>
  </w:style>
  <w:style w:type="paragraph" w:customStyle="1" w:styleId="NonToc-Heading">
    <w:name w:val="~NonToc-Heading"/>
    <w:basedOn w:val="BaseHeadingsSans"/>
    <w:next w:val="prastasis"/>
    <w:qFormat/>
    <w:rsid w:val="00A20F0D"/>
    <w:pPr>
      <w:keepNext/>
      <w:keepLines/>
      <w:pageBreakBefore/>
      <w:framePr w:w="9520" w:h="1140" w:hRule="exact" w:wrap="around" w:vAnchor="page" w:hAnchor="page" w:x="1305" w:y="1702" w:anchorLock="1"/>
      <w:spacing w:after="360"/>
    </w:pPr>
    <w:rPr>
      <w:sz w:val="48"/>
    </w:rPr>
  </w:style>
  <w:style w:type="paragraph" w:customStyle="1" w:styleId="AppendixDivider">
    <w:name w:val="~AppendixDivider"/>
    <w:basedOn w:val="NonToc-Heading"/>
    <w:next w:val="prastasis"/>
    <w:qFormat/>
    <w:rsid w:val="00A20F0D"/>
    <w:pPr>
      <w:framePr w:wrap="around"/>
      <w:outlineLvl w:val="0"/>
    </w:pPr>
  </w:style>
  <w:style w:type="paragraph" w:customStyle="1" w:styleId="BodyHeading">
    <w:name w:val="~BodyHeading"/>
    <w:basedOn w:val="prastasis"/>
    <w:next w:val="prastasis"/>
    <w:qFormat/>
    <w:rsid w:val="00A20F0D"/>
    <w:pPr>
      <w:keepNext/>
      <w:spacing w:before="260" w:line="276" w:lineRule="auto"/>
    </w:pPr>
    <w:rPr>
      <w:color w:val="0079C1"/>
      <w:lang w:val="en-GB"/>
    </w:rPr>
  </w:style>
  <w:style w:type="paragraph" w:customStyle="1" w:styleId="Bullet10">
    <w:name w:val="~Bullet1"/>
    <w:basedOn w:val="prastasis"/>
    <w:link w:val="Bullet1Char"/>
    <w:qFormat/>
    <w:rsid w:val="00A20F0D"/>
    <w:pPr>
      <w:numPr>
        <w:numId w:val="1"/>
      </w:numPr>
      <w:spacing w:line="276" w:lineRule="auto"/>
    </w:pPr>
    <w:rPr>
      <w:rFonts w:eastAsia="Calibri"/>
      <w:lang w:val="en-GB"/>
    </w:rPr>
  </w:style>
  <w:style w:type="character" w:customStyle="1" w:styleId="Bullet1Char">
    <w:name w:val="~Bullet1 Char"/>
    <w:basedOn w:val="Numatytasispastraiposriftas"/>
    <w:link w:val="Bullet10"/>
    <w:rsid w:val="00226CD4"/>
    <w:rPr>
      <w:rFonts w:eastAsia="Calibri"/>
      <w:lang w:val="en-GB"/>
    </w:rPr>
  </w:style>
  <w:style w:type="paragraph" w:customStyle="1" w:styleId="Bullet20">
    <w:name w:val="~Bullet2"/>
    <w:basedOn w:val="Bullet10"/>
    <w:link w:val="Bullet2Char"/>
    <w:qFormat/>
    <w:rsid w:val="00A20F0D"/>
    <w:pPr>
      <w:numPr>
        <w:ilvl w:val="1"/>
      </w:numPr>
    </w:pPr>
  </w:style>
  <w:style w:type="character" w:customStyle="1" w:styleId="Bullet2Char">
    <w:name w:val="~Bullet2 Char"/>
    <w:basedOn w:val="Bullet1Char"/>
    <w:link w:val="Bullet20"/>
    <w:rsid w:val="00226CD4"/>
    <w:rPr>
      <w:rFonts w:eastAsia="Calibri"/>
      <w:lang w:val="en-GB"/>
    </w:rPr>
  </w:style>
  <w:style w:type="paragraph" w:customStyle="1" w:styleId="Bullet3">
    <w:name w:val="~Bullet3"/>
    <w:basedOn w:val="Bullet20"/>
    <w:qFormat/>
    <w:rsid w:val="00A20F0D"/>
    <w:pPr>
      <w:numPr>
        <w:ilvl w:val="2"/>
      </w:numPr>
    </w:pPr>
  </w:style>
  <w:style w:type="character" w:customStyle="1" w:styleId="AntratDiagrama">
    <w:name w:val="Antraštė Diagrama"/>
    <w:aliases w:val="~Caption Diagrama"/>
    <w:basedOn w:val="Numatytasispastraiposriftas"/>
    <w:link w:val="Antrat"/>
    <w:rsid w:val="00226CD4"/>
    <w:rPr>
      <w:b/>
      <w:bCs/>
      <w:color w:val="5B9BD5" w:themeColor="accent1"/>
      <w:sz w:val="18"/>
      <w:szCs w:val="18"/>
    </w:rPr>
  </w:style>
  <w:style w:type="paragraph" w:customStyle="1" w:styleId="CaptionWide">
    <w:name w:val="~CaptionWide"/>
    <w:basedOn w:val="Antrat"/>
    <w:next w:val="prastasis"/>
    <w:qFormat/>
    <w:rsid w:val="00A20F0D"/>
    <w:pPr>
      <w:keepNext/>
      <w:pBdr>
        <w:top w:val="single" w:sz="48" w:space="1" w:color="FFFFFF"/>
        <w:bottom w:val="single" w:sz="18" w:space="1" w:color="FFFFFF"/>
      </w:pBdr>
      <w:shd w:val="clear" w:color="auto" w:fill="FFFFFF"/>
      <w:tabs>
        <w:tab w:val="left" w:pos="1077"/>
      </w:tabs>
      <w:spacing w:before="260" w:after="0" w:line="276" w:lineRule="auto"/>
      <w:ind w:left="-2093" w:hanging="1026"/>
    </w:pPr>
    <w:rPr>
      <w:rFonts w:eastAsia="Calibri"/>
      <w:bCs w:val="0"/>
      <w:i/>
      <w:iCs/>
      <w:color w:val="0079C1"/>
      <w:szCs w:val="20"/>
      <w:lang w:val="en-GB"/>
    </w:rPr>
  </w:style>
  <w:style w:type="paragraph" w:customStyle="1" w:styleId="SumBullet">
    <w:name w:val="~SumBullet"/>
    <w:basedOn w:val="SumText"/>
    <w:qFormat/>
    <w:rsid w:val="00A20F0D"/>
    <w:pPr>
      <w:numPr>
        <w:numId w:val="5"/>
      </w:numPr>
      <w:spacing w:before="0"/>
    </w:pPr>
  </w:style>
  <w:style w:type="paragraph" w:customStyle="1" w:styleId="SumText">
    <w:name w:val="~SumText"/>
    <w:basedOn w:val="IntroText"/>
    <w:qFormat/>
    <w:rsid w:val="00A20F0D"/>
    <w:pPr>
      <w:pBdr>
        <w:top w:val="none" w:sz="0" w:space="0" w:color="auto"/>
        <w:bottom w:val="none" w:sz="0" w:space="0" w:color="auto"/>
      </w:pBdr>
    </w:pPr>
  </w:style>
  <w:style w:type="paragraph" w:customStyle="1" w:styleId="IntroText">
    <w:name w:val="~IntroText"/>
    <w:basedOn w:val="prastasis"/>
    <w:next w:val="prastasis"/>
    <w:qFormat/>
    <w:rsid w:val="00A20F0D"/>
    <w:pPr>
      <w:pBdr>
        <w:top w:val="single" w:sz="48" w:space="6" w:color="FFFFFF"/>
        <w:bottom w:val="single" w:sz="48" w:space="6" w:color="FFFFFF"/>
      </w:pBdr>
      <w:shd w:val="clear" w:color="auto" w:fill="FFFFFF"/>
      <w:spacing w:before="320" w:line="276" w:lineRule="auto"/>
    </w:pPr>
    <w:rPr>
      <w:sz w:val="26"/>
      <w:lang w:val="en-GB"/>
    </w:rPr>
  </w:style>
  <w:style w:type="paragraph" w:customStyle="1" w:styleId="TableBullet2">
    <w:name w:val="~TableBullet2"/>
    <w:basedOn w:val="TableTextLeft"/>
    <w:qFormat/>
    <w:rsid w:val="00A20F0D"/>
    <w:pPr>
      <w:numPr>
        <w:ilvl w:val="1"/>
        <w:numId w:val="3"/>
      </w:numPr>
    </w:pPr>
  </w:style>
  <w:style w:type="paragraph" w:customStyle="1" w:styleId="TableTextLeft">
    <w:name w:val="~TableTextLeft"/>
    <w:basedOn w:val="BaseStyleOverall"/>
    <w:qFormat/>
    <w:rsid w:val="00A20F0D"/>
    <w:pPr>
      <w:spacing w:before="60" w:after="20"/>
    </w:pPr>
    <w:rPr>
      <w:sz w:val="17"/>
    </w:rPr>
  </w:style>
  <w:style w:type="paragraph" w:customStyle="1" w:styleId="GraphicLeft">
    <w:name w:val="~GraphicLeft"/>
    <w:basedOn w:val="BaseStyleOverall"/>
    <w:rsid w:val="00A20F0D"/>
    <w:pPr>
      <w:ind w:right="11"/>
    </w:pPr>
    <w:rPr>
      <w:sz w:val="18"/>
    </w:rPr>
  </w:style>
  <w:style w:type="paragraph" w:customStyle="1" w:styleId="GraphicCentre">
    <w:name w:val="~GraphicCentre"/>
    <w:basedOn w:val="GraphicLeft"/>
    <w:qFormat/>
    <w:rsid w:val="00A20F0D"/>
    <w:pPr>
      <w:jc w:val="center"/>
    </w:pPr>
  </w:style>
  <w:style w:type="paragraph" w:customStyle="1" w:styleId="GraphicRight">
    <w:name w:val="~GraphicRight"/>
    <w:basedOn w:val="GraphicLeft"/>
    <w:qFormat/>
    <w:rsid w:val="00A20F0D"/>
    <w:pPr>
      <w:jc w:val="right"/>
    </w:pPr>
  </w:style>
  <w:style w:type="paragraph" w:customStyle="1" w:styleId="TableBullet3">
    <w:name w:val="~TableBullet3"/>
    <w:basedOn w:val="TableTextLeft"/>
    <w:qFormat/>
    <w:rsid w:val="00A20F0D"/>
    <w:pPr>
      <w:numPr>
        <w:ilvl w:val="2"/>
        <w:numId w:val="3"/>
      </w:numPr>
    </w:pPr>
  </w:style>
  <w:style w:type="paragraph" w:customStyle="1" w:styleId="NumBullet1">
    <w:name w:val="~NumBullet1"/>
    <w:basedOn w:val="Bullet10"/>
    <w:qFormat/>
    <w:rsid w:val="00A20F0D"/>
    <w:pPr>
      <w:numPr>
        <w:numId w:val="2"/>
      </w:numPr>
    </w:pPr>
  </w:style>
  <w:style w:type="paragraph" w:customStyle="1" w:styleId="NumBullet2">
    <w:name w:val="~NumBullet2"/>
    <w:basedOn w:val="NumBullet1"/>
    <w:qFormat/>
    <w:rsid w:val="00A20F0D"/>
    <w:pPr>
      <w:numPr>
        <w:ilvl w:val="1"/>
      </w:numPr>
    </w:pPr>
  </w:style>
  <w:style w:type="paragraph" w:customStyle="1" w:styleId="NumBullet3">
    <w:name w:val="~NumBullet3"/>
    <w:basedOn w:val="NumBullet2"/>
    <w:qFormat/>
    <w:rsid w:val="00A20F0D"/>
    <w:pPr>
      <w:numPr>
        <w:ilvl w:val="2"/>
      </w:numPr>
    </w:pPr>
  </w:style>
  <w:style w:type="paragraph" w:customStyle="1" w:styleId="Source">
    <w:name w:val="~Source"/>
    <w:basedOn w:val="BaseStyleOverall"/>
    <w:next w:val="prastasis"/>
    <w:qFormat/>
    <w:rsid w:val="00A20F0D"/>
    <w:pPr>
      <w:pBdr>
        <w:top w:val="single" w:sz="8" w:space="6" w:color="FFFFFF"/>
      </w:pBdr>
      <w:shd w:val="clear" w:color="auto" w:fill="FFFFFF"/>
      <w:spacing w:line="276" w:lineRule="auto"/>
      <w:ind w:left="720" w:hanging="720"/>
    </w:pPr>
    <w:rPr>
      <w:rFonts w:eastAsia="Calibri"/>
      <w:color w:val="80A1B6"/>
      <w:sz w:val="16"/>
    </w:rPr>
  </w:style>
  <w:style w:type="paragraph" w:customStyle="1" w:styleId="SourceWide">
    <w:name w:val="~SourceWide"/>
    <w:basedOn w:val="Source"/>
    <w:next w:val="prastasis"/>
    <w:qFormat/>
    <w:rsid w:val="00A20F0D"/>
    <w:pPr>
      <w:ind w:left="-2410"/>
    </w:pPr>
  </w:style>
  <w:style w:type="paragraph" w:customStyle="1" w:styleId="Spacer">
    <w:name w:val="~Spacer"/>
    <w:basedOn w:val="Betarp"/>
    <w:qFormat/>
    <w:rsid w:val="00226CD4"/>
    <w:rPr>
      <w:sz w:val="2"/>
    </w:rPr>
  </w:style>
  <w:style w:type="paragraph" w:customStyle="1" w:styleId="TableBullet1">
    <w:name w:val="~TableBullet1"/>
    <w:basedOn w:val="TableTextLeft"/>
    <w:qFormat/>
    <w:rsid w:val="00A20F0D"/>
    <w:pPr>
      <w:numPr>
        <w:numId w:val="3"/>
      </w:numPr>
    </w:pPr>
    <w:rPr>
      <w:rFonts w:eastAsia="Calibri"/>
    </w:rPr>
  </w:style>
  <w:style w:type="paragraph" w:customStyle="1" w:styleId="TableHeadingLeft">
    <w:name w:val="~TableHeadingLeft"/>
    <w:basedOn w:val="TableTextLeft"/>
    <w:qFormat/>
    <w:rsid w:val="00A20F0D"/>
    <w:pPr>
      <w:keepNext/>
      <w:spacing w:before="80" w:after="40"/>
    </w:pPr>
    <w:rPr>
      <w:b/>
      <w:color w:val="FFFFFF"/>
      <w:szCs w:val="26"/>
    </w:rPr>
  </w:style>
  <w:style w:type="paragraph" w:customStyle="1" w:styleId="TableHeadingCentre">
    <w:name w:val="~TableHeadingCentre"/>
    <w:basedOn w:val="TableHeadingLeft"/>
    <w:qFormat/>
    <w:rsid w:val="00A20F0D"/>
    <w:pPr>
      <w:jc w:val="center"/>
    </w:pPr>
  </w:style>
  <w:style w:type="paragraph" w:customStyle="1" w:styleId="TableHeadingRight">
    <w:name w:val="~TableHeadingRight"/>
    <w:basedOn w:val="TableHeadingLeft"/>
    <w:qFormat/>
    <w:rsid w:val="00A20F0D"/>
    <w:pPr>
      <w:jc w:val="right"/>
    </w:pPr>
  </w:style>
  <w:style w:type="paragraph" w:customStyle="1" w:styleId="TableTextCentre">
    <w:name w:val="~TableTextCentre"/>
    <w:basedOn w:val="TableTextLeft"/>
    <w:qFormat/>
    <w:rsid w:val="00A20F0D"/>
    <w:pPr>
      <w:jc w:val="center"/>
    </w:pPr>
  </w:style>
  <w:style w:type="paragraph" w:customStyle="1" w:styleId="TableTextRight">
    <w:name w:val="~TableTextRight"/>
    <w:basedOn w:val="TableTextLeft"/>
    <w:qFormat/>
    <w:rsid w:val="00A20F0D"/>
    <w:pPr>
      <w:jc w:val="right"/>
    </w:pPr>
  </w:style>
  <w:style w:type="paragraph" w:customStyle="1" w:styleId="TableTotalLeft">
    <w:name w:val="~TableTotalLeft"/>
    <w:basedOn w:val="TableTextLeft"/>
    <w:qFormat/>
    <w:rsid w:val="00A20F0D"/>
    <w:pPr>
      <w:spacing w:before="120" w:after="120"/>
    </w:pPr>
    <w:rPr>
      <w:b/>
    </w:rPr>
  </w:style>
  <w:style w:type="paragraph" w:customStyle="1" w:styleId="TableTotalCentre">
    <w:name w:val="~TableTotalCentre"/>
    <w:basedOn w:val="TableTotalLeft"/>
    <w:qFormat/>
    <w:rsid w:val="00A20F0D"/>
    <w:pPr>
      <w:framePr w:wrap="around" w:vAnchor="page" w:hAnchor="margin" w:y="1135"/>
      <w:suppressOverlap/>
      <w:jc w:val="center"/>
    </w:pPr>
  </w:style>
  <w:style w:type="paragraph" w:customStyle="1" w:styleId="TableTotalRight">
    <w:name w:val="~TableTotalRight"/>
    <w:basedOn w:val="TableTotalLeft"/>
    <w:qFormat/>
    <w:rsid w:val="00A20F0D"/>
    <w:pPr>
      <w:framePr w:wrap="around" w:vAnchor="page" w:hAnchor="margin" w:y="1135"/>
      <w:suppressOverlap/>
      <w:jc w:val="right"/>
    </w:pPr>
  </w:style>
  <w:style w:type="paragraph" w:customStyle="1" w:styleId="Footer1">
    <w:name w:val="~Footer1"/>
    <w:basedOn w:val="Antrats"/>
    <w:next w:val="Porat"/>
    <w:link w:val="FooterChar"/>
    <w:uiPriority w:val="99"/>
    <w:rsid w:val="00A20F0D"/>
    <w:rPr>
      <w:color w:val="808080"/>
      <w:szCs w:val="22"/>
      <w:lang w:val="en-US"/>
    </w:rPr>
  </w:style>
  <w:style w:type="paragraph" w:styleId="Antrats">
    <w:name w:val="header"/>
    <w:aliases w:val="~Header"/>
    <w:basedOn w:val="BaseStyleOverall"/>
    <w:link w:val="AntratsDiagrama"/>
    <w:uiPriority w:val="99"/>
    <w:rsid w:val="00A20F0D"/>
    <w:rPr>
      <w:sz w:val="16"/>
    </w:rPr>
  </w:style>
  <w:style w:type="character" w:customStyle="1" w:styleId="AntratsDiagrama">
    <w:name w:val="Antraštės Diagrama"/>
    <w:aliases w:val="~Header Diagrama"/>
    <w:basedOn w:val="Numatytasispastraiposriftas"/>
    <w:link w:val="Antrats"/>
    <w:uiPriority w:val="99"/>
    <w:rsid w:val="00226CD4"/>
    <w:rPr>
      <w:sz w:val="16"/>
      <w:lang w:val="en-GB"/>
    </w:rPr>
  </w:style>
  <w:style w:type="character" w:customStyle="1" w:styleId="FooterChar">
    <w:name w:val="Footer Char"/>
    <w:aliases w:val="~Footer Char"/>
    <w:basedOn w:val="Numatytasispastraiposriftas"/>
    <w:link w:val="Footer1"/>
    <w:uiPriority w:val="99"/>
    <w:rsid w:val="00226CD4"/>
    <w:rPr>
      <w:color w:val="808080"/>
      <w:sz w:val="16"/>
      <w:szCs w:val="22"/>
    </w:rPr>
  </w:style>
  <w:style w:type="character" w:customStyle="1" w:styleId="FootnoteReference1">
    <w:name w:val="Footnote Reference1"/>
    <w:basedOn w:val="Numatytasispastraiposriftas"/>
    <w:rsid w:val="00226CD4"/>
    <w:rPr>
      <w:rFonts w:ascii="Arial" w:hAnsi="Arial"/>
      <w:vertAlign w:val="superscript"/>
    </w:rPr>
  </w:style>
  <w:style w:type="paragraph" w:customStyle="1" w:styleId="FootnoteText1">
    <w:name w:val="~FootnoteText1"/>
    <w:basedOn w:val="BaseStyleOverall"/>
    <w:next w:val="Puslapioinaostekstas"/>
    <w:link w:val="FootnoteTextChar"/>
    <w:rsid w:val="00A20F0D"/>
    <w:pPr>
      <w:widowControl w:val="0"/>
      <w:spacing w:before="120"/>
      <w:ind w:left="181" w:hanging="181"/>
    </w:pPr>
    <w:rPr>
      <w:color w:val="80A1B6"/>
      <w:sz w:val="16"/>
      <w:szCs w:val="22"/>
      <w:lang w:val="en-US"/>
    </w:rPr>
  </w:style>
  <w:style w:type="character" w:customStyle="1" w:styleId="FootnoteTextChar">
    <w:name w:val="Footnote Text Char"/>
    <w:aliases w:val="~FootnoteText Char"/>
    <w:basedOn w:val="Numatytasispastraiposriftas"/>
    <w:link w:val="FootnoteText1"/>
    <w:rsid w:val="00226CD4"/>
    <w:rPr>
      <w:color w:val="80A1B6"/>
      <w:sz w:val="16"/>
      <w:szCs w:val="22"/>
    </w:rPr>
  </w:style>
  <w:style w:type="paragraph" w:customStyle="1" w:styleId="SectionHeadings1">
    <w:name w:val="~SectionHeadings1"/>
    <w:basedOn w:val="BaseStyleOverall"/>
    <w:next w:val="prastasis"/>
    <w:uiPriority w:val="39"/>
    <w:qFormat/>
    <w:rsid w:val="00A20F0D"/>
    <w:pPr>
      <w:pBdr>
        <w:top w:val="single" w:sz="8" w:space="3" w:color="FFFFFF"/>
        <w:bottom w:val="single" w:sz="8" w:space="0" w:color="FFFFFF"/>
      </w:pBdr>
      <w:shd w:val="clear" w:color="auto" w:fill="E0E6EB"/>
      <w:tabs>
        <w:tab w:val="right" w:pos="9441"/>
      </w:tabs>
      <w:spacing w:before="260" w:line="276" w:lineRule="auto"/>
      <w:ind w:left="1077" w:right="28" w:hanging="1077"/>
    </w:pPr>
    <w:rPr>
      <w:rFonts w:eastAsia="Times New Roman"/>
      <w:noProof/>
      <w:sz w:val="20"/>
      <w:lang w:eastAsia="en-GB"/>
    </w:rPr>
  </w:style>
  <w:style w:type="paragraph" w:customStyle="1" w:styleId="SubHeadings1">
    <w:name w:val="~SubHeadings1"/>
    <w:basedOn w:val="Turinys1"/>
    <w:next w:val="prastasis"/>
    <w:uiPriority w:val="39"/>
    <w:qFormat/>
    <w:rsid w:val="00A20F0D"/>
    <w:pPr>
      <w:tabs>
        <w:tab w:val="clear" w:pos="9458"/>
        <w:tab w:val="right" w:leader="underscore" w:pos="9441"/>
      </w:tabs>
      <w:spacing w:before="40" w:after="40"/>
      <w:ind w:left="1077" w:right="28" w:hanging="1077"/>
    </w:pPr>
    <w:rPr>
      <w:rFonts w:eastAsia="Times New Roman"/>
      <w:color w:val="333333"/>
      <w:sz w:val="18"/>
      <w:szCs w:val="20"/>
      <w:lang w:eastAsia="en-GB"/>
    </w:rPr>
  </w:style>
  <w:style w:type="paragraph" w:styleId="Turinys3">
    <w:name w:val="toc 3"/>
    <w:aliases w:val="~MinorSubheadings"/>
    <w:basedOn w:val="Turinys2"/>
    <w:next w:val="prastasis"/>
    <w:uiPriority w:val="39"/>
    <w:qFormat/>
    <w:rsid w:val="00A20F0D"/>
    <w:pPr>
      <w:tabs>
        <w:tab w:val="clear" w:pos="9458"/>
        <w:tab w:val="right" w:leader="underscore" w:pos="9441"/>
      </w:tabs>
      <w:spacing w:before="40" w:after="40"/>
      <w:ind w:left="1474" w:right="28" w:hanging="680"/>
    </w:pPr>
    <w:rPr>
      <w:rFonts w:eastAsia="Times New Roman"/>
      <w:noProof/>
      <w:color w:val="333333"/>
      <w:sz w:val="18"/>
      <w:lang w:val="en-GB" w:eastAsia="en-GB"/>
    </w:rPr>
  </w:style>
  <w:style w:type="paragraph" w:styleId="Turinys4">
    <w:name w:val="toc 4"/>
    <w:aliases w:val="~FourthHeadLevel"/>
    <w:basedOn w:val="Turinys3"/>
    <w:next w:val="prastasis"/>
    <w:uiPriority w:val="39"/>
    <w:rsid w:val="00A20F0D"/>
    <w:pPr>
      <w:tabs>
        <w:tab w:val="left" w:pos="2098"/>
      </w:tabs>
      <w:ind w:left="2098" w:hanging="794"/>
    </w:pPr>
  </w:style>
  <w:style w:type="paragraph" w:styleId="Turinys5">
    <w:name w:val="toc 5"/>
    <w:aliases w:val="~SummaryHeadings"/>
    <w:basedOn w:val="Turinys1"/>
    <w:next w:val="prastasis"/>
    <w:uiPriority w:val="39"/>
    <w:rsid w:val="00A20F0D"/>
    <w:pPr>
      <w:pBdr>
        <w:top w:val="single" w:sz="8" w:space="3" w:color="FFFFFF"/>
      </w:pBdr>
      <w:shd w:val="clear" w:color="auto" w:fill="E0E6EB"/>
      <w:tabs>
        <w:tab w:val="clear" w:pos="9458"/>
        <w:tab w:val="right" w:pos="9441"/>
      </w:tabs>
      <w:spacing w:before="260" w:after="0" w:line="276" w:lineRule="auto"/>
      <w:ind w:right="28"/>
    </w:pPr>
    <w:rPr>
      <w:rFonts w:eastAsia="Times New Roman"/>
      <w:sz w:val="20"/>
      <w:szCs w:val="20"/>
      <w:lang w:eastAsia="en-GB"/>
    </w:rPr>
  </w:style>
  <w:style w:type="paragraph" w:styleId="Turinys6">
    <w:name w:val="toc 6"/>
    <w:aliases w:val="~AppDivider"/>
    <w:basedOn w:val="Turinys1"/>
    <w:next w:val="prastasis"/>
    <w:autoRedefine/>
    <w:uiPriority w:val="39"/>
    <w:rsid w:val="00A20F0D"/>
    <w:pPr>
      <w:tabs>
        <w:tab w:val="clear" w:pos="9458"/>
        <w:tab w:val="right" w:pos="9441"/>
      </w:tabs>
      <w:spacing w:before="360" w:after="60"/>
      <w:ind w:left="1077" w:right="28" w:hanging="1077"/>
    </w:pPr>
    <w:rPr>
      <w:rFonts w:eastAsia="Times New Roman"/>
      <w:sz w:val="24"/>
      <w:szCs w:val="20"/>
      <w:lang w:eastAsia="en-GB"/>
    </w:rPr>
  </w:style>
  <w:style w:type="paragraph" w:styleId="Turinys7">
    <w:name w:val="toc 7"/>
    <w:aliases w:val="~AppHeadings"/>
    <w:basedOn w:val="Turinys2"/>
    <w:next w:val="prastasis"/>
    <w:uiPriority w:val="39"/>
    <w:rsid w:val="00A20F0D"/>
    <w:pPr>
      <w:tabs>
        <w:tab w:val="clear" w:pos="9458"/>
        <w:tab w:val="right" w:leader="underscore" w:pos="9441"/>
      </w:tabs>
      <w:spacing w:before="40" w:after="40"/>
      <w:ind w:left="1077" w:right="28" w:hanging="1077"/>
    </w:pPr>
    <w:rPr>
      <w:rFonts w:eastAsia="Times New Roman"/>
      <w:noProof/>
      <w:color w:val="333333"/>
      <w:sz w:val="18"/>
      <w:lang w:val="en-GB" w:eastAsia="en-GB"/>
    </w:rPr>
  </w:style>
  <w:style w:type="paragraph" w:styleId="Turinys8">
    <w:name w:val="toc 8"/>
    <w:aliases w:val="~AppSubHeadings"/>
    <w:basedOn w:val="Turinys2"/>
    <w:next w:val="prastasis"/>
    <w:uiPriority w:val="39"/>
    <w:rsid w:val="00A20F0D"/>
    <w:pPr>
      <w:tabs>
        <w:tab w:val="clear" w:pos="9458"/>
        <w:tab w:val="right" w:leader="underscore" w:pos="9441"/>
      </w:tabs>
      <w:spacing w:before="40" w:after="40"/>
      <w:ind w:left="1077" w:right="28" w:hanging="1077"/>
    </w:pPr>
    <w:rPr>
      <w:rFonts w:eastAsia="Times New Roman"/>
      <w:noProof/>
      <w:color w:val="333333"/>
      <w:sz w:val="18"/>
      <w:lang w:val="en-GB" w:eastAsia="en-GB"/>
    </w:rPr>
  </w:style>
  <w:style w:type="paragraph" w:styleId="Debesliotekstas">
    <w:name w:val="Balloon Text"/>
    <w:basedOn w:val="prastasis"/>
    <w:link w:val="DebesliotekstasDiagrama"/>
    <w:uiPriority w:val="99"/>
    <w:semiHidden/>
    <w:unhideWhenUsed/>
    <w:rsid w:val="00A20F0D"/>
    <w:rPr>
      <w:rFonts w:ascii="Tahoma" w:hAnsi="Tahoma" w:cs="Tahoma"/>
      <w:sz w:val="16"/>
      <w:szCs w:val="16"/>
      <w:lang w:val="en-GB"/>
    </w:rPr>
  </w:style>
  <w:style w:type="character" w:customStyle="1" w:styleId="DebesliotekstasDiagrama">
    <w:name w:val="Debesėlio tekstas Diagrama"/>
    <w:basedOn w:val="Numatytasispastraiposriftas"/>
    <w:link w:val="Debesliotekstas"/>
    <w:uiPriority w:val="99"/>
    <w:semiHidden/>
    <w:rsid w:val="00226CD4"/>
    <w:rPr>
      <w:rFonts w:ascii="Tahoma" w:hAnsi="Tahoma" w:cs="Tahoma"/>
      <w:sz w:val="16"/>
      <w:szCs w:val="16"/>
      <w:lang w:val="en-GB"/>
    </w:rPr>
  </w:style>
  <w:style w:type="paragraph" w:customStyle="1" w:styleId="TocHeading">
    <w:name w:val="~TocHeading"/>
    <w:basedOn w:val="prastasis"/>
    <w:next w:val="Turinys1"/>
    <w:qFormat/>
    <w:rsid w:val="00A20F0D"/>
    <w:pPr>
      <w:keepNext/>
      <w:tabs>
        <w:tab w:val="left" w:pos="1077"/>
        <w:tab w:val="right" w:pos="9446"/>
      </w:tabs>
      <w:spacing w:before="260" w:after="120" w:line="276" w:lineRule="auto"/>
    </w:pPr>
    <w:rPr>
      <w:rFonts w:ascii="Arial Black" w:hAnsi="Arial Black"/>
      <w:lang w:val="en-GB"/>
    </w:rPr>
  </w:style>
  <w:style w:type="paragraph" w:customStyle="1" w:styleId="RefDocClient">
    <w:name w:val="~RefDocClient"/>
    <w:basedOn w:val="DocClient"/>
    <w:rsid w:val="00A20F0D"/>
    <w:pPr>
      <w:jc w:val="right"/>
    </w:pPr>
    <w:rPr>
      <w:sz w:val="30"/>
    </w:rPr>
  </w:style>
  <w:style w:type="paragraph" w:customStyle="1" w:styleId="RefDocComp">
    <w:name w:val="~RefDocComp"/>
    <w:basedOn w:val="DocComp"/>
    <w:rsid w:val="00A20F0D"/>
  </w:style>
  <w:style w:type="table" w:customStyle="1" w:styleId="TableNormal">
    <w:name w:val="~TableNormal"/>
    <w:basedOn w:val="prastojilentel"/>
    <w:semiHidden/>
    <w:rsid w:val="00226CD4"/>
    <w:rPr>
      <w:lang w:val="en-GB"/>
    </w:rPr>
    <w:tblPr/>
  </w:style>
  <w:style w:type="paragraph" w:customStyle="1" w:styleId="TOCHeading1">
    <w:name w:val="TOC Heading1"/>
    <w:basedOn w:val="Antrat1"/>
    <w:next w:val="prastasis"/>
    <w:uiPriority w:val="39"/>
    <w:qFormat/>
    <w:rsid w:val="00A20F0D"/>
    <w:pPr>
      <w:keepLines w:val="0"/>
      <w:pageBreakBefore/>
      <w:framePr w:w="9524" w:h="1191" w:hRule="exact" w:wrap="around" w:vAnchor="page" w:hAnchor="page" w:x="1304" w:y="1701" w:anchorLock="1"/>
      <w:shd w:val="clear" w:color="auto" w:fill="FFFFFF"/>
      <w:spacing w:before="480" w:line="264" w:lineRule="auto"/>
      <w:outlineLvl w:val="9"/>
    </w:pPr>
    <w:rPr>
      <w:bCs w:val="0"/>
      <w:sz w:val="28"/>
      <w:lang w:val="en-GB"/>
    </w:rPr>
  </w:style>
  <w:style w:type="paragraph" w:customStyle="1" w:styleId="Hidden">
    <w:name w:val="~Hidden!!!"/>
    <w:basedOn w:val="Betarp"/>
    <w:rsid w:val="00A20F0D"/>
    <w:pPr>
      <w:ind w:left="11340" w:right="-5670"/>
    </w:pPr>
    <w:rPr>
      <w:color w:val="C00000"/>
    </w:rPr>
  </w:style>
  <w:style w:type="paragraph" w:customStyle="1" w:styleId="Disclaimer">
    <w:name w:val="~Disclaimer"/>
    <w:basedOn w:val="BaseStyleOverall"/>
    <w:qFormat/>
    <w:rsid w:val="00A20F0D"/>
    <w:pPr>
      <w:spacing w:before="200"/>
    </w:pPr>
    <w:rPr>
      <w:sz w:val="16"/>
    </w:rPr>
  </w:style>
  <w:style w:type="paragraph" w:customStyle="1" w:styleId="DocAddress">
    <w:name w:val="~DocAddress"/>
    <w:basedOn w:val="BaseStyleOverall"/>
    <w:qFormat/>
    <w:rsid w:val="00A20F0D"/>
    <w:pPr>
      <w:spacing w:line="276" w:lineRule="auto"/>
    </w:pPr>
    <w:rPr>
      <w:sz w:val="16"/>
    </w:rPr>
  </w:style>
  <w:style w:type="paragraph" w:customStyle="1" w:styleId="DocClientAddress">
    <w:name w:val="~DocClientAddress"/>
    <w:basedOn w:val="DocClient"/>
    <w:qFormat/>
    <w:rsid w:val="00A20F0D"/>
    <w:rPr>
      <w:sz w:val="16"/>
    </w:rPr>
  </w:style>
  <w:style w:type="paragraph" w:customStyle="1" w:styleId="DocContact">
    <w:name w:val="~DocContact"/>
    <w:basedOn w:val="DocAddress"/>
    <w:qFormat/>
    <w:rsid w:val="00A20F0D"/>
  </w:style>
  <w:style w:type="paragraph" w:customStyle="1" w:styleId="DocRefAddress">
    <w:name w:val="~DocRefAddress"/>
    <w:basedOn w:val="DocAddress"/>
    <w:rsid w:val="00A20F0D"/>
    <w:rPr>
      <w:noProof/>
    </w:rPr>
  </w:style>
  <w:style w:type="paragraph" w:customStyle="1" w:styleId="DocRefContact">
    <w:name w:val="~DocRefContact"/>
    <w:basedOn w:val="DocContact"/>
    <w:rsid w:val="00A20F0D"/>
  </w:style>
  <w:style w:type="paragraph" w:customStyle="1" w:styleId="DocConfi">
    <w:name w:val="~DocConfi"/>
    <w:basedOn w:val="DocComp"/>
    <w:link w:val="DocConfiChar"/>
    <w:qFormat/>
    <w:rsid w:val="00A20F0D"/>
    <w:rPr>
      <w:b w:val="0"/>
    </w:rPr>
  </w:style>
  <w:style w:type="character" w:customStyle="1" w:styleId="DocConfiChar">
    <w:name w:val="~DocConfi Char"/>
    <w:basedOn w:val="DocCompChar"/>
    <w:link w:val="DocConfi"/>
    <w:rsid w:val="00226CD4"/>
    <w:rPr>
      <w:b w:val="0"/>
      <w:color w:val="80A1B6"/>
      <w:sz w:val="28"/>
      <w:lang w:val="en-GB"/>
    </w:rPr>
  </w:style>
  <w:style w:type="paragraph" w:customStyle="1" w:styleId="DocRefConfi">
    <w:name w:val="~DocRefConfi"/>
    <w:basedOn w:val="DocConfi"/>
    <w:rsid w:val="00A20F0D"/>
    <w:pPr>
      <w:jc w:val="right"/>
    </w:pPr>
    <w:rPr>
      <w:sz w:val="30"/>
    </w:rPr>
  </w:style>
  <w:style w:type="paragraph" w:customStyle="1" w:styleId="FigureTableHeading">
    <w:name w:val="~FigureTableHeading"/>
    <w:basedOn w:val="BaseStyleOverall"/>
    <w:qFormat/>
    <w:rsid w:val="00A20F0D"/>
    <w:pPr>
      <w:keepNext/>
      <w:spacing w:before="120" w:after="120"/>
    </w:pPr>
  </w:style>
  <w:style w:type="paragraph" w:customStyle="1" w:styleId="FooterDate">
    <w:name w:val="~FooterDate"/>
    <w:basedOn w:val="FooterRefsBaseStyle"/>
    <w:qFormat/>
    <w:rsid w:val="00A20F0D"/>
    <w:pPr>
      <w:pageBreakBefore w:val="0"/>
      <w:framePr w:hSpace="181" w:wrap="around" w:vAnchor="page" w:hAnchor="page" w:x="2326" w:y="4112"/>
    </w:pPr>
  </w:style>
  <w:style w:type="paragraph" w:customStyle="1" w:styleId="FooterFilepath">
    <w:name w:val="~FooterFilepath"/>
    <w:basedOn w:val="FooterDate"/>
    <w:qFormat/>
    <w:rsid w:val="00A20F0D"/>
    <w:pPr>
      <w:framePr w:wrap="around"/>
    </w:pPr>
  </w:style>
  <w:style w:type="paragraph" w:customStyle="1" w:styleId="FooterJobRef">
    <w:name w:val="~FooterJobRef"/>
    <w:basedOn w:val="FooterRefsBaseStyle"/>
    <w:rsid w:val="00A20F0D"/>
  </w:style>
  <w:style w:type="paragraph" w:customStyle="1" w:styleId="FooterRepNo">
    <w:name w:val="~FooterRepNo"/>
    <w:basedOn w:val="FooterRefsBaseStyle"/>
    <w:qFormat/>
    <w:rsid w:val="00A20F0D"/>
  </w:style>
  <w:style w:type="paragraph" w:customStyle="1" w:styleId="FooterRevNo">
    <w:name w:val="~FooterRevNo"/>
    <w:basedOn w:val="FooterRefsBaseStyle"/>
    <w:qFormat/>
    <w:rsid w:val="00A20F0D"/>
    <w:pPr>
      <w:pageBreakBefore w:val="0"/>
    </w:pPr>
  </w:style>
  <w:style w:type="paragraph" w:customStyle="1" w:styleId="FooterSubDivRef">
    <w:name w:val="~FooterSubDivRef"/>
    <w:basedOn w:val="FooterRefsBaseStyle"/>
    <w:rsid w:val="00A20F0D"/>
    <w:rPr>
      <w:caps/>
    </w:rPr>
  </w:style>
  <w:style w:type="paragraph" w:customStyle="1" w:styleId="GlossaryHeading">
    <w:name w:val="~GlossaryHeading"/>
    <w:basedOn w:val="NonToc-Heading"/>
    <w:next w:val="prastasis"/>
    <w:qFormat/>
    <w:rsid w:val="00A20F0D"/>
    <w:pPr>
      <w:framePr w:wrap="around"/>
    </w:pPr>
  </w:style>
  <w:style w:type="paragraph" w:customStyle="1" w:styleId="GlossDef">
    <w:name w:val="~GlossDef"/>
    <w:basedOn w:val="prastasis"/>
    <w:qFormat/>
    <w:rsid w:val="00A20F0D"/>
    <w:pPr>
      <w:spacing w:line="276" w:lineRule="auto"/>
    </w:pPr>
    <w:rPr>
      <w:lang w:val="en-GB"/>
    </w:rPr>
  </w:style>
  <w:style w:type="paragraph" w:customStyle="1" w:styleId="GlossTerm">
    <w:name w:val="~GlossTerm"/>
    <w:basedOn w:val="prastasis"/>
    <w:qFormat/>
    <w:rsid w:val="00A20F0D"/>
    <w:pPr>
      <w:tabs>
        <w:tab w:val="left" w:pos="2705"/>
      </w:tabs>
      <w:spacing w:line="276" w:lineRule="auto"/>
    </w:pPr>
    <w:rPr>
      <w:rFonts w:ascii="Arial Black" w:hAnsi="Arial Black"/>
      <w:lang w:val="en-GB"/>
    </w:rPr>
  </w:style>
  <w:style w:type="paragraph" w:customStyle="1" w:styleId="HeaderRefDocTitle">
    <w:name w:val="~HeaderRefDocTitle"/>
    <w:basedOn w:val="BaseStyleOverall"/>
    <w:qFormat/>
    <w:rsid w:val="00A20F0D"/>
    <w:pPr>
      <w:framePr w:wrap="around" w:vAnchor="text" w:hAnchor="text" w:y="1" w:anchorLock="1"/>
    </w:pPr>
    <w:rPr>
      <w:color w:val="0079C1"/>
    </w:rPr>
  </w:style>
  <w:style w:type="paragraph" w:customStyle="1" w:styleId="PullOutBase">
    <w:name w:val="~PullOutBase"/>
    <w:basedOn w:val="BaseHeadingsSans"/>
    <w:qFormat/>
    <w:rsid w:val="00A20F0D"/>
    <w:pPr>
      <w:spacing w:before="260" w:line="276" w:lineRule="auto"/>
    </w:pPr>
    <w:rPr>
      <w:color w:val="0079C1"/>
      <w:sz w:val="22"/>
    </w:rPr>
  </w:style>
  <w:style w:type="paragraph" w:customStyle="1" w:styleId="PullOutBullet">
    <w:name w:val="~PullOutBullet"/>
    <w:basedOn w:val="PullOutBase"/>
    <w:qFormat/>
    <w:rsid w:val="00A20F0D"/>
    <w:pPr>
      <w:numPr>
        <w:numId w:val="4"/>
      </w:numPr>
      <w:spacing w:before="120"/>
      <w:ind w:left="357" w:hanging="357"/>
    </w:pPr>
  </w:style>
  <w:style w:type="paragraph" w:customStyle="1" w:styleId="PullOutHeading">
    <w:name w:val="~PullOutHeading"/>
    <w:basedOn w:val="PullOutBase"/>
    <w:next w:val="PullOutBase"/>
    <w:qFormat/>
    <w:rsid w:val="00A20F0D"/>
    <w:rPr>
      <w:rFonts w:ascii="Arial Black" w:hAnsi="Arial Black"/>
    </w:rPr>
  </w:style>
  <w:style w:type="paragraph" w:customStyle="1" w:styleId="PullOutQuote">
    <w:name w:val="~PullOutQuote"/>
    <w:basedOn w:val="PullOutBase"/>
    <w:next w:val="PulloutSource"/>
    <w:qFormat/>
    <w:rsid w:val="00A20F0D"/>
    <w:rPr>
      <w:i/>
    </w:rPr>
  </w:style>
  <w:style w:type="paragraph" w:customStyle="1" w:styleId="PulloutSource">
    <w:name w:val="~PulloutSource"/>
    <w:basedOn w:val="Source"/>
    <w:qFormat/>
    <w:rsid w:val="00A20F0D"/>
    <w:pPr>
      <w:pBdr>
        <w:top w:val="none" w:sz="0" w:space="0" w:color="auto"/>
      </w:pBdr>
      <w:shd w:val="clear" w:color="auto" w:fill="auto"/>
      <w:spacing w:before="120"/>
      <w:jc w:val="right"/>
    </w:pPr>
    <w:rPr>
      <w:sz w:val="18"/>
    </w:rPr>
  </w:style>
  <w:style w:type="paragraph" w:customStyle="1" w:styleId="RefDocDate">
    <w:name w:val="~RefDocDate"/>
    <w:basedOn w:val="DocDate"/>
    <w:rsid w:val="00A20F0D"/>
    <w:pPr>
      <w:jc w:val="right"/>
    </w:pPr>
    <w:rPr>
      <w:sz w:val="30"/>
    </w:rPr>
  </w:style>
  <w:style w:type="paragraph" w:customStyle="1" w:styleId="RevisionText">
    <w:name w:val="~RevisionText"/>
    <w:basedOn w:val="BaseStyleOverall"/>
    <w:qFormat/>
    <w:rsid w:val="00A20F0D"/>
    <w:rPr>
      <w:sz w:val="16"/>
    </w:rPr>
  </w:style>
  <w:style w:type="paragraph" w:customStyle="1" w:styleId="RevisionHeading">
    <w:name w:val="~RevisionHeading"/>
    <w:basedOn w:val="RevisionText"/>
    <w:qFormat/>
    <w:rsid w:val="00A20F0D"/>
    <w:pPr>
      <w:spacing w:after="40"/>
      <w:ind w:right="-142"/>
    </w:pPr>
    <w:rPr>
      <w:rFonts w:ascii="Arial Black" w:hAnsi="Arial Black"/>
    </w:rPr>
  </w:style>
  <w:style w:type="paragraph" w:customStyle="1" w:styleId="SumSubHeading">
    <w:name w:val="~SumSubHeading"/>
    <w:basedOn w:val="SumText"/>
    <w:next w:val="SumText"/>
    <w:qFormat/>
    <w:rsid w:val="00A20F0D"/>
    <w:pPr>
      <w:keepNext/>
    </w:pPr>
    <w:rPr>
      <w:rFonts w:ascii="Arial Black" w:hAnsi="Arial Black"/>
    </w:rPr>
  </w:style>
  <w:style w:type="paragraph" w:customStyle="1" w:styleId="SummaryHeading">
    <w:name w:val="~SummaryHeading"/>
    <w:basedOn w:val="NonToc-Heading"/>
    <w:next w:val="SumText"/>
    <w:qFormat/>
    <w:rsid w:val="00A20F0D"/>
    <w:pPr>
      <w:framePr w:w="9436" w:wrap="around"/>
      <w:outlineLvl w:val="0"/>
    </w:pPr>
  </w:style>
  <w:style w:type="paragraph" w:customStyle="1" w:styleId="RefDocSubTitle">
    <w:name w:val="~RefDocSubTitle"/>
    <w:basedOn w:val="DocSubTitle"/>
    <w:rsid w:val="00A20F0D"/>
    <w:pPr>
      <w:jc w:val="right"/>
    </w:pPr>
    <w:rPr>
      <w:sz w:val="30"/>
    </w:rPr>
  </w:style>
  <w:style w:type="paragraph" w:customStyle="1" w:styleId="RefDocTitle">
    <w:name w:val="~RefDocTitle"/>
    <w:basedOn w:val="DocTitle"/>
    <w:rsid w:val="00A20F0D"/>
    <w:pPr>
      <w:jc w:val="right"/>
    </w:pPr>
    <w:rPr>
      <w:sz w:val="54"/>
    </w:rPr>
  </w:style>
  <w:style w:type="paragraph" w:customStyle="1" w:styleId="RefDocType">
    <w:name w:val="~RefDocType"/>
    <w:basedOn w:val="DocType"/>
    <w:rsid w:val="00A20F0D"/>
  </w:style>
  <w:style w:type="paragraph" w:customStyle="1" w:styleId="RevisionPageHeading">
    <w:name w:val="~RevisionPageHeading"/>
    <w:basedOn w:val="SummaryHeading"/>
    <w:next w:val="prastasis"/>
    <w:qFormat/>
    <w:rsid w:val="00A20F0D"/>
    <w:pPr>
      <w:framePr w:wrap="around"/>
    </w:pPr>
  </w:style>
  <w:style w:type="paragraph" w:customStyle="1" w:styleId="PageNumber">
    <w:name w:val="PageNumber"/>
    <w:basedOn w:val="BaseStyleOverall"/>
    <w:qFormat/>
    <w:rsid w:val="00A20F0D"/>
    <w:rPr>
      <w:color w:val="0079C1"/>
      <w:sz w:val="22"/>
    </w:rPr>
  </w:style>
  <w:style w:type="table" w:customStyle="1" w:styleId="TableClear">
    <w:name w:val="~TableClear"/>
    <w:basedOn w:val="prastojilentel"/>
    <w:uiPriority w:val="99"/>
    <w:rsid w:val="00226CD4"/>
    <w:rPr>
      <w:lang w:val="en-GB"/>
    </w:rPr>
    <w:tblPr/>
  </w:style>
  <w:style w:type="paragraph" w:styleId="Iliustracijsraas">
    <w:name w:val="table of figures"/>
    <w:aliases w:val="~TableOfFigures"/>
    <w:basedOn w:val="Turinys2"/>
    <w:next w:val="prastasis"/>
    <w:uiPriority w:val="99"/>
    <w:unhideWhenUsed/>
    <w:rsid w:val="00A20F0D"/>
    <w:pPr>
      <w:tabs>
        <w:tab w:val="clear" w:pos="9458"/>
        <w:tab w:val="right" w:leader="underscore" w:pos="9441"/>
      </w:tabs>
      <w:spacing w:before="40" w:after="40"/>
      <w:ind w:left="1077" w:right="28" w:hanging="1077"/>
    </w:pPr>
    <w:rPr>
      <w:rFonts w:eastAsia="Times New Roman"/>
      <w:noProof/>
      <w:color w:val="333333"/>
      <w:sz w:val="18"/>
      <w:lang w:val="en-GB" w:eastAsia="en-GB"/>
    </w:rPr>
  </w:style>
  <w:style w:type="character" w:styleId="Vietosrezervavimoenklotekstas">
    <w:name w:val="Placeholder Text"/>
    <w:basedOn w:val="Numatytasispastraiposriftas"/>
    <w:uiPriority w:val="99"/>
    <w:semiHidden/>
    <w:rsid w:val="00226CD4"/>
    <w:rPr>
      <w:color w:val="808080"/>
    </w:rPr>
  </w:style>
  <w:style w:type="table" w:customStyle="1" w:styleId="MottMacTable">
    <w:name w:val="~MottMacTable"/>
    <w:basedOn w:val="prastojilentel"/>
    <w:uiPriority w:val="99"/>
    <w:rsid w:val="00226CD4"/>
    <w:rPr>
      <w:lang w:val="en-GB"/>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ShortTitle">
    <w:name w:val="~ShortTitle"/>
    <w:basedOn w:val="Betarp"/>
    <w:qFormat/>
    <w:rsid w:val="00A20F0D"/>
  </w:style>
  <w:style w:type="paragraph" w:customStyle="1" w:styleId="ShortSubTitle">
    <w:name w:val="~ShortSubTitle"/>
    <w:basedOn w:val="ShortTitle"/>
    <w:qFormat/>
    <w:rsid w:val="00A20F0D"/>
  </w:style>
  <w:style w:type="paragraph" w:customStyle="1" w:styleId="SubTitleHeader">
    <w:name w:val="_SubTitleHeader"/>
    <w:basedOn w:val="ConfiHeader"/>
    <w:qFormat/>
    <w:rsid w:val="00A20F0D"/>
    <w:pPr>
      <w:framePr w:wrap="around" w:vAnchor="text" w:hAnchor="page" w:x="1305" w:y="1"/>
    </w:pPr>
    <w:rPr>
      <w:noProof/>
      <w:sz w:val="20"/>
    </w:rPr>
  </w:style>
  <w:style w:type="character" w:styleId="Komentaronuoroda">
    <w:name w:val="annotation reference"/>
    <w:basedOn w:val="Numatytasispastraiposriftas"/>
    <w:uiPriority w:val="99"/>
    <w:unhideWhenUsed/>
    <w:rsid w:val="00226CD4"/>
    <w:rPr>
      <w:sz w:val="16"/>
      <w:szCs w:val="16"/>
    </w:rPr>
  </w:style>
  <w:style w:type="paragraph" w:styleId="Komentarotekstas">
    <w:name w:val="annotation text"/>
    <w:basedOn w:val="prastasis"/>
    <w:link w:val="KomentarotekstasDiagrama"/>
    <w:uiPriority w:val="99"/>
    <w:unhideWhenUsed/>
    <w:rsid w:val="00A20F0D"/>
    <w:pPr>
      <w:spacing w:before="260"/>
    </w:pPr>
    <w:rPr>
      <w:lang w:val="en-GB"/>
    </w:rPr>
  </w:style>
  <w:style w:type="character" w:customStyle="1" w:styleId="KomentarotekstasDiagrama">
    <w:name w:val="Komentaro tekstas Diagrama"/>
    <w:basedOn w:val="Numatytasispastraiposriftas"/>
    <w:link w:val="Komentarotekstas"/>
    <w:uiPriority w:val="99"/>
    <w:rsid w:val="00226CD4"/>
    <w:rPr>
      <w:lang w:val="en-GB"/>
    </w:rPr>
  </w:style>
  <w:style w:type="paragraph" w:styleId="Komentarotema">
    <w:name w:val="annotation subject"/>
    <w:basedOn w:val="Komentarotekstas"/>
    <w:next w:val="Komentarotekstas"/>
    <w:link w:val="KomentarotemaDiagrama"/>
    <w:uiPriority w:val="99"/>
    <w:semiHidden/>
    <w:unhideWhenUsed/>
    <w:rsid w:val="00A20F0D"/>
    <w:rPr>
      <w:b/>
      <w:bCs/>
    </w:rPr>
  </w:style>
  <w:style w:type="character" w:customStyle="1" w:styleId="KomentarotemaDiagrama">
    <w:name w:val="Komentaro tema Diagrama"/>
    <w:basedOn w:val="KomentarotekstasDiagrama"/>
    <w:link w:val="Komentarotema"/>
    <w:uiPriority w:val="99"/>
    <w:semiHidden/>
    <w:rsid w:val="00226CD4"/>
    <w:rPr>
      <w:b/>
      <w:bCs/>
      <w:lang w:val="en-GB"/>
    </w:rPr>
  </w:style>
  <w:style w:type="character" w:customStyle="1" w:styleId="Bold">
    <w:name w:val="~Bold"/>
    <w:aliases w:val="Style Bold,Bold"/>
    <w:basedOn w:val="Numatytasispastraiposriftas"/>
    <w:qFormat/>
    <w:rsid w:val="00226CD4"/>
    <w:rPr>
      <w:rFonts w:ascii="Arial Black" w:hAnsi="Arial Black"/>
      <w:caps w:val="0"/>
      <w:smallCaps/>
      <w:strike w:val="0"/>
      <w:dstrike w:val="0"/>
      <w:vanish w:val="0"/>
      <w:color w:val="000000"/>
      <w:sz w:val="16"/>
      <w:vertAlign w:val="baseline"/>
    </w:rPr>
  </w:style>
  <w:style w:type="paragraph" w:customStyle="1" w:styleId="SecHeading">
    <w:name w:val="~SecHeading"/>
    <w:basedOn w:val="RevisionHeading"/>
    <w:qFormat/>
    <w:rsid w:val="00A20F0D"/>
    <w:pPr>
      <w:spacing w:before="40"/>
      <w:ind w:right="0"/>
    </w:pPr>
    <w:rPr>
      <w:sz w:val="20"/>
    </w:rPr>
  </w:style>
  <w:style w:type="paragraph" w:customStyle="1" w:styleId="TOC91">
    <w:name w:val="TOC 91"/>
    <w:basedOn w:val="prastasis"/>
    <w:next w:val="prastasis"/>
    <w:autoRedefine/>
    <w:uiPriority w:val="39"/>
    <w:unhideWhenUsed/>
    <w:rsid w:val="00A20F0D"/>
    <w:pPr>
      <w:spacing w:after="100" w:line="276" w:lineRule="auto"/>
      <w:ind w:left="1760"/>
    </w:pPr>
    <w:rPr>
      <w:rFonts w:eastAsia="Times New Roman"/>
      <w:lang w:val="en-GB" w:eastAsia="en-GB"/>
    </w:rPr>
  </w:style>
  <w:style w:type="paragraph" w:customStyle="1" w:styleId="Style1Table">
    <w:name w:val="Style1 Table"/>
    <w:basedOn w:val="Bullet10"/>
    <w:link w:val="Style1TableChar"/>
    <w:qFormat/>
    <w:rsid w:val="00A20F0D"/>
    <w:pPr>
      <w:spacing w:before="240"/>
      <w:contextualSpacing/>
    </w:pPr>
  </w:style>
  <w:style w:type="character" w:customStyle="1" w:styleId="Style1TableChar">
    <w:name w:val="Style1 Table Char"/>
    <w:basedOn w:val="Bullet1Char"/>
    <w:link w:val="Style1Table"/>
    <w:rsid w:val="00226CD4"/>
    <w:rPr>
      <w:rFonts w:eastAsia="Calibri"/>
      <w:lang w:val="en-GB"/>
    </w:rPr>
  </w:style>
  <w:style w:type="paragraph" w:customStyle="1" w:styleId="Style1">
    <w:name w:val="Style1"/>
    <w:basedOn w:val="DocComp"/>
    <w:link w:val="Style1Char"/>
    <w:qFormat/>
    <w:rsid w:val="00A20F0D"/>
  </w:style>
  <w:style w:type="character" w:customStyle="1" w:styleId="Style1Char">
    <w:name w:val="Style1 Char"/>
    <w:basedOn w:val="DocCompChar"/>
    <w:link w:val="Style1"/>
    <w:rsid w:val="00226CD4"/>
    <w:rPr>
      <w:b/>
      <w:color w:val="80A1B6"/>
      <w:sz w:val="28"/>
      <w:lang w:val="en-GB"/>
    </w:rPr>
  </w:style>
  <w:style w:type="paragraph" w:customStyle="1" w:styleId="Style2">
    <w:name w:val="Style2"/>
    <w:basedOn w:val="DocConfi"/>
    <w:link w:val="Style2Char"/>
    <w:qFormat/>
    <w:rsid w:val="00A20F0D"/>
    <w:rPr>
      <w:b/>
      <w:smallCaps/>
    </w:rPr>
  </w:style>
  <w:style w:type="character" w:customStyle="1" w:styleId="Style2Char">
    <w:name w:val="Style2 Char"/>
    <w:basedOn w:val="DocConfiChar"/>
    <w:link w:val="Style2"/>
    <w:rsid w:val="00226CD4"/>
    <w:rPr>
      <w:b/>
      <w:smallCaps/>
      <w:color w:val="80A1B6"/>
      <w:sz w:val="28"/>
      <w:lang w:val="en-GB"/>
    </w:rPr>
  </w:style>
  <w:style w:type="paragraph" w:customStyle="1" w:styleId="Style3Table">
    <w:name w:val="Style3 Table"/>
    <w:basedOn w:val="Bullet20"/>
    <w:link w:val="Style3TableChar"/>
    <w:qFormat/>
    <w:rsid w:val="00A20F0D"/>
  </w:style>
  <w:style w:type="character" w:customStyle="1" w:styleId="Style3TableChar">
    <w:name w:val="Style3 Table Char"/>
    <w:basedOn w:val="Bullet2Char"/>
    <w:link w:val="Style3Table"/>
    <w:rsid w:val="00226CD4"/>
    <w:rPr>
      <w:rFonts w:eastAsia="Calibri"/>
      <w:lang w:val="en-GB"/>
    </w:rPr>
  </w:style>
  <w:style w:type="paragraph" w:styleId="Pataisymai">
    <w:name w:val="Revision"/>
    <w:hidden/>
    <w:uiPriority w:val="99"/>
    <w:semiHidden/>
    <w:rsid w:val="00A20F0D"/>
    <w:rPr>
      <w:lang w:val="en-GB"/>
    </w:rPr>
  </w:style>
  <w:style w:type="paragraph" w:customStyle="1" w:styleId="CharCharCharChar">
    <w:name w:val="Char Char Char Char"/>
    <w:basedOn w:val="prastasis"/>
    <w:rsid w:val="00A20F0D"/>
    <w:rPr>
      <w:rFonts w:ascii="Times New Roman" w:eastAsia="Times New Roman" w:hAnsi="Times New Roman" w:cs="Times New Roman"/>
      <w:sz w:val="24"/>
      <w:szCs w:val="24"/>
      <w:lang w:val="pl-PL" w:eastAsia="pl-PL"/>
    </w:rPr>
  </w:style>
  <w:style w:type="paragraph" w:styleId="Pagrindinistekstas">
    <w:name w:val="Body Text"/>
    <w:aliases w:val="Body single,Body Text - sema,bt,Body Txt,jfp_standard,Body Text Char1"/>
    <w:basedOn w:val="prastasis"/>
    <w:link w:val="PagrindinistekstasDiagrama"/>
    <w:rsid w:val="00A20F0D"/>
    <w:pPr>
      <w:spacing w:before="120" w:after="120"/>
    </w:pPr>
    <w:rPr>
      <w:rFonts w:ascii="Times New Roman" w:eastAsia="Times New Roman" w:hAnsi="Times New Roman" w:cs="Times New Roman"/>
      <w:lang w:val="en-GB"/>
    </w:rPr>
  </w:style>
  <w:style w:type="character" w:customStyle="1" w:styleId="BodyTextChar">
    <w:name w:val="Body Text Char"/>
    <w:basedOn w:val="Numatytasispastraiposriftas"/>
    <w:uiPriority w:val="99"/>
    <w:semiHidden/>
    <w:rsid w:val="00226CD4"/>
  </w:style>
  <w:style w:type="character" w:customStyle="1" w:styleId="PagrindinistekstasDiagrama">
    <w:name w:val="Pagrindinis tekstas Diagrama"/>
    <w:aliases w:val="Body single Diagrama,Body Text - sema Diagrama,bt Diagrama,Body Txt Diagrama,jfp_standard Diagrama,Body Text Char1 Diagrama"/>
    <w:basedOn w:val="Numatytasispastraiposriftas"/>
    <w:link w:val="Pagrindinistekstas"/>
    <w:rsid w:val="00226CD4"/>
    <w:rPr>
      <w:rFonts w:ascii="Times New Roman" w:eastAsia="Times New Roman" w:hAnsi="Times New Roman" w:cs="Times New Roman"/>
      <w:lang w:val="en-GB"/>
    </w:rPr>
  </w:style>
  <w:style w:type="paragraph" w:customStyle="1" w:styleId="Bullet1">
    <w:name w:val="Bullet 1"/>
    <w:rsid w:val="00226CD4"/>
    <w:pPr>
      <w:numPr>
        <w:numId w:val="6"/>
      </w:numPr>
      <w:tabs>
        <w:tab w:val="clear" w:pos="567"/>
        <w:tab w:val="num" w:pos="284"/>
      </w:tabs>
      <w:spacing w:before="60" w:after="60" w:line="360" w:lineRule="auto"/>
      <w:ind w:left="284" w:hanging="284"/>
    </w:pPr>
    <w:rPr>
      <w:rFonts w:eastAsia="Times New Roman" w:cs="Times New Roman"/>
      <w:lang w:val="en-GB"/>
    </w:rPr>
  </w:style>
  <w:style w:type="paragraph" w:styleId="Sraassunumeriais">
    <w:name w:val="List Number"/>
    <w:basedOn w:val="prastasis"/>
    <w:rsid w:val="00A20F0D"/>
    <w:pPr>
      <w:keepLines/>
      <w:spacing w:after="120"/>
    </w:pPr>
    <w:rPr>
      <w:rFonts w:ascii="Times New Roman" w:eastAsia="Times New Roman" w:hAnsi="Times New Roman" w:cs="Times New Roman"/>
      <w:lang w:val="en-GB"/>
    </w:rPr>
  </w:style>
  <w:style w:type="character" w:customStyle="1" w:styleId="st">
    <w:name w:val="st"/>
    <w:basedOn w:val="Numatytasispastraiposriftas"/>
    <w:rsid w:val="00226CD4"/>
  </w:style>
  <w:style w:type="character" w:customStyle="1" w:styleId="hps">
    <w:name w:val="hps"/>
    <w:basedOn w:val="Numatytasispastraiposriftas"/>
    <w:rsid w:val="00226CD4"/>
  </w:style>
  <w:style w:type="character" w:customStyle="1" w:styleId="atn">
    <w:name w:val="atn"/>
    <w:basedOn w:val="Numatytasispastraiposriftas"/>
    <w:rsid w:val="00226CD4"/>
  </w:style>
  <w:style w:type="character" w:customStyle="1" w:styleId="shorttext">
    <w:name w:val="short_text"/>
    <w:basedOn w:val="Numatytasispastraiposriftas"/>
    <w:rsid w:val="00226CD4"/>
  </w:style>
  <w:style w:type="character" w:customStyle="1" w:styleId="Bodytext">
    <w:name w:val="Body text_"/>
    <w:basedOn w:val="Numatytasispastraiposriftas"/>
    <w:link w:val="Tekstpodstawowy5"/>
    <w:rsid w:val="00226CD4"/>
    <w:rPr>
      <w:sz w:val="19"/>
      <w:szCs w:val="19"/>
      <w:shd w:val="clear" w:color="auto" w:fill="FFFFFF"/>
    </w:rPr>
  </w:style>
  <w:style w:type="paragraph" w:customStyle="1" w:styleId="Tekstpodstawowy5">
    <w:name w:val="Tekst podstawowy5"/>
    <w:basedOn w:val="prastasis"/>
    <w:link w:val="Bodytext"/>
    <w:rsid w:val="00A20F0D"/>
    <w:pPr>
      <w:shd w:val="clear" w:color="auto" w:fill="FFFFFF"/>
      <w:spacing w:line="0" w:lineRule="atLeast"/>
      <w:ind w:hanging="2840"/>
    </w:pPr>
    <w:rPr>
      <w:sz w:val="19"/>
      <w:szCs w:val="19"/>
    </w:rPr>
  </w:style>
  <w:style w:type="paragraph" w:styleId="Sraassuenkleliais">
    <w:name w:val="List Bullet"/>
    <w:basedOn w:val="prastasis"/>
    <w:autoRedefine/>
    <w:rsid w:val="00A20F0D"/>
    <w:pPr>
      <w:keepLines/>
      <w:spacing w:after="120"/>
    </w:pPr>
    <w:rPr>
      <w:rFonts w:ascii="Times New Roman" w:eastAsia="Times New Roman" w:hAnsi="Times New Roman" w:cs="Times New Roman"/>
      <w:lang w:val="en-GB"/>
    </w:rPr>
  </w:style>
  <w:style w:type="character" w:customStyle="1" w:styleId="BodyTextChar2">
    <w:name w:val="Body Text Char2"/>
    <w:aliases w:val="Body single Char,Body Text - sema Char,bt Char,Body Txt Char,jfp_standard Char,Body Text Char1 Char"/>
    <w:basedOn w:val="Numatytasispastraiposriftas"/>
    <w:rsid w:val="00226CD4"/>
  </w:style>
  <w:style w:type="paragraph" w:styleId="Sraassuenkleliais2">
    <w:name w:val="List Bullet 2"/>
    <w:basedOn w:val="prastasis"/>
    <w:uiPriority w:val="99"/>
    <w:unhideWhenUsed/>
    <w:rsid w:val="00A20F0D"/>
    <w:pPr>
      <w:numPr>
        <w:numId w:val="7"/>
      </w:numPr>
      <w:spacing w:before="260" w:line="276" w:lineRule="auto"/>
      <w:contextualSpacing/>
    </w:pPr>
    <w:rPr>
      <w:lang w:val="en-GB"/>
    </w:rPr>
  </w:style>
  <w:style w:type="character" w:customStyle="1" w:styleId="maxtemp1">
    <w:name w:val="maxtemp1"/>
    <w:basedOn w:val="Numatytasispastraiposriftas"/>
    <w:rsid w:val="00226CD4"/>
    <w:rPr>
      <w:color w:val="A8151F"/>
    </w:rPr>
  </w:style>
  <w:style w:type="character" w:customStyle="1" w:styleId="mintemp1">
    <w:name w:val="mintemp1"/>
    <w:basedOn w:val="Numatytasispastraiposriftas"/>
    <w:rsid w:val="00226CD4"/>
    <w:rPr>
      <w:color w:val="336699"/>
    </w:rPr>
  </w:style>
  <w:style w:type="paragraph" w:customStyle="1" w:styleId="Bulletsne">
    <w:name w:val="Bullets ne"/>
    <w:basedOn w:val="prastasis"/>
    <w:link w:val="BulletsneChar"/>
    <w:qFormat/>
    <w:rsid w:val="00A20F0D"/>
    <w:pPr>
      <w:numPr>
        <w:numId w:val="8"/>
      </w:numPr>
      <w:spacing w:before="200" w:after="200" w:line="276" w:lineRule="auto"/>
    </w:pPr>
    <w:rPr>
      <w:rFonts w:eastAsia="Times New Roman"/>
      <w:lang w:val="fr-FR" w:eastAsia="en-GB"/>
    </w:rPr>
  </w:style>
  <w:style w:type="character" w:customStyle="1" w:styleId="BulletsneChar">
    <w:name w:val="Bullets ne Char"/>
    <w:basedOn w:val="Numatytasispastraiposriftas"/>
    <w:link w:val="Bulletsne"/>
    <w:rsid w:val="00226CD4"/>
    <w:rPr>
      <w:rFonts w:eastAsia="Times New Roman"/>
      <w:lang w:val="fr-FR" w:eastAsia="en-GB"/>
    </w:rPr>
  </w:style>
  <w:style w:type="character" w:customStyle="1" w:styleId="BetarpDiagrama">
    <w:name w:val="Be tarpų Diagrama"/>
    <w:aliases w:val="~BaseStyle Diagrama"/>
    <w:basedOn w:val="Numatytasispastraiposriftas"/>
    <w:link w:val="Betarp"/>
    <w:uiPriority w:val="1"/>
    <w:rsid w:val="00226CD4"/>
    <w:rPr>
      <w:lang w:val="en-GB"/>
    </w:rPr>
  </w:style>
  <w:style w:type="paragraph" w:customStyle="1" w:styleId="BodyText1">
    <w:name w:val="Body Text1"/>
    <w:basedOn w:val="prastasis"/>
    <w:rsid w:val="00226CD4"/>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lang w:val="lt-LT"/>
    </w:rPr>
  </w:style>
  <w:style w:type="paragraph" w:customStyle="1" w:styleId="BodyText2">
    <w:name w:val="Body Text2"/>
    <w:basedOn w:val="prastasis"/>
    <w:uiPriority w:val="99"/>
    <w:rsid w:val="00226CD4"/>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lang w:val="lt-LT"/>
    </w:rPr>
  </w:style>
  <w:style w:type="paragraph" w:customStyle="1" w:styleId="L1c">
    <w:name w:val="L1c"/>
    <w:basedOn w:val="prastasis"/>
    <w:rsid w:val="00A20F0D"/>
    <w:pPr>
      <w:keepLines/>
      <w:numPr>
        <w:numId w:val="9"/>
      </w:numPr>
      <w:suppressLineNumbers/>
      <w:tabs>
        <w:tab w:val="left" w:pos="709"/>
      </w:tabs>
      <w:suppressAutoHyphens/>
      <w:spacing w:before="60" w:after="60"/>
    </w:pPr>
    <w:rPr>
      <w:rFonts w:eastAsia="Arial Unicode MS" w:cs="Times New Roman"/>
      <w:lang w:val="fr-FR" w:bidi="en-US"/>
    </w:rPr>
  </w:style>
  <w:style w:type="paragraph" w:customStyle="1" w:styleId="Bullet2">
    <w:name w:val="Bullet 2"/>
    <w:basedOn w:val="L1c"/>
    <w:qFormat/>
    <w:rsid w:val="00A20F0D"/>
    <w:pPr>
      <w:numPr>
        <w:ilvl w:val="1"/>
      </w:numPr>
    </w:pPr>
  </w:style>
  <w:style w:type="character" w:customStyle="1" w:styleId="SraopastraipaDiagrama">
    <w:name w:val="Sąrašo pastraipa Diagrama"/>
    <w:basedOn w:val="Numatytasispastraiposriftas"/>
    <w:link w:val="Sraopastraipa"/>
    <w:uiPriority w:val="34"/>
    <w:locked/>
    <w:rsid w:val="00226CD4"/>
  </w:style>
  <w:style w:type="paragraph" w:customStyle="1" w:styleId="Stilius1">
    <w:name w:val="Stilius1"/>
    <w:basedOn w:val="prastasis"/>
    <w:uiPriority w:val="99"/>
    <w:rsid w:val="00226CD4"/>
    <w:rPr>
      <w:rFonts w:ascii="Times New Roman" w:eastAsia="Calibri" w:hAnsi="Times New Roman" w:cs="Times New Roman"/>
      <w:sz w:val="24"/>
      <w:szCs w:val="24"/>
      <w:lang w:val="lt-LT"/>
    </w:rPr>
  </w:style>
  <w:style w:type="character" w:customStyle="1" w:styleId="BodyText3">
    <w:name w:val="Body Text3"/>
    <w:uiPriority w:val="99"/>
    <w:rsid w:val="00226CD4"/>
    <w:rPr>
      <w:rFonts w:ascii="Arial" w:hAnsi="Arial"/>
      <w:color w:val="000000"/>
      <w:spacing w:val="9"/>
      <w:w w:val="100"/>
      <w:position w:val="0"/>
      <w:sz w:val="18"/>
      <w:u w:val="none"/>
      <w:shd w:val="clear" w:color="auto" w:fill="FFFFFF"/>
    </w:rPr>
  </w:style>
  <w:style w:type="paragraph" w:customStyle="1" w:styleId="2skyrius">
    <w:name w:val="2 skyrius"/>
    <w:basedOn w:val="Antrat2"/>
    <w:link w:val="2skyriusChar"/>
    <w:uiPriority w:val="99"/>
    <w:rsid w:val="00A20F0D"/>
    <w:pPr>
      <w:numPr>
        <w:ilvl w:val="1"/>
        <w:numId w:val="10"/>
      </w:numPr>
      <w:tabs>
        <w:tab w:val="left" w:pos="1134"/>
      </w:tabs>
    </w:pPr>
    <w:rPr>
      <w:rFonts w:ascii="Calibri" w:eastAsia="Calibri" w:hAnsi="Calibri" w:cs="Times New Roman"/>
      <w:b w:val="0"/>
      <w:bCs/>
      <w:iCs w:val="0"/>
      <w:color w:val="632423"/>
      <w:sz w:val="22"/>
    </w:rPr>
  </w:style>
  <w:style w:type="character" w:customStyle="1" w:styleId="2skyriusChar">
    <w:name w:val="2 skyrius Char"/>
    <w:link w:val="2skyrius"/>
    <w:uiPriority w:val="99"/>
    <w:locked/>
    <w:rsid w:val="00226CD4"/>
    <w:rPr>
      <w:rFonts w:ascii="Calibri" w:eastAsia="Calibri" w:hAnsi="Calibri" w:cs="Times New Roman"/>
      <w:bCs/>
      <w:color w:val="632423"/>
      <w:sz w:val="22"/>
    </w:rPr>
  </w:style>
  <w:style w:type="paragraph" w:customStyle="1" w:styleId="3skyrius">
    <w:name w:val="3 skyrius"/>
    <w:basedOn w:val="Antrat3"/>
    <w:link w:val="3skyriusChar"/>
    <w:uiPriority w:val="99"/>
    <w:rsid w:val="00A20F0D"/>
    <w:pPr>
      <w:keepLines w:val="0"/>
      <w:numPr>
        <w:ilvl w:val="2"/>
        <w:numId w:val="10"/>
      </w:numPr>
      <w:tabs>
        <w:tab w:val="left" w:pos="1701"/>
      </w:tabs>
      <w:spacing w:before="240"/>
    </w:pPr>
    <w:rPr>
      <w:rFonts w:ascii="Calibri" w:eastAsia="Calibri" w:hAnsi="Calibri" w:cs="Times New Roman"/>
      <w:b/>
      <w:bCs w:val="0"/>
      <w:color w:val="632423"/>
      <w:sz w:val="22"/>
      <w:lang w:val="en-GB"/>
    </w:rPr>
  </w:style>
  <w:style w:type="paragraph" w:customStyle="1" w:styleId="1skyrius">
    <w:name w:val="1 skyrius"/>
    <w:basedOn w:val="Antrat1"/>
    <w:link w:val="1skyriusChar"/>
    <w:uiPriority w:val="99"/>
    <w:rsid w:val="00A20F0D"/>
    <w:pPr>
      <w:numPr>
        <w:numId w:val="10"/>
      </w:numPr>
      <w:spacing w:before="480"/>
      <w:ind w:left="851" w:hanging="851"/>
    </w:pPr>
    <w:rPr>
      <w:rFonts w:ascii="Calibri" w:eastAsia="Calibri" w:hAnsi="Calibri" w:cs="Times New Roman"/>
      <w:b w:val="0"/>
      <w:bCs w:val="0"/>
      <w:color w:val="632423"/>
      <w:sz w:val="22"/>
      <w:szCs w:val="20"/>
      <w:lang w:val="en-GB"/>
    </w:rPr>
  </w:style>
  <w:style w:type="character" w:customStyle="1" w:styleId="3skyriusChar">
    <w:name w:val="3 skyrius Char"/>
    <w:link w:val="3skyrius"/>
    <w:uiPriority w:val="99"/>
    <w:locked/>
    <w:rsid w:val="00226CD4"/>
    <w:rPr>
      <w:rFonts w:ascii="Calibri" w:eastAsia="Calibri" w:hAnsi="Calibri" w:cs="Times New Roman"/>
      <w:b/>
      <w:i/>
      <w:color w:val="632423"/>
      <w:sz w:val="22"/>
      <w:lang w:val="en-GB"/>
    </w:rPr>
  </w:style>
  <w:style w:type="character" w:customStyle="1" w:styleId="1skyriusChar">
    <w:name w:val="1 skyrius Char"/>
    <w:link w:val="1skyrius"/>
    <w:uiPriority w:val="99"/>
    <w:locked/>
    <w:rsid w:val="00226CD4"/>
    <w:rPr>
      <w:rFonts w:ascii="Calibri" w:eastAsia="Calibri" w:hAnsi="Calibri" w:cs="Times New Roman"/>
      <w:caps/>
      <w:color w:val="632423"/>
      <w:sz w:val="22"/>
      <w:lang w:val="en-GB"/>
    </w:rPr>
  </w:style>
  <w:style w:type="paragraph" w:customStyle="1" w:styleId="4stilius">
    <w:name w:val="4 stilius"/>
    <w:basedOn w:val="Antrat4"/>
    <w:uiPriority w:val="99"/>
    <w:rsid w:val="00A20F0D"/>
    <w:pPr>
      <w:keepLines w:val="0"/>
      <w:numPr>
        <w:ilvl w:val="3"/>
        <w:numId w:val="10"/>
      </w:numPr>
      <w:spacing w:before="240" w:after="60" w:line="276" w:lineRule="auto"/>
    </w:pPr>
    <w:rPr>
      <w:rFonts w:ascii="Calibri" w:eastAsia="Calibri" w:hAnsi="Calibri" w:cs="Times New Roman"/>
      <w:b/>
      <w:bCs/>
      <w:i w:val="0"/>
      <w:iCs w:val="0"/>
      <w:color w:val="auto"/>
      <w:sz w:val="28"/>
    </w:rPr>
  </w:style>
  <w:style w:type="paragraph" w:customStyle="1" w:styleId="antras">
    <w:name w:val="antras"/>
    <w:basedOn w:val="2skyrius"/>
    <w:link w:val="antrasChar"/>
    <w:uiPriority w:val="99"/>
    <w:rsid w:val="00A20F0D"/>
    <w:pPr>
      <w:spacing w:before="0"/>
    </w:pPr>
  </w:style>
  <w:style w:type="character" w:customStyle="1" w:styleId="antrasChar">
    <w:name w:val="antras Char"/>
    <w:link w:val="antras"/>
    <w:uiPriority w:val="99"/>
    <w:locked/>
    <w:rsid w:val="00226CD4"/>
    <w:rPr>
      <w:rFonts w:ascii="Calibri" w:eastAsia="Calibri" w:hAnsi="Calibri" w:cs="Times New Roman"/>
      <w:bCs/>
      <w:color w:val="632423"/>
      <w:sz w:val="22"/>
    </w:rPr>
  </w:style>
  <w:style w:type="character" w:customStyle="1" w:styleId="typewriter">
    <w:name w:val="typewriter"/>
    <w:uiPriority w:val="99"/>
    <w:rsid w:val="00226CD4"/>
  </w:style>
  <w:style w:type="table" w:customStyle="1" w:styleId="Kalendarz2">
    <w:name w:val="Kalendarz 2"/>
    <w:basedOn w:val="prastojilentel"/>
    <w:uiPriority w:val="99"/>
    <w:qFormat/>
    <w:rsid w:val="00226CD4"/>
    <w:pPr>
      <w:jc w:val="center"/>
    </w:pPr>
    <w:rPr>
      <w:rFonts w:eastAsia="Times New Roman"/>
      <w:sz w:val="28"/>
      <w:lang w:val="en-GB" w:eastAsia="en-GB"/>
    </w:rPr>
    <w:tblPr>
      <w:tblBorders>
        <w:insideV w:val="single" w:sz="4" w:space="0" w:color="B2C6D3"/>
      </w:tblBorders>
    </w:tblPr>
    <w:tblStylePr w:type="firstRow">
      <w:rPr>
        <w:rFonts w:ascii="Arial" w:hAnsi="Arial"/>
        <w:b w:val="0"/>
        <w:i w:val="0"/>
        <w:caps/>
        <w:smallCaps w:val="0"/>
        <w:color w:val="80A1B6"/>
        <w:spacing w:val="20"/>
        <w:sz w:val="32"/>
      </w:rPr>
      <w:tblPr/>
      <w:tcPr>
        <w:tcBorders>
          <w:top w:val="nil"/>
          <w:left w:val="nil"/>
          <w:bottom w:val="nil"/>
          <w:right w:val="nil"/>
          <w:insideH w:val="nil"/>
          <w:insideV w:val="nil"/>
          <w:tl2br w:val="nil"/>
          <w:tr2bl w:val="nil"/>
        </w:tcBorders>
      </w:tcPr>
    </w:tblStylePr>
  </w:style>
  <w:style w:type="paragraph" w:styleId="prastasiniatinklio">
    <w:name w:val="Normal (Web)"/>
    <w:basedOn w:val="prastasis"/>
    <w:uiPriority w:val="99"/>
    <w:semiHidden/>
    <w:unhideWhenUsed/>
    <w:rsid w:val="00A20F0D"/>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basedOn w:val="prastasis"/>
    <w:rsid w:val="00A20F0D"/>
    <w:pPr>
      <w:autoSpaceDE w:val="0"/>
      <w:autoSpaceDN w:val="0"/>
    </w:pPr>
    <w:rPr>
      <w:rFonts w:ascii="Calibri" w:hAnsi="Calibri" w:cs="Calibri"/>
      <w:color w:val="000000"/>
      <w:sz w:val="24"/>
      <w:szCs w:val="24"/>
      <w:lang w:val="en-GB"/>
    </w:rPr>
  </w:style>
  <w:style w:type="character" w:customStyle="1" w:styleId="apple-converted-space">
    <w:name w:val="apple-converted-space"/>
    <w:basedOn w:val="Numatytasispastraiposriftas"/>
    <w:rsid w:val="00226CD4"/>
  </w:style>
  <w:style w:type="paragraph" w:customStyle="1" w:styleId="paragrafesrasas2lygis">
    <w:name w:val="_paragrafe sąrasas 2 lygis"/>
    <w:basedOn w:val="Pagrindiniotekstotrauka2"/>
    <w:link w:val="paragrafesrasas2lygisDiagrama"/>
    <w:uiPriority w:val="99"/>
    <w:qFormat/>
    <w:rsid w:val="00226CD4"/>
    <w:pPr>
      <w:numPr>
        <w:ilvl w:val="1"/>
        <w:numId w:val="15"/>
      </w:numPr>
      <w:spacing w:before="0" w:line="276" w:lineRule="auto"/>
    </w:pPr>
    <w:rPr>
      <w:rFonts w:ascii="Times New Roman" w:eastAsia="Times New Roman" w:hAnsi="Times New Roman" w:cs="Times New Roman"/>
      <w:sz w:val="22"/>
      <w:szCs w:val="22"/>
      <w:lang w:val="lt-LT"/>
    </w:rPr>
  </w:style>
  <w:style w:type="character" w:customStyle="1" w:styleId="paragrafesrasas2lygisDiagrama">
    <w:name w:val="_paragrafe sąrasas 2 lygis Diagrama"/>
    <w:basedOn w:val="Numatytasispastraiposriftas"/>
    <w:link w:val="paragrafesrasas2lygis"/>
    <w:uiPriority w:val="99"/>
    <w:rsid w:val="00226CD4"/>
    <w:rPr>
      <w:rFonts w:ascii="Times New Roman" w:eastAsia="Times New Roman" w:hAnsi="Times New Roman" w:cs="Times New Roman"/>
      <w:sz w:val="22"/>
      <w:szCs w:val="22"/>
      <w:lang w:val="lt-LT"/>
    </w:rPr>
  </w:style>
  <w:style w:type="paragraph" w:styleId="Pagrindiniotekstotrauka2">
    <w:name w:val="Body Text Indent 2"/>
    <w:basedOn w:val="prastasis"/>
    <w:link w:val="Pagrindiniotekstotrauka2Diagrama"/>
    <w:uiPriority w:val="99"/>
    <w:semiHidden/>
    <w:unhideWhenUsed/>
    <w:rsid w:val="00A20F0D"/>
    <w:pPr>
      <w:spacing w:before="260" w:after="120" w:line="480" w:lineRule="auto"/>
      <w:ind w:left="283"/>
    </w:pPr>
    <w:rPr>
      <w:lang w:val="en-GB"/>
    </w:rPr>
  </w:style>
  <w:style w:type="character" w:customStyle="1" w:styleId="Pagrindiniotekstotrauka2Diagrama">
    <w:name w:val="Pagrindinio teksto įtrauka 2 Diagrama"/>
    <w:basedOn w:val="Numatytasispastraiposriftas"/>
    <w:link w:val="Pagrindiniotekstotrauka2"/>
    <w:uiPriority w:val="99"/>
    <w:semiHidden/>
    <w:rsid w:val="00226CD4"/>
    <w:rPr>
      <w:lang w:val="en-GB"/>
    </w:rPr>
  </w:style>
  <w:style w:type="paragraph" w:styleId="Porat">
    <w:name w:val="footer"/>
    <w:basedOn w:val="prastasis"/>
    <w:link w:val="PoratDiagrama"/>
    <w:uiPriority w:val="99"/>
    <w:unhideWhenUsed/>
    <w:rsid w:val="00A20F0D"/>
    <w:pPr>
      <w:tabs>
        <w:tab w:val="center" w:pos="4986"/>
        <w:tab w:val="right" w:pos="9972"/>
      </w:tabs>
    </w:pPr>
  </w:style>
  <w:style w:type="character" w:customStyle="1" w:styleId="PoratDiagrama">
    <w:name w:val="Poraštė Diagrama"/>
    <w:basedOn w:val="Numatytasispastraiposriftas"/>
    <w:link w:val="Porat"/>
    <w:uiPriority w:val="99"/>
    <w:rsid w:val="00226CD4"/>
  </w:style>
  <w:style w:type="character" w:styleId="Puslapioinaosnuoroda">
    <w:name w:val="footnote reference"/>
    <w:basedOn w:val="Numatytasispastraiposriftas"/>
    <w:uiPriority w:val="99"/>
    <w:semiHidden/>
    <w:unhideWhenUsed/>
    <w:rsid w:val="00226CD4"/>
    <w:rPr>
      <w:vertAlign w:val="superscript"/>
    </w:rPr>
  </w:style>
  <w:style w:type="paragraph" w:styleId="Puslapioinaostekstas">
    <w:name w:val="footnote text"/>
    <w:basedOn w:val="prastasis"/>
    <w:link w:val="PuslapioinaostekstasDiagrama"/>
    <w:uiPriority w:val="99"/>
    <w:semiHidden/>
    <w:unhideWhenUsed/>
    <w:rsid w:val="00A20F0D"/>
  </w:style>
  <w:style w:type="character" w:customStyle="1" w:styleId="PuslapioinaostekstasDiagrama">
    <w:name w:val="Puslapio išnašos tekstas Diagrama"/>
    <w:basedOn w:val="Numatytasispastraiposriftas"/>
    <w:link w:val="Puslapioinaostekstas"/>
    <w:uiPriority w:val="99"/>
    <w:semiHidden/>
    <w:rsid w:val="00226CD4"/>
  </w:style>
  <w:style w:type="paragraph" w:styleId="Turinys1">
    <w:name w:val="toc 1"/>
    <w:basedOn w:val="prastasis"/>
    <w:next w:val="prastasis"/>
    <w:autoRedefine/>
    <w:uiPriority w:val="39"/>
    <w:unhideWhenUsed/>
    <w:rsid w:val="00A20F0D"/>
    <w:pPr>
      <w:tabs>
        <w:tab w:val="left" w:pos="1474"/>
        <w:tab w:val="right" w:leader="dot" w:pos="9458"/>
      </w:tabs>
      <w:spacing w:after="100"/>
      <w:ind w:left="142"/>
    </w:pPr>
    <w:rPr>
      <w:rFonts w:eastAsia="Arial"/>
      <w:b/>
      <w:noProof/>
      <w:sz w:val="22"/>
      <w:szCs w:val="22"/>
      <w:lang w:val="en-GB"/>
    </w:rPr>
  </w:style>
  <w:style w:type="paragraph" w:styleId="Turinys2">
    <w:name w:val="toc 2"/>
    <w:basedOn w:val="prastasis"/>
    <w:next w:val="prastasis"/>
    <w:autoRedefine/>
    <w:uiPriority w:val="39"/>
    <w:unhideWhenUsed/>
    <w:rsid w:val="00A20F0D"/>
    <w:pPr>
      <w:tabs>
        <w:tab w:val="left" w:pos="1474"/>
        <w:tab w:val="right" w:leader="dot" w:pos="9458"/>
      </w:tabs>
      <w:spacing w:after="100"/>
      <w:ind w:left="426"/>
    </w:pPr>
  </w:style>
  <w:style w:type="paragraph" w:styleId="Turinys9">
    <w:name w:val="toc 9"/>
    <w:basedOn w:val="prastasis"/>
    <w:next w:val="prastasis"/>
    <w:autoRedefine/>
    <w:uiPriority w:val="39"/>
    <w:unhideWhenUsed/>
    <w:rsid w:val="00A20F0D"/>
    <w:pPr>
      <w:spacing w:after="100" w:line="259" w:lineRule="auto"/>
      <w:ind w:left="1760"/>
    </w:pPr>
    <w:rPr>
      <w:rFonts w:eastAsiaTheme="minorEastAsia"/>
    </w:rPr>
  </w:style>
  <w:style w:type="paragraph" w:styleId="Turinioantrat">
    <w:name w:val="TOC Heading"/>
    <w:basedOn w:val="Antrat1"/>
    <w:next w:val="prastasis"/>
    <w:uiPriority w:val="39"/>
    <w:unhideWhenUsed/>
    <w:qFormat/>
    <w:rsid w:val="00E57AFE"/>
    <w:pPr>
      <w:spacing w:before="480"/>
      <w:outlineLvl w:val="9"/>
    </w:pPr>
    <w:rPr>
      <w:rFonts w:asciiTheme="majorHAnsi" w:hAnsiTheme="majorHAnsi"/>
      <w:caps w:val="0"/>
      <w:color w:val="2E74B5" w:themeColor="accent1" w:themeShade="BF"/>
      <w:sz w:val="28"/>
    </w:rPr>
  </w:style>
  <w:style w:type="paragraph" w:customStyle="1" w:styleId="CentrBold">
    <w:name w:val="CentrBold"/>
    <w:rsid w:val="00FB785A"/>
    <w:pPr>
      <w:autoSpaceDE w:val="0"/>
      <w:autoSpaceDN w:val="0"/>
      <w:adjustRightInd w:val="0"/>
      <w:jc w:val="center"/>
    </w:pPr>
    <w:rPr>
      <w:rFonts w:ascii="TimesLT" w:eastAsia="Times New Roman" w:hAnsi="TimesLT" w:cs="Times New Roman"/>
      <w:b/>
      <w:bCs/>
      <w:caps/>
    </w:rPr>
  </w:style>
  <w:style w:type="paragraph" w:customStyle="1" w:styleId="CentrBoldm">
    <w:name w:val="CentrBoldm"/>
    <w:basedOn w:val="CentrBold"/>
    <w:rsid w:val="00FB785A"/>
    <w:rPr>
      <w:caps w:val="0"/>
    </w:rPr>
  </w:style>
  <w:style w:type="paragraph" w:customStyle="1" w:styleId="ISTATYMAS">
    <w:name w:val="ISTATYMAS"/>
    <w:rsid w:val="00FB785A"/>
    <w:pPr>
      <w:autoSpaceDE w:val="0"/>
      <w:autoSpaceDN w:val="0"/>
      <w:adjustRightInd w:val="0"/>
      <w:jc w:val="center"/>
    </w:pPr>
    <w:rPr>
      <w:rFonts w:ascii="TimesLT" w:eastAsia="Times New Roman" w:hAnsi="TimesLT" w:cs="Times New Roman"/>
    </w:rPr>
  </w:style>
  <w:style w:type="paragraph" w:styleId="HTMLiankstoformatuotas">
    <w:name w:val="HTML Preformatted"/>
    <w:basedOn w:val="prastasis"/>
    <w:link w:val="HTMLiankstoformatuotasDiagrama"/>
    <w:uiPriority w:val="99"/>
    <w:unhideWhenUsed/>
    <w:rsid w:val="00FB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jc w:val="left"/>
    </w:pPr>
    <w:rPr>
      <w:rFonts w:ascii="Courier New" w:eastAsia="Times New Roman" w:hAnsi="Courier New" w:cs="Courier New"/>
      <w:lang w:val="lt-LT" w:eastAsia="lt-LT"/>
    </w:rPr>
  </w:style>
  <w:style w:type="character" w:customStyle="1" w:styleId="HTMLiankstoformatuotasDiagrama">
    <w:name w:val="HTML iš anksto formatuotas Diagrama"/>
    <w:basedOn w:val="Numatytasispastraiposriftas"/>
    <w:link w:val="HTMLiankstoformatuotas"/>
    <w:uiPriority w:val="99"/>
    <w:rsid w:val="00FB785A"/>
    <w:rPr>
      <w:rFonts w:ascii="Courier New" w:eastAsia="Times New Roman" w:hAnsi="Courier New" w:cs="Courier New"/>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001884">
      <w:bodyDiv w:val="1"/>
      <w:marLeft w:val="0"/>
      <w:marRight w:val="0"/>
      <w:marTop w:val="0"/>
      <w:marBottom w:val="0"/>
      <w:divBdr>
        <w:top w:val="none" w:sz="0" w:space="0" w:color="auto"/>
        <w:left w:val="none" w:sz="0" w:space="0" w:color="auto"/>
        <w:bottom w:val="none" w:sz="0" w:space="0" w:color="auto"/>
        <w:right w:val="none" w:sz="0" w:space="0" w:color="auto"/>
      </w:divBdr>
    </w:div>
    <w:div w:id="187992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ps.lt/map/default.aspx?lang=l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otoskrydis.lt/nacionalinis-stadionas-vilniu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neringa-p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EBD7448E-91BC-457A-91D6-A0F158676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18</TotalTime>
  <Pages>110</Pages>
  <Words>188442</Words>
  <Characters>107413</Characters>
  <Application>Microsoft Office Word</Application>
  <DocSecurity>0</DocSecurity>
  <Lines>895</Lines>
  <Paragraphs>590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 Pažūsienė</dc:creator>
  <cp:keywords/>
  <dc:description/>
  <cp:lastModifiedBy>Vygantas Žėkas</cp:lastModifiedBy>
  <cp:revision>4</cp:revision>
  <cp:lastPrinted>2016-07-22T14:55:00Z</cp:lastPrinted>
  <dcterms:created xsi:type="dcterms:W3CDTF">2016-08-16T09:29:00Z</dcterms:created>
  <dcterms:modified xsi:type="dcterms:W3CDTF">2016-08-16T14:39:00Z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